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5033" w14:textId="74EF3F41" w:rsidR="00D30D4B" w:rsidRPr="007E7CE4" w:rsidRDefault="00D30D4B" w:rsidP="00D30D4B">
      <w:pPr>
        <w:pStyle w:val="Titel"/>
        <w:ind w:left="0"/>
        <w:jc w:val="center"/>
      </w:pPr>
      <w:r>
        <w:t xml:space="preserve">AFREGNING AF KØRSEL OG/ELLER UDLÆG </w:t>
      </w:r>
      <w:r w:rsidR="00F16AEF">
        <w:t xml:space="preserve">efter 1. juli </w:t>
      </w:r>
      <w:r>
        <w:t>2026</w:t>
      </w:r>
    </w:p>
    <w:p w14:paraId="7A78DE9A" w14:textId="77777777" w:rsidR="00755A74" w:rsidRDefault="00755A74" w:rsidP="00D30D4B">
      <w:pPr>
        <w:pStyle w:val="Brdtekst"/>
        <w:tabs>
          <w:tab w:val="left" w:pos="5634"/>
        </w:tabs>
        <w:spacing w:before="260"/>
      </w:pPr>
    </w:p>
    <w:p w14:paraId="56816215" w14:textId="4D4F68EB" w:rsidR="00D30D4B" w:rsidRPr="00F628F1" w:rsidRDefault="00D30D4B" w:rsidP="00D30D4B">
      <w:pPr>
        <w:pStyle w:val="Brdtekst"/>
        <w:tabs>
          <w:tab w:val="left" w:pos="5634"/>
        </w:tabs>
        <w:spacing w:before="260"/>
      </w:pPr>
      <w:r>
        <w:t>Transportudgifter</w:t>
      </w:r>
      <w:r>
        <w:rPr>
          <w:spacing w:val="-2"/>
        </w:rPr>
        <w:t xml:space="preserve"> </w:t>
      </w:r>
      <w:r>
        <w:t>ved</w:t>
      </w:r>
      <w:r>
        <w:rPr>
          <w:spacing w:val="-4"/>
        </w:rPr>
        <w:t xml:space="preserve"> </w:t>
      </w:r>
      <w:r>
        <w:t>deltagelse</w:t>
      </w:r>
      <w:r>
        <w:rPr>
          <w:spacing w:val="-3"/>
        </w:rPr>
        <w:t xml:space="preserve"> </w:t>
      </w:r>
      <w:r>
        <w:t>i ______________________</w:t>
      </w:r>
    </w:p>
    <w:p w14:paraId="3C9CAA41" w14:textId="77777777" w:rsidR="00D30D4B" w:rsidRDefault="00D30D4B" w:rsidP="00D30D4B">
      <w:pPr>
        <w:pStyle w:val="Brdtekst"/>
        <w:spacing w:before="2"/>
        <w:rPr>
          <w:sz w:val="17"/>
        </w:rPr>
      </w:pPr>
    </w:p>
    <w:p w14:paraId="613C454B" w14:textId="77777777" w:rsidR="00D30D4B" w:rsidRPr="00F628F1" w:rsidRDefault="00D30D4B" w:rsidP="00D30D4B">
      <w:pPr>
        <w:pStyle w:val="Brdtekst"/>
        <w:tabs>
          <w:tab w:val="left" w:pos="1979"/>
        </w:tabs>
        <w:spacing w:before="94"/>
        <w:rPr>
          <w:u w:val="single"/>
        </w:rPr>
      </w:pPr>
      <w:r>
        <w:t>Dato:</w:t>
      </w:r>
      <w:r>
        <w:rPr>
          <w:spacing w:val="2"/>
        </w:rPr>
        <w:t xml:space="preserve"> ____________2026</w:t>
      </w:r>
    </w:p>
    <w:p w14:paraId="5DD0285D" w14:textId="7A39CA2A" w:rsidR="00D30D4B" w:rsidRPr="000267F7" w:rsidRDefault="00D30D4B" w:rsidP="00D30D4B">
      <w:pPr>
        <w:pStyle w:val="Brdtekst"/>
        <w:tabs>
          <w:tab w:val="left" w:pos="1979"/>
        </w:tabs>
        <w:spacing w:before="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6B94E" wp14:editId="5553EAAE">
                <wp:simplePos x="0" y="0"/>
                <wp:positionH relativeFrom="column">
                  <wp:posOffset>4752975</wp:posOffset>
                </wp:positionH>
                <wp:positionV relativeFrom="paragraph">
                  <wp:posOffset>19050</wp:posOffset>
                </wp:positionV>
                <wp:extent cx="1219200" cy="493395"/>
                <wp:effectExtent l="19050" t="19050" r="19050" b="40005"/>
                <wp:wrapNone/>
                <wp:docPr id="1092426956" name="Pil: venst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93395"/>
                        </a:xfrm>
                        <a:prstGeom prst="leftArrow">
                          <a:avLst>
                            <a:gd name="adj1" fmla="val 50000"/>
                            <a:gd name="adj2" fmla="val 701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E8DC" w14:textId="77777777" w:rsidR="00D30D4B" w:rsidRPr="00001953" w:rsidRDefault="00D30D4B" w:rsidP="00D30D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01953">
                              <w:rPr>
                                <w:b/>
                                <w:bCs/>
                              </w:rPr>
                              <w:t>HUSK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6B9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6" o:spid="_x0000_s1026" type="#_x0000_t66" style="position:absolute;margin-left:374.25pt;margin-top:1.5pt;width:96pt;height:3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" adj="6134">
                <v:textbox>
                  <w:txbxContent>
                    <w:p w14:paraId="5550E8DC" w14:textId="77777777" w:rsidR="00D30D4B" w:rsidRPr="00001953" w:rsidRDefault="00D30D4B" w:rsidP="00D30D4B">
                      <w:pPr>
                        <w:rPr>
                          <w:b/>
                          <w:bCs/>
                        </w:rPr>
                      </w:pPr>
                      <w:r w:rsidRPr="00001953">
                        <w:rPr>
                          <w:b/>
                          <w:bCs/>
                        </w:rPr>
                        <w:t>HUSK</w:t>
                      </w:r>
                    </w:p>
                  </w:txbxContent>
                </v:textbox>
              </v:shape>
            </w:pict>
          </mc:Fallback>
        </mc:AlternateContent>
      </w:r>
      <w:r w:rsidRPr="000267F7">
        <w:t>Vedrører transporten en person med et handicap</w:t>
      </w:r>
      <w:r w:rsidRPr="000267F7">
        <w:tab/>
        <w:t>Ja</w:t>
      </w:r>
      <w:r>
        <w:t xml:space="preserve"> </w:t>
      </w:r>
      <w:r w:rsidRPr="000267F7">
        <w:rPr>
          <w:sz w:val="44"/>
          <w:szCs w:val="44"/>
        </w:rPr>
        <w:t>□</w:t>
      </w:r>
      <w:r>
        <w:tab/>
      </w:r>
      <w:r w:rsidRPr="000267F7">
        <w:t>Nej:</w:t>
      </w:r>
      <w:r>
        <w:t xml:space="preserve"> </w:t>
      </w:r>
      <w:r w:rsidRPr="000267F7">
        <w:rPr>
          <w:sz w:val="44"/>
          <w:szCs w:val="44"/>
        </w:rPr>
        <w:t>□</w:t>
      </w:r>
    </w:p>
    <w:p w14:paraId="15A95453" w14:textId="77777777" w:rsidR="00D30D4B" w:rsidRDefault="00D30D4B" w:rsidP="00D30D4B">
      <w:pPr>
        <w:pStyle w:val="Brdtekst"/>
        <w:rPr>
          <w:sz w:val="20"/>
        </w:rPr>
      </w:pPr>
    </w:p>
    <w:p w14:paraId="1C14B425" w14:textId="2687AB1B" w:rsidR="00D30D4B" w:rsidRDefault="00D30D4B" w:rsidP="00D30D4B">
      <w:pPr>
        <w:spacing w:before="93"/>
        <w:rPr>
          <w:b/>
          <w:u w:val="single"/>
        </w:rPr>
      </w:pPr>
      <w:r>
        <w:rPr>
          <w:b/>
          <w:u w:val="single"/>
        </w:rPr>
        <w:t>Kørsel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egen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bil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– Danmark</w:t>
      </w:r>
      <w:r w:rsidR="00C95A51">
        <w:rPr>
          <w:b/>
          <w:u w:val="single"/>
        </w:rPr>
        <w:t xml:space="preserve"> – der opfordres til samkørsel.</w:t>
      </w:r>
    </w:p>
    <w:p w14:paraId="614FA790" w14:textId="77777777" w:rsidR="00D30D4B" w:rsidRPr="00001953" w:rsidRDefault="00D30D4B" w:rsidP="00D30D4B">
      <w:pPr>
        <w:spacing w:before="93"/>
        <w:ind w:left="112"/>
        <w:rPr>
          <w:b/>
        </w:rPr>
      </w:pPr>
    </w:p>
    <w:p w14:paraId="47DC1B06" w14:textId="77777777" w:rsidR="00D30D4B" w:rsidRDefault="00D30D4B" w:rsidP="00D30D4B">
      <w:pPr>
        <w:pStyle w:val="Brdtekst"/>
        <w:tabs>
          <w:tab w:val="left" w:pos="1415"/>
          <w:tab w:val="left" w:pos="7710"/>
        </w:tabs>
        <w:spacing w:before="21"/>
        <w:ind w:left="112"/>
      </w:pPr>
      <w:r>
        <w:t>Kørt</w:t>
      </w:r>
      <w:r>
        <w:rPr>
          <w:spacing w:val="-3"/>
        </w:rPr>
        <w:t xml:space="preserve"> </w:t>
      </w:r>
      <w:r>
        <w:t>fra: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059B9B" w14:textId="77777777" w:rsidR="00D30D4B" w:rsidRDefault="00D30D4B" w:rsidP="00D30D4B">
      <w:pPr>
        <w:pStyle w:val="Brdtekst"/>
        <w:spacing w:before="3"/>
        <w:rPr>
          <w:sz w:val="17"/>
        </w:rPr>
      </w:pPr>
    </w:p>
    <w:p w14:paraId="0C2F6EC4" w14:textId="77777777" w:rsidR="00D30D4B" w:rsidRDefault="00D30D4B" w:rsidP="00D30D4B">
      <w:pPr>
        <w:pStyle w:val="Brdtekst"/>
        <w:tabs>
          <w:tab w:val="left" w:pos="1415"/>
          <w:tab w:val="left" w:pos="7654"/>
        </w:tabs>
        <w:spacing w:before="93"/>
        <w:ind w:left="112"/>
      </w:pPr>
      <w:r>
        <w:t>Kørt</w:t>
      </w:r>
      <w:r>
        <w:rPr>
          <w:spacing w:val="-1"/>
        </w:rPr>
        <w:t xml:space="preserve"> </w:t>
      </w:r>
      <w:r>
        <w:t>til: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B9066F" w14:textId="77777777" w:rsidR="00D30D4B" w:rsidRDefault="00D30D4B" w:rsidP="00D30D4B">
      <w:pPr>
        <w:pStyle w:val="Brdtekst"/>
        <w:rPr>
          <w:sz w:val="20"/>
        </w:rPr>
      </w:pPr>
    </w:p>
    <w:p w14:paraId="5F3890C3" w14:textId="77777777" w:rsidR="00D30D4B" w:rsidRDefault="00D30D4B" w:rsidP="00D30D4B">
      <w:pPr>
        <w:pStyle w:val="Brdtekst"/>
        <w:spacing w:before="3"/>
        <w:rPr>
          <w:sz w:val="21"/>
        </w:rPr>
      </w:pPr>
    </w:p>
    <w:p w14:paraId="18166AC6" w14:textId="2BBFAA5D" w:rsidR="00D30D4B" w:rsidRDefault="00D30D4B" w:rsidP="00D30D4B">
      <w:pPr>
        <w:pStyle w:val="Brdtekst"/>
        <w:tabs>
          <w:tab w:val="left" w:pos="2721"/>
          <w:tab w:val="left" w:pos="3944"/>
          <w:tab w:val="left" w:pos="6633"/>
          <w:tab w:val="left" w:pos="9324"/>
        </w:tabs>
        <w:spacing w:before="94"/>
        <w:ind w:left="112"/>
      </w:pP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km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kr.</w:t>
      </w:r>
      <w:r>
        <w:rPr>
          <w:spacing w:val="-1"/>
        </w:rPr>
        <w:t xml:space="preserve"> </w:t>
      </w:r>
      <w:r w:rsidR="00F16AEF">
        <w:t>3</w:t>
      </w:r>
      <w:r>
        <w:t>,</w:t>
      </w:r>
      <w:r w:rsidR="00F16AEF">
        <w:t>94</w:t>
      </w:r>
      <w:r>
        <w:tab/>
        <w:t>kr.: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5816FB" w14:textId="77777777" w:rsidR="00D30D4B" w:rsidRDefault="00D30D4B" w:rsidP="00D30D4B">
      <w:pPr>
        <w:spacing w:before="21"/>
        <w:ind w:left="6633"/>
      </w:pPr>
    </w:p>
    <w:p w14:paraId="00767ADF" w14:textId="3321693A" w:rsidR="00D30D4B" w:rsidRDefault="00D30D4B" w:rsidP="00D30D4B">
      <w:pPr>
        <w:pStyle w:val="Brdtekst"/>
        <w:spacing w:before="94"/>
        <w:ind w:left="112"/>
      </w:pPr>
      <w:r>
        <w:rPr>
          <w:u w:val="single"/>
        </w:rPr>
        <w:t>Andre</w:t>
      </w:r>
      <w:r>
        <w:rPr>
          <w:spacing w:val="-5"/>
          <w:u w:val="single"/>
        </w:rPr>
        <w:t xml:space="preserve"> </w:t>
      </w:r>
      <w:r>
        <w:rPr>
          <w:u w:val="single"/>
        </w:rPr>
        <w:t>transportudgifter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1CFAA6B" wp14:editId="4251002D">
            <wp:simplePos x="0" y="0"/>
            <wp:positionH relativeFrom="margin">
              <wp:posOffset>4030980</wp:posOffset>
            </wp:positionH>
            <wp:positionV relativeFrom="paragraph">
              <wp:posOffset>10103485</wp:posOffset>
            </wp:positionV>
            <wp:extent cx="2821305" cy="326390"/>
            <wp:effectExtent l="0" t="0" r="0" b="0"/>
            <wp:wrapNone/>
            <wp:docPr id="61251339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6EC3" w14:textId="77777777" w:rsidR="00D30D4B" w:rsidRDefault="00D30D4B" w:rsidP="00D30D4B">
      <w:pPr>
        <w:pStyle w:val="Brdtekst"/>
        <w:tabs>
          <w:tab w:val="left" w:pos="5327"/>
          <w:tab w:val="left" w:pos="6633"/>
          <w:tab w:val="left" w:pos="9447"/>
        </w:tabs>
        <w:spacing w:before="21" w:line="259" w:lineRule="auto"/>
        <w:ind w:left="112" w:right="857"/>
      </w:pPr>
      <w:r>
        <w:t>Tog/bus,</w:t>
      </w:r>
      <w:r>
        <w:rPr>
          <w:spacing w:val="-3"/>
        </w:rPr>
        <w:t xml:space="preserve"> </w:t>
      </w:r>
      <w:r>
        <w:t>Færge/bro,</w:t>
      </w:r>
      <w:r>
        <w:rPr>
          <w:spacing w:val="-4"/>
        </w:rPr>
        <w:t xml:space="preserve"> </w:t>
      </w:r>
      <w:r>
        <w:t>Fly,</w:t>
      </w:r>
      <w:r>
        <w:rPr>
          <w:spacing w:val="-1"/>
        </w:rPr>
        <w:t xml:space="preserve"> </w:t>
      </w:r>
      <w:r>
        <w:t>Parkering,</w:t>
      </w:r>
      <w:r>
        <w:rPr>
          <w:spacing w:val="-4"/>
        </w:rPr>
        <w:t xml:space="preserve"> </w:t>
      </w:r>
      <w:r>
        <w:t>Taxi</w:t>
      </w:r>
      <w:r>
        <w:tab/>
        <w:t>I</w:t>
      </w:r>
      <w:r>
        <w:rPr>
          <w:spacing w:val="1"/>
        </w:rPr>
        <w:t xml:space="preserve"> </w:t>
      </w:r>
      <w:r>
        <w:t>alt</w:t>
      </w:r>
      <w:r>
        <w:tab/>
        <w:t xml:space="preserve">kr.: </w:t>
      </w:r>
      <w:r>
        <w:rPr>
          <w:u w:val="single"/>
        </w:rPr>
        <w:tab/>
      </w:r>
      <w:r>
        <w:t xml:space="preserve"> Bilag</w:t>
      </w:r>
      <w:r>
        <w:rPr>
          <w:spacing w:val="2"/>
        </w:rPr>
        <w:t xml:space="preserve"> </w:t>
      </w:r>
      <w:r>
        <w:rPr>
          <w:u w:val="single"/>
        </w:rPr>
        <w:t>skal</w:t>
      </w:r>
      <w:r>
        <w:t xml:space="preserve"> vedlægges.</w:t>
      </w:r>
    </w:p>
    <w:p w14:paraId="2E2A200F" w14:textId="77777777" w:rsidR="00D30D4B" w:rsidRDefault="00D30D4B" w:rsidP="00D30D4B">
      <w:pPr>
        <w:pStyle w:val="Brdtekst"/>
        <w:spacing w:before="6"/>
        <w:rPr>
          <w:sz w:val="15"/>
        </w:rPr>
      </w:pPr>
    </w:p>
    <w:p w14:paraId="211CB000" w14:textId="77777777" w:rsidR="00D30D4B" w:rsidRDefault="00D30D4B" w:rsidP="00D30D4B">
      <w:pPr>
        <w:pStyle w:val="Brdtekst"/>
        <w:tabs>
          <w:tab w:val="left" w:pos="6633"/>
          <w:tab w:val="left" w:pos="9447"/>
        </w:tabs>
        <w:spacing w:before="93" w:line="259" w:lineRule="auto"/>
        <w:ind w:left="112" w:right="857"/>
      </w:pPr>
      <w:r>
        <w:rPr>
          <w:u w:val="single"/>
        </w:rPr>
        <w:t>Evt.</w:t>
      </w:r>
      <w:r>
        <w:rPr>
          <w:spacing w:val="-1"/>
          <w:u w:val="single"/>
        </w:rPr>
        <w:t xml:space="preserve"> </w:t>
      </w:r>
      <w:r>
        <w:rPr>
          <w:u w:val="single"/>
        </w:rPr>
        <w:t>yderligere</w:t>
      </w:r>
      <w:r>
        <w:rPr>
          <w:spacing w:val="-3"/>
          <w:u w:val="single"/>
        </w:rPr>
        <w:t xml:space="preserve"> </w:t>
      </w:r>
      <w:r>
        <w:rPr>
          <w:u w:val="single"/>
        </w:rPr>
        <w:t>udgifter</w:t>
      </w:r>
      <w:r>
        <w:rPr>
          <w:spacing w:val="-3"/>
          <w:u w:val="single"/>
        </w:rPr>
        <w:t xml:space="preserve"> </w:t>
      </w:r>
      <w:r>
        <w:rPr>
          <w:u w:val="single"/>
        </w:rPr>
        <w:t>(angiv</w:t>
      </w:r>
      <w:r>
        <w:rPr>
          <w:spacing w:val="-4"/>
          <w:u w:val="single"/>
        </w:rPr>
        <w:t xml:space="preserve"> </w:t>
      </w:r>
      <w:r>
        <w:rPr>
          <w:u w:val="single"/>
        </w:rPr>
        <w:t>art)</w:t>
      </w:r>
      <w:r>
        <w:tab/>
        <w:t>kr.:</w:t>
      </w:r>
      <w:r>
        <w:rPr>
          <w:u w:val="single"/>
        </w:rPr>
        <w:tab/>
      </w:r>
      <w:r>
        <w:t xml:space="preserve"> Bilag</w:t>
      </w:r>
      <w:r>
        <w:rPr>
          <w:spacing w:val="2"/>
        </w:rPr>
        <w:t xml:space="preserve"> </w:t>
      </w:r>
      <w:r>
        <w:rPr>
          <w:u w:val="single"/>
        </w:rPr>
        <w:t>skal</w:t>
      </w:r>
      <w:r>
        <w:t xml:space="preserve"> vedlægges.</w:t>
      </w:r>
    </w:p>
    <w:p w14:paraId="6498AD97" w14:textId="77777777" w:rsidR="00D30D4B" w:rsidRPr="004D2807" w:rsidRDefault="00D30D4B" w:rsidP="00D30D4B">
      <w:pPr>
        <w:pStyle w:val="Brdtekst"/>
        <w:pBdr>
          <w:bottom w:val="double" w:sz="6" w:space="1" w:color="auto"/>
        </w:pBdr>
        <w:tabs>
          <w:tab w:val="left" w:pos="6633"/>
        </w:tabs>
        <w:spacing w:before="1"/>
        <w:ind w:left="5327"/>
      </w:pPr>
      <w:r>
        <w:t>TOTAL</w:t>
      </w:r>
      <w:r>
        <w:tab/>
        <w:t xml:space="preserve">kr.:  </w:t>
      </w:r>
    </w:p>
    <w:p w14:paraId="0385D0E8" w14:textId="0F5F0079" w:rsidR="00D30D4B" w:rsidRPr="00D30D4B" w:rsidRDefault="00D30D4B" w:rsidP="00D30D4B">
      <w:pPr>
        <w:pStyle w:val="Brdtekst"/>
        <w:spacing w:before="94"/>
        <w:ind w:left="112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C9B6D8" wp14:editId="25DA49E1">
            <wp:simplePos x="0" y="0"/>
            <wp:positionH relativeFrom="margin">
              <wp:posOffset>4030980</wp:posOffset>
            </wp:positionH>
            <wp:positionV relativeFrom="paragraph">
              <wp:posOffset>10103485</wp:posOffset>
            </wp:positionV>
            <wp:extent cx="2821305" cy="326390"/>
            <wp:effectExtent l="0" t="0" r="0" b="0"/>
            <wp:wrapNone/>
            <wp:docPr id="210900928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3784C91" wp14:editId="4DFE0A34">
            <wp:simplePos x="0" y="0"/>
            <wp:positionH relativeFrom="margin">
              <wp:posOffset>4030980</wp:posOffset>
            </wp:positionH>
            <wp:positionV relativeFrom="paragraph">
              <wp:posOffset>10103485</wp:posOffset>
            </wp:positionV>
            <wp:extent cx="2821305" cy="326390"/>
            <wp:effectExtent l="0" t="0" r="0" b="0"/>
            <wp:wrapNone/>
            <wp:docPr id="126788327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C085B" w14:textId="77777777" w:rsidR="00D30D4B" w:rsidRDefault="00D30D4B" w:rsidP="00D30D4B">
      <w:pPr>
        <w:pStyle w:val="Brdtekst"/>
        <w:tabs>
          <w:tab w:val="left" w:pos="1415"/>
          <w:tab w:val="left" w:pos="9611"/>
        </w:tabs>
        <w:spacing w:before="18"/>
      </w:pPr>
      <w:r>
        <w:t>Udvalg:</w:t>
      </w:r>
      <w:r>
        <w:tab/>
      </w:r>
      <w:r>
        <w:rPr>
          <w:u w:val="single"/>
        </w:rPr>
        <w:tab/>
      </w:r>
    </w:p>
    <w:p w14:paraId="45C96E1D" w14:textId="77777777" w:rsidR="00D30D4B" w:rsidRDefault="00D30D4B" w:rsidP="00D30D4B">
      <w:pPr>
        <w:pStyle w:val="Brdtekst"/>
        <w:spacing w:before="5"/>
        <w:rPr>
          <w:sz w:val="17"/>
        </w:rPr>
      </w:pPr>
    </w:p>
    <w:p w14:paraId="5B922D51" w14:textId="77777777" w:rsidR="00D30D4B" w:rsidRDefault="00D30D4B" w:rsidP="00D30D4B">
      <w:pPr>
        <w:pStyle w:val="Brdtekst"/>
        <w:tabs>
          <w:tab w:val="left" w:pos="1415"/>
          <w:tab w:val="left" w:pos="9611"/>
        </w:tabs>
        <w:spacing w:before="93"/>
      </w:pPr>
      <w:r>
        <w:t>Navn: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E17404" w14:textId="77777777" w:rsidR="00D30D4B" w:rsidRDefault="00D30D4B" w:rsidP="00D30D4B">
      <w:pPr>
        <w:pStyle w:val="Brdtekst"/>
        <w:spacing w:before="3"/>
        <w:rPr>
          <w:sz w:val="17"/>
        </w:rPr>
      </w:pPr>
    </w:p>
    <w:p w14:paraId="112C6D09" w14:textId="77777777" w:rsidR="00D30D4B" w:rsidRDefault="00D30D4B" w:rsidP="00D30D4B">
      <w:pPr>
        <w:pStyle w:val="Brdtekst"/>
        <w:tabs>
          <w:tab w:val="left" w:pos="1415"/>
          <w:tab w:val="left" w:pos="9611"/>
        </w:tabs>
        <w:spacing w:before="94"/>
      </w:pPr>
      <w:r>
        <w:t>Adresse: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05FB2DB" w14:textId="77777777" w:rsidR="00D30D4B" w:rsidRDefault="00D30D4B" w:rsidP="00D30D4B">
      <w:pPr>
        <w:pStyle w:val="Brdtekst"/>
        <w:spacing w:before="5"/>
        <w:rPr>
          <w:sz w:val="17"/>
        </w:rPr>
      </w:pPr>
    </w:p>
    <w:p w14:paraId="225D6B6E" w14:textId="77777777" w:rsidR="00D30D4B" w:rsidRDefault="00D30D4B" w:rsidP="00D30D4B">
      <w:pPr>
        <w:pStyle w:val="Brdtekst"/>
        <w:tabs>
          <w:tab w:val="left" w:pos="6064"/>
        </w:tabs>
        <w:spacing w:before="93"/>
      </w:pPr>
      <w:r>
        <w:t>Postnr.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by: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EF15C7" w14:textId="77777777" w:rsidR="00D30D4B" w:rsidRDefault="00D30D4B" w:rsidP="00D30D4B">
      <w:pPr>
        <w:pStyle w:val="Brdtekst"/>
        <w:spacing w:before="3"/>
        <w:rPr>
          <w:sz w:val="17"/>
        </w:rPr>
      </w:pPr>
    </w:p>
    <w:p w14:paraId="132363B0" w14:textId="3C97C524" w:rsidR="00D30D4B" w:rsidRDefault="00D30D4B" w:rsidP="00D30D4B">
      <w:pPr>
        <w:pStyle w:val="Brdtekst"/>
        <w:tabs>
          <w:tab w:val="left" w:pos="1415"/>
          <w:tab w:val="left" w:pos="2638"/>
          <w:tab w:val="left" w:pos="4024"/>
          <w:tab w:val="left" w:pos="5327"/>
          <w:tab w:val="left" w:pos="9528"/>
        </w:tabs>
        <w:spacing w:before="94" w:line="259" w:lineRule="auto"/>
        <w:ind w:left="112" w:right="775" w:hanging="112"/>
      </w:pPr>
      <w:r>
        <w:t>Bankkonto: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 w:rsidRPr="00D30D4B">
        <w:rPr>
          <w:u w:val="single"/>
        </w:rPr>
        <w:t>____________</w:t>
      </w:r>
      <w:r>
        <w:rPr>
          <w:u w:val="single"/>
        </w:rPr>
        <w:tab/>
      </w:r>
      <w:r>
        <w:rPr>
          <w:u w:val="single"/>
        </w:rPr>
        <w:br/>
      </w:r>
      <w:r>
        <w:t xml:space="preserve">                    </w:t>
      </w:r>
      <w:proofErr w:type="gramStart"/>
      <w:r>
        <w:t xml:space="preserve">   (</w:t>
      </w:r>
      <w:proofErr w:type="gramEnd"/>
      <w:r>
        <w:t>reg.nr.)</w:t>
      </w:r>
      <w:r>
        <w:tab/>
      </w:r>
      <w:r>
        <w:tab/>
        <w:t>(konto</w:t>
      </w:r>
      <w:r>
        <w:rPr>
          <w:spacing w:val="-3"/>
        </w:rPr>
        <w:t xml:space="preserve"> </w:t>
      </w:r>
      <w:r>
        <w:t>nr.)</w:t>
      </w:r>
    </w:p>
    <w:p w14:paraId="4FB41C18" w14:textId="77777777" w:rsidR="00D30D4B" w:rsidRDefault="00D30D4B" w:rsidP="00D30D4B">
      <w:pPr>
        <w:pStyle w:val="Brdtekst"/>
        <w:rPr>
          <w:sz w:val="20"/>
        </w:rPr>
      </w:pPr>
    </w:p>
    <w:p w14:paraId="4BA6B7A9" w14:textId="77777777" w:rsidR="00D30D4B" w:rsidRDefault="00D30D4B" w:rsidP="00D30D4B">
      <w:pPr>
        <w:pStyle w:val="Brdtekst"/>
        <w:rPr>
          <w:sz w:val="20"/>
        </w:rPr>
      </w:pPr>
    </w:p>
    <w:p w14:paraId="55E09A4C" w14:textId="191F994B" w:rsidR="00D30D4B" w:rsidRPr="004D2807" w:rsidRDefault="00D30D4B" w:rsidP="00D30D4B">
      <w:pPr>
        <w:pStyle w:val="Brdteks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91E372E" wp14:editId="73A84302">
                <wp:simplePos x="0" y="0"/>
                <wp:positionH relativeFrom="page">
                  <wp:posOffset>718820</wp:posOffset>
                </wp:positionH>
                <wp:positionV relativeFrom="paragraph">
                  <wp:posOffset>208915</wp:posOffset>
                </wp:positionV>
                <wp:extent cx="1631315" cy="1270"/>
                <wp:effectExtent l="13970" t="8890" r="12065" b="8890"/>
                <wp:wrapTopAndBottom/>
                <wp:docPr id="1342171639" name="Kombinationstegning: 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315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2569"/>
                            <a:gd name="T2" fmla="+- 0 3701 1132"/>
                            <a:gd name="T3" fmla="*/ T2 w 2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9">
                              <a:moveTo>
                                <a:pt x="0" y="0"/>
                              </a:moveTo>
                              <a:lnTo>
                                <a:pt x="2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5E4E" id="Kombinationstegning: figur 2" o:spid="_x0000_s1026" style="position:absolute;margin-left:56.6pt;margin-top:16.45pt;width:128.4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" path="m,l2569,e" filled="f" strokeweight=".24536mm">
                <v:path arrowok="t" o:connecttype="custom" o:connectlocs="0,0;163131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737DE1E" wp14:editId="618C9960">
                <wp:simplePos x="0" y="0"/>
                <wp:positionH relativeFrom="page">
                  <wp:posOffset>4030345</wp:posOffset>
                </wp:positionH>
                <wp:positionV relativeFrom="paragraph">
                  <wp:posOffset>208915</wp:posOffset>
                </wp:positionV>
                <wp:extent cx="2719070" cy="1270"/>
                <wp:effectExtent l="10795" t="8890" r="13335" b="8890"/>
                <wp:wrapTopAndBottom/>
                <wp:docPr id="1525668690" name="Kombinationstegning: figu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347 6347"/>
                            <a:gd name="T1" fmla="*/ T0 w 4282"/>
                            <a:gd name="T2" fmla="+- 0 10629 6347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AF26B" id="Kombinationstegning: figur 1" o:spid="_x0000_s1026" style="position:absolute;margin-left:317.35pt;margin-top:16.45pt;width:214.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" path="m,l4282,e" filled="f" strokeweight=".24536mm">
                <v:path arrowok="t" o:connecttype="custom" o:connectlocs="0,0;2719070,0" o:connectangles="0,0"/>
                <w10:wrap type="topAndBottom" anchorx="page"/>
              </v:shape>
            </w:pict>
          </mc:Fallback>
        </mc:AlternateContent>
      </w:r>
    </w:p>
    <w:p w14:paraId="1EF2D6D4" w14:textId="7A6B6744" w:rsidR="00165AF0" w:rsidRPr="00D30D4B" w:rsidRDefault="00D30D4B" w:rsidP="00D30D4B">
      <w:pPr>
        <w:pStyle w:val="Brdtekst"/>
        <w:tabs>
          <w:tab w:val="left" w:pos="6632"/>
        </w:tabs>
        <w:spacing w:before="21"/>
        <w:ind w:left="112"/>
      </w:pPr>
      <w:r>
        <w:t>(underskrift)</w:t>
      </w:r>
      <w:r>
        <w:tab/>
        <w:t>(attesteret)</w:t>
      </w:r>
    </w:p>
    <w:sectPr w:rsidR="00165AF0" w:rsidRPr="00D30D4B" w:rsidSect="0052580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408E4" w14:textId="77777777" w:rsidR="00DA179D" w:rsidRDefault="00DA179D" w:rsidP="00B7218E">
      <w:r>
        <w:separator/>
      </w:r>
    </w:p>
  </w:endnote>
  <w:endnote w:type="continuationSeparator" w:id="0">
    <w:p w14:paraId="5129E439" w14:textId="77777777" w:rsidR="00DA179D" w:rsidRDefault="00DA179D" w:rsidP="00B7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899A6AA-196F-4E59-B8E2-DC9F7656B391}"/>
    <w:embedBold r:id="rId2" w:fontKey="{7D093242-AD01-4B0D-B38D-33E2073F9F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CF291946-8860-48E4-B6DA-45729BC68D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D5AC1" w14:textId="77E4AAE9" w:rsidR="00165AF0" w:rsidRPr="00525809" w:rsidRDefault="004B42B0" w:rsidP="001B33EA">
    <w:pPr>
      <w:pStyle w:val="Sidefod"/>
      <w:rPr>
        <w:rFonts w:ascii="Verdana" w:hAnsi="Verdana" w:cs="Arial"/>
        <w:color w:val="474B4E"/>
        <w:sz w:val="14"/>
        <w:szCs w:val="14"/>
        <w:lang w:val="da-DK"/>
      </w:rPr>
    </w:pPr>
    <w:r>
      <w:rPr>
        <w:rFonts w:ascii="Verdana" w:hAnsi="Verdana"/>
        <w:b/>
        <w:noProof/>
        <w:lang w:val="da-DK"/>
      </w:rPr>
      <w:object w:dxaOrig="1440" w:dyaOrig="1440" w14:anchorId="5F535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-3pt;margin-top:0;width:494.35pt;height:43.3pt;z-index:-251644928;mso-position-horizontal-relative:text;mso-position-vertical-relative:text">
          <v:imagedata r:id="rId1" o:title=""/>
        </v:shape>
        <o:OLEObject Type="Embed" ProgID="Word.Document.12" ShapeID="_x0000_s1040" DrawAspect="Content" ObjectID="_1843976325" r:id="rId2">
          <o:FieldCodes>\s</o:FieldCodes>
        </o:OLEObject>
      </w:object>
    </w:r>
    <w:r w:rsidR="00CF4E46" w:rsidRPr="00525809">
      <w:rPr>
        <w:rFonts w:ascii="Verdana" w:hAnsi="Verdana"/>
        <w:b/>
        <w:lang w:val="da-DK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6178" w14:textId="77777777" w:rsidR="001B33EA" w:rsidRDefault="001B33EA" w:rsidP="001B33EA">
    <w:pPr>
      <w:pStyle w:val="Sidefod"/>
    </w:pPr>
    <w:r>
      <w:tab/>
    </w:r>
  </w:p>
  <w:p w14:paraId="1C76FDFB" w14:textId="77777777" w:rsidR="001B33EA" w:rsidRPr="00000EDF" w:rsidRDefault="003204B2" w:rsidP="001B33EA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8480" behindDoc="1" locked="0" layoutInCell="1" allowOverlap="1" wp14:anchorId="081A22FC" wp14:editId="6DBCE181">
          <wp:simplePos x="0" y="0"/>
          <wp:positionH relativeFrom="margin">
            <wp:posOffset>3246120</wp:posOffset>
          </wp:positionH>
          <wp:positionV relativeFrom="paragraph">
            <wp:posOffset>25400</wp:posOffset>
          </wp:positionV>
          <wp:extent cx="2821940" cy="326390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940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FA414E" w14:textId="77777777" w:rsidR="001B33EA" w:rsidRDefault="00E84606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br/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Parasport Danmark – </w:t>
    </w:r>
    <w:r w:rsidR="00DE1828">
      <w:rPr>
        <w:rFonts w:ascii="Arial" w:hAnsi="Arial" w:cs="Arial"/>
        <w:color w:val="474B4E"/>
        <w:sz w:val="14"/>
        <w:szCs w:val="14"/>
        <w:lang w:val="da-DK"/>
      </w:rPr>
      <w:t>info@parasport.dk</w:t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 –</w:t>
    </w:r>
    <w:r w:rsidR="00DE1828">
      <w:rPr>
        <w:rFonts w:ascii="Arial" w:hAnsi="Arial" w:cs="Arial"/>
        <w:color w:val="474B4E"/>
        <w:sz w:val="14"/>
        <w:szCs w:val="14"/>
        <w:lang w:val="da-DK"/>
      </w:rPr>
      <w:t xml:space="preserve"> www.parasport.dk</w:t>
    </w:r>
  </w:p>
  <w:p w14:paraId="6AA80CDF" w14:textId="77777777" w:rsidR="00DE1828" w:rsidRPr="00DE1828" w:rsidRDefault="00DE1828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251F4" w14:textId="77777777" w:rsidR="00DA179D" w:rsidRDefault="00DA179D" w:rsidP="00B7218E">
      <w:r>
        <w:separator/>
      </w:r>
    </w:p>
  </w:footnote>
  <w:footnote w:type="continuationSeparator" w:id="0">
    <w:p w14:paraId="16AAD8A9" w14:textId="77777777" w:rsidR="00DA179D" w:rsidRDefault="00DA179D" w:rsidP="00B72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ED47B" w14:textId="77777777" w:rsidR="00434A92" w:rsidRDefault="00DA179D">
    <w:pPr>
      <w:pStyle w:val="Sidehoved"/>
    </w:pPr>
    <w:r>
      <w:rPr>
        <w:noProof/>
        <w:lang w:eastAsia="da-DK"/>
      </w:rPr>
      <w:pict w14:anchorId="2A863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29" o:spid="_x0000_s1035" type="#_x0000_t75" style="position:absolute;margin-left:0;margin-top:0;width:930pt;height:1315.5pt;z-index:-25165004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CAD4" w14:textId="4C7716A4" w:rsidR="00525809" w:rsidRDefault="00AC65C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78F81AEA" wp14:editId="612D8981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65200" cy="410400"/>
          <wp:effectExtent l="0" t="0" r="1905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D4B">
      <w:rPr>
        <w:noProof/>
        <w:lang w:eastAsia="da-DK"/>
      </w:rPr>
      <w:drawing>
        <wp:anchor distT="0" distB="0" distL="114300" distR="114300" simplePos="0" relativeHeight="251669503" behindDoc="1" locked="0" layoutInCell="0" allowOverlap="1" wp14:anchorId="2B00F581" wp14:editId="25E4900D">
          <wp:simplePos x="0" y="0"/>
          <wp:positionH relativeFrom="page">
            <wp:posOffset>-9525</wp:posOffset>
          </wp:positionH>
          <wp:positionV relativeFrom="page">
            <wp:posOffset>-13970</wp:posOffset>
          </wp:positionV>
          <wp:extent cx="6120130" cy="8657590"/>
          <wp:effectExtent l="0" t="0" r="0" b="0"/>
          <wp:wrapNone/>
          <wp:docPr id="218106585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6758" w14:textId="77777777" w:rsidR="00434A92" w:rsidRDefault="00DA179D">
    <w:pPr>
      <w:pStyle w:val="Sidehoved"/>
    </w:pPr>
    <w:r>
      <w:rPr>
        <w:noProof/>
        <w:lang w:eastAsia="da-DK"/>
      </w:rPr>
      <w:pict w14:anchorId="7B65B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30" o:spid="_x0000_s1036" type="#_x0000_t75" style="position:absolute;margin-left:0;margin-top:-1.1pt;width:595.3pt;height:842.1pt;z-index:-251654145;mso-position-horizontal-relative:page;mso-position-vertical-relative:page" o:allowincell="f">
          <v:imagedata r:id="rId1" o:title="Brevpapirbaggrund GI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4B"/>
    <w:rsid w:val="00000EDF"/>
    <w:rsid w:val="00021C69"/>
    <w:rsid w:val="000C6582"/>
    <w:rsid w:val="0010124B"/>
    <w:rsid w:val="001361CD"/>
    <w:rsid w:val="00164758"/>
    <w:rsid w:val="00165AF0"/>
    <w:rsid w:val="001754AB"/>
    <w:rsid w:val="001B33EA"/>
    <w:rsid w:val="001E75A7"/>
    <w:rsid w:val="00207439"/>
    <w:rsid w:val="00235B73"/>
    <w:rsid w:val="002572C0"/>
    <w:rsid w:val="00271D6A"/>
    <w:rsid w:val="002F6297"/>
    <w:rsid w:val="00301202"/>
    <w:rsid w:val="003202D0"/>
    <w:rsid w:val="003204B2"/>
    <w:rsid w:val="003F69C9"/>
    <w:rsid w:val="00414788"/>
    <w:rsid w:val="00434A92"/>
    <w:rsid w:val="004619A8"/>
    <w:rsid w:val="00493BF2"/>
    <w:rsid w:val="004A1C72"/>
    <w:rsid w:val="004A314C"/>
    <w:rsid w:val="004B42B0"/>
    <w:rsid w:val="004E61D3"/>
    <w:rsid w:val="00525809"/>
    <w:rsid w:val="005C74A0"/>
    <w:rsid w:val="005F17E1"/>
    <w:rsid w:val="0060388E"/>
    <w:rsid w:val="00685041"/>
    <w:rsid w:val="00711EC1"/>
    <w:rsid w:val="0074039D"/>
    <w:rsid w:val="00755A74"/>
    <w:rsid w:val="00895457"/>
    <w:rsid w:val="008A412E"/>
    <w:rsid w:val="008D4D5A"/>
    <w:rsid w:val="008E5867"/>
    <w:rsid w:val="008F5AB7"/>
    <w:rsid w:val="00964BDB"/>
    <w:rsid w:val="00973DB7"/>
    <w:rsid w:val="009A7AF7"/>
    <w:rsid w:val="009E48D7"/>
    <w:rsid w:val="009F394B"/>
    <w:rsid w:val="00A03048"/>
    <w:rsid w:val="00A34A13"/>
    <w:rsid w:val="00AC65CC"/>
    <w:rsid w:val="00B20AE0"/>
    <w:rsid w:val="00B519AA"/>
    <w:rsid w:val="00B70E11"/>
    <w:rsid w:val="00B7218E"/>
    <w:rsid w:val="00BA540A"/>
    <w:rsid w:val="00BB4157"/>
    <w:rsid w:val="00BD0F6B"/>
    <w:rsid w:val="00BF0606"/>
    <w:rsid w:val="00C10CCD"/>
    <w:rsid w:val="00C95A51"/>
    <w:rsid w:val="00CA1E25"/>
    <w:rsid w:val="00CD119F"/>
    <w:rsid w:val="00CE423B"/>
    <w:rsid w:val="00CF4E46"/>
    <w:rsid w:val="00D30D4B"/>
    <w:rsid w:val="00D6339E"/>
    <w:rsid w:val="00DA179D"/>
    <w:rsid w:val="00DD5783"/>
    <w:rsid w:val="00DE1828"/>
    <w:rsid w:val="00E02D87"/>
    <w:rsid w:val="00E13565"/>
    <w:rsid w:val="00E26B5E"/>
    <w:rsid w:val="00E36B06"/>
    <w:rsid w:val="00E84606"/>
    <w:rsid w:val="00EA5EA6"/>
    <w:rsid w:val="00EC0574"/>
    <w:rsid w:val="00EE0C4F"/>
    <w:rsid w:val="00F16AEF"/>
    <w:rsid w:val="00F804BE"/>
    <w:rsid w:val="00F94832"/>
    <w:rsid w:val="00FA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EBE1F0F"/>
  <w15:chartTrackingRefBased/>
  <w15:docId w15:val="{58FE3E6B-1CCE-4465-9061-DF794518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D4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C0574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D30D4B"/>
  </w:style>
  <w:style w:type="character" w:customStyle="1" w:styleId="BrdtekstTegn">
    <w:name w:val="Brødtekst Tegn"/>
    <w:basedOn w:val="Standardskrifttypeiafsnit"/>
    <w:link w:val="Brdtekst"/>
    <w:uiPriority w:val="1"/>
    <w:rsid w:val="00D30D4B"/>
    <w:rPr>
      <w:rFonts w:ascii="Arial" w:eastAsia="Arial" w:hAnsi="Arial" w:cs="Arial"/>
    </w:rPr>
  </w:style>
  <w:style w:type="paragraph" w:styleId="Titel">
    <w:name w:val="Title"/>
    <w:basedOn w:val="Normal"/>
    <w:link w:val="TitelTegn"/>
    <w:uiPriority w:val="10"/>
    <w:qFormat/>
    <w:rsid w:val="00D30D4B"/>
    <w:pPr>
      <w:spacing w:before="101"/>
      <w:ind w:left="112"/>
    </w:pPr>
    <w:rPr>
      <w:rFonts w:ascii="Verdana" w:eastAsia="Verdana" w:hAnsi="Verdana" w:cs="Verdana"/>
      <w:b/>
      <w:bCs/>
      <w:sz w:val="28"/>
      <w:szCs w:val="28"/>
    </w:rPr>
  </w:style>
  <w:style w:type="character" w:customStyle="1" w:styleId="TitelTegn">
    <w:name w:val="Titel Tegn"/>
    <w:basedOn w:val="Standardskrifttypeiafsnit"/>
    <w:link w:val="Titel"/>
    <w:uiPriority w:val="10"/>
    <w:rsid w:val="00D30D4B"/>
    <w:rPr>
      <w:rFonts w:ascii="Verdana" w:eastAsia="Verdana" w:hAnsi="Verdana" w:cs="Verdan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ParasportDanmark/OfficeSkabeloner/Dansk%20-%20baggrund%20og%20logoet%20p&#229;%20alle%20side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fa98cb-a04b-4b62-b7ee-4f4093e84f5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7A1E2620FBE94A98614BB320592E12" ma:contentTypeVersion="10" ma:contentTypeDescription="Opret et nyt dokument." ma:contentTypeScope="" ma:versionID="e7265c92b9e03600a6c88f35e409fb15">
  <xsd:schema xmlns:xsd="http://www.w3.org/2001/XMLSchema" xmlns:xs="http://www.w3.org/2001/XMLSchema" xmlns:p="http://schemas.microsoft.com/office/2006/metadata/properties" xmlns:ns2="63fa98cb-a04b-4b62-b7ee-4f4093e84f5d" targetNamespace="http://schemas.microsoft.com/office/2006/metadata/properties" ma:root="true" ma:fieldsID="c4235e2bff8b86b544c5f65f99839878" ns2:_="">
    <xsd:import namespace="63fa98cb-a04b-4b62-b7ee-4f4093e84f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a98cb-a04b-4b62-b7ee-4f4093e84f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F5176-0462-4B4B-BFD1-2C82716C4CA3}">
  <ds:schemaRefs>
    <ds:schemaRef ds:uri="http://schemas.microsoft.com/office/2006/metadata/properties"/>
    <ds:schemaRef ds:uri="http://schemas.microsoft.com/office/infopath/2007/PartnerControls"/>
    <ds:schemaRef ds:uri="63fa98cb-a04b-4b62-b7ee-4f4093e84f5d"/>
  </ds:schemaRefs>
</ds:datastoreItem>
</file>

<file path=customXml/itemProps2.xml><?xml version="1.0" encoding="utf-8"?>
<ds:datastoreItem xmlns:ds="http://schemas.openxmlformats.org/officeDocument/2006/customXml" ds:itemID="{ACD99F61-7EA3-4A7E-BE8F-8CBBEE769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61C97D-5D08-4E60-B54C-7BE74A087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fa98cb-a04b-4b62-b7ee-4f4093e84f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EE1E54-D36A-4D9A-B521-D3D8B80A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Dansk%20-%20baggrund%20og%20logoet%20på%20alle%20sider</Template>
  <TotalTime>4</TotalTime>
  <Pages>1</Pages>
  <Words>92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hhe@parasport.dk</dc:creator>
  <cp:keywords/>
  <dc:description/>
  <cp:lastModifiedBy>Hanne Hede</cp:lastModifiedBy>
  <cp:revision>9</cp:revision>
  <cp:lastPrinted>2016-11-29T14:47:00Z</cp:lastPrinted>
  <dcterms:created xsi:type="dcterms:W3CDTF">2026-06-26T08:48:00Z</dcterms:created>
  <dcterms:modified xsi:type="dcterms:W3CDTF">2026-06-26T08:52:00Z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0x010100A07A1E2620FBE94A98614BB320592E12</vt:lpwstr>
  </property>
  <property fmtid="{D5CDD505-2E9C-101B-9397-08002B2CF9AE}" pid="3" name="MediaServiceImageTags">
    <vt:lpwstr/>
  </property>
</Properties>
</file>