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1BB43" w14:textId="77777777" w:rsidR="00787586" w:rsidRPr="006F6EFD" w:rsidRDefault="00787586" w:rsidP="006F6EFD">
      <w:pPr>
        <w:pStyle w:val="Overskrift1"/>
      </w:pPr>
      <w:r w:rsidRPr="006F6EFD">
        <w:t>REFERAT AF BESTYRELSESMØDE</w:t>
      </w:r>
    </w:p>
    <w:p w14:paraId="19B65B5C" w14:textId="4A12E75A" w:rsidR="00787586" w:rsidRPr="006F6EFD" w:rsidRDefault="00787586" w:rsidP="006F6EFD">
      <w:pPr>
        <w:pStyle w:val="Overskrift1"/>
      </w:pPr>
      <w:r w:rsidRPr="006F6EFD">
        <w:t>D. 9. JUNI 2026</w:t>
      </w:r>
    </w:p>
    <w:p w14:paraId="527A1AB5" w14:textId="77777777" w:rsidR="006F6EFD" w:rsidRPr="006F6EFD" w:rsidRDefault="006F6EFD" w:rsidP="006F6EFD">
      <w:pPr>
        <w:ind w:left="0"/>
      </w:pPr>
    </w:p>
    <w:p w14:paraId="03DB9C77" w14:textId="77777777" w:rsidR="00787586" w:rsidRPr="00ED53B9" w:rsidRDefault="00787586" w:rsidP="006F6EFD">
      <w:pPr>
        <w:tabs>
          <w:tab w:val="left" w:pos="1134"/>
        </w:tabs>
        <w:ind w:left="0"/>
        <w:rPr>
          <w:rFonts w:ascii="Calibri" w:hAnsi="Calibri" w:cs="Calibri"/>
          <w:szCs w:val="20"/>
        </w:rPr>
      </w:pPr>
      <w:r w:rsidRPr="00ED53B9">
        <w:rPr>
          <w:rFonts w:ascii="Calibri" w:hAnsi="Calibri" w:cs="Calibri"/>
          <w:b/>
          <w:bCs/>
          <w:szCs w:val="20"/>
        </w:rPr>
        <w:t xml:space="preserve">Deltagere: </w:t>
      </w:r>
      <w:r w:rsidRPr="00ED53B9">
        <w:rPr>
          <w:rFonts w:ascii="Calibri" w:hAnsi="Calibri" w:cs="Calibri"/>
          <w:szCs w:val="20"/>
        </w:rPr>
        <w:t>John Petersson (JP),</w:t>
      </w:r>
      <w:r>
        <w:rPr>
          <w:rFonts w:ascii="Calibri" w:hAnsi="Calibri" w:cs="Calibri"/>
          <w:szCs w:val="20"/>
        </w:rPr>
        <w:t xml:space="preserve"> </w:t>
      </w:r>
      <w:r w:rsidRPr="00ED53B9">
        <w:rPr>
          <w:rFonts w:ascii="Calibri" w:hAnsi="Calibri" w:cs="Calibri"/>
          <w:szCs w:val="20"/>
        </w:rPr>
        <w:t>Jannie Hammershøi (JH</w:t>
      </w:r>
      <w:r>
        <w:rPr>
          <w:rFonts w:ascii="Calibri" w:hAnsi="Calibri" w:cs="Calibri"/>
          <w:szCs w:val="20"/>
        </w:rPr>
        <w:t xml:space="preserve">) delvist via Teams, </w:t>
      </w:r>
      <w:r w:rsidRPr="00ED53B9">
        <w:rPr>
          <w:rFonts w:ascii="Calibri" w:hAnsi="Calibri" w:cs="Calibri"/>
          <w:szCs w:val="20"/>
        </w:rPr>
        <w:t>Lene van der Keur (</w:t>
      </w:r>
      <w:proofErr w:type="spellStart"/>
      <w:r w:rsidRPr="00ED53B9">
        <w:rPr>
          <w:rFonts w:ascii="Calibri" w:hAnsi="Calibri" w:cs="Calibri"/>
          <w:szCs w:val="20"/>
        </w:rPr>
        <w:t>LvdK</w:t>
      </w:r>
      <w:proofErr w:type="spellEnd"/>
      <w:r w:rsidRPr="00ED53B9">
        <w:rPr>
          <w:rFonts w:ascii="Calibri" w:hAnsi="Calibri" w:cs="Calibri"/>
          <w:szCs w:val="20"/>
        </w:rPr>
        <w:t>),</w:t>
      </w:r>
      <w:r>
        <w:rPr>
          <w:rFonts w:ascii="Calibri" w:hAnsi="Calibri" w:cs="Calibri"/>
          <w:szCs w:val="20"/>
        </w:rPr>
        <w:t xml:space="preserve"> Christian Lykkeby Olsen (CLO), </w:t>
      </w:r>
      <w:r w:rsidRPr="00ED53B9">
        <w:rPr>
          <w:rFonts w:ascii="Calibri" w:hAnsi="Calibri" w:cs="Calibri"/>
          <w:szCs w:val="20"/>
        </w:rPr>
        <w:t>Jan S. Johansen (JSJ)</w:t>
      </w:r>
      <w:r>
        <w:rPr>
          <w:rFonts w:ascii="Calibri" w:hAnsi="Calibri" w:cs="Calibri"/>
          <w:szCs w:val="20"/>
        </w:rPr>
        <w:t xml:space="preserve"> via Teams,</w:t>
      </w:r>
      <w:r w:rsidRPr="00ED53B9">
        <w:rPr>
          <w:rFonts w:ascii="Calibri" w:hAnsi="Calibri" w:cs="Calibri"/>
          <w:szCs w:val="20"/>
        </w:rPr>
        <w:t xml:space="preserve"> Tine Rindum Teilmann (TRT</w:t>
      </w:r>
      <w:r>
        <w:rPr>
          <w:rFonts w:ascii="Calibri" w:hAnsi="Calibri" w:cs="Calibri"/>
          <w:szCs w:val="20"/>
        </w:rPr>
        <w:t xml:space="preserve">), Rikke Rønholt Albertsen (RIK), og Mads Brix </w:t>
      </w:r>
      <w:proofErr w:type="spellStart"/>
      <w:r>
        <w:rPr>
          <w:rFonts w:ascii="Calibri" w:hAnsi="Calibri" w:cs="Calibri"/>
          <w:szCs w:val="20"/>
        </w:rPr>
        <w:t>Monggaard</w:t>
      </w:r>
      <w:proofErr w:type="spellEnd"/>
      <w:r>
        <w:rPr>
          <w:rFonts w:ascii="Calibri" w:hAnsi="Calibri" w:cs="Calibri"/>
          <w:szCs w:val="20"/>
        </w:rPr>
        <w:t xml:space="preserve"> (MBM) via Teams.</w:t>
      </w:r>
    </w:p>
    <w:p w14:paraId="1B0E22A7" w14:textId="77777777" w:rsidR="00787586" w:rsidRPr="00ED53B9" w:rsidRDefault="00787586" w:rsidP="00787586">
      <w:pPr>
        <w:tabs>
          <w:tab w:val="left" w:pos="1134"/>
        </w:tabs>
        <w:rPr>
          <w:rFonts w:ascii="Calibri" w:hAnsi="Calibri" w:cs="Calibri"/>
          <w:b/>
          <w:bCs/>
          <w:szCs w:val="20"/>
        </w:rPr>
      </w:pPr>
    </w:p>
    <w:p w14:paraId="08541499" w14:textId="77777777" w:rsidR="00787586" w:rsidRPr="00ED53B9" w:rsidRDefault="00787586" w:rsidP="006F6EFD">
      <w:pPr>
        <w:tabs>
          <w:tab w:val="left" w:pos="1134"/>
        </w:tabs>
        <w:ind w:left="0"/>
        <w:rPr>
          <w:rFonts w:ascii="Calibri" w:hAnsi="Calibri" w:cs="Calibri"/>
          <w:szCs w:val="20"/>
        </w:rPr>
      </w:pPr>
      <w:r w:rsidRPr="00ED53B9">
        <w:rPr>
          <w:rFonts w:ascii="Calibri" w:hAnsi="Calibri" w:cs="Calibri"/>
          <w:b/>
          <w:bCs/>
          <w:szCs w:val="20"/>
        </w:rPr>
        <w:t>Desuden delt</w:t>
      </w:r>
      <w:r>
        <w:rPr>
          <w:rFonts w:ascii="Calibri" w:hAnsi="Calibri" w:cs="Calibri"/>
          <w:b/>
          <w:bCs/>
          <w:szCs w:val="20"/>
        </w:rPr>
        <w:t>og</w:t>
      </w:r>
      <w:r w:rsidRPr="00ED53B9">
        <w:rPr>
          <w:rFonts w:ascii="Calibri" w:hAnsi="Calibri" w:cs="Calibri"/>
          <w:b/>
          <w:bCs/>
          <w:szCs w:val="20"/>
        </w:rPr>
        <w:t xml:space="preserve">: </w:t>
      </w:r>
      <w:r w:rsidRPr="00ED53B9">
        <w:rPr>
          <w:rFonts w:ascii="Calibri" w:hAnsi="Calibri" w:cs="Calibri"/>
          <w:szCs w:val="20"/>
        </w:rPr>
        <w:t xml:space="preserve">Ivan Løvstrup (IVL), Martin Elleberg Petersen (MEP), </w:t>
      </w:r>
      <w:r>
        <w:rPr>
          <w:rFonts w:ascii="Calibri" w:hAnsi="Calibri" w:cs="Calibri"/>
          <w:szCs w:val="20"/>
        </w:rPr>
        <w:t xml:space="preserve">og </w:t>
      </w:r>
      <w:r w:rsidRPr="00ED53B9">
        <w:rPr>
          <w:rFonts w:ascii="Calibri" w:hAnsi="Calibri" w:cs="Calibri"/>
          <w:szCs w:val="20"/>
        </w:rPr>
        <w:t>Teis Bro (BRO</w:t>
      </w:r>
      <w:r>
        <w:rPr>
          <w:rFonts w:ascii="Calibri" w:hAnsi="Calibri" w:cs="Calibri"/>
          <w:szCs w:val="20"/>
        </w:rPr>
        <w:t>)</w:t>
      </w:r>
      <w:r w:rsidRPr="00ED53B9">
        <w:rPr>
          <w:rFonts w:ascii="Calibri" w:hAnsi="Calibri" w:cs="Calibri"/>
          <w:szCs w:val="20"/>
        </w:rPr>
        <w:t>.</w:t>
      </w:r>
    </w:p>
    <w:p w14:paraId="1CA6E057" w14:textId="77777777" w:rsidR="00787586" w:rsidRPr="00ED53B9" w:rsidRDefault="00787586" w:rsidP="006F6EFD">
      <w:pPr>
        <w:tabs>
          <w:tab w:val="left" w:pos="1134"/>
        </w:tabs>
        <w:ind w:left="0"/>
        <w:rPr>
          <w:rFonts w:ascii="Calibri" w:hAnsi="Calibri" w:cs="Calibri"/>
          <w:szCs w:val="20"/>
        </w:rPr>
      </w:pPr>
      <w:r w:rsidRPr="00ED53B9">
        <w:rPr>
          <w:rFonts w:ascii="Calibri" w:hAnsi="Calibri" w:cs="Calibri"/>
          <w:b/>
          <w:bCs/>
          <w:szCs w:val="20"/>
        </w:rPr>
        <w:t>Afbud:</w:t>
      </w:r>
      <w:r w:rsidRPr="00ED53B9">
        <w:rPr>
          <w:rFonts w:ascii="Calibri" w:hAnsi="Calibri" w:cs="Calibri"/>
          <w:szCs w:val="20"/>
        </w:rPr>
        <w:t xml:space="preserve"> Maiken Schütt (MAS) - barsel.</w:t>
      </w:r>
      <w:r w:rsidRPr="00964A3F">
        <w:rPr>
          <w:rFonts w:ascii="Calibri" w:hAnsi="Calibri" w:cs="Calibri"/>
          <w:szCs w:val="20"/>
        </w:rPr>
        <w:t xml:space="preserve"> </w:t>
      </w:r>
      <w:r w:rsidRPr="00ED53B9">
        <w:rPr>
          <w:rFonts w:ascii="Calibri" w:hAnsi="Calibri" w:cs="Calibri"/>
          <w:szCs w:val="20"/>
        </w:rPr>
        <w:t>Asger Krebs (AKR)</w:t>
      </w:r>
    </w:p>
    <w:p w14:paraId="48F92A45" w14:textId="77777777" w:rsidR="00787586" w:rsidRDefault="00787586" w:rsidP="00787586">
      <w:pPr>
        <w:tabs>
          <w:tab w:val="left" w:pos="1134"/>
        </w:tabs>
        <w:rPr>
          <w:rFonts w:cstheme="minorHAnsi"/>
          <w:b/>
          <w:bCs/>
          <w:szCs w:val="20"/>
        </w:rPr>
      </w:pPr>
    </w:p>
    <w:p w14:paraId="19D7698B" w14:textId="77777777" w:rsidR="00787586" w:rsidRDefault="00787586" w:rsidP="006F6EFD">
      <w:pPr>
        <w:tabs>
          <w:tab w:val="left" w:pos="1134"/>
        </w:tabs>
        <w:ind w:left="0"/>
        <w:rPr>
          <w:rFonts w:cstheme="minorHAnsi"/>
          <w:b/>
          <w:bCs/>
        </w:rPr>
      </w:pPr>
      <w:r>
        <w:rPr>
          <w:rFonts w:cstheme="minorHAnsi"/>
          <w:b/>
          <w:bCs/>
        </w:rPr>
        <w:t>Mødet indledtes med punkt 0, og fortsatte derefter til punkt 12 med deltagelse af sportsmanager hos Team Danmark, Magnus Wonsyld.</w:t>
      </w:r>
    </w:p>
    <w:p w14:paraId="77F8B01E" w14:textId="77777777" w:rsidR="00787586" w:rsidRPr="00D52484" w:rsidRDefault="00787586" w:rsidP="00787586">
      <w:pPr>
        <w:tabs>
          <w:tab w:val="left" w:pos="1134"/>
        </w:tabs>
        <w:rPr>
          <w:rFonts w:cstheme="minorHAnsi"/>
          <w:b/>
          <w:bCs/>
          <w:szCs w:val="20"/>
        </w:rPr>
      </w:pPr>
    </w:p>
    <w:p w14:paraId="1A8958B3" w14:textId="77777777" w:rsidR="00787586" w:rsidRPr="006E22E6" w:rsidRDefault="00787586" w:rsidP="006F6EFD">
      <w:pPr>
        <w:pStyle w:val="Overskrift3"/>
      </w:pPr>
      <w:r w:rsidRPr="001E28D2">
        <w:t>DAGSORDEN</w:t>
      </w:r>
    </w:p>
    <w:p w14:paraId="221C90CA" w14:textId="5655EEA3" w:rsidR="00787586" w:rsidRPr="00FD16C8" w:rsidRDefault="00787586" w:rsidP="006F6EFD">
      <w:pPr>
        <w:pStyle w:val="Overskrift6"/>
      </w:pPr>
      <w:r w:rsidRPr="001E28D2">
        <w:t>Praktiske forhold</w:t>
      </w:r>
    </w:p>
    <w:p w14:paraId="3CEB4CFB" w14:textId="77777777" w:rsidR="00787586" w:rsidRDefault="00787586" w:rsidP="00787586">
      <w:pPr>
        <w:pStyle w:val="Listeafsnit"/>
        <w:numPr>
          <w:ilvl w:val="0"/>
          <w:numId w:val="2"/>
        </w:numPr>
        <w:tabs>
          <w:tab w:val="left" w:pos="1134"/>
          <w:tab w:val="left" w:pos="1701"/>
        </w:tabs>
        <w:rPr>
          <w:rFonts w:cstheme="minorHAnsi"/>
          <w:bCs w:val="0"/>
        </w:rPr>
      </w:pPr>
      <w:r w:rsidRPr="00090BDD">
        <w:rPr>
          <w:rFonts w:cstheme="minorHAnsi"/>
        </w:rPr>
        <w:t>Velkomst og kort intro til bestyrelsesarbejdet i PD</w:t>
      </w:r>
    </w:p>
    <w:p w14:paraId="29F50A7C" w14:textId="77777777" w:rsidR="00787586" w:rsidRPr="001E28D2" w:rsidRDefault="00787586" w:rsidP="00787586">
      <w:pPr>
        <w:pStyle w:val="Listeafsnit"/>
        <w:numPr>
          <w:ilvl w:val="0"/>
          <w:numId w:val="2"/>
        </w:numPr>
        <w:tabs>
          <w:tab w:val="left" w:pos="1134"/>
          <w:tab w:val="left" w:pos="1701"/>
        </w:tabs>
        <w:rPr>
          <w:rFonts w:cstheme="minorHAnsi"/>
          <w:bCs w:val="0"/>
        </w:rPr>
      </w:pPr>
      <w:r w:rsidRPr="001E28D2">
        <w:rPr>
          <w:rFonts w:cstheme="minorHAnsi"/>
        </w:rPr>
        <w:t>Godkendelse af dagsorden</w:t>
      </w:r>
    </w:p>
    <w:p w14:paraId="389FED98" w14:textId="77777777" w:rsidR="00787586" w:rsidRPr="001E28D2" w:rsidRDefault="00787586" w:rsidP="00787586">
      <w:pPr>
        <w:pStyle w:val="Listeafsnit"/>
        <w:numPr>
          <w:ilvl w:val="0"/>
          <w:numId w:val="2"/>
        </w:numPr>
        <w:tabs>
          <w:tab w:val="left" w:pos="1134"/>
          <w:tab w:val="left" w:pos="1701"/>
        </w:tabs>
        <w:rPr>
          <w:rFonts w:cstheme="minorHAnsi"/>
          <w:bCs w:val="0"/>
        </w:rPr>
      </w:pPr>
      <w:r w:rsidRPr="001E28D2">
        <w:rPr>
          <w:rFonts w:cstheme="minorHAnsi"/>
        </w:rPr>
        <w:t>Godkendelse og underskrift af referat af senest afholdte bestyrelsesmøde</w:t>
      </w:r>
    </w:p>
    <w:p w14:paraId="6A6AC30C" w14:textId="77777777" w:rsidR="00787586" w:rsidRPr="001E28D2" w:rsidRDefault="00787586" w:rsidP="00787586">
      <w:pPr>
        <w:pStyle w:val="Listeafsnit"/>
        <w:numPr>
          <w:ilvl w:val="0"/>
          <w:numId w:val="2"/>
        </w:numPr>
        <w:tabs>
          <w:tab w:val="left" w:pos="1134"/>
          <w:tab w:val="left" w:pos="1701"/>
        </w:tabs>
        <w:rPr>
          <w:rFonts w:cstheme="minorHAnsi"/>
          <w:bCs w:val="0"/>
        </w:rPr>
      </w:pPr>
      <w:r w:rsidRPr="001E28D2">
        <w:rPr>
          <w:rFonts w:cstheme="minorHAnsi"/>
        </w:rPr>
        <w:t>Opfølgning på tidligere referater og åbentstående punkter heri</w:t>
      </w:r>
    </w:p>
    <w:p w14:paraId="1CC9939B" w14:textId="77777777" w:rsidR="00787586" w:rsidRPr="001E28D2" w:rsidRDefault="00787586" w:rsidP="00787586">
      <w:pPr>
        <w:pStyle w:val="Listeafsnit"/>
        <w:numPr>
          <w:ilvl w:val="0"/>
          <w:numId w:val="2"/>
        </w:numPr>
        <w:tabs>
          <w:tab w:val="left" w:pos="1134"/>
          <w:tab w:val="left" w:pos="1701"/>
        </w:tabs>
        <w:rPr>
          <w:rFonts w:cstheme="minorHAnsi"/>
          <w:bCs w:val="0"/>
        </w:rPr>
      </w:pPr>
      <w:r w:rsidRPr="001E28D2">
        <w:rPr>
          <w:rFonts w:cstheme="minorHAnsi"/>
        </w:rPr>
        <w:t>Fastsættelse af datoer og tid for møder for bestyrelsen</w:t>
      </w:r>
    </w:p>
    <w:p w14:paraId="7C305887" w14:textId="77777777" w:rsidR="00787586" w:rsidRPr="001E28D2" w:rsidRDefault="00787586" w:rsidP="00787586">
      <w:pPr>
        <w:pStyle w:val="Listeafsnit"/>
        <w:numPr>
          <w:ilvl w:val="0"/>
          <w:numId w:val="2"/>
        </w:numPr>
        <w:tabs>
          <w:tab w:val="left" w:pos="1134"/>
          <w:tab w:val="left" w:pos="1701"/>
        </w:tabs>
        <w:rPr>
          <w:rFonts w:cstheme="minorHAnsi"/>
          <w:bCs w:val="0"/>
        </w:rPr>
      </w:pPr>
      <w:r w:rsidRPr="001E28D2">
        <w:rPr>
          <w:rFonts w:cstheme="minorHAnsi"/>
        </w:rPr>
        <w:t>Internationale møder/konferencer</w:t>
      </w:r>
    </w:p>
    <w:p w14:paraId="65C12E39" w14:textId="77777777" w:rsidR="00787586" w:rsidRPr="001E28D2" w:rsidRDefault="00787586" w:rsidP="00787586">
      <w:pPr>
        <w:pStyle w:val="Listeafsnit"/>
        <w:numPr>
          <w:ilvl w:val="0"/>
          <w:numId w:val="2"/>
        </w:numPr>
        <w:tabs>
          <w:tab w:val="left" w:pos="1134"/>
          <w:tab w:val="left" w:pos="1701"/>
        </w:tabs>
        <w:rPr>
          <w:rFonts w:cstheme="minorHAnsi"/>
          <w:bCs w:val="0"/>
        </w:rPr>
      </w:pPr>
      <w:r w:rsidRPr="001E28D2">
        <w:rPr>
          <w:rFonts w:cstheme="minorHAnsi"/>
        </w:rPr>
        <w:t>Internationale stævner/mesterskaber</w:t>
      </w:r>
    </w:p>
    <w:p w14:paraId="3F173239" w14:textId="77777777" w:rsidR="00787586" w:rsidRPr="006F6EFD" w:rsidRDefault="00787586" w:rsidP="006F6EFD">
      <w:pPr>
        <w:tabs>
          <w:tab w:val="left" w:pos="1134"/>
          <w:tab w:val="left" w:pos="1701"/>
        </w:tabs>
        <w:ind w:left="1080"/>
        <w:rPr>
          <w:rFonts w:cstheme="minorHAnsi"/>
        </w:rPr>
      </w:pPr>
    </w:p>
    <w:p w14:paraId="77EE95A9" w14:textId="28801FEF" w:rsidR="00787586" w:rsidRPr="001E28D2" w:rsidRDefault="00787586" w:rsidP="006F6EFD">
      <w:pPr>
        <w:pStyle w:val="Overskrift6"/>
      </w:pPr>
      <w:r w:rsidRPr="001E28D2">
        <w:t>Meddelelser fra bestyrelsen og ledelsen</w:t>
      </w:r>
    </w:p>
    <w:p w14:paraId="16F07640" w14:textId="77777777" w:rsidR="00787586" w:rsidRDefault="00787586" w:rsidP="00787586">
      <w:pPr>
        <w:pStyle w:val="Listeafsnit"/>
        <w:numPr>
          <w:ilvl w:val="0"/>
          <w:numId w:val="2"/>
        </w:numPr>
        <w:tabs>
          <w:tab w:val="left" w:pos="1134"/>
          <w:tab w:val="left" w:pos="1701"/>
        </w:tabs>
        <w:rPr>
          <w:rFonts w:cstheme="minorHAnsi"/>
        </w:rPr>
      </w:pPr>
      <w:r w:rsidRPr="001E28D2">
        <w:rPr>
          <w:rFonts w:cstheme="minorHAnsi"/>
        </w:rPr>
        <w:t>Nyt fra ledelsen</w:t>
      </w:r>
    </w:p>
    <w:p w14:paraId="21F5207C"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N</w:t>
      </w:r>
      <w:r w:rsidRPr="005A36FD">
        <w:rPr>
          <w:rFonts w:cstheme="minorHAnsi"/>
        </w:rPr>
        <w:t>yt fra bestyrelsens medlemmer</w:t>
      </w:r>
    </w:p>
    <w:p w14:paraId="53EC0778" w14:textId="77777777" w:rsidR="00787586" w:rsidRPr="00E97E0A" w:rsidRDefault="00787586" w:rsidP="006F6EFD">
      <w:pPr>
        <w:pStyle w:val="Overskrift6"/>
      </w:pPr>
      <w:r>
        <w:br/>
      </w:r>
      <w:r w:rsidRPr="00E97E0A">
        <w:t>Sager til orientering</w:t>
      </w:r>
    </w:p>
    <w:p w14:paraId="20E758F1"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Årshjul</w:t>
      </w:r>
    </w:p>
    <w:p w14:paraId="664BE0ED"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Økonomiudvalgsmøde 27. maj 2026</w:t>
      </w:r>
    </w:p>
    <w:p w14:paraId="0800D9F7" w14:textId="77777777" w:rsidR="00787586" w:rsidRDefault="00787586" w:rsidP="00787586">
      <w:pPr>
        <w:pStyle w:val="Listeafsnit"/>
        <w:numPr>
          <w:ilvl w:val="0"/>
          <w:numId w:val="2"/>
        </w:numPr>
        <w:tabs>
          <w:tab w:val="left" w:pos="1134"/>
          <w:tab w:val="left" w:pos="1701"/>
        </w:tabs>
        <w:rPr>
          <w:rFonts w:cstheme="minorHAnsi"/>
        </w:rPr>
      </w:pPr>
      <w:proofErr w:type="spellStart"/>
      <w:r>
        <w:rPr>
          <w:rFonts w:cstheme="minorHAnsi"/>
        </w:rPr>
        <w:t>Bevica</w:t>
      </w:r>
      <w:proofErr w:type="spellEnd"/>
      <w:r>
        <w:rPr>
          <w:rFonts w:cstheme="minorHAnsi"/>
        </w:rPr>
        <w:t xml:space="preserve"> og potentiale PL</w:t>
      </w:r>
    </w:p>
    <w:p w14:paraId="23B6817E"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Intro til Team Danmark samarbejdet</w:t>
      </w:r>
    </w:p>
    <w:p w14:paraId="2B92916C"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Springbrættet</w:t>
      </w:r>
    </w:p>
    <w:p w14:paraId="30E19D20" w14:textId="77777777" w:rsidR="00787586" w:rsidRDefault="00787586" w:rsidP="00787586">
      <w:pPr>
        <w:tabs>
          <w:tab w:val="left" w:pos="1134"/>
          <w:tab w:val="left" w:pos="1701"/>
        </w:tabs>
        <w:ind w:left="1080"/>
        <w:contextualSpacing/>
        <w:rPr>
          <w:rFonts w:cstheme="minorHAnsi"/>
          <w:b/>
          <w:bCs/>
        </w:rPr>
      </w:pPr>
    </w:p>
    <w:p w14:paraId="5A5593A3" w14:textId="77777777" w:rsidR="00787586" w:rsidRPr="00D62835" w:rsidRDefault="00787586" w:rsidP="006F6EFD">
      <w:pPr>
        <w:pStyle w:val="Overskrift6"/>
      </w:pPr>
      <w:r w:rsidRPr="00D62835">
        <w:t>Sager til beslutning</w:t>
      </w:r>
    </w:p>
    <w:p w14:paraId="200DCB34"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Bestyrelsens forretningsorden og ansvarsområder</w:t>
      </w:r>
    </w:p>
    <w:p w14:paraId="4C394E73"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Prokurafuldmagt</w:t>
      </w:r>
    </w:p>
    <w:p w14:paraId="4D837355"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VM i kørestolsrugby 2030</w:t>
      </w:r>
    </w:p>
    <w:p w14:paraId="46EC70C0"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Samarbejdsaftale HDK</w:t>
      </w:r>
    </w:p>
    <w:p w14:paraId="77AE4CAA" w14:textId="77777777" w:rsidR="00787586" w:rsidRDefault="00787586" w:rsidP="00787586">
      <w:pPr>
        <w:pStyle w:val="Listeafsnit"/>
        <w:numPr>
          <w:ilvl w:val="0"/>
          <w:numId w:val="2"/>
        </w:numPr>
        <w:tabs>
          <w:tab w:val="left" w:pos="1134"/>
          <w:tab w:val="left" w:pos="1701"/>
        </w:tabs>
        <w:rPr>
          <w:rFonts w:cstheme="minorHAnsi"/>
        </w:rPr>
      </w:pPr>
      <w:r w:rsidRPr="009A37C2">
        <w:rPr>
          <w:rFonts w:cstheme="minorHAnsi"/>
        </w:rPr>
        <w:t>Samarbejdsaftale med VIA UC Aarhus angående idrætscertificering </w:t>
      </w:r>
    </w:p>
    <w:p w14:paraId="74C00A91" w14:textId="77777777" w:rsidR="00787586" w:rsidRDefault="00787586" w:rsidP="00787586">
      <w:pPr>
        <w:pStyle w:val="Listeafsnit"/>
        <w:numPr>
          <w:ilvl w:val="0"/>
          <w:numId w:val="2"/>
        </w:numPr>
        <w:tabs>
          <w:tab w:val="left" w:pos="1134"/>
          <w:tab w:val="left" w:pos="1701"/>
        </w:tabs>
        <w:rPr>
          <w:rFonts w:cstheme="minorHAnsi"/>
        </w:rPr>
      </w:pPr>
      <w:r w:rsidRPr="00DA58F9">
        <w:rPr>
          <w:rFonts w:cstheme="minorHAnsi"/>
        </w:rPr>
        <w:t>Samarbejdsaftale med Badminton Danmark</w:t>
      </w:r>
    </w:p>
    <w:p w14:paraId="066263C6" w14:textId="77777777" w:rsidR="00787586" w:rsidRPr="00963378" w:rsidRDefault="00787586" w:rsidP="006F6EFD">
      <w:pPr>
        <w:pStyle w:val="Overskrift6"/>
      </w:pPr>
      <w:r>
        <w:br/>
      </w:r>
      <w:r w:rsidRPr="00963378">
        <w:t>Sager til drøftelse – herunder evt. temadrøftelse af maksimalt 30 minutter</w:t>
      </w:r>
    </w:p>
    <w:p w14:paraId="079A6997"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Dialogmødet – opsummering</w:t>
      </w:r>
    </w:p>
    <w:p w14:paraId="49D18458" w14:textId="77777777" w:rsidR="00787586" w:rsidRDefault="00787586" w:rsidP="00787586">
      <w:pPr>
        <w:pStyle w:val="Listeafsnit"/>
        <w:numPr>
          <w:ilvl w:val="0"/>
          <w:numId w:val="2"/>
        </w:numPr>
        <w:tabs>
          <w:tab w:val="left" w:pos="1134"/>
          <w:tab w:val="left" w:pos="1701"/>
        </w:tabs>
        <w:rPr>
          <w:rFonts w:cstheme="minorHAnsi"/>
        </w:rPr>
      </w:pPr>
      <w:r>
        <w:rPr>
          <w:rFonts w:cstheme="minorHAnsi"/>
        </w:rPr>
        <w:t>Opfølgning – repræsentantskabsmøde</w:t>
      </w:r>
    </w:p>
    <w:p w14:paraId="05CF108B" w14:textId="77777777" w:rsidR="00787586" w:rsidRPr="003E36B7" w:rsidRDefault="00787586" w:rsidP="006F6EFD">
      <w:pPr>
        <w:pStyle w:val="Overskrift6"/>
      </w:pPr>
      <w:r w:rsidRPr="00867489">
        <w:lastRenderedPageBreak/>
        <w:t>Eventuelt</w:t>
      </w:r>
    </w:p>
    <w:p w14:paraId="73BA5F89" w14:textId="77777777" w:rsidR="00787586" w:rsidRPr="001E28D2" w:rsidRDefault="00787586" w:rsidP="006F6EFD">
      <w:pPr>
        <w:pStyle w:val="Overskrift3"/>
      </w:pPr>
      <w:r w:rsidRPr="001E28D2">
        <w:t>PRAKTISKE FORHOLD</w:t>
      </w:r>
    </w:p>
    <w:p w14:paraId="4FF01011" w14:textId="77777777" w:rsidR="00787586" w:rsidRDefault="00787586" w:rsidP="00787586">
      <w:pPr>
        <w:tabs>
          <w:tab w:val="left" w:pos="1134"/>
        </w:tabs>
        <w:rPr>
          <w:rFonts w:cstheme="minorHAnsi"/>
        </w:rPr>
      </w:pPr>
    </w:p>
    <w:p w14:paraId="47A53B69" w14:textId="77777777" w:rsidR="00787586" w:rsidRPr="00090BDD" w:rsidRDefault="00787586" w:rsidP="006F6EFD">
      <w:pPr>
        <w:pStyle w:val="Overskrift4"/>
      </w:pPr>
      <w:r>
        <w:t xml:space="preserve">Ad </w:t>
      </w:r>
      <w:r w:rsidRPr="00090BDD">
        <w:t>0</w:t>
      </w:r>
      <w:r w:rsidRPr="00090BDD">
        <w:tab/>
        <w:t xml:space="preserve">Velkomst og kort intro til bestyrelsesarbejdet i PD </w:t>
      </w:r>
    </w:p>
    <w:p w14:paraId="28E4FFD1" w14:textId="39B0C2C0" w:rsidR="00787586" w:rsidRDefault="00787586" w:rsidP="00787586">
      <w:pPr>
        <w:tabs>
          <w:tab w:val="left" w:pos="1134"/>
        </w:tabs>
        <w:rPr>
          <w:rFonts w:cstheme="minorHAnsi"/>
          <w:bCs/>
        </w:rPr>
      </w:pPr>
      <w:r>
        <w:rPr>
          <w:rFonts w:cstheme="minorHAnsi"/>
          <w:bCs/>
        </w:rPr>
        <w:t>v. JP</w:t>
      </w:r>
    </w:p>
    <w:p w14:paraId="7436B224" w14:textId="77777777" w:rsidR="00787586" w:rsidRDefault="00787586" w:rsidP="00787586">
      <w:pPr>
        <w:tabs>
          <w:tab w:val="left" w:pos="1134"/>
        </w:tabs>
        <w:rPr>
          <w:rFonts w:cstheme="minorHAnsi"/>
          <w:bCs/>
        </w:rPr>
      </w:pPr>
      <w:r w:rsidRPr="008D523E">
        <w:rPr>
          <w:rFonts w:cstheme="minorHAnsi"/>
          <w:bCs/>
        </w:rPr>
        <w:t>JP bød de nye medlemmer af bestyrelsen velkommen og indledte med kort at fortælle lidt generelt om bestyrelsesarbejdet i Parasport Danmark.</w:t>
      </w:r>
    </w:p>
    <w:p w14:paraId="715CF846" w14:textId="77777777" w:rsidR="00787586" w:rsidRPr="00090BDD" w:rsidRDefault="00787586" w:rsidP="00787586">
      <w:pPr>
        <w:tabs>
          <w:tab w:val="left" w:pos="1134"/>
        </w:tabs>
        <w:rPr>
          <w:rFonts w:cstheme="minorHAnsi"/>
          <w:bCs/>
        </w:rPr>
      </w:pPr>
    </w:p>
    <w:p w14:paraId="16AD9689" w14:textId="77777777" w:rsidR="00787586" w:rsidRDefault="00787586" w:rsidP="00787586">
      <w:pPr>
        <w:tabs>
          <w:tab w:val="left" w:pos="1134"/>
        </w:tabs>
        <w:rPr>
          <w:rFonts w:cstheme="minorHAnsi"/>
          <w:b/>
          <w:u w:val="single"/>
        </w:rPr>
      </w:pPr>
    </w:p>
    <w:p w14:paraId="1C74B80D" w14:textId="77777777" w:rsidR="00787586" w:rsidRPr="00D44DA2" w:rsidRDefault="00787586" w:rsidP="006F6EFD">
      <w:pPr>
        <w:pStyle w:val="Overskrift4"/>
      </w:pPr>
      <w:r>
        <w:t xml:space="preserve">Ad </w:t>
      </w:r>
      <w:r w:rsidRPr="00D44DA2">
        <w:t>1</w:t>
      </w:r>
      <w:r w:rsidRPr="00D44DA2">
        <w:tab/>
        <w:t>Godkendelse af dagsorden.</w:t>
      </w:r>
    </w:p>
    <w:p w14:paraId="44C579A1" w14:textId="77777777" w:rsidR="00787586" w:rsidRPr="009E25B4" w:rsidRDefault="00787586" w:rsidP="00787586">
      <w:pPr>
        <w:tabs>
          <w:tab w:val="left" w:pos="1134"/>
          <w:tab w:val="left" w:pos="1701"/>
        </w:tabs>
        <w:ind w:left="1130"/>
        <w:contextualSpacing/>
        <w:rPr>
          <w:rFonts w:cstheme="minorHAnsi"/>
        </w:rPr>
      </w:pPr>
      <w:r w:rsidRPr="009E25B4">
        <w:rPr>
          <w:rFonts w:cstheme="minorHAnsi"/>
        </w:rPr>
        <w:t>Dagsordenen blev godkendt – herunder tilføjelse af punkt 19 ”Samarbejdsaftale med Badminton Danmark”.</w:t>
      </w:r>
    </w:p>
    <w:p w14:paraId="66D7E416" w14:textId="77777777" w:rsidR="00787586" w:rsidRDefault="00787586" w:rsidP="00787586">
      <w:pPr>
        <w:tabs>
          <w:tab w:val="left" w:pos="1134"/>
          <w:tab w:val="left" w:pos="1701"/>
        </w:tabs>
        <w:rPr>
          <w:rFonts w:cstheme="minorHAnsi"/>
        </w:rPr>
      </w:pPr>
    </w:p>
    <w:p w14:paraId="03560E97" w14:textId="77777777" w:rsidR="00787586" w:rsidRPr="001E28D2" w:rsidRDefault="00787586" w:rsidP="00787586">
      <w:pPr>
        <w:tabs>
          <w:tab w:val="left" w:pos="1134"/>
          <w:tab w:val="left" w:pos="1701"/>
        </w:tabs>
        <w:rPr>
          <w:rFonts w:cstheme="minorHAnsi"/>
        </w:rPr>
      </w:pPr>
    </w:p>
    <w:p w14:paraId="177A6E3B" w14:textId="77777777" w:rsidR="00787586" w:rsidRPr="00BD43B1" w:rsidRDefault="00787586" w:rsidP="006F6EFD">
      <w:pPr>
        <w:pStyle w:val="Overskrift4"/>
      </w:pPr>
      <w:r>
        <w:t xml:space="preserve">Ad </w:t>
      </w:r>
      <w:r w:rsidRPr="00BD43B1">
        <w:t>2</w:t>
      </w:r>
      <w:r w:rsidRPr="00BD43B1">
        <w:tab/>
        <w:t>Godkendelse og underskrift af referat af senest afholdte bestyrelsesmøde</w:t>
      </w:r>
    </w:p>
    <w:p w14:paraId="4EE389D3" w14:textId="77777777" w:rsidR="00787586" w:rsidRDefault="00787586" w:rsidP="00787586">
      <w:pPr>
        <w:tabs>
          <w:tab w:val="left" w:pos="1134"/>
          <w:tab w:val="left" w:pos="1701"/>
        </w:tabs>
        <w:ind w:left="1130"/>
        <w:rPr>
          <w:rFonts w:cstheme="minorHAnsi"/>
        </w:rPr>
      </w:pPr>
      <w:r w:rsidRPr="00F62A37">
        <w:rPr>
          <w:rFonts w:cstheme="minorHAnsi"/>
        </w:rPr>
        <w:t>De bestyrelsesmedlemmer, som var til stede og deltog i bestyrelsesmødet den 24. marts</w:t>
      </w:r>
      <w:r>
        <w:rPr>
          <w:rFonts w:cstheme="minorHAnsi"/>
        </w:rPr>
        <w:t>,</w:t>
      </w:r>
      <w:r w:rsidRPr="00F62A37">
        <w:rPr>
          <w:rFonts w:cstheme="minorHAnsi"/>
        </w:rPr>
        <w:t xml:space="preserve"> godkendte og underskrev referatet.</w:t>
      </w:r>
    </w:p>
    <w:p w14:paraId="0A2B4CEE" w14:textId="77777777" w:rsidR="00787586" w:rsidRPr="004516CC" w:rsidRDefault="00787586" w:rsidP="00787586">
      <w:pPr>
        <w:tabs>
          <w:tab w:val="left" w:pos="1134"/>
          <w:tab w:val="left" w:pos="1701"/>
        </w:tabs>
        <w:ind w:left="1130"/>
        <w:rPr>
          <w:rFonts w:cstheme="minorHAnsi"/>
        </w:rPr>
      </w:pPr>
    </w:p>
    <w:p w14:paraId="3A3301CE" w14:textId="77777777" w:rsidR="00787586" w:rsidRPr="00A53DFC" w:rsidRDefault="00787586" w:rsidP="00787586">
      <w:pPr>
        <w:tabs>
          <w:tab w:val="left" w:pos="1134"/>
          <w:tab w:val="left" w:pos="1701"/>
        </w:tabs>
        <w:rPr>
          <w:rFonts w:cstheme="minorHAnsi"/>
        </w:rPr>
      </w:pPr>
      <w:r>
        <w:rPr>
          <w:rFonts w:cstheme="minorHAnsi"/>
        </w:rPr>
        <w:tab/>
      </w:r>
    </w:p>
    <w:p w14:paraId="51D91048" w14:textId="77777777" w:rsidR="00787586" w:rsidRPr="002E07E1" w:rsidRDefault="00787586" w:rsidP="006F6EFD">
      <w:pPr>
        <w:pStyle w:val="Overskrift4"/>
      </w:pPr>
      <w:r>
        <w:t xml:space="preserve">Ad </w:t>
      </w:r>
      <w:r w:rsidRPr="002E07E1">
        <w:t>3</w:t>
      </w:r>
      <w:r w:rsidRPr="002E07E1">
        <w:tab/>
        <w:t>Opfølgning på tidligere referater og åbentstående punkter heri</w:t>
      </w:r>
    </w:p>
    <w:p w14:paraId="0F5268D6" w14:textId="4D2C09EE" w:rsidR="00787586" w:rsidRPr="00D202D5" w:rsidRDefault="00787586" w:rsidP="00787586">
      <w:pPr>
        <w:tabs>
          <w:tab w:val="left" w:pos="1134"/>
          <w:tab w:val="left" w:pos="1701"/>
        </w:tabs>
        <w:rPr>
          <w:rFonts w:cstheme="minorHAnsi"/>
        </w:rPr>
      </w:pPr>
      <w:r w:rsidRPr="00D81043">
        <w:rPr>
          <w:rFonts w:cstheme="minorHAnsi"/>
        </w:rPr>
        <w:t>Intet til dette punkt.</w:t>
      </w:r>
    </w:p>
    <w:p w14:paraId="678C8293" w14:textId="77777777" w:rsidR="00787586" w:rsidRDefault="00787586" w:rsidP="00787586">
      <w:pPr>
        <w:tabs>
          <w:tab w:val="left" w:pos="1134"/>
          <w:tab w:val="left" w:pos="1701"/>
        </w:tabs>
        <w:rPr>
          <w:rFonts w:cstheme="minorHAnsi"/>
          <w:b/>
          <w:bCs/>
          <w:u w:val="single"/>
        </w:rPr>
      </w:pPr>
    </w:p>
    <w:p w14:paraId="147A4162" w14:textId="77777777" w:rsidR="00787586" w:rsidRDefault="00787586" w:rsidP="00787586">
      <w:pPr>
        <w:tabs>
          <w:tab w:val="left" w:pos="1134"/>
          <w:tab w:val="left" w:pos="1701"/>
        </w:tabs>
        <w:rPr>
          <w:rFonts w:cstheme="minorHAnsi"/>
          <w:b/>
          <w:bCs/>
          <w:u w:val="single"/>
        </w:rPr>
      </w:pPr>
    </w:p>
    <w:p w14:paraId="312B095F" w14:textId="77777777" w:rsidR="00787586" w:rsidRPr="001E28D2" w:rsidRDefault="00787586" w:rsidP="006F6EFD">
      <w:pPr>
        <w:pStyle w:val="Overskrift4"/>
        <w:rPr>
          <w:rFonts w:eastAsia="Arial Unicode MS"/>
        </w:rPr>
      </w:pPr>
      <w:r>
        <w:t xml:space="preserve">Ad </w:t>
      </w:r>
      <w:r w:rsidRPr="001E28D2">
        <w:t>4</w:t>
      </w:r>
      <w:r w:rsidRPr="001E28D2">
        <w:tab/>
        <w:t>Fastsættelse af datoer og tid for møder for bestyrelsen.</w:t>
      </w:r>
    </w:p>
    <w:p w14:paraId="5B1340E6" w14:textId="2D85C28F" w:rsidR="00787586" w:rsidRDefault="00787586" w:rsidP="00787586">
      <w:pPr>
        <w:tabs>
          <w:tab w:val="left" w:pos="1134"/>
          <w:tab w:val="left" w:pos="1418"/>
        </w:tabs>
        <w:rPr>
          <w:rFonts w:cstheme="minorHAnsi"/>
          <w:b/>
          <w:bCs/>
        </w:rPr>
      </w:pPr>
      <w:r>
        <w:rPr>
          <w:rFonts w:cstheme="minorHAnsi"/>
          <w:b/>
          <w:bCs/>
        </w:rPr>
        <w:t>K</w:t>
      </w:r>
      <w:r w:rsidRPr="001E28D2">
        <w:rPr>
          <w:rFonts w:cstheme="minorHAnsi"/>
          <w:b/>
          <w:bCs/>
        </w:rPr>
        <w:t>ommende bestyrelsesmøder:</w:t>
      </w:r>
    </w:p>
    <w:p w14:paraId="0CADAB06" w14:textId="77777777" w:rsidR="00787586" w:rsidRPr="00D44D98" w:rsidRDefault="00787586" w:rsidP="00787586">
      <w:pPr>
        <w:tabs>
          <w:tab w:val="left" w:pos="1134"/>
          <w:tab w:val="left" w:pos="1418"/>
        </w:tabs>
        <w:rPr>
          <w:rFonts w:cstheme="minorHAnsi"/>
        </w:rPr>
      </w:pPr>
      <w:r w:rsidRPr="00293352">
        <w:rPr>
          <w:rFonts w:cstheme="minorHAnsi"/>
        </w:rPr>
        <w:t>mandag d. 17. august 2026 kl. 15.30.</w:t>
      </w:r>
    </w:p>
    <w:p w14:paraId="7D86B521" w14:textId="77777777" w:rsidR="00787586" w:rsidRPr="00D44D98" w:rsidRDefault="00787586" w:rsidP="00787586">
      <w:pPr>
        <w:tabs>
          <w:tab w:val="left" w:pos="1134"/>
          <w:tab w:val="left" w:pos="1418"/>
        </w:tabs>
        <w:rPr>
          <w:rFonts w:cstheme="minorHAnsi"/>
        </w:rPr>
      </w:pPr>
      <w:r w:rsidRPr="00D44D98">
        <w:rPr>
          <w:rFonts w:cstheme="minorHAnsi"/>
        </w:rPr>
        <w:t>tirsdag d. 6. oktober 2026</w:t>
      </w:r>
      <w:r>
        <w:rPr>
          <w:rFonts w:cstheme="minorHAnsi"/>
        </w:rPr>
        <w:t xml:space="preserve"> kl. 15.30.</w:t>
      </w:r>
    </w:p>
    <w:p w14:paraId="33DFBCC8" w14:textId="77777777" w:rsidR="00787586" w:rsidRPr="002A325F" w:rsidRDefault="00787586" w:rsidP="00787586">
      <w:pPr>
        <w:tabs>
          <w:tab w:val="left" w:pos="1134"/>
          <w:tab w:val="left" w:pos="1418"/>
        </w:tabs>
        <w:rPr>
          <w:rFonts w:cstheme="minorHAnsi"/>
        </w:rPr>
      </w:pPr>
      <w:r w:rsidRPr="002A325F">
        <w:rPr>
          <w:rFonts w:cstheme="minorHAnsi"/>
        </w:rPr>
        <w:t xml:space="preserve">fredag den 30. oktober 2026 kl. 16 </w:t>
      </w:r>
      <w:r>
        <w:rPr>
          <w:rFonts w:cstheme="minorHAnsi"/>
        </w:rPr>
        <w:t xml:space="preserve">- </w:t>
      </w:r>
      <w:r w:rsidRPr="002A325F">
        <w:rPr>
          <w:rFonts w:cstheme="minorHAnsi"/>
        </w:rPr>
        <w:t>lørdag den 31. oktober 2026 kl. 15</w:t>
      </w:r>
      <w:r>
        <w:rPr>
          <w:rFonts w:cstheme="minorHAnsi"/>
        </w:rPr>
        <w:t xml:space="preserve"> - S</w:t>
      </w:r>
      <w:r w:rsidRPr="002A325F">
        <w:rPr>
          <w:rFonts w:cstheme="minorHAnsi"/>
        </w:rPr>
        <w:t>trategidøgn</w:t>
      </w:r>
    </w:p>
    <w:p w14:paraId="295A1FFF" w14:textId="77777777" w:rsidR="00787586" w:rsidRPr="00D272CE" w:rsidRDefault="00787586" w:rsidP="00787586">
      <w:pPr>
        <w:tabs>
          <w:tab w:val="left" w:pos="1134"/>
          <w:tab w:val="left" w:pos="1418"/>
        </w:tabs>
        <w:rPr>
          <w:rFonts w:cstheme="minorHAnsi"/>
        </w:rPr>
      </w:pPr>
      <w:r>
        <w:rPr>
          <w:rFonts w:cstheme="minorHAnsi"/>
        </w:rPr>
        <w:t>tor</w:t>
      </w:r>
      <w:r w:rsidRPr="00D44D98">
        <w:rPr>
          <w:rFonts w:cstheme="minorHAnsi"/>
        </w:rPr>
        <w:t xml:space="preserve">sdag d. </w:t>
      </w:r>
      <w:r>
        <w:rPr>
          <w:rFonts w:cstheme="minorHAnsi"/>
        </w:rPr>
        <w:t>10</w:t>
      </w:r>
      <w:r w:rsidRPr="00D44D98">
        <w:rPr>
          <w:rFonts w:cstheme="minorHAnsi"/>
        </w:rPr>
        <w:t>. december 2026</w:t>
      </w:r>
      <w:r>
        <w:rPr>
          <w:rFonts w:cstheme="minorHAnsi"/>
        </w:rPr>
        <w:t xml:space="preserve"> kl. 15.30. </w:t>
      </w:r>
    </w:p>
    <w:p w14:paraId="018A3D3A" w14:textId="77777777" w:rsidR="00787586" w:rsidRDefault="00787586" w:rsidP="00787586">
      <w:pPr>
        <w:tabs>
          <w:tab w:val="left" w:pos="1134"/>
          <w:tab w:val="left" w:pos="1418"/>
        </w:tabs>
        <w:rPr>
          <w:rFonts w:cstheme="minorHAnsi"/>
          <w:bCs/>
        </w:rPr>
      </w:pPr>
    </w:p>
    <w:p w14:paraId="2F5B8767" w14:textId="77777777" w:rsidR="00787586" w:rsidRDefault="00787586" w:rsidP="00787586">
      <w:pPr>
        <w:tabs>
          <w:tab w:val="left" w:pos="1134"/>
          <w:tab w:val="left" w:pos="1418"/>
        </w:tabs>
        <w:rPr>
          <w:rFonts w:cstheme="minorHAnsi"/>
          <w:bCs/>
        </w:rPr>
      </w:pPr>
    </w:p>
    <w:p w14:paraId="65665023" w14:textId="77777777" w:rsidR="00787586" w:rsidRPr="001E28D2" w:rsidRDefault="00787586" w:rsidP="006F6EFD">
      <w:pPr>
        <w:pStyle w:val="Overskrift4"/>
      </w:pPr>
      <w:r>
        <w:t xml:space="preserve">Ad </w:t>
      </w:r>
      <w:r w:rsidRPr="001E28D2">
        <w:t>5</w:t>
      </w:r>
      <w:r w:rsidRPr="001E28D2">
        <w:tab/>
        <w:t>Internationale møder/konferencer</w:t>
      </w:r>
    </w:p>
    <w:p w14:paraId="211D2C44" w14:textId="77777777" w:rsidR="00787586" w:rsidRDefault="00787586" w:rsidP="00787586">
      <w:pPr>
        <w:pStyle w:val="Listeafsnit"/>
        <w:numPr>
          <w:ilvl w:val="0"/>
          <w:numId w:val="4"/>
        </w:numPr>
        <w:tabs>
          <w:tab w:val="left" w:pos="1134"/>
          <w:tab w:val="left" w:pos="1418"/>
        </w:tabs>
        <w:contextualSpacing w:val="0"/>
        <w:rPr>
          <w:rFonts w:cstheme="minorHAnsi"/>
          <w:bCs w:val="0"/>
        </w:rPr>
      </w:pPr>
      <w:r w:rsidRPr="00AE7399">
        <w:rPr>
          <w:rFonts w:cstheme="minorHAnsi"/>
        </w:rPr>
        <w:t>GA Virtus Europa, d. 10. juli 2026, Bydgoszcz i Polen (JBN</w:t>
      </w:r>
      <w:r w:rsidRPr="002C09EE">
        <w:rPr>
          <w:rFonts w:cstheme="minorHAnsi"/>
        </w:rPr>
        <w:t>)</w:t>
      </w:r>
    </w:p>
    <w:p w14:paraId="7737EAE4" w14:textId="77777777" w:rsidR="00787586" w:rsidRPr="008E3E9A" w:rsidRDefault="00787586" w:rsidP="00787586">
      <w:pPr>
        <w:pStyle w:val="Listeafsnit"/>
        <w:numPr>
          <w:ilvl w:val="0"/>
          <w:numId w:val="4"/>
        </w:numPr>
        <w:tabs>
          <w:tab w:val="left" w:pos="1134"/>
          <w:tab w:val="left" w:pos="1418"/>
        </w:tabs>
        <w:contextualSpacing w:val="0"/>
        <w:rPr>
          <w:rFonts w:cstheme="minorHAnsi"/>
          <w:bCs w:val="0"/>
          <w:lang w:val="en-US"/>
        </w:rPr>
      </w:pPr>
      <w:r w:rsidRPr="001A536B">
        <w:rPr>
          <w:rFonts w:cstheme="minorHAnsi"/>
          <w:lang w:val="en-US"/>
        </w:rPr>
        <w:t xml:space="preserve">World </w:t>
      </w:r>
      <w:proofErr w:type="spellStart"/>
      <w:r w:rsidRPr="001A536B">
        <w:rPr>
          <w:rFonts w:cstheme="minorHAnsi"/>
          <w:lang w:val="en-US"/>
        </w:rPr>
        <w:t>Abilitysport</w:t>
      </w:r>
      <w:proofErr w:type="spellEnd"/>
      <w:r w:rsidRPr="001A536B">
        <w:rPr>
          <w:rFonts w:cstheme="minorHAnsi"/>
          <w:lang w:val="en-US"/>
        </w:rPr>
        <w:t xml:space="preserve"> Membership Call on Thursday, 23 July, at 12:00 BST.</w:t>
      </w:r>
      <w:r>
        <w:rPr>
          <w:rFonts w:cstheme="minorHAnsi"/>
          <w:lang w:val="en-US"/>
        </w:rPr>
        <w:t xml:space="preserve"> Registration link: </w:t>
      </w:r>
      <w:hyperlink r:id="rId11" w:history="1">
        <w:r>
          <w:rPr>
            <w:rStyle w:val="Hyperlink"/>
            <w:rFonts w:cstheme="minorHAnsi"/>
            <w:lang w:val="en-US"/>
          </w:rPr>
          <w:t>Registration link</w:t>
        </w:r>
      </w:hyperlink>
    </w:p>
    <w:p w14:paraId="373B23E4" w14:textId="77777777" w:rsidR="00787586" w:rsidRPr="00772F50" w:rsidRDefault="00787586" w:rsidP="00787586">
      <w:pPr>
        <w:pStyle w:val="Listeafsnit"/>
        <w:numPr>
          <w:ilvl w:val="0"/>
          <w:numId w:val="4"/>
        </w:numPr>
        <w:tabs>
          <w:tab w:val="left" w:pos="1134"/>
          <w:tab w:val="left" w:pos="1418"/>
        </w:tabs>
        <w:contextualSpacing w:val="0"/>
        <w:rPr>
          <w:rFonts w:cstheme="minorHAnsi"/>
          <w:bCs w:val="0"/>
          <w:lang w:val="en-US"/>
        </w:rPr>
      </w:pPr>
      <w:r w:rsidRPr="0054566B">
        <w:rPr>
          <w:rFonts w:cstheme="minorHAnsi"/>
          <w:lang w:val="en-US"/>
        </w:rPr>
        <w:t xml:space="preserve">GA World Boccia d. 26. august </w:t>
      </w:r>
      <w:r>
        <w:rPr>
          <w:rFonts w:cstheme="minorHAnsi"/>
          <w:lang w:val="en-US"/>
        </w:rPr>
        <w:t xml:space="preserve">2026, </w:t>
      </w:r>
      <w:proofErr w:type="spellStart"/>
      <w:r>
        <w:rPr>
          <w:rFonts w:cstheme="minorHAnsi"/>
          <w:lang w:val="en-US"/>
        </w:rPr>
        <w:t>Digitalt</w:t>
      </w:r>
      <w:proofErr w:type="spellEnd"/>
      <w:r>
        <w:rPr>
          <w:rFonts w:cstheme="minorHAnsi"/>
          <w:lang w:val="en-US"/>
        </w:rPr>
        <w:t xml:space="preserve"> (</w:t>
      </w:r>
      <w:proofErr w:type="spellStart"/>
      <w:r w:rsidRPr="00ED53B9">
        <w:rPr>
          <w:rFonts w:ascii="Calibri" w:hAnsi="Calibri" w:cs="Calibri"/>
          <w:szCs w:val="20"/>
        </w:rPr>
        <w:t>LvdK</w:t>
      </w:r>
      <w:proofErr w:type="spellEnd"/>
      <w:r>
        <w:rPr>
          <w:rFonts w:ascii="Calibri" w:hAnsi="Calibri" w:cs="Calibri"/>
          <w:szCs w:val="20"/>
        </w:rPr>
        <w:t>)</w:t>
      </w:r>
    </w:p>
    <w:p w14:paraId="72DCAD6E" w14:textId="77777777" w:rsidR="00787586" w:rsidRDefault="00787586" w:rsidP="00787586">
      <w:pPr>
        <w:tabs>
          <w:tab w:val="left" w:pos="1134"/>
          <w:tab w:val="left" w:pos="1418"/>
        </w:tabs>
        <w:rPr>
          <w:rFonts w:cstheme="minorHAnsi"/>
          <w:bCs/>
        </w:rPr>
      </w:pPr>
    </w:p>
    <w:p w14:paraId="16F6395E" w14:textId="77777777" w:rsidR="00787586" w:rsidRDefault="00787586" w:rsidP="00787586">
      <w:pPr>
        <w:tabs>
          <w:tab w:val="left" w:pos="1134"/>
          <w:tab w:val="left" w:pos="1418"/>
        </w:tabs>
        <w:rPr>
          <w:rFonts w:cstheme="minorHAnsi"/>
          <w:bCs/>
        </w:rPr>
      </w:pPr>
    </w:p>
    <w:p w14:paraId="7F038DE8" w14:textId="77777777" w:rsidR="00787586" w:rsidRDefault="00787586" w:rsidP="006F6EFD">
      <w:pPr>
        <w:pStyle w:val="Overskrift4"/>
      </w:pPr>
      <w:r>
        <w:t>Ad 6</w:t>
      </w:r>
      <w:r w:rsidRPr="001E28D2">
        <w:tab/>
        <w:t>Int</w:t>
      </w:r>
      <w:r>
        <w:t>ernationale stævner/mesterskaber</w:t>
      </w:r>
    </w:p>
    <w:p w14:paraId="4667F76A" w14:textId="7F85AC48" w:rsidR="00787586" w:rsidRDefault="00787586" w:rsidP="00787586">
      <w:pPr>
        <w:tabs>
          <w:tab w:val="left" w:pos="1134"/>
          <w:tab w:val="left" w:pos="1418"/>
        </w:tabs>
        <w:rPr>
          <w:rFonts w:cstheme="minorHAnsi"/>
          <w:b/>
          <w:u w:val="single"/>
        </w:rPr>
      </w:pPr>
      <w:r w:rsidRPr="00F32011">
        <w:rPr>
          <w:rFonts w:ascii="Aptos" w:hAnsi="Aptos"/>
          <w:color w:val="000000"/>
          <w:sz w:val="22"/>
          <w:szCs w:val="22"/>
          <w:u w:val="single"/>
        </w:rPr>
        <w:t>2026</w:t>
      </w:r>
      <w:r>
        <w:rPr>
          <w:rFonts w:ascii="Aptos" w:hAnsi="Aptos"/>
          <w:color w:val="000000"/>
          <w:sz w:val="22"/>
          <w:szCs w:val="22"/>
          <w:u w:val="single"/>
        </w:rPr>
        <w:t xml:space="preserve"> </w:t>
      </w:r>
    </w:p>
    <w:p w14:paraId="1D8B7A59" w14:textId="77777777" w:rsidR="00787586" w:rsidRPr="00AC018C" w:rsidRDefault="00787586" w:rsidP="00787586">
      <w:pPr>
        <w:pStyle w:val="Listeafsnit"/>
        <w:numPr>
          <w:ilvl w:val="0"/>
          <w:numId w:val="5"/>
        </w:numPr>
        <w:tabs>
          <w:tab w:val="left" w:pos="1134"/>
          <w:tab w:val="left" w:pos="1418"/>
        </w:tabs>
        <w:contextualSpacing w:val="0"/>
        <w:rPr>
          <w:rFonts w:cstheme="minorHAnsi"/>
          <w:b/>
          <w:u w:val="single"/>
          <w:lang w:val="en-US"/>
        </w:rPr>
      </w:pPr>
      <w:r w:rsidRPr="00205027">
        <w:rPr>
          <w:rFonts w:ascii="Aptos" w:hAnsi="Aptos" w:cs="Segoe UI"/>
          <w:sz w:val="22"/>
          <w:szCs w:val="22"/>
          <w:lang w:val="en-US"/>
        </w:rPr>
        <w:t xml:space="preserve">Powerchair floorball, VM, 24. Maj - 1. </w:t>
      </w:r>
      <w:r w:rsidRPr="00AC018C">
        <w:rPr>
          <w:rFonts w:ascii="Aptos" w:hAnsi="Aptos" w:cs="Segoe UI"/>
          <w:sz w:val="22"/>
          <w:szCs w:val="22"/>
          <w:lang w:val="en-US"/>
        </w:rPr>
        <w:t>Juni, Lathi, Finland.</w:t>
      </w:r>
    </w:p>
    <w:p w14:paraId="0AE15DD6" w14:textId="77777777" w:rsidR="00787586" w:rsidRPr="00204CD2"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 xml:space="preserve">Cykling - landevej, EM, 12.- 14. juni, </w:t>
      </w:r>
      <w:proofErr w:type="spellStart"/>
      <w:r w:rsidRPr="00205027">
        <w:rPr>
          <w:rFonts w:ascii="Aptos" w:hAnsi="Aptos" w:cs="Segoe UI"/>
          <w:sz w:val="22"/>
          <w:szCs w:val="22"/>
        </w:rPr>
        <w:t>Maniago</w:t>
      </w:r>
      <w:proofErr w:type="spellEnd"/>
      <w:r w:rsidRPr="00205027">
        <w:rPr>
          <w:rFonts w:ascii="Aptos" w:hAnsi="Aptos" w:cs="Segoe UI"/>
          <w:sz w:val="22"/>
          <w:szCs w:val="22"/>
        </w:rPr>
        <w:t>, Italien.</w:t>
      </w:r>
    </w:p>
    <w:p w14:paraId="02D98262"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proofErr w:type="spellStart"/>
      <w:r>
        <w:rPr>
          <w:rFonts w:ascii="Aptos" w:hAnsi="Aptos" w:cs="Segoe UI"/>
          <w:sz w:val="22"/>
          <w:szCs w:val="22"/>
        </w:rPr>
        <w:t>Goalball</w:t>
      </w:r>
      <w:proofErr w:type="spellEnd"/>
      <w:r>
        <w:rPr>
          <w:rFonts w:ascii="Aptos" w:hAnsi="Aptos" w:cs="Segoe UI"/>
          <w:sz w:val="22"/>
          <w:szCs w:val="22"/>
        </w:rPr>
        <w:t xml:space="preserve">, B EM, 28. juni – 6. juli, </w:t>
      </w:r>
      <w:r w:rsidRPr="00BE33F0">
        <w:rPr>
          <w:rFonts w:cstheme="minorHAnsi"/>
        </w:rPr>
        <w:t>Thessaloniki i Grækenland</w:t>
      </w:r>
      <w:r>
        <w:rPr>
          <w:rFonts w:ascii="Aptos" w:hAnsi="Aptos" w:cs="Segoe UI"/>
          <w:sz w:val="22"/>
          <w:szCs w:val="22"/>
        </w:rPr>
        <w:t xml:space="preserve"> </w:t>
      </w:r>
    </w:p>
    <w:p w14:paraId="6D6BA072"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Virtus European Summer Games, </w:t>
      </w:r>
      <w:r w:rsidRPr="00205027">
        <w:rPr>
          <w:rFonts w:ascii="Aptos" w:hAnsi="Aptos" w:cs="Segoe UI"/>
          <w:sz w:val="22"/>
          <w:szCs w:val="22"/>
          <w:bdr w:val="none" w:sz="0" w:space="0" w:color="auto" w:frame="1"/>
        </w:rPr>
        <w:t>3. - 12. juli</w:t>
      </w:r>
      <w:r w:rsidRPr="00205027">
        <w:rPr>
          <w:rFonts w:ascii="Aptos" w:hAnsi="Aptos" w:cs="Segoe UI"/>
          <w:sz w:val="22"/>
          <w:szCs w:val="22"/>
        </w:rPr>
        <w:t>, Bydgoszcz i Polen </w:t>
      </w:r>
      <w:r w:rsidRPr="00205027">
        <w:rPr>
          <w:rFonts w:ascii="Aptos" w:hAnsi="Aptos" w:cs="Segoe UI"/>
          <w:sz w:val="22"/>
          <w:szCs w:val="22"/>
          <w:bdr w:val="none" w:sz="0" w:space="0" w:color="auto" w:frame="1"/>
        </w:rPr>
        <w:t>(deltager med en trup på 4)</w:t>
      </w:r>
    </w:p>
    <w:p w14:paraId="54F7341F"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Kørestolsrugby VM, 15.-24. august, Sao Paolo, Brasilien.</w:t>
      </w:r>
    </w:p>
    <w:p w14:paraId="2A9759A9"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Ridning VM, 17.-23. august, Aachen, Tyskland.</w:t>
      </w:r>
    </w:p>
    <w:p w14:paraId="0B577E6A"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lastRenderedPageBreak/>
        <w:t xml:space="preserve">Skydning, VM, 3. – 14. september, </w:t>
      </w:r>
      <w:proofErr w:type="spellStart"/>
      <w:r w:rsidRPr="00205027">
        <w:rPr>
          <w:rFonts w:ascii="Aptos" w:hAnsi="Aptos" w:cs="Segoe UI"/>
          <w:sz w:val="22"/>
          <w:szCs w:val="22"/>
        </w:rPr>
        <w:t>Changwon</w:t>
      </w:r>
      <w:proofErr w:type="spellEnd"/>
      <w:r w:rsidRPr="00205027">
        <w:rPr>
          <w:rFonts w:ascii="Aptos" w:hAnsi="Aptos" w:cs="Segoe UI"/>
          <w:sz w:val="22"/>
          <w:szCs w:val="22"/>
        </w:rPr>
        <w:t>, Korea.</w:t>
      </w:r>
    </w:p>
    <w:p w14:paraId="36997011"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Atletik, NM, 4. - 6. september, Uppsala, Sverige. (Der er ikke EM i år og derfor deltager mange ved NM)</w:t>
      </w:r>
    </w:p>
    <w:p w14:paraId="376D018F"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 xml:space="preserve">Cykling VM, 4. – 7. september, </w:t>
      </w:r>
      <w:proofErr w:type="spellStart"/>
      <w:r w:rsidRPr="00205027">
        <w:rPr>
          <w:rFonts w:ascii="Aptos" w:hAnsi="Aptos" w:cs="Segoe UI"/>
          <w:sz w:val="22"/>
          <w:szCs w:val="22"/>
        </w:rPr>
        <w:t>Huntsville</w:t>
      </w:r>
      <w:proofErr w:type="spellEnd"/>
      <w:r w:rsidRPr="00205027">
        <w:rPr>
          <w:rFonts w:ascii="Aptos" w:hAnsi="Aptos" w:cs="Segoe UI"/>
          <w:sz w:val="22"/>
          <w:szCs w:val="22"/>
        </w:rPr>
        <w:t xml:space="preserve"> Alabama, USA.</w:t>
      </w:r>
    </w:p>
    <w:p w14:paraId="6BE1AC6E"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 xml:space="preserve">Svømning, EM, 7.-12. september, </w:t>
      </w:r>
      <w:proofErr w:type="spellStart"/>
      <w:r w:rsidRPr="00205027">
        <w:rPr>
          <w:rFonts w:ascii="Aptos" w:hAnsi="Aptos" w:cs="Segoe UI"/>
          <w:sz w:val="22"/>
          <w:szCs w:val="22"/>
        </w:rPr>
        <w:t>Kocaeli</w:t>
      </w:r>
      <w:proofErr w:type="spellEnd"/>
      <w:r w:rsidRPr="00205027">
        <w:rPr>
          <w:rFonts w:ascii="Aptos" w:hAnsi="Aptos" w:cs="Segoe UI"/>
          <w:sz w:val="22"/>
          <w:szCs w:val="22"/>
        </w:rPr>
        <w:t>, Tyrkiet.</w:t>
      </w:r>
    </w:p>
    <w:p w14:paraId="4BA0DDDD"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rPr>
      </w:pPr>
      <w:r w:rsidRPr="00205027">
        <w:rPr>
          <w:rFonts w:ascii="Aptos" w:hAnsi="Aptos" w:cs="Segoe UI"/>
          <w:sz w:val="22"/>
          <w:szCs w:val="22"/>
        </w:rPr>
        <w:t>Cykling - bane, VM, 29. oktober – 1. november, Appeldorn, Holland.</w:t>
      </w:r>
    </w:p>
    <w:p w14:paraId="756C4252" w14:textId="77777777" w:rsidR="00787586" w:rsidRPr="00205027" w:rsidRDefault="00787586" w:rsidP="00787586">
      <w:pPr>
        <w:pStyle w:val="Listeafsnit"/>
        <w:numPr>
          <w:ilvl w:val="0"/>
          <w:numId w:val="5"/>
        </w:numPr>
        <w:tabs>
          <w:tab w:val="left" w:pos="1134"/>
          <w:tab w:val="left" w:pos="1418"/>
        </w:tabs>
        <w:contextualSpacing w:val="0"/>
        <w:rPr>
          <w:rFonts w:cstheme="minorHAnsi"/>
          <w:b/>
          <w:u w:val="single"/>
          <w:lang w:val="en-US"/>
        </w:rPr>
      </w:pPr>
      <w:r w:rsidRPr="00205027">
        <w:rPr>
          <w:rFonts w:ascii="Aptos" w:hAnsi="Aptos" w:cs="Segoe UI"/>
          <w:color w:val="000000"/>
          <w:sz w:val="22"/>
          <w:szCs w:val="22"/>
          <w:lang w:val="en-US"/>
        </w:rPr>
        <w:t xml:space="preserve">Bordtennis, VM, 23.-29. </w:t>
      </w:r>
      <w:proofErr w:type="spellStart"/>
      <w:r w:rsidRPr="00205027">
        <w:rPr>
          <w:rFonts w:ascii="Aptos" w:hAnsi="Aptos" w:cs="Segoe UI"/>
          <w:color w:val="000000"/>
          <w:sz w:val="22"/>
          <w:szCs w:val="22"/>
          <w:lang w:val="en-US"/>
        </w:rPr>
        <w:t>november</w:t>
      </w:r>
      <w:proofErr w:type="spellEnd"/>
      <w:r w:rsidRPr="00205027">
        <w:rPr>
          <w:rFonts w:ascii="Aptos" w:hAnsi="Aptos" w:cs="Segoe UI"/>
          <w:color w:val="000000"/>
          <w:sz w:val="22"/>
          <w:szCs w:val="22"/>
          <w:lang w:val="en-US"/>
        </w:rPr>
        <w:t>, Pattaya, Thailand.</w:t>
      </w:r>
    </w:p>
    <w:p w14:paraId="5539383A" w14:textId="77777777" w:rsidR="00787586" w:rsidRPr="00F32011" w:rsidRDefault="00787586" w:rsidP="00787586">
      <w:pPr>
        <w:shd w:val="clear" w:color="auto" w:fill="FFFFFF"/>
        <w:textAlignment w:val="baseline"/>
        <w:rPr>
          <w:rFonts w:ascii="Aptos" w:hAnsi="Aptos"/>
          <w:color w:val="000000"/>
          <w:sz w:val="22"/>
          <w:szCs w:val="22"/>
          <w:lang w:val="en-US"/>
        </w:rPr>
      </w:pPr>
      <w:r w:rsidRPr="00F32011">
        <w:rPr>
          <w:rFonts w:ascii="Aptos" w:hAnsi="Aptos"/>
          <w:color w:val="000000"/>
          <w:sz w:val="22"/>
          <w:szCs w:val="22"/>
          <w:lang w:val="en-US"/>
        </w:rPr>
        <w:t> </w:t>
      </w:r>
    </w:p>
    <w:p w14:paraId="0F2EED67" w14:textId="77777777" w:rsidR="00787586" w:rsidRDefault="00787586" w:rsidP="006F6EFD">
      <w:pPr>
        <w:shd w:val="clear" w:color="auto" w:fill="FFFFFF"/>
        <w:textAlignment w:val="baseline"/>
        <w:rPr>
          <w:rFonts w:ascii="Aptos" w:hAnsi="Aptos"/>
          <w:color w:val="000000"/>
          <w:sz w:val="22"/>
          <w:szCs w:val="22"/>
        </w:rPr>
      </w:pPr>
      <w:r w:rsidRPr="00F32011">
        <w:rPr>
          <w:rFonts w:ascii="Aptos" w:hAnsi="Aptos"/>
          <w:color w:val="000000"/>
          <w:sz w:val="22"/>
          <w:szCs w:val="22"/>
          <w:u w:val="single"/>
        </w:rPr>
        <w:t>2027</w:t>
      </w:r>
    </w:p>
    <w:p w14:paraId="16564437" w14:textId="77777777" w:rsidR="00787586" w:rsidRPr="002E3732" w:rsidRDefault="00787586" w:rsidP="00787586">
      <w:pPr>
        <w:pStyle w:val="Listeafsnit"/>
        <w:numPr>
          <w:ilvl w:val="0"/>
          <w:numId w:val="6"/>
        </w:numPr>
        <w:shd w:val="clear" w:color="auto" w:fill="FFFFFF"/>
        <w:contextualSpacing w:val="0"/>
        <w:textAlignment w:val="baseline"/>
        <w:rPr>
          <w:rFonts w:ascii="Aptos" w:hAnsi="Aptos"/>
          <w:sz w:val="22"/>
          <w:szCs w:val="22"/>
        </w:rPr>
      </w:pPr>
      <w:r w:rsidRPr="002E3732">
        <w:rPr>
          <w:rFonts w:ascii="Aptos" w:hAnsi="Aptos"/>
          <w:sz w:val="22"/>
          <w:szCs w:val="22"/>
        </w:rPr>
        <w:t>SO stævne</w:t>
      </w:r>
      <w:r>
        <w:rPr>
          <w:rFonts w:ascii="Aptos" w:hAnsi="Aptos"/>
          <w:sz w:val="22"/>
          <w:szCs w:val="22"/>
        </w:rPr>
        <w:t xml:space="preserve"> i bowling og håndbold</w:t>
      </w:r>
      <w:r w:rsidRPr="002E3732">
        <w:rPr>
          <w:rFonts w:ascii="Aptos" w:hAnsi="Aptos"/>
          <w:sz w:val="22"/>
          <w:szCs w:val="22"/>
        </w:rPr>
        <w:t>, 9. – 11. april, Kolding</w:t>
      </w:r>
    </w:p>
    <w:p w14:paraId="0683A383" w14:textId="77777777" w:rsidR="00787586" w:rsidRPr="00D474E8" w:rsidRDefault="00787586" w:rsidP="00787586">
      <w:pPr>
        <w:pStyle w:val="Listeafsnit"/>
        <w:numPr>
          <w:ilvl w:val="0"/>
          <w:numId w:val="6"/>
        </w:numPr>
        <w:shd w:val="clear" w:color="auto" w:fill="FFFFFF"/>
        <w:contextualSpacing w:val="0"/>
        <w:textAlignment w:val="baseline"/>
        <w:rPr>
          <w:rFonts w:ascii="Aptos" w:hAnsi="Aptos"/>
          <w:sz w:val="22"/>
          <w:szCs w:val="22"/>
        </w:rPr>
      </w:pPr>
      <w:r w:rsidRPr="00D474E8">
        <w:rPr>
          <w:rFonts w:ascii="Aptos" w:hAnsi="Aptos" w:cs="Segoe UI"/>
          <w:sz w:val="22"/>
          <w:szCs w:val="22"/>
        </w:rPr>
        <w:t xml:space="preserve">Atletik, VM 19. - 27. juni, </w:t>
      </w:r>
      <w:proofErr w:type="spellStart"/>
      <w:r w:rsidRPr="00D474E8">
        <w:rPr>
          <w:rFonts w:ascii="Aptos" w:hAnsi="Aptos" w:cs="Segoe UI"/>
          <w:sz w:val="22"/>
          <w:szCs w:val="22"/>
        </w:rPr>
        <w:t>Tashkent</w:t>
      </w:r>
      <w:proofErr w:type="spellEnd"/>
      <w:r w:rsidRPr="00D474E8">
        <w:rPr>
          <w:rFonts w:ascii="Aptos" w:hAnsi="Aptos" w:cs="Segoe UI"/>
          <w:sz w:val="22"/>
          <w:szCs w:val="22"/>
        </w:rPr>
        <w:t xml:space="preserve">, </w:t>
      </w:r>
      <w:proofErr w:type="spellStart"/>
      <w:r w:rsidRPr="00D474E8">
        <w:rPr>
          <w:rFonts w:ascii="Aptos" w:hAnsi="Aptos" w:cs="Segoe UI"/>
          <w:sz w:val="22"/>
          <w:szCs w:val="22"/>
        </w:rPr>
        <w:t>Uzbekistan</w:t>
      </w:r>
      <w:proofErr w:type="spellEnd"/>
    </w:p>
    <w:p w14:paraId="03248E8B" w14:textId="77777777" w:rsidR="00787586" w:rsidRPr="00D474E8" w:rsidRDefault="00787586" w:rsidP="00787586">
      <w:pPr>
        <w:pStyle w:val="Listeafsnit"/>
        <w:numPr>
          <w:ilvl w:val="0"/>
          <w:numId w:val="6"/>
        </w:numPr>
        <w:shd w:val="clear" w:color="auto" w:fill="FFFFFF"/>
        <w:contextualSpacing w:val="0"/>
        <w:textAlignment w:val="baseline"/>
        <w:rPr>
          <w:rFonts w:ascii="Aptos" w:hAnsi="Aptos"/>
          <w:sz w:val="22"/>
          <w:szCs w:val="22"/>
          <w:lang w:val="en-US"/>
        </w:rPr>
      </w:pPr>
      <w:r w:rsidRPr="00D474E8">
        <w:rPr>
          <w:rFonts w:ascii="Aptos" w:hAnsi="Aptos" w:cs="Segoe UI"/>
          <w:sz w:val="22"/>
          <w:szCs w:val="22"/>
        </w:rPr>
        <w:t xml:space="preserve">Ridning, EM, 15. - 22. </w:t>
      </w:r>
      <w:r w:rsidRPr="00D474E8">
        <w:rPr>
          <w:rFonts w:ascii="Aptos" w:hAnsi="Aptos" w:cs="Segoe UI"/>
          <w:sz w:val="22"/>
          <w:szCs w:val="22"/>
          <w:lang w:val="en-US"/>
        </w:rPr>
        <w:t xml:space="preserve">August, </w:t>
      </w:r>
      <w:proofErr w:type="spellStart"/>
      <w:r w:rsidRPr="00D474E8">
        <w:rPr>
          <w:rFonts w:ascii="Aptos" w:hAnsi="Aptos" w:cs="Segoe UI"/>
          <w:sz w:val="22"/>
          <w:szCs w:val="22"/>
          <w:lang w:val="en-US"/>
        </w:rPr>
        <w:t>Randbøl</w:t>
      </w:r>
      <w:proofErr w:type="spellEnd"/>
      <w:r w:rsidRPr="00D474E8">
        <w:rPr>
          <w:rFonts w:ascii="Aptos" w:hAnsi="Aptos" w:cs="Segoe UI"/>
          <w:sz w:val="22"/>
          <w:szCs w:val="22"/>
          <w:lang w:val="en-US"/>
        </w:rPr>
        <w:t>, Danmark</w:t>
      </w:r>
    </w:p>
    <w:p w14:paraId="2C7D1595" w14:textId="77777777" w:rsidR="00787586" w:rsidRPr="000F4A9C" w:rsidRDefault="00787586" w:rsidP="00787586">
      <w:pPr>
        <w:pStyle w:val="Listeafsnit"/>
        <w:numPr>
          <w:ilvl w:val="0"/>
          <w:numId w:val="6"/>
        </w:numPr>
        <w:shd w:val="clear" w:color="auto" w:fill="FFFFFF"/>
        <w:contextualSpacing w:val="0"/>
        <w:textAlignment w:val="baseline"/>
        <w:rPr>
          <w:rFonts w:ascii="Aptos" w:hAnsi="Aptos"/>
          <w:color w:val="000000"/>
          <w:sz w:val="22"/>
          <w:szCs w:val="22"/>
          <w:lang w:val="en-US"/>
        </w:rPr>
      </w:pPr>
      <w:r w:rsidRPr="000F4A9C">
        <w:rPr>
          <w:rFonts w:ascii="Aptos" w:hAnsi="Aptos" w:cs="Segoe UI"/>
          <w:color w:val="000000"/>
          <w:sz w:val="22"/>
          <w:szCs w:val="22"/>
          <w:lang w:val="en-US"/>
        </w:rPr>
        <w:t xml:space="preserve">Special Olympics World Summer Games, 19.-31. </w:t>
      </w:r>
      <w:proofErr w:type="spellStart"/>
      <w:r w:rsidRPr="000F4A9C">
        <w:rPr>
          <w:rFonts w:ascii="Aptos" w:hAnsi="Aptos" w:cs="Segoe UI"/>
          <w:color w:val="000000"/>
          <w:sz w:val="22"/>
          <w:szCs w:val="22"/>
          <w:lang w:val="en-US"/>
        </w:rPr>
        <w:t>oktober</w:t>
      </w:r>
      <w:proofErr w:type="spellEnd"/>
      <w:r w:rsidRPr="000F4A9C">
        <w:rPr>
          <w:rFonts w:ascii="Aptos" w:hAnsi="Aptos" w:cs="Segoe UI"/>
          <w:color w:val="000000"/>
          <w:sz w:val="22"/>
          <w:szCs w:val="22"/>
          <w:lang w:val="en-US"/>
        </w:rPr>
        <w:t>, Santiago, Chile</w:t>
      </w:r>
    </w:p>
    <w:p w14:paraId="55B1B99D" w14:textId="77777777" w:rsidR="00787586" w:rsidRPr="008866DD" w:rsidRDefault="00787586" w:rsidP="00787586">
      <w:pPr>
        <w:pStyle w:val="Listeafsnit"/>
        <w:numPr>
          <w:ilvl w:val="0"/>
          <w:numId w:val="6"/>
        </w:numPr>
        <w:shd w:val="clear" w:color="auto" w:fill="FFFFFF"/>
        <w:contextualSpacing w:val="0"/>
        <w:textAlignment w:val="baseline"/>
        <w:rPr>
          <w:rFonts w:ascii="Aptos" w:hAnsi="Aptos"/>
          <w:color w:val="000000"/>
          <w:sz w:val="22"/>
          <w:szCs w:val="22"/>
        </w:rPr>
      </w:pPr>
      <w:r w:rsidRPr="000F4A9C">
        <w:rPr>
          <w:rFonts w:ascii="Aptos" w:hAnsi="Aptos" w:cs="Segoe UI"/>
          <w:color w:val="000000"/>
          <w:sz w:val="22"/>
          <w:szCs w:val="22"/>
        </w:rPr>
        <w:t>Virtus Global Games, 22. november – 5. december, Kairo, Egypten</w:t>
      </w:r>
    </w:p>
    <w:p w14:paraId="1E2AADA1" w14:textId="77777777" w:rsidR="00787586" w:rsidRDefault="00787586" w:rsidP="00787586">
      <w:pPr>
        <w:shd w:val="clear" w:color="auto" w:fill="FFFFFF"/>
        <w:textAlignment w:val="baseline"/>
        <w:rPr>
          <w:rFonts w:ascii="Aptos" w:hAnsi="Aptos" w:cs="Segoe UI"/>
          <w:color w:val="000000"/>
          <w:sz w:val="22"/>
          <w:szCs w:val="22"/>
        </w:rPr>
      </w:pPr>
    </w:p>
    <w:p w14:paraId="6653BB0C" w14:textId="77777777" w:rsidR="00787586" w:rsidRPr="008866DD" w:rsidRDefault="00787586" w:rsidP="00787586">
      <w:pPr>
        <w:shd w:val="clear" w:color="auto" w:fill="FFFFFF"/>
        <w:ind w:left="1080"/>
        <w:textAlignment w:val="baseline"/>
        <w:rPr>
          <w:rFonts w:ascii="Aptos" w:hAnsi="Aptos" w:cs="Segoe UI"/>
          <w:color w:val="000000"/>
          <w:sz w:val="22"/>
          <w:szCs w:val="22"/>
          <w:u w:val="single"/>
        </w:rPr>
      </w:pPr>
      <w:r w:rsidRPr="008866DD">
        <w:rPr>
          <w:rFonts w:ascii="Aptos" w:hAnsi="Aptos" w:cs="Segoe UI"/>
          <w:color w:val="000000"/>
          <w:sz w:val="22"/>
          <w:szCs w:val="22"/>
          <w:u w:val="single"/>
        </w:rPr>
        <w:t>2028</w:t>
      </w:r>
    </w:p>
    <w:p w14:paraId="353BB917" w14:textId="77777777" w:rsidR="00787586" w:rsidRPr="008866DD" w:rsidRDefault="00787586" w:rsidP="00787586">
      <w:pPr>
        <w:pStyle w:val="Listeafsnit"/>
        <w:numPr>
          <w:ilvl w:val="0"/>
          <w:numId w:val="7"/>
        </w:numPr>
        <w:shd w:val="clear" w:color="auto" w:fill="FFFFFF"/>
        <w:contextualSpacing w:val="0"/>
        <w:textAlignment w:val="baseline"/>
        <w:rPr>
          <w:rFonts w:ascii="Aptos" w:hAnsi="Aptos"/>
          <w:color w:val="000000"/>
          <w:sz w:val="22"/>
          <w:szCs w:val="22"/>
        </w:rPr>
      </w:pPr>
      <w:r w:rsidRPr="008866DD">
        <w:rPr>
          <w:rFonts w:ascii="Aptos" w:hAnsi="Aptos" w:cs="Segoe UI"/>
          <w:color w:val="000000"/>
          <w:sz w:val="22"/>
          <w:szCs w:val="22"/>
        </w:rPr>
        <w:t>Paralympiske Lege, 15.-27. august, Los Angeles, USA</w:t>
      </w:r>
    </w:p>
    <w:p w14:paraId="4F387940" w14:textId="77777777" w:rsidR="00787586" w:rsidRPr="000F7FF1" w:rsidRDefault="00787586" w:rsidP="00787586">
      <w:pPr>
        <w:shd w:val="clear" w:color="auto" w:fill="FFFFFF"/>
        <w:ind w:left="1080"/>
        <w:textAlignment w:val="baseline"/>
        <w:rPr>
          <w:rFonts w:ascii="Aptos" w:hAnsi="Aptos"/>
          <w:color w:val="000000"/>
          <w:sz w:val="22"/>
          <w:szCs w:val="22"/>
        </w:rPr>
      </w:pPr>
    </w:p>
    <w:p w14:paraId="44907A8B" w14:textId="77777777" w:rsidR="00787586" w:rsidRPr="008866DD" w:rsidRDefault="00787586" w:rsidP="00787586">
      <w:pPr>
        <w:shd w:val="clear" w:color="auto" w:fill="FFFFFF"/>
        <w:textAlignment w:val="baseline"/>
        <w:rPr>
          <w:rFonts w:ascii="Aptos" w:hAnsi="Aptos"/>
          <w:color w:val="000000"/>
          <w:sz w:val="22"/>
          <w:szCs w:val="22"/>
        </w:rPr>
      </w:pPr>
    </w:p>
    <w:p w14:paraId="75BA0EB8" w14:textId="77777777" w:rsidR="00787586" w:rsidRPr="00E164A2" w:rsidRDefault="00787586" w:rsidP="006F6EFD">
      <w:pPr>
        <w:pStyle w:val="Overskrift3"/>
      </w:pPr>
      <w:r w:rsidRPr="001E28D2">
        <w:t>MEDDELELSER FRA BESTYRELSEN OG LEDELSEN</w:t>
      </w:r>
    </w:p>
    <w:p w14:paraId="7DD39C14" w14:textId="77777777" w:rsidR="00787586" w:rsidRPr="001E28D2" w:rsidRDefault="00787586" w:rsidP="00787586">
      <w:pPr>
        <w:tabs>
          <w:tab w:val="left" w:pos="1134"/>
        </w:tabs>
        <w:rPr>
          <w:rFonts w:eastAsia="Arial Unicode MS" w:cstheme="minorHAnsi"/>
          <w:b/>
          <w:bCs/>
          <w:u w:val="single"/>
        </w:rPr>
      </w:pPr>
    </w:p>
    <w:p w14:paraId="3A17B98E" w14:textId="77777777" w:rsidR="00787586" w:rsidRDefault="00787586" w:rsidP="006F6EFD">
      <w:pPr>
        <w:pStyle w:val="Overskrift4"/>
      </w:pPr>
      <w:r>
        <w:t xml:space="preserve">Ad </w:t>
      </w:r>
      <w:r w:rsidRPr="001E28D2">
        <w:t>7</w:t>
      </w:r>
      <w:r w:rsidRPr="001E28D2">
        <w:tab/>
        <w:t>Nyt fra ledelsen</w:t>
      </w:r>
    </w:p>
    <w:p w14:paraId="3B365407" w14:textId="462F392C" w:rsidR="00787586" w:rsidRPr="008304F2" w:rsidRDefault="00787586" w:rsidP="006F6EFD">
      <w:pPr>
        <w:pStyle w:val="Overskrift6"/>
      </w:pPr>
      <w:r w:rsidRPr="008304F2">
        <w:t>BESØG FRA ARBEJDSTILSYNET</w:t>
      </w:r>
    </w:p>
    <w:p w14:paraId="2E426969" w14:textId="1CB11FEF" w:rsidR="00787586" w:rsidRPr="00BE33F0" w:rsidRDefault="00787586" w:rsidP="00787586">
      <w:pPr>
        <w:tabs>
          <w:tab w:val="left" w:pos="1134"/>
        </w:tabs>
        <w:rPr>
          <w:rFonts w:cstheme="minorHAnsi"/>
        </w:rPr>
      </w:pPr>
      <w:r w:rsidRPr="00BE33F0">
        <w:rPr>
          <w:rFonts w:cstheme="minorHAnsi"/>
        </w:rPr>
        <w:t xml:space="preserve">Mandag den 1. juni havde kontoret i Brøndby, uanmeldt besøg fra Arbejdstilsynet. </w:t>
      </w:r>
    </w:p>
    <w:p w14:paraId="44D2A4F4" w14:textId="77777777" w:rsidR="00787586" w:rsidRPr="00BE33F0" w:rsidRDefault="00787586" w:rsidP="00787586">
      <w:pPr>
        <w:tabs>
          <w:tab w:val="left" w:pos="1134"/>
        </w:tabs>
        <w:rPr>
          <w:rFonts w:cstheme="minorHAnsi"/>
        </w:rPr>
      </w:pPr>
      <w:r w:rsidRPr="00BE33F0">
        <w:rPr>
          <w:rFonts w:cstheme="minorHAnsi"/>
        </w:rPr>
        <w:t>Konsulenten fik udleveret den seneste trivselsmåling/APV. Han fik også adgang til at se handleplanerne for afdelingerne og det seneste SUAMO referat fra maj, hvor det lovpligtige årlige møde fandt sted. Konsulenten fik herudover en rundvisning på alle kontorer og lageret på Los Angeles gangen, inden han lavede et interview med en tilfældigt udvalgt ansat og sluttede af med en telefonsamtale med Teis Corneliussen, som er arbejdsmiljørepræsentant.</w:t>
      </w:r>
    </w:p>
    <w:p w14:paraId="600F0D3D" w14:textId="77777777" w:rsidR="00787586" w:rsidRPr="00BE33F0" w:rsidRDefault="00787586" w:rsidP="00787586">
      <w:pPr>
        <w:tabs>
          <w:tab w:val="left" w:pos="1134"/>
        </w:tabs>
        <w:rPr>
          <w:rFonts w:cstheme="minorHAnsi"/>
        </w:rPr>
      </w:pPr>
      <w:r w:rsidRPr="00BE33F0">
        <w:rPr>
          <w:rFonts w:cstheme="minorHAnsi"/>
        </w:rPr>
        <w:t xml:space="preserve">Besøget gik rigtig godt. Vi fik stor ros for vores arbejde med trivsel og referatet fra det lovpligtige SUAMO-møde og der var ingen bemærkninger, så vi fik en blank besøgsrapport (svarer til de tidligere grønne smileyer).  </w:t>
      </w:r>
    </w:p>
    <w:p w14:paraId="3C7BCCE1" w14:textId="77777777" w:rsidR="00787586" w:rsidRPr="00BE33F0" w:rsidRDefault="00787586" w:rsidP="00787586">
      <w:pPr>
        <w:tabs>
          <w:tab w:val="left" w:pos="1134"/>
        </w:tabs>
        <w:rPr>
          <w:rFonts w:cstheme="minorHAnsi"/>
        </w:rPr>
      </w:pPr>
    </w:p>
    <w:p w14:paraId="746FA6E8" w14:textId="5222CA39" w:rsidR="00787586" w:rsidRPr="008304F2" w:rsidRDefault="00787586" w:rsidP="006F6EFD">
      <w:pPr>
        <w:pStyle w:val="Overskrift6"/>
      </w:pPr>
      <w:r w:rsidRPr="008304F2">
        <w:t>MEDARBEJDERSEMINAR</w:t>
      </w:r>
    </w:p>
    <w:p w14:paraId="7A6303F2" w14:textId="77777777" w:rsidR="00787586" w:rsidRPr="00BE33F0" w:rsidRDefault="00787586" w:rsidP="00787586">
      <w:pPr>
        <w:tabs>
          <w:tab w:val="left" w:pos="1134"/>
        </w:tabs>
        <w:rPr>
          <w:rFonts w:cstheme="minorHAnsi"/>
        </w:rPr>
      </w:pPr>
      <w:r w:rsidRPr="00BE33F0">
        <w:rPr>
          <w:rFonts w:cstheme="minorHAnsi"/>
        </w:rPr>
        <w:t>Den 11.-12. juni samles medarbejderne i Parasport Danmark til årets medarbejderseminar på Musholm Feriecenter.</w:t>
      </w:r>
    </w:p>
    <w:p w14:paraId="439B49E2" w14:textId="77777777" w:rsidR="00787586" w:rsidRPr="00BE33F0" w:rsidRDefault="00787586" w:rsidP="00787586">
      <w:pPr>
        <w:tabs>
          <w:tab w:val="left" w:pos="1134"/>
        </w:tabs>
        <w:rPr>
          <w:rFonts w:cstheme="minorHAnsi"/>
        </w:rPr>
      </w:pPr>
      <w:r w:rsidRPr="00BE33F0">
        <w:rPr>
          <w:rFonts w:cstheme="minorHAnsi"/>
        </w:rPr>
        <w:t xml:space="preserve">Seminaret er en vigtig del af arbejdet med at styrke vores fælles kultur, det tværgående samarbejde og den faglige udvikling på tværs af organisationen. </w:t>
      </w:r>
    </w:p>
    <w:p w14:paraId="376E3D64" w14:textId="77777777" w:rsidR="00787586" w:rsidRPr="00BE33F0" w:rsidRDefault="00787586" w:rsidP="00787586">
      <w:pPr>
        <w:tabs>
          <w:tab w:val="left" w:pos="1134"/>
        </w:tabs>
        <w:rPr>
          <w:rFonts w:cstheme="minorHAnsi"/>
        </w:rPr>
      </w:pPr>
      <w:r w:rsidRPr="00BE33F0">
        <w:rPr>
          <w:rFonts w:cstheme="minorHAnsi"/>
        </w:rPr>
        <w:t>Over de to dage vil medarbejderne arbejde med centrale temaer inden for organisationens udvikling, kompetencer og samarbejdsformer, samtidig med at der skabes rum for netværk, videndeling og ikke mindst sociale relationer.</w:t>
      </w:r>
    </w:p>
    <w:p w14:paraId="1B35FA73" w14:textId="77777777" w:rsidR="00787586" w:rsidRPr="00BE33F0" w:rsidRDefault="00787586" w:rsidP="00787586">
      <w:pPr>
        <w:tabs>
          <w:tab w:val="left" w:pos="1134"/>
        </w:tabs>
        <w:rPr>
          <w:rFonts w:cstheme="minorHAnsi"/>
        </w:rPr>
      </w:pPr>
      <w:r w:rsidRPr="00BE33F0">
        <w:rPr>
          <w:rFonts w:cstheme="minorHAnsi"/>
        </w:rPr>
        <w:t>Programmet byder blandt andet på aktiviteter med Undervisningskorpset, dialog om kompetenceudvikling samt et eksternt oplæg med fokus på samarbejde på tværs af fagområder. Derudover er der tid til at prioritere det sociale fællesskab, som er en vigtig forudsætning for et stærkt arbejdsmiljø og et velfungerende samarbejde i hverdagen.</w:t>
      </w:r>
    </w:p>
    <w:p w14:paraId="00D5CE72" w14:textId="77777777" w:rsidR="00787586" w:rsidRPr="00BE33F0" w:rsidRDefault="00787586" w:rsidP="00787586">
      <w:pPr>
        <w:tabs>
          <w:tab w:val="left" w:pos="1134"/>
        </w:tabs>
        <w:rPr>
          <w:rFonts w:cstheme="minorHAnsi"/>
        </w:rPr>
      </w:pPr>
      <w:r w:rsidRPr="00BE33F0">
        <w:rPr>
          <w:rFonts w:cstheme="minorHAnsi"/>
        </w:rPr>
        <w:lastRenderedPageBreak/>
        <w:t>Der er lagt op til to inspirerende dage med fokus på fællesskab, udvikling og samarbejde.</w:t>
      </w:r>
    </w:p>
    <w:p w14:paraId="255D9587" w14:textId="77777777" w:rsidR="00787586" w:rsidRPr="00BE33F0" w:rsidRDefault="00787586" w:rsidP="00787586">
      <w:pPr>
        <w:tabs>
          <w:tab w:val="left" w:pos="1134"/>
        </w:tabs>
        <w:rPr>
          <w:rFonts w:cstheme="minorHAnsi"/>
        </w:rPr>
      </w:pPr>
    </w:p>
    <w:p w14:paraId="123E12AC" w14:textId="1BB4C19A" w:rsidR="00787586" w:rsidRPr="008304F2" w:rsidRDefault="00787586" w:rsidP="006F6EFD">
      <w:pPr>
        <w:pStyle w:val="Overskrift6"/>
      </w:pPr>
      <w:r w:rsidRPr="008304F2">
        <w:t>NYT FRA SPORTSAFDELINGEN</w:t>
      </w:r>
    </w:p>
    <w:p w14:paraId="725EF90E" w14:textId="77777777" w:rsidR="00787586" w:rsidRPr="00BE33F0" w:rsidRDefault="00787586" w:rsidP="00787586">
      <w:pPr>
        <w:tabs>
          <w:tab w:val="left" w:pos="1134"/>
        </w:tabs>
        <w:rPr>
          <w:rFonts w:cstheme="minorHAnsi"/>
        </w:rPr>
      </w:pPr>
    </w:p>
    <w:p w14:paraId="408588DB" w14:textId="00740312" w:rsidR="00787586" w:rsidRPr="008304F2" w:rsidRDefault="00787586" w:rsidP="006F6EFD">
      <w:pPr>
        <w:pStyle w:val="Overskrift6"/>
      </w:pPr>
      <w:r w:rsidRPr="008304F2">
        <w:t>Alpin/skisport:</w:t>
      </w:r>
    </w:p>
    <w:p w14:paraId="5DE0180B" w14:textId="77777777" w:rsidR="00787586" w:rsidRPr="00BE33F0" w:rsidRDefault="00787586" w:rsidP="00787586">
      <w:pPr>
        <w:tabs>
          <w:tab w:val="left" w:pos="1134"/>
        </w:tabs>
        <w:rPr>
          <w:rFonts w:cstheme="minorHAnsi"/>
        </w:rPr>
      </w:pPr>
      <w:r w:rsidRPr="00BE33F0">
        <w:rPr>
          <w:rFonts w:cstheme="minorHAnsi"/>
        </w:rPr>
        <w:t xml:space="preserve">Efter en succesfuld kampagne af Adam Nybo og teamet bag de Paralympiske Lege i </w:t>
      </w:r>
      <w:proofErr w:type="spellStart"/>
      <w:r w:rsidRPr="00BE33F0">
        <w:rPr>
          <w:rFonts w:cstheme="minorHAnsi"/>
        </w:rPr>
        <w:t>Cortina</w:t>
      </w:r>
      <w:proofErr w:type="spellEnd"/>
      <w:r w:rsidRPr="00BE33F0">
        <w:rPr>
          <w:rFonts w:cstheme="minorHAnsi"/>
        </w:rPr>
        <w:t xml:space="preserve"> har der været stor interesse for skisport for mennesker med handicap. Blandt andet er der kommet opmærksomhed fra unge udøvere, som ser op til Adam og hans præstationer og personlighed, og som gerne vil forfølge drømmene om en dag at deltage ved de Paralympiske Lege.</w:t>
      </w:r>
    </w:p>
    <w:p w14:paraId="790739B5" w14:textId="77777777" w:rsidR="00787586" w:rsidRPr="00BE33F0" w:rsidRDefault="00787586" w:rsidP="00787586">
      <w:pPr>
        <w:tabs>
          <w:tab w:val="left" w:pos="1134"/>
        </w:tabs>
        <w:rPr>
          <w:rFonts w:cstheme="minorHAnsi"/>
        </w:rPr>
      </w:pPr>
    </w:p>
    <w:p w14:paraId="253DBB2F" w14:textId="7DA68002" w:rsidR="00787586" w:rsidRPr="008304F2" w:rsidRDefault="00787586" w:rsidP="006F6EFD">
      <w:pPr>
        <w:pStyle w:val="Overskrift6"/>
      </w:pPr>
      <w:r w:rsidRPr="008304F2">
        <w:t>Atletik:</w:t>
      </w:r>
    </w:p>
    <w:p w14:paraId="4C42B93D" w14:textId="77777777" w:rsidR="00787586" w:rsidRPr="00BE33F0" w:rsidRDefault="00787586" w:rsidP="00787586">
      <w:pPr>
        <w:tabs>
          <w:tab w:val="left" w:pos="1134"/>
        </w:tabs>
        <w:rPr>
          <w:rFonts w:cstheme="minorHAnsi"/>
        </w:rPr>
      </w:pPr>
      <w:r w:rsidRPr="00BE33F0">
        <w:rPr>
          <w:rFonts w:cstheme="minorHAnsi"/>
        </w:rPr>
        <w:t>Mellemdistanceløberne tager til stævne i Tunesien 11-20.juni. Blandt atleterne er en ny løber fra AGF, som skal klassificeres. Torsdag 25/6 deltager Bjørk Nørremark i længdespringskonkurrencen ved DM-ugen i Herning. Bjørk jagter en ny personlig rekord og har som sæsonmål at slå Europarekorden på 5,98m. Hvis det sker til DM, vil hun være tæt på en medalje.</w:t>
      </w:r>
    </w:p>
    <w:p w14:paraId="36C937B8" w14:textId="77777777" w:rsidR="00787586" w:rsidRPr="00BE33F0" w:rsidRDefault="00787586" w:rsidP="00787586">
      <w:pPr>
        <w:tabs>
          <w:tab w:val="left" w:pos="1134"/>
        </w:tabs>
        <w:rPr>
          <w:rFonts w:cstheme="minorHAnsi"/>
        </w:rPr>
      </w:pPr>
    </w:p>
    <w:p w14:paraId="606B7086" w14:textId="7789CEF3" w:rsidR="00787586" w:rsidRPr="008304F2" w:rsidRDefault="00787586" w:rsidP="006F6EFD">
      <w:pPr>
        <w:pStyle w:val="Overskrift6"/>
      </w:pPr>
      <w:r w:rsidRPr="008304F2">
        <w:t>Atletik - Frame Running:</w:t>
      </w:r>
    </w:p>
    <w:p w14:paraId="14C8A6FD" w14:textId="77777777" w:rsidR="00787586" w:rsidRPr="00BE33F0" w:rsidRDefault="00787586" w:rsidP="00787586">
      <w:pPr>
        <w:tabs>
          <w:tab w:val="left" w:pos="1134"/>
        </w:tabs>
        <w:rPr>
          <w:rFonts w:cstheme="minorHAnsi"/>
        </w:rPr>
      </w:pPr>
      <w:r w:rsidRPr="00BE33F0">
        <w:rPr>
          <w:rFonts w:cstheme="minorHAnsi"/>
        </w:rPr>
        <w:t xml:space="preserve">Frame Running er i gang med et optimeringsforløb sammen med Team Danmark. Det har allerede kastet resultater af sig i form af en ny Danmarks rekord på 100m for kvinderne, hvor der blev skåret 7/10 sek., af den tidligere rekord. Vi glæder os til at se, hvor meget mere, der kan hentes inden kvalifikationen til PL 2028 starter i 2027. </w:t>
      </w:r>
    </w:p>
    <w:p w14:paraId="70BAF75F" w14:textId="77777777" w:rsidR="00787586" w:rsidRPr="00BE33F0" w:rsidRDefault="00787586" w:rsidP="00787586">
      <w:pPr>
        <w:tabs>
          <w:tab w:val="left" w:pos="1134"/>
        </w:tabs>
        <w:rPr>
          <w:rFonts w:cstheme="minorHAnsi"/>
        </w:rPr>
      </w:pPr>
      <w:r w:rsidRPr="00BE33F0">
        <w:rPr>
          <w:rFonts w:cstheme="minorHAnsi"/>
        </w:rPr>
        <w:t xml:space="preserve">Frame Running deltog i WPA Grand Prix i </w:t>
      </w:r>
      <w:proofErr w:type="spellStart"/>
      <w:r w:rsidRPr="00BE33F0">
        <w:rPr>
          <w:rFonts w:cstheme="minorHAnsi"/>
        </w:rPr>
        <w:t>Nottwil</w:t>
      </w:r>
      <w:proofErr w:type="spellEnd"/>
      <w:r w:rsidRPr="00BE33F0">
        <w:rPr>
          <w:rFonts w:cstheme="minorHAnsi"/>
        </w:rPr>
        <w:t xml:space="preserve">, Schweiz på 100m, 200m og 400 m i klasse T72 med 3 rutineret atleter (Andreas Stokholm Overgaard – Parasport Frederiksberg, Karla Risum – Århus, Thea Berggren Jørgensen – HG Atletik – </w:t>
      </w:r>
      <w:proofErr w:type="spellStart"/>
      <w:r w:rsidRPr="00BE33F0">
        <w:rPr>
          <w:rFonts w:cstheme="minorHAnsi"/>
        </w:rPr>
        <w:t>Triathon</w:t>
      </w:r>
      <w:proofErr w:type="spellEnd"/>
      <w:r w:rsidRPr="00BE33F0">
        <w:rPr>
          <w:rFonts w:cstheme="minorHAnsi"/>
        </w:rPr>
        <w:t xml:space="preserve"> &amp; Motion) samt et ungt talent Sofie Poulsen – Odense Atletik. Resultaterne var fine over hele linjen med 5 personlige rekorder, 2 sæson bedste samt 1 Europa rekord.</w:t>
      </w:r>
    </w:p>
    <w:p w14:paraId="4FB0F1F2" w14:textId="77777777" w:rsidR="00787586" w:rsidRPr="00BE33F0" w:rsidRDefault="00787586" w:rsidP="00787586">
      <w:pPr>
        <w:tabs>
          <w:tab w:val="left" w:pos="1134"/>
        </w:tabs>
        <w:rPr>
          <w:rFonts w:cstheme="minorHAnsi"/>
        </w:rPr>
      </w:pPr>
    </w:p>
    <w:p w14:paraId="523EA342" w14:textId="7CD5402D" w:rsidR="00787586" w:rsidRPr="008304F2" w:rsidRDefault="00787586" w:rsidP="006F6EFD">
      <w:pPr>
        <w:pStyle w:val="Overskrift6"/>
      </w:pPr>
      <w:r w:rsidRPr="008304F2">
        <w:t>Atletik – Frame Running Camp:</w:t>
      </w:r>
    </w:p>
    <w:p w14:paraId="480A0CB8" w14:textId="77777777" w:rsidR="00787586" w:rsidRPr="00BE33F0" w:rsidRDefault="00787586" w:rsidP="00787586">
      <w:pPr>
        <w:tabs>
          <w:tab w:val="left" w:pos="1134"/>
        </w:tabs>
        <w:rPr>
          <w:rFonts w:cstheme="minorHAnsi"/>
        </w:rPr>
      </w:pPr>
      <w:r w:rsidRPr="00BE33F0">
        <w:rPr>
          <w:rFonts w:cstheme="minorHAnsi"/>
        </w:rPr>
        <w:t xml:space="preserve">Interessen for den kommende internationale Frame Running Camp er stor, og de foreløbige tilmeldingstal vidner om bred international deltagelse. </w:t>
      </w:r>
      <w:proofErr w:type="spellStart"/>
      <w:r w:rsidRPr="00BE33F0">
        <w:rPr>
          <w:rFonts w:cstheme="minorHAnsi"/>
        </w:rPr>
        <w:t>Campen</w:t>
      </w:r>
      <w:proofErr w:type="spellEnd"/>
      <w:r w:rsidRPr="00BE33F0">
        <w:rPr>
          <w:rFonts w:cstheme="minorHAnsi"/>
        </w:rPr>
        <w:t xml:space="preserve"> afholdes i regi af Parasport Frederiksberg med Parasport Danmark som samarbejdspartner.</w:t>
      </w:r>
    </w:p>
    <w:p w14:paraId="4496BE58" w14:textId="77777777" w:rsidR="00787586" w:rsidRPr="00BE33F0" w:rsidRDefault="00787586" w:rsidP="00787586">
      <w:pPr>
        <w:tabs>
          <w:tab w:val="left" w:pos="1134"/>
        </w:tabs>
        <w:rPr>
          <w:rFonts w:cstheme="minorHAnsi"/>
        </w:rPr>
      </w:pPr>
      <w:r w:rsidRPr="00BE33F0">
        <w:rPr>
          <w:rFonts w:cstheme="minorHAnsi"/>
        </w:rPr>
        <w:t xml:space="preserve">Indtil videre har 19 lande tilmeldt sig, hvoraf 14 lande stiller med atleter. Blandt de nye nationer på deltagerlisten er Bahrain, Luxembourg, Colombia, Liberia og Sydafrika. Sideløbende med </w:t>
      </w:r>
      <w:proofErr w:type="spellStart"/>
      <w:r w:rsidRPr="00BE33F0">
        <w:rPr>
          <w:rFonts w:cstheme="minorHAnsi"/>
        </w:rPr>
        <w:t>campen</w:t>
      </w:r>
      <w:proofErr w:type="spellEnd"/>
      <w:r w:rsidRPr="00BE33F0">
        <w:rPr>
          <w:rFonts w:cstheme="minorHAnsi"/>
        </w:rPr>
        <w:t xml:space="preserve"> afholder det danske landsholdstrænerteam et internationalt Coaching Course, hvor trænere og repræsentanter fra både etablerede og nye Frame Running-lande får indsigt i træning, udvikling og organisering af Frame Running. Formålet er at styrke den internationale udbredelse af sporten, så deltagerne kan tage viden og erfaringer med hjem og udvikle tilbuddene til Frame Running-atleter i deres egne lande. Colombia, Liberia og Sydafrika deltager i år på Coaching Course, men uden atleter. I alt er der på nuværende tidspunkt tilmeldt 76 atleter, mens 23 deltagere er registreret til Coaching Course. Derudover forventes en stærk organisatorisk indsats med 107 </w:t>
      </w:r>
      <w:proofErr w:type="spellStart"/>
      <w:r w:rsidRPr="00BE33F0">
        <w:rPr>
          <w:rFonts w:cstheme="minorHAnsi"/>
        </w:rPr>
        <w:t>staff</w:t>
      </w:r>
      <w:proofErr w:type="spellEnd"/>
      <w:r w:rsidRPr="00BE33F0">
        <w:rPr>
          <w:rFonts w:cstheme="minorHAnsi"/>
        </w:rPr>
        <w:t xml:space="preserve">-medlemmer samt omkring 26 frivillige, og flere frivillige kommer fortsat til. </w:t>
      </w:r>
    </w:p>
    <w:p w14:paraId="66110517" w14:textId="77777777" w:rsidR="00787586" w:rsidRPr="00BE33F0" w:rsidRDefault="00787586" w:rsidP="00787586">
      <w:pPr>
        <w:tabs>
          <w:tab w:val="left" w:pos="1134"/>
        </w:tabs>
        <w:rPr>
          <w:rFonts w:cstheme="minorHAnsi"/>
        </w:rPr>
      </w:pPr>
      <w:r w:rsidRPr="00BE33F0">
        <w:rPr>
          <w:rFonts w:cstheme="minorHAnsi"/>
        </w:rPr>
        <w:lastRenderedPageBreak/>
        <w:t xml:space="preserve">Som en ekstra dimension til arrangementet deltager også et internationalt forskerhold, som vil præsentere den nyeste forskning inden for Frame Running. Dermed bliver </w:t>
      </w:r>
      <w:proofErr w:type="spellStart"/>
      <w:r w:rsidRPr="00BE33F0">
        <w:rPr>
          <w:rFonts w:cstheme="minorHAnsi"/>
        </w:rPr>
        <w:t>campen</w:t>
      </w:r>
      <w:proofErr w:type="spellEnd"/>
      <w:r w:rsidRPr="00BE33F0">
        <w:rPr>
          <w:rFonts w:cstheme="minorHAnsi"/>
        </w:rPr>
        <w:t xml:space="preserve"> ikke blot en sportslig samling for atleter og trænere fra hele verden, men også en vigtig platform for vidensdeling, netværk og udvikling af sporten på internationalt niveau.</w:t>
      </w:r>
    </w:p>
    <w:p w14:paraId="35FD3C5E" w14:textId="77777777" w:rsidR="00787586" w:rsidRPr="00BE33F0" w:rsidRDefault="00787586" w:rsidP="00787586">
      <w:pPr>
        <w:tabs>
          <w:tab w:val="left" w:pos="1134"/>
        </w:tabs>
        <w:rPr>
          <w:rFonts w:cstheme="minorHAnsi"/>
        </w:rPr>
      </w:pPr>
      <w:r w:rsidRPr="00BE33F0">
        <w:rPr>
          <w:rFonts w:cstheme="minorHAnsi"/>
        </w:rPr>
        <w:t>Den store internationale opbakning understreger den voksende interesse for Frame Running og styrker campens position som et centralt samlingspunkt for både sportens udøvere, trænere og forskere.</w:t>
      </w:r>
    </w:p>
    <w:p w14:paraId="4F01A309" w14:textId="1C0C00F3" w:rsidR="00787586" w:rsidRPr="00BE33F0" w:rsidRDefault="00787586" w:rsidP="00787586">
      <w:pPr>
        <w:tabs>
          <w:tab w:val="left" w:pos="1134"/>
        </w:tabs>
        <w:rPr>
          <w:rFonts w:cstheme="minorHAnsi"/>
        </w:rPr>
      </w:pPr>
      <w:proofErr w:type="spellStart"/>
      <w:r w:rsidRPr="00BE33F0">
        <w:rPr>
          <w:rFonts w:cstheme="minorHAnsi"/>
        </w:rPr>
        <w:t>Campen</w:t>
      </w:r>
      <w:proofErr w:type="spellEnd"/>
      <w:r w:rsidRPr="00BE33F0">
        <w:rPr>
          <w:rFonts w:cstheme="minorHAnsi"/>
        </w:rPr>
        <w:t xml:space="preserve"> afholdes på Bagsværd Stadion i perioden 5. – 12. juli.</w:t>
      </w:r>
    </w:p>
    <w:p w14:paraId="0CD875A7" w14:textId="77777777" w:rsidR="00787586" w:rsidRPr="00BE33F0" w:rsidRDefault="00787586" w:rsidP="00787586">
      <w:pPr>
        <w:tabs>
          <w:tab w:val="left" w:pos="1134"/>
        </w:tabs>
        <w:rPr>
          <w:rFonts w:cstheme="minorHAnsi"/>
        </w:rPr>
      </w:pPr>
    </w:p>
    <w:p w14:paraId="672631ED" w14:textId="138D34D6" w:rsidR="00787586" w:rsidRPr="008304F2" w:rsidRDefault="00787586" w:rsidP="006F6EFD">
      <w:pPr>
        <w:pStyle w:val="Overskrift6"/>
      </w:pPr>
      <w:r w:rsidRPr="008304F2">
        <w:t>Basket/stående basket:</w:t>
      </w:r>
    </w:p>
    <w:p w14:paraId="3F563C05" w14:textId="77777777" w:rsidR="00787586" w:rsidRPr="00BE33F0" w:rsidRDefault="00787586" w:rsidP="00787586">
      <w:pPr>
        <w:tabs>
          <w:tab w:val="left" w:pos="1134"/>
        </w:tabs>
        <w:rPr>
          <w:rFonts w:cstheme="minorHAnsi"/>
        </w:rPr>
      </w:pPr>
      <w:r w:rsidRPr="00BE33F0">
        <w:rPr>
          <w:rFonts w:cstheme="minorHAnsi"/>
        </w:rPr>
        <w:t>Stående basket var for første gang på programmet ved Special Olympics Idrætsfestivalen i Roskilde. Det skete som et prøveformat med en mindre 3 mod 3-turnering, som blev en stor succes. Det giver anledning til at undersøge, om sporten fremadrettet kan blive en fast del af programmet.</w:t>
      </w:r>
    </w:p>
    <w:p w14:paraId="6A496D5F" w14:textId="77777777" w:rsidR="00787586" w:rsidRPr="00BE33F0" w:rsidRDefault="00787586" w:rsidP="00787586">
      <w:pPr>
        <w:tabs>
          <w:tab w:val="left" w:pos="1134"/>
        </w:tabs>
        <w:rPr>
          <w:rFonts w:cstheme="minorHAnsi"/>
        </w:rPr>
      </w:pPr>
    </w:p>
    <w:p w14:paraId="1DF5C263" w14:textId="2B309EF4" w:rsidR="00787586" w:rsidRPr="008304F2" w:rsidRDefault="00787586" w:rsidP="006F6EFD">
      <w:pPr>
        <w:pStyle w:val="Overskrift6"/>
      </w:pPr>
      <w:r w:rsidRPr="008304F2">
        <w:t>Boccia:</w:t>
      </w:r>
    </w:p>
    <w:p w14:paraId="782F0084" w14:textId="77777777" w:rsidR="00787586" w:rsidRPr="00BE33F0" w:rsidRDefault="00787586" w:rsidP="00787586">
      <w:pPr>
        <w:tabs>
          <w:tab w:val="left" w:pos="1134"/>
        </w:tabs>
        <w:rPr>
          <w:rFonts w:cstheme="minorHAnsi"/>
        </w:rPr>
      </w:pPr>
      <w:r w:rsidRPr="00BE33F0">
        <w:rPr>
          <w:rFonts w:cstheme="minorHAnsi"/>
        </w:rPr>
        <w:t>Daniel Qvist (BC1) deltog i sit første Boccia World Cup ved Montreal Boccia World Cup 2026 i slutningen af april måned. Han gik fra en placering som nr. 26 til nr. 22 på verdensranglisten efter en flot 8.-plads. Undervejs besejrede han verdensranglistens nr. 16 og tabte i tiebreak til nr. 5.</w:t>
      </w:r>
    </w:p>
    <w:p w14:paraId="3E33BCC4" w14:textId="77777777" w:rsidR="00787586" w:rsidRPr="00BE33F0" w:rsidRDefault="00787586" w:rsidP="00787586">
      <w:pPr>
        <w:tabs>
          <w:tab w:val="left" w:pos="1134"/>
        </w:tabs>
        <w:rPr>
          <w:rFonts w:cstheme="minorHAnsi"/>
        </w:rPr>
      </w:pPr>
    </w:p>
    <w:p w14:paraId="61DD8BEF" w14:textId="034ECCBD" w:rsidR="00787586" w:rsidRPr="008304F2" w:rsidRDefault="00787586" w:rsidP="006F6EFD">
      <w:pPr>
        <w:pStyle w:val="Overskrift6"/>
      </w:pPr>
      <w:r w:rsidRPr="008304F2">
        <w:t>Bordtennis:</w:t>
      </w:r>
    </w:p>
    <w:p w14:paraId="0B4E3CC6" w14:textId="77777777" w:rsidR="00787586" w:rsidRPr="00BE33F0" w:rsidRDefault="00787586" w:rsidP="00787586">
      <w:pPr>
        <w:tabs>
          <w:tab w:val="left" w:pos="1134"/>
        </w:tabs>
        <w:rPr>
          <w:rFonts w:cstheme="minorHAnsi"/>
        </w:rPr>
      </w:pPr>
      <w:r w:rsidRPr="00BE33F0">
        <w:rPr>
          <w:rFonts w:cstheme="minorHAnsi"/>
        </w:rPr>
        <w:t>Spillere fra landsholds- og bruttotruppen har været ude at konkurrere de seneste måneder. Senest var det Peter Rosenmeier, der på trods af rygproblemer, spillede sig i finalen ved Elite-turneringen (højeste kategori) i Slovenien. De næste turneringer er Tjekkiet (bruttotruppen) samt Thailand (landsholdstruppen).</w:t>
      </w:r>
    </w:p>
    <w:p w14:paraId="537E2F73" w14:textId="77777777" w:rsidR="00787586" w:rsidRPr="00BE33F0" w:rsidRDefault="00787586" w:rsidP="00787586">
      <w:pPr>
        <w:tabs>
          <w:tab w:val="left" w:pos="1134"/>
        </w:tabs>
        <w:rPr>
          <w:rFonts w:cstheme="minorHAnsi"/>
        </w:rPr>
      </w:pPr>
    </w:p>
    <w:p w14:paraId="2AEF3F79" w14:textId="011116D3" w:rsidR="00787586" w:rsidRPr="008304F2" w:rsidRDefault="00787586" w:rsidP="006F6EFD">
      <w:pPr>
        <w:pStyle w:val="Overskrift6"/>
      </w:pPr>
      <w:r w:rsidRPr="008304F2">
        <w:t>Bueskydning:</w:t>
      </w:r>
    </w:p>
    <w:p w14:paraId="3762BFA0" w14:textId="77777777" w:rsidR="00787586" w:rsidRPr="00BE33F0" w:rsidRDefault="00787586" w:rsidP="00787586">
      <w:pPr>
        <w:tabs>
          <w:tab w:val="left" w:pos="1134"/>
        </w:tabs>
        <w:rPr>
          <w:rFonts w:cstheme="minorHAnsi"/>
        </w:rPr>
      </w:pPr>
      <w:r w:rsidRPr="00BE33F0">
        <w:rPr>
          <w:rFonts w:cstheme="minorHAnsi"/>
        </w:rPr>
        <w:t xml:space="preserve">Anders Nørum fra Vejle </w:t>
      </w:r>
      <w:proofErr w:type="spellStart"/>
      <w:r w:rsidRPr="00BE33F0">
        <w:rPr>
          <w:rFonts w:cstheme="minorHAnsi"/>
        </w:rPr>
        <w:t>Bueskyttelaug</w:t>
      </w:r>
      <w:proofErr w:type="spellEnd"/>
      <w:r w:rsidRPr="00BE33F0">
        <w:rPr>
          <w:rFonts w:cstheme="minorHAnsi"/>
        </w:rPr>
        <w:t xml:space="preserve"> kom hjem med et absolut godkendt resultat fra Para EM der blev afviklet i Rom fra den 28. april til 4. maj.</w:t>
      </w:r>
    </w:p>
    <w:p w14:paraId="625E3F94" w14:textId="77777777" w:rsidR="00787586" w:rsidRPr="00BE33F0" w:rsidRDefault="00787586" w:rsidP="00787586">
      <w:pPr>
        <w:tabs>
          <w:tab w:val="left" w:pos="1134"/>
        </w:tabs>
        <w:rPr>
          <w:rFonts w:cstheme="minorHAnsi"/>
        </w:rPr>
      </w:pPr>
      <w:r w:rsidRPr="00BE33F0">
        <w:rPr>
          <w:rFonts w:cstheme="minorHAnsi"/>
        </w:rPr>
        <w:t xml:space="preserve">Han skyder i disciplinen </w:t>
      </w:r>
      <w:proofErr w:type="spellStart"/>
      <w:r w:rsidRPr="00BE33F0">
        <w:rPr>
          <w:rFonts w:cstheme="minorHAnsi"/>
        </w:rPr>
        <w:t>recurve</w:t>
      </w:r>
      <w:proofErr w:type="spellEnd"/>
      <w:r w:rsidRPr="00BE33F0">
        <w:rPr>
          <w:rFonts w:cstheme="minorHAnsi"/>
        </w:rPr>
        <w:t xml:space="preserve"> bue, hvor 72 pile sendes afstand på en afstand af 70 meter, det kan max give 720 point. Det blev til 603 point hvilket rakte til en 14. plads af 30 deltagere. Dette resultat har givet inspiration til at fortsætte med træningen og intensivering af deltagelse i de almene stævner der afvikles sommeren over i Danmark.</w:t>
      </w:r>
    </w:p>
    <w:p w14:paraId="54BA0487" w14:textId="77777777" w:rsidR="00787586" w:rsidRPr="00BE33F0" w:rsidRDefault="00787586" w:rsidP="00787586">
      <w:pPr>
        <w:tabs>
          <w:tab w:val="left" w:pos="1134"/>
        </w:tabs>
        <w:rPr>
          <w:rFonts w:cstheme="minorHAnsi"/>
        </w:rPr>
      </w:pPr>
      <w:r w:rsidRPr="00BE33F0">
        <w:rPr>
          <w:rFonts w:cstheme="minorHAnsi"/>
        </w:rPr>
        <w:t xml:space="preserve">Der er to internationale Para </w:t>
      </w:r>
      <w:proofErr w:type="spellStart"/>
      <w:r w:rsidRPr="00BE33F0">
        <w:rPr>
          <w:rFonts w:cstheme="minorHAnsi"/>
        </w:rPr>
        <w:t>Archery</w:t>
      </w:r>
      <w:proofErr w:type="spellEnd"/>
      <w:r w:rsidRPr="00BE33F0">
        <w:rPr>
          <w:rFonts w:cstheme="minorHAnsi"/>
        </w:rPr>
        <w:t xml:space="preserve"> stævner der skal deltages i. Anders og træner Stephanie blev ved EM inviteret til stævne i Polen der afvikles fra 12.-14. juni. Næste og eneste annonceret Para </w:t>
      </w:r>
      <w:proofErr w:type="spellStart"/>
      <w:r w:rsidRPr="00BE33F0">
        <w:rPr>
          <w:rFonts w:cstheme="minorHAnsi"/>
        </w:rPr>
        <w:t>Archery</w:t>
      </w:r>
      <w:proofErr w:type="spellEnd"/>
      <w:r w:rsidRPr="00BE33F0">
        <w:rPr>
          <w:rFonts w:cstheme="minorHAnsi"/>
        </w:rPr>
        <w:t xml:space="preserve"> stævne i 2026 er Hyundai World Para </w:t>
      </w:r>
      <w:proofErr w:type="spellStart"/>
      <w:r w:rsidRPr="00BE33F0">
        <w:rPr>
          <w:rFonts w:cstheme="minorHAnsi"/>
        </w:rPr>
        <w:t>Archery</w:t>
      </w:r>
      <w:proofErr w:type="spellEnd"/>
      <w:r w:rsidRPr="00BE33F0">
        <w:rPr>
          <w:rFonts w:cstheme="minorHAnsi"/>
        </w:rPr>
        <w:t xml:space="preserve"> Series der afvikles i Tjekkiet fra den 28. juni- 4. juli. Det bliver spændende at følge udviklingen.</w:t>
      </w:r>
    </w:p>
    <w:p w14:paraId="7F4CA13B" w14:textId="77777777" w:rsidR="00787586" w:rsidRPr="00BE33F0" w:rsidRDefault="00787586" w:rsidP="00787586">
      <w:pPr>
        <w:tabs>
          <w:tab w:val="left" w:pos="1134"/>
        </w:tabs>
        <w:rPr>
          <w:rFonts w:cstheme="minorHAnsi"/>
        </w:rPr>
      </w:pPr>
    </w:p>
    <w:p w14:paraId="39D24DBE" w14:textId="07A55DEC" w:rsidR="00787586" w:rsidRPr="008304F2" w:rsidRDefault="00787586" w:rsidP="006F6EFD">
      <w:pPr>
        <w:pStyle w:val="Overskrift6"/>
      </w:pPr>
      <w:r w:rsidRPr="008304F2">
        <w:t>Cykling:</w:t>
      </w:r>
    </w:p>
    <w:p w14:paraId="53FD4EDC" w14:textId="77777777" w:rsidR="00787586" w:rsidRPr="00BE33F0" w:rsidRDefault="00787586" w:rsidP="00787586">
      <w:pPr>
        <w:tabs>
          <w:tab w:val="left" w:pos="1134"/>
        </w:tabs>
        <w:rPr>
          <w:rFonts w:cstheme="minorHAnsi"/>
        </w:rPr>
      </w:pPr>
      <w:proofErr w:type="spellStart"/>
      <w:r w:rsidRPr="00BE33F0">
        <w:rPr>
          <w:rFonts w:cstheme="minorHAnsi"/>
        </w:rPr>
        <w:t>Paracykel</w:t>
      </w:r>
      <w:proofErr w:type="spellEnd"/>
      <w:r w:rsidRPr="00BE33F0">
        <w:rPr>
          <w:rFonts w:cstheme="minorHAnsi"/>
        </w:rPr>
        <w:t xml:space="preserve"> landsholdet er klar til EM i Italien. I uge 24 rejser det danske </w:t>
      </w:r>
      <w:proofErr w:type="spellStart"/>
      <w:r w:rsidRPr="00BE33F0">
        <w:rPr>
          <w:rFonts w:cstheme="minorHAnsi"/>
        </w:rPr>
        <w:t>paracykel</w:t>
      </w:r>
      <w:proofErr w:type="spellEnd"/>
      <w:r w:rsidRPr="00BE33F0">
        <w:rPr>
          <w:rFonts w:cstheme="minorHAnsi"/>
        </w:rPr>
        <w:t xml:space="preserve"> landshold til </w:t>
      </w:r>
      <w:proofErr w:type="spellStart"/>
      <w:r w:rsidRPr="00BE33F0">
        <w:rPr>
          <w:rFonts w:cstheme="minorHAnsi"/>
        </w:rPr>
        <w:t>Maniago</w:t>
      </w:r>
      <w:proofErr w:type="spellEnd"/>
      <w:r w:rsidRPr="00BE33F0">
        <w:rPr>
          <w:rFonts w:cstheme="minorHAnsi"/>
        </w:rPr>
        <w:t xml:space="preserve"> i Italien for at deltage ved EM. Mesterskabet samler Europas stærkeste ryttere og bliver en vigtig mulighed for de danske atleter til at måle sig med den europæiske elite.</w:t>
      </w:r>
    </w:p>
    <w:p w14:paraId="37C729C9" w14:textId="77777777" w:rsidR="00787586" w:rsidRPr="00BE33F0" w:rsidRDefault="00787586" w:rsidP="00787586">
      <w:pPr>
        <w:tabs>
          <w:tab w:val="left" w:pos="1134"/>
        </w:tabs>
        <w:rPr>
          <w:rFonts w:cstheme="minorHAnsi"/>
        </w:rPr>
      </w:pPr>
      <w:r w:rsidRPr="00BE33F0">
        <w:rPr>
          <w:rFonts w:cstheme="minorHAnsi"/>
        </w:rPr>
        <w:lastRenderedPageBreak/>
        <w:t>EM er samtidig et vigtigt led i forberedelserne frem mod verdensmesterskaberne senere på året, hvor de danske ryttere igen skal konkurrere mod verdens bedste.</w:t>
      </w:r>
    </w:p>
    <w:p w14:paraId="6E9AD204" w14:textId="77777777" w:rsidR="00787586" w:rsidRPr="00BE33F0" w:rsidRDefault="00787586" w:rsidP="00787586">
      <w:pPr>
        <w:tabs>
          <w:tab w:val="left" w:pos="1134"/>
        </w:tabs>
        <w:rPr>
          <w:rFonts w:cstheme="minorHAnsi"/>
        </w:rPr>
      </w:pPr>
      <w:r w:rsidRPr="00BE33F0">
        <w:rPr>
          <w:rFonts w:cstheme="minorHAnsi"/>
        </w:rPr>
        <w:t>EM</w:t>
      </w:r>
      <w:r>
        <w:rPr>
          <w:rFonts w:cstheme="minorHAnsi"/>
        </w:rPr>
        <w:t>-</w:t>
      </w:r>
      <w:r w:rsidRPr="00BE33F0">
        <w:rPr>
          <w:rFonts w:cstheme="minorHAnsi"/>
        </w:rPr>
        <w:t>lejren får desuden besøg af vores sponsor Salto Systems, der har ønsket at bakke op om rytterne, ved at overvære EM på tæt hold. Det er altid kærkomment når partnerne aktivt bakker op om idrætter og udøvere.</w:t>
      </w:r>
    </w:p>
    <w:p w14:paraId="4477E707" w14:textId="77777777" w:rsidR="00787586" w:rsidRPr="00BE33F0" w:rsidRDefault="00787586" w:rsidP="00787586">
      <w:pPr>
        <w:tabs>
          <w:tab w:val="left" w:pos="1134"/>
        </w:tabs>
        <w:rPr>
          <w:rFonts w:cstheme="minorHAnsi"/>
        </w:rPr>
      </w:pPr>
    </w:p>
    <w:p w14:paraId="46E6CFE2" w14:textId="6E10D2DC" w:rsidR="00787586" w:rsidRPr="008304F2" w:rsidRDefault="00787586" w:rsidP="006F6EFD">
      <w:pPr>
        <w:pStyle w:val="Overskrift6"/>
      </w:pPr>
      <w:r w:rsidRPr="008304F2">
        <w:t>Dressur:</w:t>
      </w:r>
    </w:p>
    <w:p w14:paraId="1FC1F0DD" w14:textId="77777777" w:rsidR="00787586" w:rsidRPr="00BE33F0" w:rsidRDefault="00787586" w:rsidP="00787586">
      <w:pPr>
        <w:tabs>
          <w:tab w:val="left" w:pos="1134"/>
        </w:tabs>
        <w:rPr>
          <w:rFonts w:cstheme="minorHAnsi"/>
        </w:rPr>
      </w:pPr>
      <w:r w:rsidRPr="00BE33F0">
        <w:rPr>
          <w:rFonts w:cstheme="minorHAnsi"/>
        </w:rPr>
        <w:t xml:space="preserve">På dressurlandsholdet har der været ret stor aktivitet i forårsmånederne. En del ryttere har deltaget i internationale stævner i Tyskland og Polen med gode resultater og flere er blevet internationalt klassificerede. Især kan det fremhæves, at der i Aalborg er blevet afviklet et stort internationalt ridestævne, hvor de bl.a. modtog projektstøtte fra Springbrættet til en rampe til kørestolsbrugere og gangbesværede mv, samt støtte til at facilitere internationale klassifikatører til stævnet. </w:t>
      </w:r>
    </w:p>
    <w:p w14:paraId="6E420701" w14:textId="77777777" w:rsidR="00787586" w:rsidRPr="00BE33F0" w:rsidRDefault="00787586" w:rsidP="00787586">
      <w:pPr>
        <w:tabs>
          <w:tab w:val="left" w:pos="1134"/>
        </w:tabs>
        <w:rPr>
          <w:rFonts w:cstheme="minorHAnsi"/>
        </w:rPr>
      </w:pPr>
      <w:r w:rsidRPr="00BE33F0">
        <w:rPr>
          <w:rFonts w:cstheme="minorHAnsi"/>
        </w:rPr>
        <w:t xml:space="preserve">Senest har der været afholdt DM i dressur i Randbøl, hvor Sandra Lynge Eriksen vandt grad 1-3, Renee </w:t>
      </w:r>
      <w:proofErr w:type="spellStart"/>
      <w:r w:rsidRPr="00BE33F0">
        <w:rPr>
          <w:rFonts w:cstheme="minorHAnsi"/>
        </w:rPr>
        <w:t>Igelski</w:t>
      </w:r>
      <w:proofErr w:type="spellEnd"/>
      <w:r w:rsidRPr="00BE33F0">
        <w:rPr>
          <w:rFonts w:cstheme="minorHAnsi"/>
        </w:rPr>
        <w:t xml:space="preserve"> vandt grad 4 og Line Thorning vandt grad 5. </w:t>
      </w:r>
    </w:p>
    <w:p w14:paraId="76139E75" w14:textId="77777777" w:rsidR="00787586" w:rsidRPr="00BE33F0" w:rsidRDefault="00787586" w:rsidP="00787586">
      <w:pPr>
        <w:tabs>
          <w:tab w:val="left" w:pos="1134"/>
        </w:tabs>
        <w:rPr>
          <w:rFonts w:cstheme="minorHAnsi"/>
        </w:rPr>
      </w:pPr>
      <w:r w:rsidRPr="00BE33F0">
        <w:rPr>
          <w:rFonts w:cstheme="minorHAnsi"/>
        </w:rPr>
        <w:t>Der har desuden været afholdt ridning i weekenden under Special Olympics Festivalen. Flotte præstationer fra Danmark, Sverige og Finland, hvor hestevelfærd var i højsædet med bl.a. et vægtkrav fastsat for rytterne.</w:t>
      </w:r>
    </w:p>
    <w:p w14:paraId="69B2DA53" w14:textId="77777777" w:rsidR="00787586" w:rsidRPr="00BE33F0" w:rsidRDefault="00787586" w:rsidP="00787586">
      <w:pPr>
        <w:tabs>
          <w:tab w:val="left" w:pos="1134"/>
        </w:tabs>
        <w:rPr>
          <w:rFonts w:cstheme="minorHAnsi"/>
        </w:rPr>
      </w:pPr>
    </w:p>
    <w:p w14:paraId="0D6E8AAE" w14:textId="16762E7A" w:rsidR="00787586" w:rsidRPr="008304F2" w:rsidRDefault="00787586" w:rsidP="006F6EFD">
      <w:pPr>
        <w:pStyle w:val="Overskrift6"/>
      </w:pPr>
      <w:r w:rsidRPr="008304F2">
        <w:t>Fodbold:</w:t>
      </w:r>
    </w:p>
    <w:p w14:paraId="64CAF798" w14:textId="77777777" w:rsidR="00787586" w:rsidRPr="00BE33F0" w:rsidRDefault="00787586" w:rsidP="00787586">
      <w:pPr>
        <w:tabs>
          <w:tab w:val="left" w:pos="1134"/>
        </w:tabs>
        <w:rPr>
          <w:rFonts w:cstheme="minorHAnsi"/>
        </w:rPr>
      </w:pPr>
      <w:r w:rsidRPr="00BE33F0">
        <w:rPr>
          <w:rFonts w:cstheme="minorHAnsi"/>
        </w:rPr>
        <w:t>Der er nu spillet fire runder i Parasport Ligaen, og næste store fokus bliver afholdelsen af DM den 20. juni 2026 i Odense.</w:t>
      </w:r>
    </w:p>
    <w:p w14:paraId="59897FDF" w14:textId="77777777" w:rsidR="00787586" w:rsidRPr="00BE33F0" w:rsidRDefault="00787586" w:rsidP="00787586">
      <w:pPr>
        <w:tabs>
          <w:tab w:val="left" w:pos="1134"/>
        </w:tabs>
        <w:rPr>
          <w:rFonts w:cstheme="minorHAnsi"/>
        </w:rPr>
      </w:pPr>
      <w:r w:rsidRPr="00BE33F0">
        <w:rPr>
          <w:rFonts w:cstheme="minorHAnsi"/>
        </w:rPr>
        <w:t>CP-kvindelandsholdet kan måske alligevel ende med at deltage ved VM i USA i 2026. I første omgang blev det meldt ud, at holdet måtte melde afbud, da der ikke var nok spillere, der havde mulighed for at tage med. Der arbejdes nu på en mulig samarbejdsløsning med Finland og deres kvindelandshold.</w:t>
      </w:r>
    </w:p>
    <w:p w14:paraId="0AFB7F4F" w14:textId="77777777" w:rsidR="00787586" w:rsidRPr="00BE33F0" w:rsidRDefault="00787586" w:rsidP="00787586">
      <w:pPr>
        <w:tabs>
          <w:tab w:val="left" w:pos="1134"/>
        </w:tabs>
        <w:rPr>
          <w:rFonts w:cstheme="minorHAnsi"/>
        </w:rPr>
      </w:pPr>
    </w:p>
    <w:p w14:paraId="6D4F9F63" w14:textId="4EE1C13B" w:rsidR="00787586" w:rsidRPr="008304F2" w:rsidRDefault="00787586" w:rsidP="006F6EFD">
      <w:pPr>
        <w:pStyle w:val="Overskrift6"/>
      </w:pPr>
      <w:proofErr w:type="spellStart"/>
      <w:r w:rsidRPr="008304F2">
        <w:t>Goalball</w:t>
      </w:r>
      <w:proofErr w:type="spellEnd"/>
      <w:r w:rsidRPr="008304F2">
        <w:t>:</w:t>
      </w:r>
    </w:p>
    <w:p w14:paraId="22A280D1" w14:textId="77777777" w:rsidR="00787586" w:rsidRPr="00BE33F0" w:rsidRDefault="00787586" w:rsidP="00787586">
      <w:pPr>
        <w:tabs>
          <w:tab w:val="left" w:pos="1134"/>
        </w:tabs>
        <w:rPr>
          <w:rFonts w:cstheme="minorHAnsi"/>
        </w:rPr>
      </w:pPr>
      <w:r w:rsidRPr="00BE33F0">
        <w:rPr>
          <w:rFonts w:cstheme="minorHAnsi"/>
        </w:rPr>
        <w:t>Fem atleter skal repræsentere det danske Herrer landshold ved B EM der afvikles fra 28. juni – 6. juli i Thessaloniki i Grækenland. Vejen til PL går gennem en oprykning til A rækken. Vi håber på at det lykkes – det vil kunne inspirere og udvikle holdet i en positiv retning.</w:t>
      </w:r>
    </w:p>
    <w:p w14:paraId="4F34A279" w14:textId="77777777" w:rsidR="00787586" w:rsidRPr="00BE33F0" w:rsidRDefault="00787586" w:rsidP="00787586">
      <w:pPr>
        <w:tabs>
          <w:tab w:val="left" w:pos="1134"/>
        </w:tabs>
        <w:rPr>
          <w:rFonts w:cstheme="minorHAnsi"/>
        </w:rPr>
      </w:pPr>
    </w:p>
    <w:p w14:paraId="3149DFEA" w14:textId="45BED624" w:rsidR="00787586" w:rsidRPr="00633D8B" w:rsidRDefault="00787586" w:rsidP="006F6EFD">
      <w:pPr>
        <w:pStyle w:val="Overskrift6"/>
      </w:pPr>
      <w:r w:rsidRPr="00633D8B">
        <w:t>Kajak:</w:t>
      </w:r>
    </w:p>
    <w:p w14:paraId="7A1FD352" w14:textId="77777777" w:rsidR="00787586" w:rsidRPr="00BE33F0" w:rsidRDefault="00787586" w:rsidP="00787586">
      <w:pPr>
        <w:tabs>
          <w:tab w:val="left" w:pos="1134"/>
        </w:tabs>
        <w:rPr>
          <w:rFonts w:cstheme="minorHAnsi"/>
        </w:rPr>
      </w:pPr>
      <w:r w:rsidRPr="00BE33F0">
        <w:rPr>
          <w:rFonts w:cstheme="minorHAnsi"/>
        </w:rPr>
        <w:t>Kajak er en populær aktivitet i projekterne Den gode oplevelse og Ny i Parasporten og understøtter Dansk Kano og Kajak Forbunds arbejde med øget inklusion og tilgængelighed. I maj besøgte repræsentanter fra det irske kano- og kajakforbund Danmark for at dele erfaringer om inklusion, og samarbejdet fortsætter med et større irsk besøg i august.</w:t>
      </w:r>
    </w:p>
    <w:p w14:paraId="31FADD49" w14:textId="77777777" w:rsidR="00787586" w:rsidRPr="00BE33F0" w:rsidRDefault="00787586" w:rsidP="00787586">
      <w:pPr>
        <w:tabs>
          <w:tab w:val="left" w:pos="1134"/>
        </w:tabs>
        <w:rPr>
          <w:rFonts w:cstheme="minorHAnsi"/>
        </w:rPr>
      </w:pPr>
    </w:p>
    <w:p w14:paraId="000813F6" w14:textId="4529F786" w:rsidR="00787586" w:rsidRPr="00633D8B" w:rsidRDefault="00787586" w:rsidP="006F6EFD">
      <w:pPr>
        <w:pStyle w:val="Overskrift6"/>
      </w:pPr>
      <w:r w:rsidRPr="00633D8B">
        <w:t>Klatring:</w:t>
      </w:r>
    </w:p>
    <w:p w14:paraId="50F2810F" w14:textId="77777777" w:rsidR="00787586" w:rsidRPr="00BE33F0" w:rsidRDefault="00787586" w:rsidP="00787586">
      <w:pPr>
        <w:tabs>
          <w:tab w:val="left" w:pos="1134"/>
        </w:tabs>
        <w:rPr>
          <w:rFonts w:cstheme="minorHAnsi"/>
        </w:rPr>
      </w:pPr>
      <w:r w:rsidRPr="00BE33F0">
        <w:rPr>
          <w:rFonts w:cstheme="minorHAnsi"/>
        </w:rPr>
        <w:t xml:space="preserve">Med støtte fra Springbrættet har Klatring Danmark produceret PR-film om </w:t>
      </w:r>
      <w:proofErr w:type="spellStart"/>
      <w:r w:rsidRPr="00BE33F0">
        <w:rPr>
          <w:rFonts w:cstheme="minorHAnsi"/>
        </w:rPr>
        <w:t>paraklatring</w:t>
      </w:r>
      <w:proofErr w:type="spellEnd"/>
      <w:r w:rsidRPr="00BE33F0">
        <w:rPr>
          <w:rFonts w:cstheme="minorHAnsi"/>
        </w:rPr>
        <w:t xml:space="preserve"> og har afholdt et </w:t>
      </w:r>
      <w:proofErr w:type="spellStart"/>
      <w:r w:rsidRPr="00BE33F0">
        <w:rPr>
          <w:rFonts w:cstheme="minorHAnsi"/>
        </w:rPr>
        <w:t>rutebyggerkursus</w:t>
      </w:r>
      <w:proofErr w:type="spellEnd"/>
      <w:r w:rsidRPr="00BE33F0">
        <w:rPr>
          <w:rFonts w:cstheme="minorHAnsi"/>
        </w:rPr>
        <w:t xml:space="preserve"> for fire klubber. Der er nu etableret specialdesignede </w:t>
      </w:r>
      <w:proofErr w:type="spellStart"/>
      <w:r w:rsidRPr="00BE33F0">
        <w:rPr>
          <w:rFonts w:cstheme="minorHAnsi"/>
        </w:rPr>
        <w:t>paraklatreruter</w:t>
      </w:r>
      <w:proofErr w:type="spellEnd"/>
      <w:r w:rsidRPr="00BE33F0">
        <w:rPr>
          <w:rFonts w:cstheme="minorHAnsi"/>
        </w:rPr>
        <w:t xml:space="preserve"> til landsholdet, og Københavns Bjergklub og Klatreklub har startet et ugentligt </w:t>
      </w:r>
      <w:proofErr w:type="spellStart"/>
      <w:r w:rsidRPr="00BE33F0">
        <w:rPr>
          <w:rFonts w:cstheme="minorHAnsi"/>
        </w:rPr>
        <w:t>parahold</w:t>
      </w:r>
      <w:proofErr w:type="spellEnd"/>
      <w:r w:rsidRPr="00BE33F0">
        <w:rPr>
          <w:rFonts w:cstheme="minorHAnsi"/>
        </w:rPr>
        <w:t xml:space="preserve"> for voksne med fysiske funktionsnedsættelser.</w:t>
      </w:r>
    </w:p>
    <w:p w14:paraId="024DFB3D" w14:textId="77777777" w:rsidR="00787586" w:rsidRPr="00BE33F0" w:rsidRDefault="00787586" w:rsidP="00787586">
      <w:pPr>
        <w:tabs>
          <w:tab w:val="left" w:pos="1134"/>
        </w:tabs>
        <w:rPr>
          <w:rFonts w:cstheme="minorHAnsi"/>
        </w:rPr>
      </w:pPr>
    </w:p>
    <w:p w14:paraId="04AC0BA9" w14:textId="77777777" w:rsidR="00787586" w:rsidRDefault="00787586" w:rsidP="00787586">
      <w:pPr>
        <w:tabs>
          <w:tab w:val="left" w:pos="1134"/>
        </w:tabs>
        <w:rPr>
          <w:rFonts w:cstheme="minorHAnsi"/>
        </w:rPr>
      </w:pPr>
      <w:r>
        <w:rPr>
          <w:rFonts w:cstheme="minorHAnsi"/>
        </w:rPr>
        <w:tab/>
      </w:r>
    </w:p>
    <w:p w14:paraId="57480439" w14:textId="76099E5A" w:rsidR="00787586" w:rsidRPr="00633D8B" w:rsidRDefault="00787586" w:rsidP="006F6EFD">
      <w:pPr>
        <w:pStyle w:val="Overskrift6"/>
      </w:pPr>
      <w:r w:rsidRPr="00633D8B">
        <w:t>Kørestolsrugby:</w:t>
      </w:r>
    </w:p>
    <w:p w14:paraId="00D6E787" w14:textId="77777777" w:rsidR="00787586" w:rsidRPr="00BE33F0" w:rsidRDefault="00787586" w:rsidP="00787586">
      <w:pPr>
        <w:tabs>
          <w:tab w:val="left" w:pos="1134"/>
        </w:tabs>
        <w:rPr>
          <w:rFonts w:cstheme="minorHAnsi"/>
        </w:rPr>
      </w:pPr>
      <w:r w:rsidRPr="00BE33F0">
        <w:rPr>
          <w:rFonts w:cstheme="minorHAnsi"/>
        </w:rPr>
        <w:t xml:space="preserve">Kørestolsrugbylandsholdet måtte desværre aflyse deres tur til Australia Challenge efter anbefalinger fra Udenrigsministeriet om ikke at mellemlande i Dubai grundet urolighederne i </w:t>
      </w:r>
      <w:proofErr w:type="spellStart"/>
      <w:r w:rsidRPr="00BE33F0">
        <w:rPr>
          <w:rFonts w:cstheme="minorHAnsi"/>
        </w:rPr>
        <w:t>mellemøsten</w:t>
      </w:r>
      <w:proofErr w:type="spellEnd"/>
      <w:r w:rsidRPr="00BE33F0">
        <w:rPr>
          <w:rFonts w:cstheme="minorHAnsi"/>
        </w:rPr>
        <w:t>. Der arbejdes nu på en mulighed for at arrangere en mindre træningsturnering i Storbritannien, så spillerne fortsat kan få modstand af høj kvalitet frem mod VM.</w:t>
      </w:r>
    </w:p>
    <w:p w14:paraId="4F7CCEA7" w14:textId="77777777" w:rsidR="00787586" w:rsidRPr="00BE33F0" w:rsidRDefault="00787586" w:rsidP="00787586">
      <w:pPr>
        <w:tabs>
          <w:tab w:val="left" w:pos="1134"/>
        </w:tabs>
        <w:rPr>
          <w:rFonts w:cstheme="minorHAnsi"/>
        </w:rPr>
      </w:pPr>
    </w:p>
    <w:p w14:paraId="0210C7BF" w14:textId="6A0CD841" w:rsidR="00787586" w:rsidRPr="00633D8B" w:rsidRDefault="00787586" w:rsidP="006F6EFD">
      <w:pPr>
        <w:pStyle w:val="Overskrift6"/>
      </w:pPr>
      <w:proofErr w:type="spellStart"/>
      <w:r w:rsidRPr="00633D8B">
        <w:t>Powerchair</w:t>
      </w:r>
      <w:proofErr w:type="spellEnd"/>
      <w:r w:rsidRPr="00633D8B">
        <w:t xml:space="preserve"> Floorball:</w:t>
      </w:r>
    </w:p>
    <w:p w14:paraId="58CB989E" w14:textId="77777777" w:rsidR="00787586" w:rsidRPr="00BE33F0" w:rsidRDefault="00787586" w:rsidP="00787586">
      <w:pPr>
        <w:tabs>
          <w:tab w:val="left" w:pos="1134"/>
        </w:tabs>
        <w:rPr>
          <w:rFonts w:cstheme="minorHAnsi"/>
        </w:rPr>
      </w:pPr>
      <w:r w:rsidRPr="00BE33F0">
        <w:rPr>
          <w:rFonts w:cstheme="minorHAnsi"/>
        </w:rPr>
        <w:t xml:space="preserve">Fra den 24. maj til den 1. juni deltog det danske landshold i </w:t>
      </w:r>
      <w:proofErr w:type="spellStart"/>
      <w:r w:rsidRPr="00BE33F0">
        <w:rPr>
          <w:rFonts w:cstheme="minorHAnsi"/>
        </w:rPr>
        <w:t>Powerchair</w:t>
      </w:r>
      <w:proofErr w:type="spellEnd"/>
      <w:r w:rsidRPr="00BE33F0">
        <w:rPr>
          <w:rFonts w:cstheme="minorHAnsi"/>
        </w:rPr>
        <w:t xml:space="preserve"> Floorball ved verdensmesterskaberne i Finland. Mesterskabet samlede verdens bedste nationer, og Danmark sluttede på en 9. plads blandt de 10 deltagende lande.</w:t>
      </w:r>
    </w:p>
    <w:p w14:paraId="15AAC204" w14:textId="77777777" w:rsidR="00787586" w:rsidRPr="00BE33F0" w:rsidRDefault="00787586" w:rsidP="00787586">
      <w:pPr>
        <w:tabs>
          <w:tab w:val="left" w:pos="1134"/>
        </w:tabs>
        <w:rPr>
          <w:rFonts w:cstheme="minorHAnsi"/>
        </w:rPr>
      </w:pPr>
      <w:r w:rsidRPr="00BE33F0">
        <w:rPr>
          <w:rFonts w:cstheme="minorHAnsi"/>
        </w:rPr>
        <w:t xml:space="preserve">VM-deltagelsen gav de danske spillere mulighed for at måle sig med den internationale elite og samle værdifulde erfaringer til det videre arbejde på landsholdet og i de danske klubber. Samtidig bidrager deltagelsen til at styrke udviklingen og synligheden af </w:t>
      </w:r>
      <w:proofErr w:type="spellStart"/>
      <w:r w:rsidRPr="00BE33F0">
        <w:rPr>
          <w:rFonts w:cstheme="minorHAnsi"/>
        </w:rPr>
        <w:t>Powerchair</w:t>
      </w:r>
      <w:proofErr w:type="spellEnd"/>
      <w:r w:rsidRPr="00BE33F0">
        <w:rPr>
          <w:rFonts w:cstheme="minorHAnsi"/>
        </w:rPr>
        <w:t xml:space="preserve"> Floorball i Danmark.</w:t>
      </w:r>
    </w:p>
    <w:p w14:paraId="52E1CB0D" w14:textId="77777777" w:rsidR="00787586" w:rsidRPr="00BE33F0" w:rsidRDefault="00787586" w:rsidP="00787586">
      <w:pPr>
        <w:tabs>
          <w:tab w:val="left" w:pos="1134"/>
        </w:tabs>
        <w:rPr>
          <w:rFonts w:cstheme="minorHAnsi"/>
        </w:rPr>
      </w:pPr>
    </w:p>
    <w:p w14:paraId="3B378305" w14:textId="09D135AB" w:rsidR="00787586" w:rsidRPr="00633D8B" w:rsidRDefault="00787586" w:rsidP="006F6EFD">
      <w:pPr>
        <w:pStyle w:val="Overskrift6"/>
      </w:pPr>
      <w:proofErr w:type="spellStart"/>
      <w:r w:rsidRPr="00633D8B">
        <w:t>Powerchair</w:t>
      </w:r>
      <w:proofErr w:type="spellEnd"/>
      <w:r w:rsidRPr="00633D8B">
        <w:t xml:space="preserve"> Football:</w:t>
      </w:r>
    </w:p>
    <w:p w14:paraId="5BAA33BA" w14:textId="77777777" w:rsidR="00787586" w:rsidRPr="00BE33F0" w:rsidRDefault="00787586" w:rsidP="00787586">
      <w:pPr>
        <w:tabs>
          <w:tab w:val="left" w:pos="1134"/>
        </w:tabs>
        <w:rPr>
          <w:rFonts w:cstheme="minorHAnsi"/>
        </w:rPr>
      </w:pPr>
      <w:r w:rsidRPr="00BE33F0">
        <w:rPr>
          <w:rFonts w:cstheme="minorHAnsi"/>
        </w:rPr>
        <w:t xml:space="preserve">Der arbejdes fortsat målrettet på at udbrede </w:t>
      </w:r>
      <w:proofErr w:type="spellStart"/>
      <w:r w:rsidRPr="00BE33F0">
        <w:rPr>
          <w:rFonts w:cstheme="minorHAnsi"/>
        </w:rPr>
        <w:t>Powerchair</w:t>
      </w:r>
      <w:proofErr w:type="spellEnd"/>
      <w:r w:rsidRPr="00BE33F0">
        <w:rPr>
          <w:rFonts w:cstheme="minorHAnsi"/>
        </w:rPr>
        <w:t xml:space="preserve"> Football i Danmark og skabe flere muligheder for, at nye spillere kan blive en del af sporten. Som led i indsatsen afholdes der den 20. juni et "Kom og Prøv"-arrangement i samarbejde med Lunderskov Boldklub, hvor børn, unge og voksne med omfattende fysiske handicap får mulighed for at opleve sporten på nært hold.</w:t>
      </w:r>
    </w:p>
    <w:p w14:paraId="2B8F4967" w14:textId="77777777" w:rsidR="00787586" w:rsidRPr="00BE33F0" w:rsidRDefault="00787586" w:rsidP="00787586">
      <w:pPr>
        <w:tabs>
          <w:tab w:val="left" w:pos="1134"/>
        </w:tabs>
        <w:rPr>
          <w:rFonts w:cstheme="minorHAnsi"/>
        </w:rPr>
      </w:pPr>
      <w:r w:rsidRPr="00BE33F0">
        <w:rPr>
          <w:rFonts w:cstheme="minorHAnsi"/>
        </w:rPr>
        <w:t xml:space="preserve">Arrangementet er en del af arbejdet med at etablere et nyt </w:t>
      </w:r>
      <w:proofErr w:type="spellStart"/>
      <w:r w:rsidRPr="00BE33F0">
        <w:rPr>
          <w:rFonts w:cstheme="minorHAnsi"/>
        </w:rPr>
        <w:t>Powerchair</w:t>
      </w:r>
      <w:proofErr w:type="spellEnd"/>
      <w:r w:rsidRPr="00BE33F0">
        <w:rPr>
          <w:rFonts w:cstheme="minorHAnsi"/>
        </w:rPr>
        <w:t xml:space="preserve"> Football-miljø i området og styrke rekrutteringen til sporten. Målet er at skabe flere lokale tilbud og gøre </w:t>
      </w:r>
      <w:proofErr w:type="spellStart"/>
      <w:r w:rsidRPr="00BE33F0">
        <w:rPr>
          <w:rFonts w:cstheme="minorHAnsi"/>
        </w:rPr>
        <w:t>Powerchair</w:t>
      </w:r>
      <w:proofErr w:type="spellEnd"/>
      <w:r w:rsidRPr="00BE33F0">
        <w:rPr>
          <w:rFonts w:cstheme="minorHAnsi"/>
        </w:rPr>
        <w:t xml:space="preserve"> Football tilgængeligt for endnu flere mennesker på tværs af landet.</w:t>
      </w:r>
    </w:p>
    <w:p w14:paraId="32FFBE4C" w14:textId="77777777" w:rsidR="00787586" w:rsidRPr="00BE33F0" w:rsidRDefault="00787586" w:rsidP="00787586">
      <w:pPr>
        <w:tabs>
          <w:tab w:val="left" w:pos="1134"/>
        </w:tabs>
        <w:rPr>
          <w:rFonts w:cstheme="minorHAnsi"/>
        </w:rPr>
      </w:pPr>
    </w:p>
    <w:p w14:paraId="18344733" w14:textId="3A04A4DB" w:rsidR="00787586" w:rsidRPr="00633D8B" w:rsidRDefault="00787586" w:rsidP="006F6EFD">
      <w:pPr>
        <w:pStyle w:val="Overskrift6"/>
      </w:pPr>
      <w:r w:rsidRPr="00633D8B">
        <w:t>Sejlads:</w:t>
      </w:r>
    </w:p>
    <w:p w14:paraId="289C1DFC" w14:textId="77777777" w:rsidR="00787586" w:rsidRPr="00BE33F0" w:rsidRDefault="00787586" w:rsidP="00787586">
      <w:pPr>
        <w:tabs>
          <w:tab w:val="left" w:pos="1134"/>
        </w:tabs>
        <w:rPr>
          <w:rFonts w:cstheme="minorHAnsi"/>
        </w:rPr>
      </w:pPr>
      <w:r w:rsidRPr="00BE33F0">
        <w:rPr>
          <w:rFonts w:cstheme="minorHAnsi"/>
        </w:rPr>
        <w:t xml:space="preserve">Der er voksende interesse for </w:t>
      </w:r>
      <w:proofErr w:type="spellStart"/>
      <w:r w:rsidRPr="00BE33F0">
        <w:rPr>
          <w:rFonts w:cstheme="minorHAnsi"/>
        </w:rPr>
        <w:t>para</w:t>
      </w:r>
      <w:proofErr w:type="spellEnd"/>
      <w:r w:rsidRPr="00BE33F0">
        <w:rPr>
          <w:rFonts w:cstheme="minorHAnsi"/>
        </w:rPr>
        <w:t xml:space="preserve">-sejlads i Danmark og </w:t>
      </w:r>
      <w:proofErr w:type="spellStart"/>
      <w:r w:rsidRPr="00BE33F0">
        <w:rPr>
          <w:rFonts w:cstheme="minorHAnsi"/>
        </w:rPr>
        <w:t>para</w:t>
      </w:r>
      <w:proofErr w:type="spellEnd"/>
      <w:r w:rsidRPr="00BE33F0">
        <w:rPr>
          <w:rFonts w:cstheme="minorHAnsi"/>
        </w:rPr>
        <w:t xml:space="preserve">-sejladsudvalget, som er en samarbejdsflade mellem Dansk Sejlunion og Parasport Danmark, bliver større og større. 30.april mødtes udvalget i Kolding Sejlklub, hvor de har gode faciliteter for sejlere med handicap. Der er planer om afholdelse af et </w:t>
      </w:r>
      <w:proofErr w:type="spellStart"/>
      <w:r w:rsidRPr="00BE33F0">
        <w:rPr>
          <w:rFonts w:cstheme="minorHAnsi"/>
        </w:rPr>
        <w:t>para</w:t>
      </w:r>
      <w:proofErr w:type="spellEnd"/>
      <w:r w:rsidRPr="00BE33F0">
        <w:rPr>
          <w:rFonts w:cstheme="minorHAnsi"/>
        </w:rPr>
        <w:t xml:space="preserve">-sejlads stævne i Sønderborg på den anden side af sommerferien.  </w:t>
      </w:r>
    </w:p>
    <w:p w14:paraId="083717B4" w14:textId="77777777" w:rsidR="00787586" w:rsidRPr="00BE33F0" w:rsidRDefault="00787586" w:rsidP="00787586">
      <w:pPr>
        <w:tabs>
          <w:tab w:val="left" w:pos="1134"/>
        </w:tabs>
        <w:rPr>
          <w:rFonts w:cstheme="minorHAnsi"/>
        </w:rPr>
      </w:pPr>
    </w:p>
    <w:p w14:paraId="44950EFC" w14:textId="5F354730" w:rsidR="00787586" w:rsidRPr="00633D8B" w:rsidRDefault="00787586" w:rsidP="006F6EFD">
      <w:pPr>
        <w:pStyle w:val="Overskrift6"/>
      </w:pPr>
      <w:proofErr w:type="spellStart"/>
      <w:r w:rsidRPr="00633D8B">
        <w:t>Showdown</w:t>
      </w:r>
      <w:proofErr w:type="spellEnd"/>
      <w:r w:rsidRPr="00633D8B">
        <w:t>:</w:t>
      </w:r>
    </w:p>
    <w:p w14:paraId="256CB509" w14:textId="77777777" w:rsidR="00787586" w:rsidRPr="00BE33F0" w:rsidRDefault="00787586" w:rsidP="00787586">
      <w:pPr>
        <w:tabs>
          <w:tab w:val="left" w:pos="1134"/>
        </w:tabs>
        <w:rPr>
          <w:rFonts w:cstheme="minorHAnsi"/>
        </w:rPr>
      </w:pPr>
      <w:r w:rsidRPr="00BE33F0">
        <w:rPr>
          <w:rFonts w:cstheme="minorHAnsi"/>
        </w:rPr>
        <w:t>Danmark har tilmeldt to atleter Anja Støvring og Martin Egelund Olsen til EM der afvikles i fra den 3.-10. juli i Krakow, Polen.</w:t>
      </w:r>
    </w:p>
    <w:p w14:paraId="5669EBCA" w14:textId="77777777" w:rsidR="00787586" w:rsidRPr="00BE33F0" w:rsidRDefault="00787586" w:rsidP="00787586">
      <w:pPr>
        <w:tabs>
          <w:tab w:val="left" w:pos="1134"/>
        </w:tabs>
        <w:rPr>
          <w:rFonts w:cstheme="minorHAnsi"/>
        </w:rPr>
      </w:pPr>
    </w:p>
    <w:p w14:paraId="38879633" w14:textId="19F8F047" w:rsidR="00787586" w:rsidRPr="00633D8B" w:rsidRDefault="00787586" w:rsidP="006F6EFD">
      <w:pPr>
        <w:pStyle w:val="Overskrift6"/>
      </w:pPr>
      <w:r w:rsidRPr="00633D8B">
        <w:t>Snooker:</w:t>
      </w:r>
    </w:p>
    <w:p w14:paraId="4499F8FF" w14:textId="77777777" w:rsidR="00787586" w:rsidRPr="00BE33F0" w:rsidRDefault="00787586" w:rsidP="00787586">
      <w:pPr>
        <w:tabs>
          <w:tab w:val="left" w:pos="1134"/>
        </w:tabs>
        <w:rPr>
          <w:rFonts w:cstheme="minorHAnsi"/>
        </w:rPr>
      </w:pPr>
      <w:r w:rsidRPr="00BE33F0">
        <w:rPr>
          <w:rFonts w:cstheme="minorHAnsi"/>
        </w:rPr>
        <w:t>Efter en imponerende præstation ved EM i efteråret, hvor Niklas B. Olsen dominerede konkurrencen og sikrede sig guldet i autismeklassen, er blikket nu rettet mod næste store udfordring: VM i snooker i Thailand den 12.-20. juni.</w:t>
      </w:r>
    </w:p>
    <w:p w14:paraId="61F219A3" w14:textId="77777777" w:rsidR="00787586" w:rsidRPr="00BE33F0" w:rsidRDefault="00787586" w:rsidP="00787586">
      <w:pPr>
        <w:tabs>
          <w:tab w:val="left" w:pos="1134"/>
        </w:tabs>
        <w:rPr>
          <w:rFonts w:cstheme="minorHAnsi"/>
        </w:rPr>
      </w:pPr>
      <w:r w:rsidRPr="00BE33F0">
        <w:rPr>
          <w:rFonts w:cstheme="minorHAnsi"/>
        </w:rPr>
        <w:t xml:space="preserve">Forberedelserne til verdensmesterskabet har været grundige. Niklas og hans træner har gennem længere tid haft ugentlige træningssessioner hver mandag med fokus på målrettede øvelser og kamptræning for at finpudse spillet frem mod den store opgave. </w:t>
      </w:r>
      <w:r w:rsidRPr="00BE33F0">
        <w:rPr>
          <w:rFonts w:cstheme="minorHAnsi"/>
        </w:rPr>
        <w:lastRenderedPageBreak/>
        <w:t>Som en del af optakten deltager Niklas desuden ved DM den 5.-7. juni, hvilket giver værdifuld kamptræning umiddelbart inden afrejsen til Thailand.</w:t>
      </w:r>
    </w:p>
    <w:p w14:paraId="1FCE7B9A" w14:textId="77777777" w:rsidR="00787586" w:rsidRPr="00BE33F0" w:rsidRDefault="00787586" w:rsidP="00787586">
      <w:pPr>
        <w:tabs>
          <w:tab w:val="left" w:pos="1134"/>
        </w:tabs>
        <w:rPr>
          <w:rFonts w:cstheme="minorHAnsi"/>
        </w:rPr>
      </w:pPr>
    </w:p>
    <w:p w14:paraId="4F688050" w14:textId="77777777" w:rsidR="00787586" w:rsidRPr="00BE33F0" w:rsidRDefault="00787586" w:rsidP="00787586">
      <w:pPr>
        <w:tabs>
          <w:tab w:val="left" w:pos="1134"/>
        </w:tabs>
        <w:rPr>
          <w:rFonts w:cstheme="minorHAnsi"/>
        </w:rPr>
      </w:pPr>
      <w:r w:rsidRPr="00BE33F0">
        <w:rPr>
          <w:rFonts w:cstheme="minorHAnsi"/>
        </w:rPr>
        <w:t>Verdensmesterskabet bliver Niklas’ første møde med den internationale verdenselite, og da niveauet blandt deltagerne endnu er ukendt, bliver det ekstra spændende at følge hans rejse. Kan EM-succesen omsættes til endnu en topplacering på den største scene? Det får vi svaret på i Thailand, hvor Niklas får mulighed for at måle sig med nogle af verdens bedste spillere.</w:t>
      </w:r>
    </w:p>
    <w:p w14:paraId="770F4DD5" w14:textId="77777777" w:rsidR="00787586" w:rsidRPr="00BE33F0" w:rsidRDefault="00787586" w:rsidP="00787586">
      <w:pPr>
        <w:tabs>
          <w:tab w:val="left" w:pos="1134"/>
        </w:tabs>
        <w:rPr>
          <w:rFonts w:cstheme="minorHAnsi"/>
        </w:rPr>
      </w:pPr>
    </w:p>
    <w:p w14:paraId="2129DD3E" w14:textId="7E26A696" w:rsidR="00787586" w:rsidRPr="00633D8B" w:rsidRDefault="00787586" w:rsidP="006F6EFD">
      <w:pPr>
        <w:pStyle w:val="Overskrift6"/>
      </w:pPr>
      <w:r w:rsidRPr="00633D8B">
        <w:t>Skydning:</w:t>
      </w:r>
    </w:p>
    <w:p w14:paraId="5E19468C" w14:textId="77777777" w:rsidR="00787586" w:rsidRPr="00BE33F0" w:rsidRDefault="00787586" w:rsidP="00787586">
      <w:pPr>
        <w:tabs>
          <w:tab w:val="left" w:pos="1134"/>
        </w:tabs>
        <w:rPr>
          <w:rFonts w:cstheme="minorHAnsi"/>
        </w:rPr>
      </w:pPr>
      <w:r w:rsidRPr="00BE33F0">
        <w:rPr>
          <w:rFonts w:cstheme="minorHAnsi"/>
        </w:rPr>
        <w:t>For fem af vores atleter bliver højdepunktet deltagelse i World Cup i Novi Sad, Serbien. Det er fire SH2 atleter – (dem der benytter, loader for at lade deres riffel) udover de fire deltager pistolskytten Buster Antonsen også. En af disse atleter er ny og skal klassificeres - det er naturligvis altid spændende. I og med at vi er så mange SH2 skytter vil vi kunne stille op i hold konkurrencen – det er første gang i mange år, at Danmark er repræsenteret med et hold i SH2 klassen.</w:t>
      </w:r>
    </w:p>
    <w:p w14:paraId="0AB45D74" w14:textId="77777777" w:rsidR="00787586" w:rsidRPr="00BE33F0" w:rsidRDefault="00787586" w:rsidP="00787586">
      <w:pPr>
        <w:tabs>
          <w:tab w:val="left" w:pos="1134"/>
        </w:tabs>
        <w:rPr>
          <w:rFonts w:cstheme="minorHAnsi"/>
        </w:rPr>
      </w:pPr>
      <w:r w:rsidRPr="00BE33F0">
        <w:rPr>
          <w:rFonts w:cstheme="minorHAnsi"/>
        </w:rPr>
        <w:t xml:space="preserve">VM og dermed kampen om de første kvotepladser til LA2028 begynder den 10. september i </w:t>
      </w:r>
      <w:proofErr w:type="spellStart"/>
      <w:r w:rsidRPr="00BE33F0">
        <w:rPr>
          <w:rFonts w:cstheme="minorHAnsi"/>
        </w:rPr>
        <w:t>Changwon</w:t>
      </w:r>
      <w:proofErr w:type="spellEnd"/>
      <w:r w:rsidRPr="00BE33F0">
        <w:rPr>
          <w:rFonts w:cstheme="minorHAnsi"/>
        </w:rPr>
        <w:t xml:space="preserve">, Korea. Her forventer vi at stille med 4 skytter, vi tror på en god placering i holdkonkurrencen. Muligheden for at skyde en kvoteplads hjem er her ved den første konkurrence ganske lille.  </w:t>
      </w:r>
    </w:p>
    <w:p w14:paraId="4471D088" w14:textId="77777777" w:rsidR="00787586" w:rsidRPr="00BE33F0" w:rsidRDefault="00787586" w:rsidP="00787586">
      <w:pPr>
        <w:tabs>
          <w:tab w:val="left" w:pos="1134"/>
        </w:tabs>
        <w:rPr>
          <w:rFonts w:cstheme="minorHAnsi"/>
        </w:rPr>
      </w:pPr>
    </w:p>
    <w:p w14:paraId="5D59BD62" w14:textId="2BD1BDAE" w:rsidR="00787586" w:rsidRPr="00633D8B" w:rsidRDefault="00787586" w:rsidP="006F6EFD">
      <w:pPr>
        <w:pStyle w:val="Overskrift6"/>
      </w:pPr>
      <w:r w:rsidRPr="00633D8B">
        <w:t>Svømning:</w:t>
      </w:r>
    </w:p>
    <w:p w14:paraId="56C3397C" w14:textId="77777777" w:rsidR="00787586" w:rsidRPr="00BE33F0" w:rsidRDefault="00787586" w:rsidP="00787586">
      <w:pPr>
        <w:tabs>
          <w:tab w:val="left" w:pos="1134"/>
        </w:tabs>
        <w:rPr>
          <w:rFonts w:cstheme="minorHAnsi"/>
        </w:rPr>
      </w:pPr>
      <w:r w:rsidRPr="00BE33F0">
        <w:rPr>
          <w:rFonts w:cstheme="minorHAnsi"/>
        </w:rPr>
        <w:t xml:space="preserve">Para-svømmerne har været til WPS stævne i Berlin, hvor det blev til flere gode præstationer. Alexander Hillhouse' træner i KVIK Kastrup, Anders Juel var med til stævnet og fik et indblik i kulturen omkring </w:t>
      </w:r>
      <w:proofErr w:type="spellStart"/>
      <w:r w:rsidRPr="00BE33F0">
        <w:rPr>
          <w:rFonts w:cstheme="minorHAnsi"/>
        </w:rPr>
        <w:t>para</w:t>
      </w:r>
      <w:proofErr w:type="spellEnd"/>
      <w:r w:rsidRPr="00BE33F0">
        <w:rPr>
          <w:rFonts w:cstheme="minorHAnsi"/>
        </w:rPr>
        <w:t xml:space="preserve">-svømning. Det er blevet en vane at have en personlig træner med til WPS-stævnerne, så klubtrænerne kan blive klogere på </w:t>
      </w:r>
      <w:proofErr w:type="spellStart"/>
      <w:r w:rsidRPr="00BE33F0">
        <w:rPr>
          <w:rFonts w:cstheme="minorHAnsi"/>
        </w:rPr>
        <w:t>para</w:t>
      </w:r>
      <w:proofErr w:type="spellEnd"/>
      <w:r w:rsidRPr="00BE33F0">
        <w:rPr>
          <w:rFonts w:cstheme="minorHAnsi"/>
        </w:rPr>
        <w:t>-svømning og dele deres oplevelser og viden, når de kommer hjem til klubben igen. Det er en ordning som både svømmere, klubtrænere og landstræner er meget glade for.</w:t>
      </w:r>
    </w:p>
    <w:p w14:paraId="1A811E92" w14:textId="77777777" w:rsidR="00787586" w:rsidRPr="00BE33F0" w:rsidRDefault="00787586" w:rsidP="00787586">
      <w:pPr>
        <w:tabs>
          <w:tab w:val="left" w:pos="1134"/>
        </w:tabs>
        <w:rPr>
          <w:rFonts w:cstheme="minorHAnsi"/>
        </w:rPr>
      </w:pPr>
    </w:p>
    <w:p w14:paraId="667E7651" w14:textId="28669959" w:rsidR="00787586" w:rsidRPr="00633D8B" w:rsidRDefault="00787586" w:rsidP="006F6EFD">
      <w:pPr>
        <w:pStyle w:val="Overskrift6"/>
      </w:pPr>
      <w:r w:rsidRPr="00633D8B">
        <w:t>Volley:</w:t>
      </w:r>
    </w:p>
    <w:p w14:paraId="1C8DF2DF" w14:textId="77777777" w:rsidR="00787586" w:rsidRPr="00BE33F0" w:rsidRDefault="00787586" w:rsidP="00787586">
      <w:pPr>
        <w:tabs>
          <w:tab w:val="left" w:pos="1134"/>
        </w:tabs>
        <w:rPr>
          <w:rFonts w:cstheme="minorHAnsi"/>
        </w:rPr>
      </w:pPr>
      <w:r w:rsidRPr="00BE33F0">
        <w:rPr>
          <w:rFonts w:cstheme="minorHAnsi"/>
        </w:rPr>
        <w:t xml:space="preserve">Herrerne har været til et stort alment beachvolleystævne i Italien. Holdet består af tidligere siddende volleyspillere med benamputationer, som stadig spiller siddende volley i </w:t>
      </w:r>
      <w:proofErr w:type="spellStart"/>
      <w:r w:rsidRPr="00BE33F0">
        <w:rPr>
          <w:rFonts w:cstheme="minorHAnsi"/>
        </w:rPr>
        <w:t>Lavia</w:t>
      </w:r>
      <w:proofErr w:type="spellEnd"/>
      <w:r w:rsidRPr="00BE33F0">
        <w:rPr>
          <w:rFonts w:cstheme="minorHAnsi"/>
        </w:rPr>
        <w:t xml:space="preserve"> København, men nu også har meldt sig ind i almenklubben </w:t>
      </w:r>
      <w:proofErr w:type="spellStart"/>
      <w:r w:rsidRPr="00BE33F0">
        <w:rPr>
          <w:rFonts w:cstheme="minorHAnsi"/>
        </w:rPr>
        <w:t>Cph</w:t>
      </w:r>
      <w:proofErr w:type="spellEnd"/>
      <w:r w:rsidRPr="00BE33F0">
        <w:rPr>
          <w:rFonts w:cstheme="minorHAnsi"/>
        </w:rPr>
        <w:t xml:space="preserve"> Beach, hvor de træner 3 dage om ugen. Det var første gang, at spillerne fik prøvet sig af i en beachvolleykamp. Holdet spillede kun mod almene hold og tabte alle deres kampe, men de fik værdifuld erfaring, som de kan bruge fremadrettet. De har nu blikket rettet mod Para-beachvolley EM, som foregår i Slovenien i 28.-30.august. </w:t>
      </w:r>
    </w:p>
    <w:p w14:paraId="0CAB08A4" w14:textId="77777777" w:rsidR="00787586" w:rsidRPr="00BE33F0" w:rsidRDefault="00787586" w:rsidP="00787586">
      <w:pPr>
        <w:tabs>
          <w:tab w:val="left" w:pos="1134"/>
        </w:tabs>
        <w:rPr>
          <w:rFonts w:cstheme="minorHAnsi"/>
        </w:rPr>
      </w:pPr>
    </w:p>
    <w:p w14:paraId="187734D3" w14:textId="0315BCB5" w:rsidR="00787586" w:rsidRPr="00633D8B" w:rsidRDefault="00787586" w:rsidP="006F6EFD">
      <w:pPr>
        <w:pStyle w:val="Overskrift6"/>
      </w:pPr>
      <w:r w:rsidRPr="00633D8B">
        <w:t>PROJEKTER</w:t>
      </w:r>
    </w:p>
    <w:p w14:paraId="303253CD" w14:textId="73F52944" w:rsidR="00787586" w:rsidRPr="00633D8B" w:rsidRDefault="00787586" w:rsidP="006F6EFD">
      <w:pPr>
        <w:pStyle w:val="Overskrift6"/>
      </w:pPr>
      <w:proofErr w:type="spellStart"/>
      <w:r w:rsidRPr="00633D8B">
        <w:t>Tumbling</w:t>
      </w:r>
      <w:proofErr w:type="spellEnd"/>
      <w:r w:rsidRPr="00633D8B">
        <w:t xml:space="preserve"> Stars:</w:t>
      </w:r>
    </w:p>
    <w:p w14:paraId="15C5AE73" w14:textId="77777777" w:rsidR="00787586" w:rsidRPr="00BE33F0" w:rsidRDefault="00787586" w:rsidP="00787586">
      <w:pPr>
        <w:tabs>
          <w:tab w:val="left" w:pos="1134"/>
        </w:tabs>
        <w:rPr>
          <w:rFonts w:cstheme="minorHAnsi"/>
        </w:rPr>
      </w:pPr>
      <w:r w:rsidRPr="00BE33F0">
        <w:rPr>
          <w:rFonts w:cstheme="minorHAnsi"/>
        </w:rPr>
        <w:t xml:space="preserve">Der kigges på muligheden for at afholde en fælles </w:t>
      </w:r>
      <w:proofErr w:type="spellStart"/>
      <w:r w:rsidRPr="00BE33F0">
        <w:rPr>
          <w:rFonts w:cstheme="minorHAnsi"/>
        </w:rPr>
        <w:t>Tumbling</w:t>
      </w:r>
      <w:proofErr w:type="spellEnd"/>
      <w:r w:rsidRPr="00BE33F0">
        <w:rPr>
          <w:rFonts w:cstheme="minorHAnsi"/>
        </w:rPr>
        <w:t xml:space="preserve"> Stars dag i Vejle. Det er en større operation da det potentielt tæller 250 mennesker (børn, forældre, søskende og trænere). På dagen arbejder vi på, at der er formiddags- og eftermiddagsaktiviteter for alle grupper.</w:t>
      </w:r>
    </w:p>
    <w:p w14:paraId="5BC2367C" w14:textId="77777777" w:rsidR="00787586" w:rsidRPr="00BE33F0" w:rsidRDefault="00787586" w:rsidP="00787586">
      <w:pPr>
        <w:tabs>
          <w:tab w:val="left" w:pos="1134"/>
        </w:tabs>
        <w:rPr>
          <w:rFonts w:cstheme="minorHAnsi"/>
        </w:rPr>
      </w:pPr>
      <w:r w:rsidRPr="00BE33F0">
        <w:rPr>
          <w:rFonts w:cstheme="minorHAnsi"/>
        </w:rPr>
        <w:lastRenderedPageBreak/>
        <w:t xml:space="preserve">Bestyrelsen for Nordea Fonden har meddelt os, at de gerne vil besøge en af vores afdelinger på deres årlige tur. Hvert år tager bestyrelsen ud for at se nogle af de projekter de støtter og i år vil de gerne se </w:t>
      </w:r>
      <w:proofErr w:type="spellStart"/>
      <w:r w:rsidRPr="00BE33F0">
        <w:rPr>
          <w:rFonts w:cstheme="minorHAnsi"/>
        </w:rPr>
        <w:t>Tumbling</w:t>
      </w:r>
      <w:proofErr w:type="spellEnd"/>
      <w:r w:rsidRPr="00BE33F0">
        <w:rPr>
          <w:rFonts w:cstheme="minorHAnsi"/>
        </w:rPr>
        <w:t xml:space="preserve"> Stars. Til dagen får vi lavet en video med nogle børn/forældre og vi vil vise bestyrelsen hvordan en typisk </w:t>
      </w:r>
      <w:proofErr w:type="spellStart"/>
      <w:r w:rsidRPr="00BE33F0">
        <w:rPr>
          <w:rFonts w:cstheme="minorHAnsi"/>
        </w:rPr>
        <w:t>Tumbling</w:t>
      </w:r>
      <w:proofErr w:type="spellEnd"/>
      <w:r w:rsidRPr="00BE33F0">
        <w:rPr>
          <w:rFonts w:cstheme="minorHAnsi"/>
        </w:rPr>
        <w:t xml:space="preserve"> Stars træning ser ud. </w:t>
      </w:r>
    </w:p>
    <w:p w14:paraId="44B1228A" w14:textId="77777777" w:rsidR="00787586" w:rsidRPr="00BE33F0" w:rsidRDefault="00787586" w:rsidP="00787586">
      <w:pPr>
        <w:tabs>
          <w:tab w:val="left" w:pos="1134"/>
        </w:tabs>
        <w:rPr>
          <w:rFonts w:cstheme="minorHAnsi"/>
        </w:rPr>
      </w:pPr>
    </w:p>
    <w:p w14:paraId="5A86ECC3" w14:textId="1F3D1AC8" w:rsidR="00787586" w:rsidRPr="00633D8B" w:rsidRDefault="00787586" w:rsidP="00A252C1">
      <w:pPr>
        <w:pStyle w:val="Overskrift6"/>
      </w:pPr>
      <w:r w:rsidRPr="00633D8B">
        <w:t>Rising Stars:</w:t>
      </w:r>
    </w:p>
    <w:p w14:paraId="0535CC83" w14:textId="77777777" w:rsidR="00787586" w:rsidRPr="00BE33F0" w:rsidRDefault="00787586" w:rsidP="00787586">
      <w:pPr>
        <w:tabs>
          <w:tab w:val="left" w:pos="1134"/>
        </w:tabs>
        <w:rPr>
          <w:rFonts w:cstheme="minorHAnsi"/>
        </w:rPr>
      </w:pPr>
      <w:r w:rsidRPr="00BE33F0">
        <w:rPr>
          <w:rFonts w:cstheme="minorHAnsi"/>
        </w:rPr>
        <w:t xml:space="preserve">Projektets initiativtagere, Peter og Christoffer, fik tildelt Helene Elsass prisen i april måned. Overrækkelsen blev afholdt hos Elsass og havde, udover royalt besøg, også besøg af flere af Rising Stars bordtennisspillerne. </w:t>
      </w:r>
    </w:p>
    <w:p w14:paraId="7BF35EA1" w14:textId="77777777" w:rsidR="00787586" w:rsidRPr="00BE33F0" w:rsidRDefault="00787586" w:rsidP="00787586">
      <w:pPr>
        <w:tabs>
          <w:tab w:val="left" w:pos="1134"/>
        </w:tabs>
        <w:rPr>
          <w:rFonts w:cstheme="minorHAnsi"/>
        </w:rPr>
      </w:pPr>
      <w:r w:rsidRPr="00BE33F0">
        <w:rPr>
          <w:rFonts w:cstheme="minorHAnsi"/>
        </w:rPr>
        <w:t xml:space="preserve">I en kombination af mangel på flere kampe i </w:t>
      </w:r>
      <w:proofErr w:type="spellStart"/>
      <w:r w:rsidRPr="00BE33F0">
        <w:rPr>
          <w:rFonts w:cstheme="minorHAnsi"/>
        </w:rPr>
        <w:t>para</w:t>
      </w:r>
      <w:proofErr w:type="spellEnd"/>
      <w:r w:rsidRPr="00BE33F0">
        <w:rPr>
          <w:rFonts w:cstheme="minorHAnsi"/>
        </w:rPr>
        <w:t xml:space="preserve">-regi, så forsøger vi os med en ranglisteturnering internt i Rising Stars. Navnet: Rising Stars </w:t>
      </w:r>
      <w:proofErr w:type="spellStart"/>
      <w:r w:rsidRPr="00BE33F0">
        <w:rPr>
          <w:rFonts w:cstheme="minorHAnsi"/>
        </w:rPr>
        <w:t>Invitational</w:t>
      </w:r>
      <w:proofErr w:type="spellEnd"/>
      <w:r w:rsidRPr="00BE33F0">
        <w:rPr>
          <w:rFonts w:cstheme="minorHAnsi"/>
        </w:rPr>
        <w:t xml:space="preserve"> skyldes, at vi vil invitere enkelte voksne/ældre </w:t>
      </w:r>
      <w:proofErr w:type="spellStart"/>
      <w:r w:rsidRPr="00BE33F0">
        <w:rPr>
          <w:rFonts w:cstheme="minorHAnsi"/>
        </w:rPr>
        <w:t>paraspillere</w:t>
      </w:r>
      <w:proofErr w:type="spellEnd"/>
      <w:r w:rsidRPr="00BE33F0">
        <w:rPr>
          <w:rFonts w:cstheme="minorHAnsi"/>
        </w:rPr>
        <w:t xml:space="preserve"> ind for at højne niveauet. Dette tiltag er også tænkt som en forløber til et FM på sigt. Vi er ved at have en masse der gør, at vi inden for et par år håber på at kunne afholde et FM der giver mening på tværs af alder og klasser. </w:t>
      </w:r>
    </w:p>
    <w:p w14:paraId="42824AA9" w14:textId="77777777" w:rsidR="00787586" w:rsidRPr="00BE33F0" w:rsidRDefault="00787586" w:rsidP="00787586">
      <w:pPr>
        <w:tabs>
          <w:tab w:val="left" w:pos="1134"/>
        </w:tabs>
        <w:rPr>
          <w:rFonts w:cstheme="minorHAnsi"/>
        </w:rPr>
      </w:pPr>
    </w:p>
    <w:p w14:paraId="1B771F1F" w14:textId="063925A1" w:rsidR="00787586" w:rsidRPr="00633D8B" w:rsidRDefault="00787586" w:rsidP="00A252C1">
      <w:pPr>
        <w:pStyle w:val="Overskrift6"/>
      </w:pPr>
      <w:r w:rsidRPr="00633D8B">
        <w:t>ARRANGEMENTER/EVENTS</w:t>
      </w:r>
    </w:p>
    <w:p w14:paraId="43F1A70D" w14:textId="59654317" w:rsidR="00787586" w:rsidRPr="00633D8B" w:rsidRDefault="00787586" w:rsidP="00A252C1">
      <w:pPr>
        <w:pStyle w:val="Overskrift6"/>
      </w:pPr>
      <w:r w:rsidRPr="00633D8B">
        <w:t>Special Olympics Idrætsfestival 2026:</w:t>
      </w:r>
    </w:p>
    <w:p w14:paraId="28A27FCE" w14:textId="77777777" w:rsidR="00787586" w:rsidRPr="00BE33F0" w:rsidRDefault="00787586" w:rsidP="00787586">
      <w:pPr>
        <w:tabs>
          <w:tab w:val="left" w:pos="1134"/>
        </w:tabs>
        <w:rPr>
          <w:rFonts w:cstheme="minorHAnsi"/>
        </w:rPr>
      </w:pPr>
      <w:r w:rsidRPr="00BE33F0">
        <w:rPr>
          <w:rFonts w:cstheme="minorHAnsi"/>
        </w:rPr>
        <w:t>Der blev afholdt Special Olympics Idrætsfestival i Roskilde d. 29.-31. maj. Når vi ser tilbage på Special Olympics Idrætsfestival 2026, står én ting meget klart: Det er en indsats, som både skaber værdi her og nu – og som samtidig understøtter vores strategiske retning.</w:t>
      </w:r>
    </w:p>
    <w:p w14:paraId="7D0DD2C1" w14:textId="77777777" w:rsidR="00787586" w:rsidRPr="00BE33F0" w:rsidRDefault="00787586" w:rsidP="00787586">
      <w:pPr>
        <w:tabs>
          <w:tab w:val="left" w:pos="1134"/>
        </w:tabs>
        <w:rPr>
          <w:rFonts w:cstheme="minorHAnsi"/>
        </w:rPr>
      </w:pPr>
      <w:r w:rsidRPr="00BE33F0">
        <w:rPr>
          <w:rFonts w:cstheme="minorHAnsi"/>
        </w:rPr>
        <w:t xml:space="preserve">Vi har sammen været med til at skabe en idrætsfestival, der gør en reel forskel for mennesker. Det mærkes i de mange fortællinger, i deltagernes engagement og i den tydelige glæde og stolthed, som lever videre efter weekenden. </w:t>
      </w:r>
    </w:p>
    <w:p w14:paraId="165B3CEA" w14:textId="77777777" w:rsidR="00787586" w:rsidRPr="00633D8B" w:rsidRDefault="00787586" w:rsidP="00787586">
      <w:pPr>
        <w:tabs>
          <w:tab w:val="left" w:pos="1134"/>
        </w:tabs>
        <w:rPr>
          <w:rFonts w:cstheme="minorHAnsi"/>
        </w:rPr>
      </w:pPr>
      <w:r>
        <w:rPr>
          <w:rFonts w:cstheme="minorHAnsi"/>
        </w:rPr>
        <w:tab/>
      </w:r>
      <w:r>
        <w:rPr>
          <w:rFonts w:cstheme="minorHAnsi"/>
        </w:rPr>
        <w:br/>
      </w:r>
      <w:r w:rsidRPr="00633D8B">
        <w:rPr>
          <w:rFonts w:cstheme="minorHAnsi"/>
        </w:rPr>
        <w:t>SOIF i tal:</w:t>
      </w:r>
    </w:p>
    <w:p w14:paraId="453C87CB" w14:textId="77777777" w:rsidR="00787586" w:rsidRPr="00BE33F0" w:rsidRDefault="00787586" w:rsidP="00787586">
      <w:pPr>
        <w:tabs>
          <w:tab w:val="left" w:pos="1134"/>
        </w:tabs>
        <w:rPr>
          <w:rFonts w:cstheme="minorHAnsi"/>
        </w:rPr>
      </w:pPr>
      <w:r w:rsidRPr="00BE33F0">
        <w:rPr>
          <w:rFonts w:cstheme="minorHAnsi"/>
        </w:rPr>
        <w:t>•</w:t>
      </w:r>
      <w:r w:rsidRPr="00BE33F0">
        <w:rPr>
          <w:rFonts w:cstheme="minorHAnsi"/>
        </w:rPr>
        <w:tab/>
        <w:t>1.195 deltagere, heraf 817 idrætsudøvere og 378 trænere/holdledere/hjælpere</w:t>
      </w:r>
    </w:p>
    <w:p w14:paraId="3E3245B9" w14:textId="77777777" w:rsidR="00787586" w:rsidRPr="00BE33F0" w:rsidRDefault="00787586" w:rsidP="00787586">
      <w:pPr>
        <w:tabs>
          <w:tab w:val="left" w:pos="1134"/>
        </w:tabs>
        <w:rPr>
          <w:rFonts w:cstheme="minorHAnsi"/>
        </w:rPr>
      </w:pPr>
      <w:r w:rsidRPr="00BE33F0">
        <w:rPr>
          <w:rFonts w:cstheme="minorHAnsi"/>
        </w:rPr>
        <w:t>•</w:t>
      </w:r>
      <w:r w:rsidRPr="00BE33F0">
        <w:rPr>
          <w:rFonts w:cstheme="minorHAnsi"/>
        </w:rPr>
        <w:tab/>
        <w:t>Deltagere fra Danmark, Finland, Færøerne, Grønland, Island, Norge og Sverige</w:t>
      </w:r>
    </w:p>
    <w:p w14:paraId="29A98EEB" w14:textId="77777777" w:rsidR="00787586" w:rsidRPr="00BE33F0" w:rsidRDefault="00787586" w:rsidP="00787586">
      <w:pPr>
        <w:tabs>
          <w:tab w:val="left" w:pos="1134"/>
        </w:tabs>
        <w:rPr>
          <w:rFonts w:cstheme="minorHAnsi"/>
        </w:rPr>
      </w:pPr>
      <w:r w:rsidRPr="00BE33F0">
        <w:rPr>
          <w:rFonts w:cstheme="minorHAnsi"/>
        </w:rPr>
        <w:t>•</w:t>
      </w:r>
      <w:r w:rsidRPr="00BE33F0">
        <w:rPr>
          <w:rFonts w:cstheme="minorHAnsi"/>
        </w:rPr>
        <w:tab/>
        <w:t>Knap 300 frivillige, der har fået det hele til at spille i praksis</w:t>
      </w:r>
    </w:p>
    <w:p w14:paraId="68DC9680" w14:textId="77777777" w:rsidR="00787586" w:rsidRPr="00BE33F0" w:rsidRDefault="00787586" w:rsidP="00787586">
      <w:pPr>
        <w:tabs>
          <w:tab w:val="left" w:pos="1134"/>
        </w:tabs>
        <w:rPr>
          <w:rFonts w:cstheme="minorHAnsi"/>
        </w:rPr>
      </w:pPr>
      <w:r w:rsidRPr="00BE33F0">
        <w:rPr>
          <w:rFonts w:cstheme="minorHAnsi"/>
        </w:rPr>
        <w:t>•</w:t>
      </w:r>
      <w:r w:rsidRPr="00BE33F0">
        <w:rPr>
          <w:rFonts w:cstheme="minorHAnsi"/>
        </w:rPr>
        <w:tab/>
        <w:t xml:space="preserve">Flere end 500 screeninger i </w:t>
      </w:r>
      <w:proofErr w:type="spellStart"/>
      <w:r w:rsidRPr="00BE33F0">
        <w:rPr>
          <w:rFonts w:cstheme="minorHAnsi"/>
        </w:rPr>
        <w:t>Healthy</w:t>
      </w:r>
      <w:proofErr w:type="spellEnd"/>
      <w:r w:rsidRPr="00BE33F0">
        <w:rPr>
          <w:rFonts w:cstheme="minorHAnsi"/>
        </w:rPr>
        <w:t xml:space="preserve"> </w:t>
      </w:r>
      <w:proofErr w:type="spellStart"/>
      <w:r w:rsidRPr="00BE33F0">
        <w:rPr>
          <w:rFonts w:cstheme="minorHAnsi"/>
        </w:rPr>
        <w:t>Athletes</w:t>
      </w:r>
      <w:proofErr w:type="spellEnd"/>
      <w:r w:rsidRPr="00BE33F0">
        <w:rPr>
          <w:rFonts w:cstheme="minorHAnsi"/>
        </w:rPr>
        <w:t xml:space="preserve"> – det er ny rekord</w:t>
      </w:r>
    </w:p>
    <w:p w14:paraId="71869120" w14:textId="77777777" w:rsidR="00787586" w:rsidRPr="00BE33F0" w:rsidRDefault="00787586" w:rsidP="00787586">
      <w:pPr>
        <w:tabs>
          <w:tab w:val="left" w:pos="1134"/>
        </w:tabs>
        <w:rPr>
          <w:rFonts w:cstheme="minorHAnsi"/>
        </w:rPr>
      </w:pPr>
    </w:p>
    <w:p w14:paraId="527A76A7" w14:textId="77777777" w:rsidR="00787586" w:rsidRPr="00BE33F0" w:rsidRDefault="00787586" w:rsidP="00787586">
      <w:pPr>
        <w:tabs>
          <w:tab w:val="left" w:pos="1134"/>
        </w:tabs>
        <w:rPr>
          <w:rFonts w:cstheme="minorHAnsi"/>
        </w:rPr>
      </w:pPr>
      <w:r w:rsidRPr="00BE33F0">
        <w:rPr>
          <w:rFonts w:cstheme="minorHAnsi"/>
        </w:rPr>
        <w:t>Det er endnu for tidligt at præsentere det endelige regnskab, men vi har en samlet omsætning på godt 2 millioner kroner, hvoraf kr. 600.000 er rejst via fonde og sponsorater.</w:t>
      </w:r>
    </w:p>
    <w:p w14:paraId="3F26D297" w14:textId="77777777" w:rsidR="00787586" w:rsidRPr="00BE33F0" w:rsidRDefault="00787586" w:rsidP="00787586">
      <w:pPr>
        <w:tabs>
          <w:tab w:val="left" w:pos="1134"/>
        </w:tabs>
        <w:rPr>
          <w:rFonts w:cstheme="minorHAnsi"/>
        </w:rPr>
      </w:pPr>
      <w:r w:rsidRPr="00BE33F0">
        <w:rPr>
          <w:rFonts w:cstheme="minorHAnsi"/>
        </w:rPr>
        <w:t>De samlede nøgletal for eksponering, rækkevidde og medieværdi vil indgå i den efterfølgende evaluering. Allerede nu er det dog tydeligt, at idrætsfestivalen har haft en stærk synlighed – både i pressen og på sociale medier, hvor særligt opslag fra foreninger, trænere, idrætsudøvere og pårørende har bidraget til en bred og meget positiv fortælling. Særligt den organiske spredning via deltagerne har bidraget væsentligt til den samlede rækkevidde og har samtidigt understøttet en konsistent, positiv og troværdig fortælling om idrætsfestivalen.</w:t>
      </w:r>
    </w:p>
    <w:p w14:paraId="4F69B03D" w14:textId="77777777" w:rsidR="00787586" w:rsidRPr="00BE33F0" w:rsidRDefault="00787586" w:rsidP="00787586">
      <w:pPr>
        <w:tabs>
          <w:tab w:val="left" w:pos="1134"/>
        </w:tabs>
        <w:rPr>
          <w:rFonts w:cstheme="minorHAnsi"/>
        </w:rPr>
      </w:pPr>
      <w:r w:rsidRPr="00BE33F0">
        <w:rPr>
          <w:rFonts w:cstheme="minorHAnsi"/>
        </w:rPr>
        <w:t xml:space="preserve">Set i et strategisk perspektiv peger idrætsfestivalen ind i flere af de retninger, vi arbejder med til daglig. Den understøtter vores ambition om at skabe stærkere deltagelse og fællesskaber, hvor målgruppen oplever at høre til og være en del af </w:t>
      </w:r>
      <w:r w:rsidRPr="00BE33F0">
        <w:rPr>
          <w:rFonts w:cstheme="minorHAnsi"/>
        </w:rPr>
        <w:lastRenderedPageBreak/>
        <w:t>noget meningsfuldt. Samtidig bidrager idrætsfestivalen til en positiv og nærværende synlighed, hvor de mange historier, billeder og oplevelser er med til at styrke fortællingen om vores indsats – både udadtil og indadtil. Den viser også værdien af det brede samarbejde, hvor kommune, foreninger og frivillige løfter i fællesskab og skaber noget, som ingen kunne alene. Endelig er idrætsfestivalen et eksempel på, at vi som organisation har en evne til at samle trådene og gennemføre en kompleks indsats i praksis – også når opgaven er stor og kræver koordinering på mange niveauer.</w:t>
      </w:r>
    </w:p>
    <w:p w14:paraId="249AF5A5" w14:textId="77777777" w:rsidR="00787586" w:rsidRPr="00BE33F0" w:rsidRDefault="00787586" w:rsidP="00787586">
      <w:pPr>
        <w:tabs>
          <w:tab w:val="left" w:pos="1134"/>
        </w:tabs>
        <w:rPr>
          <w:rFonts w:cstheme="minorHAnsi"/>
        </w:rPr>
      </w:pPr>
      <w:r w:rsidRPr="00BE33F0">
        <w:rPr>
          <w:rFonts w:cstheme="minorHAnsi"/>
        </w:rPr>
        <w:t>Nu går vi ind i en fase, hvor vi skal have fulgt op og evalueret – både sammen med deltagerne og i samarbejde med Roskilde Kommune. Det er altid værdifuldt at få indblik i, hvordan idrætsfestivalen er blevet oplevet fra forskellige perspektiver, og hvilke indtryk og erfaringer andre står tilbage med. De input, vi får her, bliver vigtige at tage med videre. De er med til at kvalificere vores arbejde og sikre, at vi ikke bare gentager det, vi plejer, men faktisk udvikler os på et oplyst grundlag frem mod 2028.</w:t>
      </w:r>
    </w:p>
    <w:p w14:paraId="67CE7A7A" w14:textId="77777777" w:rsidR="00787586" w:rsidRPr="00BE33F0" w:rsidRDefault="00787586" w:rsidP="00787586">
      <w:pPr>
        <w:tabs>
          <w:tab w:val="left" w:pos="1134"/>
        </w:tabs>
        <w:rPr>
          <w:rFonts w:cstheme="minorHAnsi"/>
        </w:rPr>
      </w:pPr>
    </w:p>
    <w:p w14:paraId="773D9BB8" w14:textId="77777777" w:rsidR="00787586" w:rsidRPr="00BE33F0" w:rsidRDefault="00787586" w:rsidP="00787586">
      <w:pPr>
        <w:tabs>
          <w:tab w:val="left" w:pos="1134"/>
        </w:tabs>
        <w:rPr>
          <w:rFonts w:cstheme="minorHAnsi"/>
        </w:rPr>
      </w:pPr>
      <w:r w:rsidRPr="00BE33F0">
        <w:rPr>
          <w:rFonts w:cstheme="minorHAnsi"/>
        </w:rPr>
        <w:t xml:space="preserve">Med erfaringerne fra 2026 i ryggen begynder arbejdet med SOIF 2028. Hvis vi formår at holde fast i det, der fungerede godt, og samtidig er tydelige på mål, forventninger og retning undervejs, så har vi et rigtig solidt udgangspunkt for det videre samarbejde og udviklingen af idrætsfestivalen. Hvis vi samtidig får koblet den viden, Parasport Danmarks ansatte og frivillige har, med kommunens rammer og de lokale kræfters engagement, så har vi et stærkt fundament at arbejde videre fra frem mod 2028. De første skridt er allerede taget, og arbejdet med at fastsætte rammer og ambitioner for SOIF 2028 går i gang på et møde med Randers Kommune senere i juni måned. </w:t>
      </w:r>
    </w:p>
    <w:p w14:paraId="118BD649" w14:textId="77777777" w:rsidR="00787586" w:rsidRPr="00BE33F0" w:rsidRDefault="00787586" w:rsidP="00787586">
      <w:pPr>
        <w:tabs>
          <w:tab w:val="left" w:pos="1134"/>
        </w:tabs>
        <w:rPr>
          <w:rFonts w:cstheme="minorHAnsi"/>
        </w:rPr>
      </w:pPr>
    </w:p>
    <w:p w14:paraId="3CA86C7C" w14:textId="1CCBACA3" w:rsidR="00787586" w:rsidRPr="00633D8B" w:rsidRDefault="00787586" w:rsidP="00F870A5">
      <w:pPr>
        <w:pStyle w:val="Overskrift6"/>
      </w:pPr>
      <w:r w:rsidRPr="00633D8B">
        <w:t>DM-ugen 2026:</w:t>
      </w:r>
    </w:p>
    <w:p w14:paraId="2456B334" w14:textId="77777777" w:rsidR="00787586" w:rsidRPr="00BE33F0" w:rsidRDefault="00787586" w:rsidP="00787586">
      <w:pPr>
        <w:tabs>
          <w:tab w:val="left" w:pos="1134"/>
        </w:tabs>
        <w:rPr>
          <w:rFonts w:cstheme="minorHAnsi"/>
        </w:rPr>
      </w:pPr>
      <w:r w:rsidRPr="00BE33F0">
        <w:rPr>
          <w:rFonts w:cstheme="minorHAnsi"/>
        </w:rPr>
        <w:t xml:space="preserve">DM-ugen 2026 afholdes i Herning fra den 22. til 28. juni, og Parasport Danmark ser frem til igen at være en del af Danmarks største idrætsfestival. I 2026 vil parasporten være repræsenteret med </w:t>
      </w:r>
      <w:proofErr w:type="spellStart"/>
      <w:r w:rsidRPr="00BE33F0">
        <w:rPr>
          <w:rFonts w:cstheme="minorHAnsi"/>
        </w:rPr>
        <w:t>paracykling</w:t>
      </w:r>
      <w:proofErr w:type="spellEnd"/>
      <w:r w:rsidRPr="00BE33F0">
        <w:rPr>
          <w:rFonts w:cstheme="minorHAnsi"/>
        </w:rPr>
        <w:t xml:space="preserve">, atletik (længdespring), dart, floorball, kørestolsbasket og </w:t>
      </w:r>
      <w:proofErr w:type="spellStart"/>
      <w:r w:rsidRPr="00BE33F0">
        <w:rPr>
          <w:rFonts w:cstheme="minorHAnsi"/>
        </w:rPr>
        <w:t>Powerchair</w:t>
      </w:r>
      <w:proofErr w:type="spellEnd"/>
      <w:r w:rsidRPr="00BE33F0">
        <w:rPr>
          <w:rFonts w:cstheme="minorHAnsi"/>
        </w:rPr>
        <w:t xml:space="preserve"> Football.</w:t>
      </w:r>
    </w:p>
    <w:p w14:paraId="2D25A9C8" w14:textId="77777777" w:rsidR="00787586" w:rsidRPr="00BE33F0" w:rsidRDefault="00787586" w:rsidP="00787586">
      <w:pPr>
        <w:tabs>
          <w:tab w:val="left" w:pos="1134"/>
        </w:tabs>
        <w:rPr>
          <w:rFonts w:cstheme="minorHAnsi"/>
        </w:rPr>
      </w:pPr>
      <w:r w:rsidRPr="00BE33F0">
        <w:rPr>
          <w:rFonts w:cstheme="minorHAnsi"/>
        </w:rPr>
        <w:t>DM-ugen giver en unik mulighed for at vise bredden og kvaliteten i dansk parasport for både publikum, medier og samarbejdspartnere. Samtidig skaber arrangementet en stærk platform for at synliggøre idrætstilbuddene og de mange dygtige paraatleter, der konkurrerer på nationalt niveau.</w:t>
      </w:r>
    </w:p>
    <w:p w14:paraId="18EF39F8" w14:textId="77777777" w:rsidR="00787586" w:rsidRPr="00BE33F0" w:rsidRDefault="00787586" w:rsidP="00787586">
      <w:pPr>
        <w:tabs>
          <w:tab w:val="left" w:pos="1134"/>
        </w:tabs>
        <w:rPr>
          <w:rFonts w:cstheme="minorHAnsi"/>
        </w:rPr>
      </w:pPr>
    </w:p>
    <w:p w14:paraId="2C8FB08B" w14:textId="4CAAB68A" w:rsidR="00787586" w:rsidRPr="00633D8B" w:rsidRDefault="00787586" w:rsidP="00F870A5">
      <w:pPr>
        <w:pStyle w:val="Overskrift6"/>
      </w:pPr>
      <w:r w:rsidRPr="00633D8B">
        <w:t>NYT FRA UDVIKLINGSAFDELINGEN</w:t>
      </w:r>
    </w:p>
    <w:p w14:paraId="1F7488FC" w14:textId="77777777" w:rsidR="00787586" w:rsidRPr="00BE33F0" w:rsidRDefault="00787586" w:rsidP="00787586">
      <w:pPr>
        <w:tabs>
          <w:tab w:val="left" w:pos="1134"/>
        </w:tabs>
        <w:rPr>
          <w:rFonts w:cstheme="minorHAnsi"/>
        </w:rPr>
      </w:pPr>
    </w:p>
    <w:p w14:paraId="54B7DFC5" w14:textId="4C29B75B" w:rsidR="00787586" w:rsidRPr="00633D8B" w:rsidRDefault="00787586" w:rsidP="00F870A5">
      <w:pPr>
        <w:pStyle w:val="Overskrift6"/>
      </w:pPr>
      <w:r w:rsidRPr="00633D8B">
        <w:t>FOKUS PÅ DE SUNDHEDSPROFESSIONELLE – ambassadører for ny i parasporten</w:t>
      </w:r>
    </w:p>
    <w:p w14:paraId="2D10798F" w14:textId="77777777" w:rsidR="00787586" w:rsidRPr="00BE33F0" w:rsidRDefault="00787586" w:rsidP="00787586">
      <w:pPr>
        <w:tabs>
          <w:tab w:val="left" w:pos="1134"/>
        </w:tabs>
        <w:rPr>
          <w:rFonts w:cstheme="minorHAnsi"/>
        </w:rPr>
      </w:pPr>
      <w:r w:rsidRPr="00BE33F0">
        <w:rPr>
          <w:rFonts w:cstheme="minorHAnsi"/>
        </w:rPr>
        <w:t xml:space="preserve">Parasport Danmarks online-formular Ny i parasporten forsøger gennem en aktiv brobygningsindsats fra Parasport Danmarks side at hjælpe borgere med handicap eller særlige behov til et aktivt idrætsliv. For at gøre flere personer fra målgruppen opmærksom på at Ny i parasporten findes, har vi øget vores fokus på de sundhedsprofessionelle og bl.a. opstartet et nyhedsbrev om Ny i parasporten til de sundhedsprofessionelle. De sundhedsprofessionelle møder jo igennem deres arbejde løbende personer med handicap eller særlige behov. </w:t>
      </w:r>
    </w:p>
    <w:p w14:paraId="6C14397D" w14:textId="77777777" w:rsidR="00787586" w:rsidRPr="00BE33F0" w:rsidRDefault="00787586" w:rsidP="00787586">
      <w:pPr>
        <w:tabs>
          <w:tab w:val="left" w:pos="1134"/>
        </w:tabs>
        <w:rPr>
          <w:rFonts w:cstheme="minorHAnsi"/>
        </w:rPr>
      </w:pPr>
      <w:r w:rsidRPr="00BE33F0">
        <w:rPr>
          <w:rFonts w:cstheme="minorHAnsi"/>
        </w:rPr>
        <w:t>Med nyhedsbrevet, flyers mv. skaber vi forståelse hos de sundheds-professionelle for, at de med en lille indsats kan få en stor rolle i at hjælpe vores målgruppe til et aktivt idrætsliv, og nyhedsbrevet kommer til at minde dem om det, tre gange om året.</w:t>
      </w:r>
    </w:p>
    <w:p w14:paraId="5EEE68BE" w14:textId="77777777" w:rsidR="00787586" w:rsidRDefault="00787586" w:rsidP="00787586">
      <w:pPr>
        <w:tabs>
          <w:tab w:val="left" w:pos="1134"/>
        </w:tabs>
        <w:rPr>
          <w:rFonts w:cstheme="minorHAnsi"/>
        </w:rPr>
      </w:pPr>
    </w:p>
    <w:p w14:paraId="7B35366F" w14:textId="776BF51F" w:rsidR="00787586" w:rsidRPr="00633D8B" w:rsidRDefault="00787586" w:rsidP="00F870A5">
      <w:pPr>
        <w:pStyle w:val="Overskrift6"/>
      </w:pPr>
      <w:r w:rsidRPr="00633D8B">
        <w:t>SPORTSWEEKEND FOR VOKSNE OVER 36 ÅR MED SYNSHANDICAP</w:t>
      </w:r>
    </w:p>
    <w:p w14:paraId="4376325D" w14:textId="77777777" w:rsidR="00787586" w:rsidRPr="00BE33F0" w:rsidRDefault="00787586" w:rsidP="00787586">
      <w:pPr>
        <w:tabs>
          <w:tab w:val="left" w:pos="1134"/>
        </w:tabs>
        <w:rPr>
          <w:rFonts w:cstheme="minorHAnsi"/>
        </w:rPr>
      </w:pPr>
      <w:r w:rsidRPr="00BE33F0">
        <w:rPr>
          <w:rFonts w:cstheme="minorHAnsi"/>
        </w:rPr>
        <w:t xml:space="preserve">I samarbejde med Dansk Blindesamfund har Parasport Danmark afholdt en inspirerende sportsweekend på Dansk </w:t>
      </w:r>
      <w:proofErr w:type="spellStart"/>
      <w:r w:rsidRPr="00BE33F0">
        <w:rPr>
          <w:rFonts w:cstheme="minorHAnsi"/>
        </w:rPr>
        <w:t>Blindesamfunds</w:t>
      </w:r>
      <w:proofErr w:type="spellEnd"/>
      <w:r w:rsidRPr="00BE33F0">
        <w:rPr>
          <w:rFonts w:cstheme="minorHAnsi"/>
        </w:rPr>
        <w:t xml:space="preserve"> hotel- og konferencecenter, Fuglsangcentret i Fredericia. Weekenden havde fokus på at introducere deltagerne til forskellige idrætsformer, som er særligt velegnede for personer med synshandicap i deres aldersgruppe, og som samtidig kan dyrkes lokalt efter kursets afslutning.</w:t>
      </w:r>
    </w:p>
    <w:p w14:paraId="2877054F" w14:textId="77777777" w:rsidR="00787586" w:rsidRPr="00BE33F0" w:rsidRDefault="00787586" w:rsidP="00787586">
      <w:pPr>
        <w:tabs>
          <w:tab w:val="left" w:pos="1134"/>
        </w:tabs>
        <w:rPr>
          <w:rFonts w:cstheme="minorHAnsi"/>
        </w:rPr>
      </w:pPr>
    </w:p>
    <w:p w14:paraId="79137446" w14:textId="77777777" w:rsidR="00787586" w:rsidRPr="00BE33F0" w:rsidRDefault="00787586" w:rsidP="00787586">
      <w:pPr>
        <w:tabs>
          <w:tab w:val="left" w:pos="1134"/>
        </w:tabs>
        <w:rPr>
          <w:rFonts w:cstheme="minorHAnsi"/>
        </w:rPr>
      </w:pPr>
      <w:r w:rsidRPr="00BE33F0">
        <w:rPr>
          <w:rFonts w:cstheme="minorHAnsi"/>
        </w:rPr>
        <w:t>Deltagerne fik blandt andet mulighed for at prøve kræfter med tandemcykling, golf og elektronisk skydning. Aktiviteterne blev taget godt imod og skabte nye oplevelser og inspiration til en mere aktiv hverdag.</w:t>
      </w:r>
    </w:p>
    <w:p w14:paraId="7A6093B1" w14:textId="77777777" w:rsidR="00787586" w:rsidRPr="00BE33F0" w:rsidRDefault="00787586" w:rsidP="00787586">
      <w:pPr>
        <w:tabs>
          <w:tab w:val="left" w:pos="1134"/>
        </w:tabs>
        <w:rPr>
          <w:rFonts w:cstheme="minorHAnsi"/>
        </w:rPr>
      </w:pPr>
      <w:r w:rsidRPr="00BE33F0">
        <w:rPr>
          <w:rFonts w:cstheme="minorHAnsi"/>
        </w:rPr>
        <w:t>Sportsweekenden er en del af samarbejdet mellem PD og DBS om at få flere mennesker med ud at dyrke mere motion og finde glæde ved en sundere livsstil og mærke det gode fællesskab man kan få gennem sport og motion.</w:t>
      </w:r>
    </w:p>
    <w:p w14:paraId="660EEDA7" w14:textId="77777777" w:rsidR="00787586" w:rsidRPr="00BE33F0" w:rsidRDefault="00787586" w:rsidP="00787586">
      <w:pPr>
        <w:tabs>
          <w:tab w:val="left" w:pos="1134"/>
        </w:tabs>
        <w:rPr>
          <w:rFonts w:cstheme="minorHAnsi"/>
        </w:rPr>
      </w:pPr>
    </w:p>
    <w:p w14:paraId="65BFFF59" w14:textId="03A7A904" w:rsidR="00787586" w:rsidRPr="00633D8B" w:rsidRDefault="00787586" w:rsidP="00B64ACC">
      <w:pPr>
        <w:pStyle w:val="Overskrift6"/>
      </w:pPr>
      <w:r w:rsidRPr="00633D8B">
        <w:t>SAMMEN OM FRITID (SOF)</w:t>
      </w:r>
    </w:p>
    <w:p w14:paraId="11B3F7D0" w14:textId="77777777" w:rsidR="00787586" w:rsidRPr="00BE33F0" w:rsidRDefault="00787586" w:rsidP="00787586">
      <w:pPr>
        <w:tabs>
          <w:tab w:val="left" w:pos="1134"/>
        </w:tabs>
        <w:rPr>
          <w:rFonts w:cstheme="minorHAnsi"/>
        </w:rPr>
      </w:pPr>
      <w:r w:rsidRPr="00BE33F0">
        <w:rPr>
          <w:rFonts w:cstheme="minorHAnsi"/>
        </w:rPr>
        <w:t>SOF er en ny onlineportal der giver hjælp til aktivitetsansvarlige og selve fritidstilbud i mødet med mennesker med usynlige handicap. Derudover giver portalen overblik til personer, der selv lever med et usynligt handicap over, hvor de kan finde en fritidsaktivitet. Udviklingsafdelingen mener, at siden har indhold af høj kvalitet, som afdelingens konsulenter har været med til at kvalificere ved deltagelse i projektets følgegruppe. På den baggrund bliver SOF delt med medlemsklubberne med tre budskaber:</w:t>
      </w:r>
    </w:p>
    <w:p w14:paraId="4036B16B" w14:textId="77777777" w:rsidR="00787586" w:rsidRPr="00AC4DE2" w:rsidRDefault="00787586" w:rsidP="00787586">
      <w:pPr>
        <w:pStyle w:val="Listeafsnit"/>
        <w:numPr>
          <w:ilvl w:val="0"/>
          <w:numId w:val="8"/>
        </w:numPr>
        <w:tabs>
          <w:tab w:val="left" w:pos="1134"/>
        </w:tabs>
        <w:contextualSpacing w:val="0"/>
        <w:rPr>
          <w:rFonts w:cstheme="minorHAnsi"/>
        </w:rPr>
      </w:pPr>
      <w:r w:rsidRPr="00AC4DE2">
        <w:rPr>
          <w:rFonts w:cstheme="minorHAnsi"/>
        </w:rPr>
        <w:t xml:space="preserve">Få jeres klub på Fritidsguiden (den tidligere </w:t>
      </w:r>
      <w:proofErr w:type="spellStart"/>
      <w:r w:rsidRPr="00AC4DE2">
        <w:rPr>
          <w:rFonts w:cstheme="minorHAnsi"/>
        </w:rPr>
        <w:t>Specialsportguide</w:t>
      </w:r>
      <w:proofErr w:type="spellEnd"/>
      <w:r w:rsidRPr="00AC4DE2">
        <w:rPr>
          <w:rFonts w:cstheme="minorHAnsi"/>
        </w:rPr>
        <w:t>), så klubtilbuddet bliver synliggjort.</w:t>
      </w:r>
    </w:p>
    <w:p w14:paraId="0D411AF5" w14:textId="77777777" w:rsidR="00787586" w:rsidRPr="00AC4DE2" w:rsidRDefault="00787586" w:rsidP="00787586">
      <w:pPr>
        <w:pStyle w:val="Listeafsnit"/>
        <w:numPr>
          <w:ilvl w:val="0"/>
          <w:numId w:val="8"/>
        </w:numPr>
        <w:tabs>
          <w:tab w:val="left" w:pos="1134"/>
        </w:tabs>
        <w:contextualSpacing w:val="0"/>
        <w:rPr>
          <w:rFonts w:cstheme="minorHAnsi"/>
        </w:rPr>
      </w:pPr>
      <w:r w:rsidRPr="00AC4DE2">
        <w:rPr>
          <w:rFonts w:cstheme="minorHAnsi"/>
        </w:rPr>
        <w:t>Brug de gode materialer, hvor der både er viden om og inspiration til at skabe et inkluderende fundament i klubben, at håndtere udfordrende situationer samt konkrete organisatoriske og administrative tiltag. Alle materialer findes i forskellige formater og er i høj grad handlingsanvisende og konkrete.</w:t>
      </w:r>
    </w:p>
    <w:p w14:paraId="15B3EE9D" w14:textId="77777777" w:rsidR="00787586" w:rsidRPr="00AC4DE2" w:rsidRDefault="00787586" w:rsidP="00787586">
      <w:pPr>
        <w:pStyle w:val="Listeafsnit"/>
        <w:numPr>
          <w:ilvl w:val="0"/>
          <w:numId w:val="8"/>
        </w:numPr>
        <w:tabs>
          <w:tab w:val="left" w:pos="1134"/>
        </w:tabs>
        <w:contextualSpacing w:val="0"/>
        <w:rPr>
          <w:rFonts w:cstheme="minorHAnsi"/>
        </w:rPr>
      </w:pPr>
      <w:r w:rsidRPr="00AC4DE2">
        <w:rPr>
          <w:rFonts w:cstheme="minorHAnsi"/>
        </w:rPr>
        <w:t>Vi i Parasport Danmark står stadig klar til at hjælpe klubber med hjælp og sparring omkring idrætstilbud, rekruttering af medlemmer og frivillige, uddannelse og opkvalificering. Samtidig har PD blik for hele målgruppen og ikke alene udøvere med usynligt handicap (som det er gældende for SOF).</w:t>
      </w:r>
    </w:p>
    <w:p w14:paraId="32D5CD0F" w14:textId="77777777" w:rsidR="00787586" w:rsidRPr="00BE33F0" w:rsidRDefault="00787586" w:rsidP="00787586">
      <w:pPr>
        <w:tabs>
          <w:tab w:val="left" w:pos="1134"/>
        </w:tabs>
        <w:rPr>
          <w:rFonts w:cstheme="minorHAnsi"/>
        </w:rPr>
      </w:pPr>
    </w:p>
    <w:p w14:paraId="4F2891FD" w14:textId="77777777" w:rsidR="00787586" w:rsidRPr="00BE33F0" w:rsidRDefault="00787586" w:rsidP="00787586">
      <w:pPr>
        <w:tabs>
          <w:tab w:val="left" w:pos="1134"/>
        </w:tabs>
        <w:rPr>
          <w:rFonts w:cstheme="minorHAnsi"/>
        </w:rPr>
      </w:pPr>
      <w:r w:rsidRPr="00BE33F0">
        <w:rPr>
          <w:rFonts w:cstheme="minorHAnsi"/>
        </w:rPr>
        <w:t>Derfor vil SOF i den kommende periode indgå i Klubmeddelelser, i Parasport-magasinet og på hjemmesiden, og i en naturlig kobling til Solsikkematerialet der blev udviklet i efteråret 2025. SOF er et samarbejde mellem Videnscenter om handicap, DGI, Bifrost og Spejderne og er målrettet det almene foreningsliv og fritidstilbud bredt set. Parasport Danmark er repræsenteret i projektets følgegruppe.</w:t>
      </w:r>
    </w:p>
    <w:p w14:paraId="62757312" w14:textId="77777777" w:rsidR="00787586" w:rsidRPr="00BE33F0" w:rsidRDefault="00787586" w:rsidP="00787586">
      <w:pPr>
        <w:tabs>
          <w:tab w:val="left" w:pos="1134"/>
        </w:tabs>
        <w:rPr>
          <w:rFonts w:cstheme="minorHAnsi"/>
        </w:rPr>
      </w:pPr>
    </w:p>
    <w:p w14:paraId="4ECC636A" w14:textId="520BB094" w:rsidR="00787586" w:rsidRPr="00633D8B" w:rsidRDefault="00787586" w:rsidP="00B64ACC">
      <w:pPr>
        <w:pStyle w:val="Overskrift6"/>
      </w:pPr>
      <w:r w:rsidRPr="00633D8B">
        <w:t>PARALEG, IDRÆT OG FÆLLESSKABER (PIF)</w:t>
      </w:r>
    </w:p>
    <w:p w14:paraId="120EA63D" w14:textId="77777777" w:rsidR="00787586" w:rsidRPr="00BE33F0" w:rsidRDefault="00787586" w:rsidP="00787586">
      <w:pPr>
        <w:tabs>
          <w:tab w:val="left" w:pos="1134"/>
        </w:tabs>
        <w:rPr>
          <w:rFonts w:cstheme="minorHAnsi"/>
        </w:rPr>
      </w:pPr>
      <w:r w:rsidRPr="00BE33F0">
        <w:rPr>
          <w:rFonts w:cstheme="minorHAnsi"/>
        </w:rPr>
        <w:t xml:space="preserve">Godt et år efter projektet blev søsat i samarbejde med Gerlev, Center for leg og bevægelse, og LEV, kan vi gøre status og også klappe os og Gerlev lidt på skulderen (LEV aktiveres først senere). Vi er godt i gang med de to første kommuner, nemlig Ikast-Brande Kommune og Esbjerg Kommune, sidstnævnte alene i Ribe. </w:t>
      </w:r>
    </w:p>
    <w:p w14:paraId="570C25A3" w14:textId="77777777" w:rsidR="00787586" w:rsidRPr="00BE33F0" w:rsidRDefault="00787586" w:rsidP="00787586">
      <w:pPr>
        <w:tabs>
          <w:tab w:val="left" w:pos="1134"/>
        </w:tabs>
        <w:rPr>
          <w:rFonts w:cstheme="minorHAnsi"/>
        </w:rPr>
      </w:pPr>
      <w:r w:rsidRPr="00BE33F0">
        <w:rPr>
          <w:rFonts w:cstheme="minorHAnsi"/>
        </w:rPr>
        <w:lastRenderedPageBreak/>
        <w:t xml:space="preserve">Derudover starter vi forløb op i Guldborgsund Kommune og Struer Kommune i efteråret 2026, ligesom Køge Kommune er klar primo 2027. Målet er syv kommuner, så vi er i gang med rekruttering af de to sidste kommuner, og håber at lande en aftale med en fynsk og en sjællandsk kommune.  </w:t>
      </w:r>
    </w:p>
    <w:p w14:paraId="080CAFE4" w14:textId="77777777" w:rsidR="00787586" w:rsidRPr="00BE33F0" w:rsidRDefault="00787586" w:rsidP="00787586">
      <w:pPr>
        <w:tabs>
          <w:tab w:val="left" w:pos="1134"/>
        </w:tabs>
        <w:rPr>
          <w:rFonts w:cstheme="minorHAnsi"/>
        </w:rPr>
      </w:pPr>
    </w:p>
    <w:p w14:paraId="69C470DA" w14:textId="77777777" w:rsidR="00787586" w:rsidRPr="00BE33F0" w:rsidRDefault="00787586" w:rsidP="00787586">
      <w:pPr>
        <w:tabs>
          <w:tab w:val="left" w:pos="1134"/>
        </w:tabs>
        <w:rPr>
          <w:rFonts w:cstheme="minorHAnsi"/>
        </w:rPr>
      </w:pPr>
      <w:r w:rsidRPr="00BE33F0">
        <w:rPr>
          <w:rFonts w:cstheme="minorHAnsi"/>
        </w:rPr>
        <w:t xml:space="preserve">Tilbagemeldingerne fra de to igangværende kommuner er gode, idet de giver udtryk for at vi lykkes med et af målene: at involvere borgerne selv, såvel som instruktører, i aktiviteter på deres bosteder/aktivitetscenter. Derudover er forløbene godt tilpasset de deltagende steder, ligesom både det teoretiske og praktiske indhold er relevant og overførbart. </w:t>
      </w:r>
    </w:p>
    <w:p w14:paraId="302A4FC9" w14:textId="77777777" w:rsidR="00787586" w:rsidRPr="00BE33F0" w:rsidRDefault="00787586" w:rsidP="00787586">
      <w:pPr>
        <w:tabs>
          <w:tab w:val="left" w:pos="1134"/>
        </w:tabs>
        <w:rPr>
          <w:rFonts w:cstheme="minorHAnsi"/>
        </w:rPr>
      </w:pPr>
    </w:p>
    <w:p w14:paraId="62439DC5" w14:textId="25820B76" w:rsidR="00787586" w:rsidRPr="00633D8B" w:rsidRDefault="00787586" w:rsidP="00B64ACC">
      <w:pPr>
        <w:pStyle w:val="Overskrift6"/>
      </w:pPr>
      <w:r w:rsidRPr="00633D8B">
        <w:t>SPECIAL OLYMPICS SKOLEFODBOLDSTÆVNER</w:t>
      </w:r>
    </w:p>
    <w:p w14:paraId="570880E8" w14:textId="77777777" w:rsidR="00787586" w:rsidRPr="00BE33F0" w:rsidRDefault="00787586" w:rsidP="00787586">
      <w:pPr>
        <w:tabs>
          <w:tab w:val="left" w:pos="1134"/>
        </w:tabs>
        <w:rPr>
          <w:rFonts w:cstheme="minorHAnsi"/>
        </w:rPr>
      </w:pPr>
      <w:r w:rsidRPr="00BE33F0">
        <w:rPr>
          <w:rFonts w:cstheme="minorHAnsi"/>
        </w:rPr>
        <w:t>Vi har netop afviklet årets to Special Olympics Skolefodboldstævner i henholdsvis Brøndby og Silkeborg med samlet omkring 1.200 deltagere fra specialskoler og specialklasser. Dagene bød på masser af spilleglæde, stærke fællesskaber og store oplevelser - både på og uden for banerne.</w:t>
      </w:r>
    </w:p>
    <w:p w14:paraId="7C462529" w14:textId="77777777" w:rsidR="00787586" w:rsidRPr="00BE33F0" w:rsidRDefault="00787586" w:rsidP="00787586">
      <w:pPr>
        <w:tabs>
          <w:tab w:val="left" w:pos="1134"/>
        </w:tabs>
        <w:rPr>
          <w:rFonts w:cstheme="minorHAnsi"/>
        </w:rPr>
      </w:pPr>
      <w:r w:rsidRPr="00BE33F0">
        <w:rPr>
          <w:rFonts w:cstheme="minorHAnsi"/>
        </w:rPr>
        <w:t>Stævnerne blev gennemført i samarbejde med DBU Sjælland og DBU Jylland. Ved begge stævner bidrog samarbejdspartnere og frivillige stærkt til rammerne omkring dagene. Blandt andet skabte LEGO Group stor begejstring med byggeaktiviteter og frivillige kræfter, mens lokale klubber, dommere og værter bidrog til den praktiske afvikling og en god stævneoplevelse for deltagerne.</w:t>
      </w:r>
    </w:p>
    <w:p w14:paraId="2A0C90C7" w14:textId="77777777" w:rsidR="00787586" w:rsidRPr="00BE33F0" w:rsidRDefault="00787586" w:rsidP="00787586">
      <w:pPr>
        <w:tabs>
          <w:tab w:val="left" w:pos="1134"/>
        </w:tabs>
        <w:rPr>
          <w:rFonts w:cstheme="minorHAnsi"/>
        </w:rPr>
      </w:pPr>
    </w:p>
    <w:p w14:paraId="3F1AF7F0" w14:textId="08FE84B6" w:rsidR="00787586" w:rsidRPr="00633D8B" w:rsidRDefault="00787586" w:rsidP="00B64ACC">
      <w:pPr>
        <w:pStyle w:val="Overskrift6"/>
      </w:pPr>
      <w:r w:rsidRPr="00633D8B">
        <w:t>DEN GODE OPLEVELSE</w:t>
      </w:r>
    </w:p>
    <w:p w14:paraId="08A67D45" w14:textId="77777777" w:rsidR="00787586" w:rsidRPr="00BE33F0" w:rsidRDefault="00787586" w:rsidP="00787586">
      <w:pPr>
        <w:tabs>
          <w:tab w:val="left" w:pos="1134"/>
        </w:tabs>
        <w:rPr>
          <w:rFonts w:cstheme="minorHAnsi"/>
        </w:rPr>
      </w:pPr>
      <w:r w:rsidRPr="00BE33F0">
        <w:rPr>
          <w:rFonts w:cstheme="minorHAnsi"/>
        </w:rPr>
        <w:t>Vi har nu skudt et nyt forløb af Den Gode Oplevelse i gang med 19 nye deltagere fra hele landet. Holdet spænder bredt både i alder, handicaptyper og livssituationer, men fælles for deltagerne er et ønske om at blive en del af et idrætsfællesskab og arbejde med egen trivsel og udvikling gennem idrætten.</w:t>
      </w:r>
    </w:p>
    <w:p w14:paraId="762073B0" w14:textId="77777777" w:rsidR="00787586" w:rsidRPr="00BE33F0" w:rsidRDefault="00787586" w:rsidP="00787586">
      <w:pPr>
        <w:tabs>
          <w:tab w:val="left" w:pos="1134"/>
        </w:tabs>
        <w:rPr>
          <w:rFonts w:cstheme="minorHAnsi"/>
        </w:rPr>
      </w:pPr>
      <w:r w:rsidRPr="00BE33F0">
        <w:rPr>
          <w:rFonts w:cstheme="minorHAnsi"/>
        </w:rPr>
        <w:t>Første fællessamling blev afholdt i Aarhus hos vores tøjpartner Hummel, som generøst havde stillet faciliteter til rådighed som værter for dagen. Samlingen bød blandt andet på introduktion til projektet, oplæg om den mentale del af forløbet, relations dannelse og de første fælles aktiviteter på tværs af holdet.</w:t>
      </w:r>
    </w:p>
    <w:p w14:paraId="56032CE9" w14:textId="77777777" w:rsidR="00787586" w:rsidRPr="00BE33F0" w:rsidRDefault="00787586" w:rsidP="00787586">
      <w:pPr>
        <w:tabs>
          <w:tab w:val="left" w:pos="1134"/>
        </w:tabs>
        <w:rPr>
          <w:rFonts w:cstheme="minorHAnsi"/>
        </w:rPr>
      </w:pPr>
    </w:p>
    <w:p w14:paraId="453DB5B8" w14:textId="20B945B6" w:rsidR="00787586" w:rsidRPr="006F6EFD" w:rsidRDefault="00787586" w:rsidP="00B64ACC">
      <w:pPr>
        <w:pStyle w:val="Overskrift6"/>
      </w:pPr>
      <w:r w:rsidRPr="00633D8B">
        <w:t>NYT FRA KOMMUNIKATION &amp; KOMMERCIEL</w:t>
      </w:r>
    </w:p>
    <w:p w14:paraId="6B713EEA" w14:textId="77777777" w:rsidR="00787586" w:rsidRPr="00BE33F0" w:rsidRDefault="00787586" w:rsidP="00787586">
      <w:pPr>
        <w:tabs>
          <w:tab w:val="left" w:pos="1134"/>
        </w:tabs>
        <w:rPr>
          <w:rFonts w:cstheme="minorHAnsi"/>
        </w:rPr>
      </w:pPr>
      <w:r w:rsidRPr="00BE33F0">
        <w:rPr>
          <w:rFonts w:cstheme="minorHAnsi"/>
        </w:rPr>
        <w:t>I kommunikation har der senest især været travlhed med Special Olympics Idrætsfestivalen, hvor dækningen på sociale medier var en stor succes.</w:t>
      </w:r>
    </w:p>
    <w:p w14:paraId="72878680" w14:textId="77777777" w:rsidR="00787586" w:rsidRPr="00BE33F0" w:rsidRDefault="00787586" w:rsidP="00787586">
      <w:pPr>
        <w:tabs>
          <w:tab w:val="left" w:pos="1134"/>
        </w:tabs>
        <w:rPr>
          <w:rFonts w:cstheme="minorHAnsi"/>
        </w:rPr>
      </w:pPr>
      <w:r w:rsidRPr="00BE33F0">
        <w:rPr>
          <w:rFonts w:cstheme="minorHAnsi"/>
        </w:rPr>
        <w:t>Det lykkedes os at skabe synlighed omkring alle idrætsgrene gennem en varieret og bred dækning, hvor hver idrætsgren blev præsenteret gennem flere forskellige typer af opslag – et stort mål for os. Samtidig oplevede vi høj interaktion og stor rækkevidde på tværs af platforme, hvilket vidner om stor interesse for festivalen, stærk opbakning til Special Olympics Danmark og en vellykket kommunikationsindsats.</w:t>
      </w:r>
    </w:p>
    <w:p w14:paraId="543FC121" w14:textId="77777777" w:rsidR="00787586" w:rsidRPr="00BE33F0" w:rsidRDefault="00787586" w:rsidP="00787586">
      <w:pPr>
        <w:tabs>
          <w:tab w:val="left" w:pos="1134"/>
        </w:tabs>
        <w:rPr>
          <w:rFonts w:cstheme="minorHAnsi"/>
        </w:rPr>
      </w:pPr>
      <w:r>
        <w:rPr>
          <w:rFonts w:cstheme="minorHAnsi"/>
        </w:rPr>
        <w:tab/>
      </w:r>
      <w:r w:rsidRPr="00BE33F0">
        <w:rPr>
          <w:rFonts w:cstheme="minorHAnsi"/>
        </w:rPr>
        <w:t>Dækning i tal</w:t>
      </w:r>
    </w:p>
    <w:p w14:paraId="2CE0E6BB"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Vores indhold blev vist 293.900 gange på Facebook.</w:t>
      </w:r>
    </w:p>
    <w:p w14:paraId="4B00624F"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Næsten halvdelen af visningerne (46,9 %) kom fra personer, der ikke allerede følger siden.</w:t>
      </w:r>
    </w:p>
    <w:p w14:paraId="68C84A63"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44.910 unikke brugere så vores indhold på Facebook.</w:t>
      </w:r>
    </w:p>
    <w:p w14:paraId="66DAA210"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lastRenderedPageBreak/>
        <w:t>Under festivalen fik Facebook-siden 209 nye følgere, hvilket bringer siden op på 7.702 følgere.</w:t>
      </w:r>
    </w:p>
    <w:p w14:paraId="6C882171"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Instagram oplevede ligeledes vækst med knap 100 nye følgere.</w:t>
      </w:r>
    </w:p>
    <w:p w14:paraId="3D77DFE4"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Indhold med størst gennemslag</w:t>
      </w:r>
    </w:p>
    <w:p w14:paraId="3AD500C6"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Følgende opslag opnåede særligt stor rækkevidde og engagement på tværs af Facebook og Instagram (screenshots vedhæftet):</w:t>
      </w:r>
    </w:p>
    <w:p w14:paraId="188B88B2"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Åbningsceremonien (videredelt hele 64 gange)</w:t>
      </w:r>
    </w:p>
    <w:p w14:paraId="3C07C332"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Afslutningsceremonien</w:t>
      </w:r>
    </w:p>
    <w:p w14:paraId="10D8274A"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Historien om de nøgleringe der var lavet til deltagerne</w:t>
      </w:r>
    </w:p>
    <w:p w14:paraId="4F67F85B" w14:textId="77777777" w:rsidR="00787586" w:rsidRPr="00AC4DE2" w:rsidRDefault="00787586" w:rsidP="00787586">
      <w:pPr>
        <w:pStyle w:val="Listeafsnit"/>
        <w:numPr>
          <w:ilvl w:val="0"/>
          <w:numId w:val="9"/>
        </w:numPr>
        <w:tabs>
          <w:tab w:val="left" w:pos="1134"/>
        </w:tabs>
        <w:contextualSpacing w:val="0"/>
        <w:rPr>
          <w:rFonts w:cstheme="minorHAnsi"/>
        </w:rPr>
      </w:pPr>
      <w:r w:rsidRPr="00AC4DE2">
        <w:rPr>
          <w:rFonts w:cstheme="minorHAnsi"/>
        </w:rPr>
        <w:t xml:space="preserve">Opfordring til deltagere om at benytte </w:t>
      </w:r>
      <w:proofErr w:type="spellStart"/>
      <w:r w:rsidRPr="00AC4DE2">
        <w:rPr>
          <w:rFonts w:cstheme="minorHAnsi"/>
        </w:rPr>
        <w:t>Healthy</w:t>
      </w:r>
      <w:proofErr w:type="spellEnd"/>
      <w:r w:rsidRPr="00AC4DE2">
        <w:rPr>
          <w:rFonts w:cstheme="minorHAnsi"/>
        </w:rPr>
        <w:t xml:space="preserve"> </w:t>
      </w:r>
      <w:proofErr w:type="spellStart"/>
      <w:r w:rsidRPr="00AC4DE2">
        <w:rPr>
          <w:rFonts w:cstheme="minorHAnsi"/>
        </w:rPr>
        <w:t>Athletes</w:t>
      </w:r>
      <w:proofErr w:type="spellEnd"/>
      <w:r w:rsidRPr="00AC4DE2">
        <w:rPr>
          <w:rFonts w:cstheme="minorHAnsi"/>
        </w:rPr>
        <w:t>, der blev delt op til festivalen</w:t>
      </w:r>
    </w:p>
    <w:p w14:paraId="62AF96EB" w14:textId="77777777" w:rsidR="00787586" w:rsidRPr="00BE33F0" w:rsidRDefault="00787586" w:rsidP="00787586">
      <w:pPr>
        <w:tabs>
          <w:tab w:val="left" w:pos="1134"/>
        </w:tabs>
        <w:rPr>
          <w:rFonts w:cstheme="minorHAnsi"/>
        </w:rPr>
      </w:pPr>
    </w:p>
    <w:p w14:paraId="053DA9BD" w14:textId="7EB40F4F" w:rsidR="00787586" w:rsidRPr="00633D8B" w:rsidRDefault="00787586" w:rsidP="00B64ACC">
      <w:pPr>
        <w:pStyle w:val="Overskrift6"/>
      </w:pPr>
      <w:r w:rsidRPr="00633D8B">
        <w:t>FORBEDRET SØGNING OG CHATBOT PÅ PARASPORT.DK</w:t>
      </w:r>
    </w:p>
    <w:p w14:paraId="29A56E82" w14:textId="77777777" w:rsidR="00787586" w:rsidRPr="00BE33F0" w:rsidRDefault="00787586" w:rsidP="00787586">
      <w:pPr>
        <w:tabs>
          <w:tab w:val="left" w:pos="1134"/>
        </w:tabs>
        <w:rPr>
          <w:rFonts w:cstheme="minorHAnsi"/>
        </w:rPr>
      </w:pPr>
      <w:r w:rsidRPr="00BE33F0">
        <w:rPr>
          <w:rFonts w:cstheme="minorHAnsi"/>
        </w:rPr>
        <w:t xml:space="preserve">I både klubundersøgelsen og på de seneste dialogmøder, har flere klubber efterlyst en mere enkel og intuitiv adgang til information på parasport.dk. Derfor arbejder vi med at styrke hjemmesidens brugeroplevelse gennem en ny </w:t>
      </w:r>
      <w:proofErr w:type="spellStart"/>
      <w:r w:rsidRPr="00BE33F0">
        <w:rPr>
          <w:rFonts w:cstheme="minorHAnsi"/>
        </w:rPr>
        <w:t>chatbot</w:t>
      </w:r>
      <w:proofErr w:type="spellEnd"/>
      <w:r w:rsidRPr="00BE33F0">
        <w:rPr>
          <w:rFonts w:cstheme="minorHAnsi"/>
        </w:rPr>
        <w:t xml:space="preserve"> med en forbedret søgefunktion.</w:t>
      </w:r>
    </w:p>
    <w:p w14:paraId="4A8D4991" w14:textId="77777777" w:rsidR="00787586" w:rsidRPr="00BE33F0" w:rsidRDefault="00787586" w:rsidP="00787586">
      <w:pPr>
        <w:tabs>
          <w:tab w:val="left" w:pos="1134"/>
        </w:tabs>
        <w:rPr>
          <w:rFonts w:cstheme="minorHAnsi"/>
        </w:rPr>
      </w:pPr>
      <w:r w:rsidRPr="00BE33F0">
        <w:rPr>
          <w:rFonts w:cstheme="minorHAnsi"/>
        </w:rPr>
        <w:t xml:space="preserve">På hjemmesidens forside etableres en synlig </w:t>
      </w:r>
      <w:proofErr w:type="spellStart"/>
      <w:r w:rsidRPr="00BE33F0">
        <w:rPr>
          <w:rFonts w:cstheme="minorHAnsi"/>
        </w:rPr>
        <w:t>chatbot</w:t>
      </w:r>
      <w:proofErr w:type="spellEnd"/>
      <w:r w:rsidRPr="00BE33F0">
        <w:rPr>
          <w:rFonts w:cstheme="minorHAnsi"/>
        </w:rPr>
        <w:t xml:space="preserve">, som giver brugerne mulighed for hurtigt at finde svar på spørgsmål om Parasport Danmarks tilbud, materialer, kontaktpersoner og øvrigt indhold på hjemmesiden. </w:t>
      </w:r>
    </w:p>
    <w:p w14:paraId="294C1F70" w14:textId="77777777" w:rsidR="00787586" w:rsidRPr="00BE33F0" w:rsidRDefault="00787586" w:rsidP="00787586">
      <w:pPr>
        <w:tabs>
          <w:tab w:val="left" w:pos="1134"/>
        </w:tabs>
        <w:rPr>
          <w:rFonts w:cstheme="minorHAnsi"/>
        </w:rPr>
      </w:pPr>
    </w:p>
    <w:p w14:paraId="685EC468" w14:textId="77777777" w:rsidR="00787586" w:rsidRPr="00BE33F0" w:rsidRDefault="00787586" w:rsidP="00787586">
      <w:pPr>
        <w:tabs>
          <w:tab w:val="left" w:pos="1134"/>
        </w:tabs>
        <w:rPr>
          <w:rFonts w:cstheme="minorHAnsi"/>
        </w:rPr>
      </w:pPr>
      <w:r w:rsidRPr="00BE33F0">
        <w:rPr>
          <w:rFonts w:cstheme="minorHAnsi"/>
        </w:rPr>
        <w:t>Formålet er at gøre det lettere at finde relevant information og forhåbentligt reducere de frustrationer, der kan opstå, når brugere har svært ved at navigere på siden.</w:t>
      </w:r>
    </w:p>
    <w:p w14:paraId="16A1B6E1" w14:textId="77777777" w:rsidR="00787586" w:rsidRPr="00BE33F0" w:rsidRDefault="00787586" w:rsidP="00787586">
      <w:pPr>
        <w:tabs>
          <w:tab w:val="left" w:pos="1134"/>
        </w:tabs>
        <w:rPr>
          <w:rFonts w:cstheme="minorHAnsi"/>
        </w:rPr>
      </w:pPr>
      <w:r w:rsidRPr="00BE33F0">
        <w:rPr>
          <w:rFonts w:cstheme="minorHAnsi"/>
        </w:rPr>
        <w:t>Løsningen vil samtidig give værdifuld indsigt i brugernes søgeadfærd. Data om de spørgsmål, der stilles, og de områder, hvor brugerne har vanskeligt ved at finde information, vil kunne anvendes som grundlag for den fortsatte udvikling og optimering af hjemmesiden.</w:t>
      </w:r>
    </w:p>
    <w:p w14:paraId="54F19B32" w14:textId="77777777" w:rsidR="00787586" w:rsidRPr="00BE33F0" w:rsidRDefault="00787586" w:rsidP="00787586">
      <w:pPr>
        <w:tabs>
          <w:tab w:val="left" w:pos="1134"/>
        </w:tabs>
        <w:rPr>
          <w:rFonts w:cstheme="minorHAnsi"/>
        </w:rPr>
      </w:pPr>
    </w:p>
    <w:p w14:paraId="53DBB59D" w14:textId="5CBC52BE" w:rsidR="00787586" w:rsidRPr="00633D8B" w:rsidRDefault="00787586" w:rsidP="00B64ACC">
      <w:pPr>
        <w:pStyle w:val="Overskrift6"/>
      </w:pPr>
      <w:r w:rsidRPr="00633D8B">
        <w:t>Nyt CRM-system og valg af leverandør</w:t>
      </w:r>
    </w:p>
    <w:p w14:paraId="2ED329D1" w14:textId="77777777" w:rsidR="00787586" w:rsidRPr="00BE33F0" w:rsidRDefault="00787586" w:rsidP="00787586">
      <w:pPr>
        <w:tabs>
          <w:tab w:val="left" w:pos="1134"/>
        </w:tabs>
        <w:rPr>
          <w:rFonts w:cstheme="minorHAnsi"/>
        </w:rPr>
      </w:pPr>
      <w:r w:rsidRPr="00BE33F0">
        <w:rPr>
          <w:rFonts w:cstheme="minorHAnsi"/>
        </w:rPr>
        <w:t>Parasport Danmarks nuværende CRM- og klubsystem er ikke længere tidssvarende i forhold til organisationens behov og fremtidige udvikling. Systemet er baseret på ældre teknologi, understøtter ikke i tilstrækkelig grad organisationens arbejdsgange og integrationsbehov og medfører fortsat en række manuelle processer.</w:t>
      </w:r>
    </w:p>
    <w:p w14:paraId="75F81256" w14:textId="77777777" w:rsidR="00787586" w:rsidRPr="00BE33F0" w:rsidRDefault="00787586" w:rsidP="00787586">
      <w:pPr>
        <w:tabs>
          <w:tab w:val="left" w:pos="1134"/>
        </w:tabs>
        <w:rPr>
          <w:rFonts w:cstheme="minorHAnsi"/>
        </w:rPr>
      </w:pPr>
      <w:r w:rsidRPr="00BE33F0">
        <w:rPr>
          <w:rFonts w:cstheme="minorHAnsi"/>
        </w:rPr>
        <w:t xml:space="preserve">Derfor har bestyrelsen tidligere godkendt, at der etableres et nyt og tidssvarende CRM-system. Formålet er at skabe én fælles platform til håndtering af medlemsklubber, udvalg, magasin abonnenter, ansatte og frivillige. </w:t>
      </w:r>
    </w:p>
    <w:p w14:paraId="48E45E29" w14:textId="77777777" w:rsidR="00787586" w:rsidRPr="00BE33F0" w:rsidRDefault="00787586" w:rsidP="00787586">
      <w:pPr>
        <w:tabs>
          <w:tab w:val="left" w:pos="1134"/>
        </w:tabs>
        <w:rPr>
          <w:rFonts w:cstheme="minorHAnsi"/>
        </w:rPr>
      </w:pPr>
      <w:r w:rsidRPr="00BE33F0">
        <w:rPr>
          <w:rFonts w:cstheme="minorHAnsi"/>
        </w:rPr>
        <w:t>Det nye system skal sikre bedre datakvalitet, styrke samarbejdet på tværs af organisationen og understøtte en mere effektiv administration gennem øget automatisering og stærkere integrationer til øvrige systemer.</w:t>
      </w:r>
    </w:p>
    <w:p w14:paraId="7BFD1A8A" w14:textId="77777777" w:rsidR="00787586" w:rsidRPr="00BE33F0" w:rsidRDefault="00787586" w:rsidP="00787586">
      <w:pPr>
        <w:tabs>
          <w:tab w:val="left" w:pos="1134"/>
        </w:tabs>
        <w:rPr>
          <w:rFonts w:cstheme="minorHAnsi"/>
        </w:rPr>
      </w:pPr>
      <w:r w:rsidRPr="00BE33F0">
        <w:rPr>
          <w:rFonts w:cstheme="minorHAnsi"/>
        </w:rPr>
        <w:t>Som led i processen er der gennemført interne afklaringsmøder på tværs af organisationen for at kortlægge behov, arbejdsgange og udfordringer. På den baggrund er der udarbejdet en behovsbeskrivelse, som er blevet præsenteret for fire potentielle leverandører.</w:t>
      </w:r>
    </w:p>
    <w:p w14:paraId="37F0238F" w14:textId="77777777" w:rsidR="00787586" w:rsidRPr="00BE33F0" w:rsidRDefault="00787586" w:rsidP="00787586">
      <w:pPr>
        <w:tabs>
          <w:tab w:val="left" w:pos="1134"/>
        </w:tabs>
        <w:rPr>
          <w:rFonts w:cstheme="minorHAnsi"/>
        </w:rPr>
      </w:pPr>
      <w:r w:rsidRPr="00BE33F0">
        <w:rPr>
          <w:rFonts w:cstheme="minorHAnsi"/>
        </w:rPr>
        <w:t>Efter en samlet vurdering af funktionalitet, fleksibilitet, integrationsmuligheder, økonomi og fremtidssikring er valget faldet på firmaet ZRM. (samarbejder med DIF og andre forbund).</w:t>
      </w:r>
    </w:p>
    <w:p w14:paraId="1290EF82" w14:textId="77777777" w:rsidR="00787586" w:rsidRPr="00BE33F0" w:rsidRDefault="00787586" w:rsidP="00787586">
      <w:pPr>
        <w:tabs>
          <w:tab w:val="left" w:pos="1134"/>
        </w:tabs>
        <w:rPr>
          <w:rFonts w:cstheme="minorHAnsi"/>
        </w:rPr>
      </w:pPr>
    </w:p>
    <w:p w14:paraId="5D40F770" w14:textId="77777777" w:rsidR="00787586" w:rsidRPr="00BE33F0" w:rsidRDefault="00787586" w:rsidP="00787586">
      <w:pPr>
        <w:tabs>
          <w:tab w:val="left" w:pos="1134"/>
        </w:tabs>
        <w:rPr>
          <w:rFonts w:cstheme="minorHAnsi"/>
        </w:rPr>
      </w:pPr>
      <w:r>
        <w:rPr>
          <w:rFonts w:cstheme="minorHAnsi"/>
        </w:rPr>
        <w:tab/>
      </w:r>
      <w:r w:rsidRPr="00BE33F0">
        <w:rPr>
          <w:rFonts w:cstheme="minorHAnsi"/>
        </w:rPr>
        <w:t>De væsentligste begrundelser for valget er:</w:t>
      </w:r>
    </w:p>
    <w:p w14:paraId="206159C8"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En fleksibel og modulopbygget løsning, der kan tilpasses Parasport Danmarks behov uden omfattende specialudvikling.</w:t>
      </w:r>
    </w:p>
    <w:p w14:paraId="51BE1C2E"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Mulighed for løbende udbygning af systemet med nye funktioner og værktøjer.</w:t>
      </w:r>
    </w:p>
    <w:p w14:paraId="054BF857"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Stærke integrationsmuligheder til både CMS og Microsoft 365.</w:t>
      </w:r>
    </w:p>
    <w:p w14:paraId="4E82DD19"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Øget mulighed for selv at administrere systemet og automatiserede arbejdsgange.</w:t>
      </w:r>
    </w:p>
    <w:p w14:paraId="0D68EA77"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En økonomisk attraktiv løsning både i implementering og drift.</w:t>
      </w:r>
    </w:p>
    <w:p w14:paraId="0CF79DAB"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Mindre leverandørafhængighed, da løsningen er baseret på en online platform.</w:t>
      </w:r>
    </w:p>
    <w:p w14:paraId="126852B6" w14:textId="77777777" w:rsidR="00787586" w:rsidRPr="00AC4DE2" w:rsidRDefault="00787586" w:rsidP="00787586">
      <w:pPr>
        <w:pStyle w:val="Listeafsnit"/>
        <w:numPr>
          <w:ilvl w:val="0"/>
          <w:numId w:val="10"/>
        </w:numPr>
        <w:tabs>
          <w:tab w:val="left" w:pos="1134"/>
        </w:tabs>
        <w:contextualSpacing w:val="0"/>
        <w:rPr>
          <w:rFonts w:cstheme="minorHAnsi"/>
        </w:rPr>
      </w:pPr>
      <w:r w:rsidRPr="00AC4DE2">
        <w:rPr>
          <w:rFonts w:cstheme="minorHAnsi"/>
        </w:rPr>
        <w:t>Implementeringen forventes påbegyndt i oktober 2026 med forventning om fuld drift i begyndelsen af 2027.</w:t>
      </w:r>
    </w:p>
    <w:p w14:paraId="4739BC53" w14:textId="77777777" w:rsidR="00787586" w:rsidRPr="00BE33F0" w:rsidRDefault="00787586" w:rsidP="00787586">
      <w:pPr>
        <w:tabs>
          <w:tab w:val="left" w:pos="1134"/>
        </w:tabs>
        <w:rPr>
          <w:rFonts w:cstheme="minorHAnsi"/>
        </w:rPr>
      </w:pPr>
    </w:p>
    <w:p w14:paraId="0CFA9C70" w14:textId="3FBF2568" w:rsidR="00787586" w:rsidRPr="00633D8B" w:rsidRDefault="00787586" w:rsidP="00B64ACC">
      <w:pPr>
        <w:pStyle w:val="Overskrift6"/>
      </w:pPr>
      <w:r w:rsidRPr="00633D8B">
        <w:t>KV FONDEN FORLÆNGER OG ØGER BIDRAGET</w:t>
      </w:r>
    </w:p>
    <w:p w14:paraId="055037D4" w14:textId="77777777" w:rsidR="00787586" w:rsidRPr="00BE33F0" w:rsidRDefault="00787586" w:rsidP="00787586">
      <w:pPr>
        <w:tabs>
          <w:tab w:val="left" w:pos="1134"/>
        </w:tabs>
        <w:rPr>
          <w:rFonts w:cstheme="minorHAnsi"/>
        </w:rPr>
      </w:pPr>
      <w:r w:rsidRPr="00BE33F0">
        <w:rPr>
          <w:rFonts w:cstheme="minorHAnsi"/>
        </w:rPr>
        <w:t>I 2024 indgik KV Fonden sin første 4-årige aftale med Parasport Danmark, og blev en af vores toppartnere. Med afsæt i et stærkt samarbejde og vores Funding strategi, har vi nu indgået en ny 4-årig aftale, hvor KV Fonden samtidigt har øget sit økonomiske bidrag til 1,5 million om året.</w:t>
      </w:r>
    </w:p>
    <w:p w14:paraId="717A69E6" w14:textId="77777777" w:rsidR="00787586" w:rsidRPr="00BE33F0" w:rsidRDefault="00787586" w:rsidP="00787586">
      <w:pPr>
        <w:tabs>
          <w:tab w:val="left" w:pos="1134"/>
        </w:tabs>
        <w:rPr>
          <w:rFonts w:cstheme="minorHAnsi"/>
        </w:rPr>
      </w:pPr>
      <w:r w:rsidRPr="00BE33F0">
        <w:rPr>
          <w:rFonts w:cstheme="minorHAnsi"/>
        </w:rPr>
        <w:t>Læse nyheden her:</w:t>
      </w:r>
      <w:r>
        <w:rPr>
          <w:rFonts w:cstheme="minorHAnsi"/>
        </w:rPr>
        <w:t xml:space="preserve"> </w:t>
      </w:r>
      <w:hyperlink r:id="rId12" w:history="1">
        <w:r w:rsidRPr="00EC7D9F">
          <w:rPr>
            <w:rStyle w:val="Hyperlink"/>
            <w:rFonts w:cstheme="minorHAnsi"/>
          </w:rPr>
          <w:t>https://parasport.dk/nyheder/pressemeddelelser/kv-fonden-forlaenger-stoette-til-parasport-</w:t>
        </w:r>
      </w:hyperlink>
      <w:r w:rsidRPr="00BE33F0">
        <w:rPr>
          <w:rFonts w:cstheme="minorHAnsi"/>
        </w:rPr>
        <w:t>danmark</w:t>
      </w:r>
      <w:r>
        <w:rPr>
          <w:rFonts w:cstheme="minorHAnsi"/>
        </w:rPr>
        <w:t>/</w:t>
      </w:r>
    </w:p>
    <w:p w14:paraId="003D8B01" w14:textId="77777777" w:rsidR="00787586" w:rsidRPr="00BE33F0" w:rsidRDefault="00787586" w:rsidP="00787586">
      <w:pPr>
        <w:tabs>
          <w:tab w:val="left" w:pos="1134"/>
        </w:tabs>
        <w:rPr>
          <w:rFonts w:cstheme="minorHAnsi"/>
        </w:rPr>
      </w:pPr>
    </w:p>
    <w:p w14:paraId="540A4EF3" w14:textId="230ACD37" w:rsidR="00787586" w:rsidRPr="00633D8B" w:rsidRDefault="00787586" w:rsidP="00B64ACC">
      <w:pPr>
        <w:pStyle w:val="Overskrift6"/>
      </w:pPr>
      <w:r w:rsidRPr="00633D8B">
        <w:t>JYSK BRING DEDICATION LEGATER</w:t>
      </w:r>
    </w:p>
    <w:p w14:paraId="2A8392DA" w14:textId="77777777" w:rsidR="00787586" w:rsidRPr="00BE33F0" w:rsidRDefault="00787586" w:rsidP="00787586">
      <w:pPr>
        <w:tabs>
          <w:tab w:val="left" w:pos="1134"/>
        </w:tabs>
        <w:rPr>
          <w:rFonts w:cstheme="minorHAnsi"/>
        </w:rPr>
      </w:pPr>
      <w:r w:rsidRPr="00BE33F0">
        <w:rPr>
          <w:rFonts w:cstheme="minorHAnsi"/>
        </w:rPr>
        <w:t xml:space="preserve">Den årlige tildeling af legater under overskriften ”Bring </w:t>
      </w:r>
      <w:proofErr w:type="spellStart"/>
      <w:r w:rsidRPr="00BE33F0">
        <w:rPr>
          <w:rFonts w:cstheme="minorHAnsi"/>
        </w:rPr>
        <w:t>Dedication</w:t>
      </w:r>
      <w:proofErr w:type="spellEnd"/>
      <w:r w:rsidRPr="00BE33F0">
        <w:rPr>
          <w:rFonts w:cstheme="minorHAnsi"/>
        </w:rPr>
        <w:t>” er nu i proces sammen med vores kommercielle partner JYSK.</w:t>
      </w:r>
    </w:p>
    <w:p w14:paraId="14A57D81" w14:textId="77777777" w:rsidR="00787586" w:rsidRPr="00BE33F0" w:rsidRDefault="00787586" w:rsidP="00787586">
      <w:pPr>
        <w:tabs>
          <w:tab w:val="left" w:pos="1134"/>
        </w:tabs>
        <w:rPr>
          <w:rFonts w:cstheme="minorHAnsi"/>
        </w:rPr>
      </w:pPr>
      <w:r w:rsidRPr="00BE33F0">
        <w:rPr>
          <w:rFonts w:cstheme="minorHAnsi"/>
        </w:rPr>
        <w:t>Legatet dækker over en pulje på 200.000 kroner årligt, der uddeles til en eller flere talentfulde atleter i parasporten, som udviser en særlig dedikation i deres bestræbelser på at udvikle sig og opnå deres sportslige mål. I år er der indstillet atleter fra fem discipliner og sammen med JYSK og Sportsafdelingen, vil vi nu planlægge hvordan legaterne uddeles.</w:t>
      </w:r>
    </w:p>
    <w:p w14:paraId="2BCC7C35" w14:textId="77777777" w:rsidR="00787586" w:rsidRPr="00654ACE" w:rsidRDefault="00787586" w:rsidP="00787586">
      <w:pPr>
        <w:tabs>
          <w:tab w:val="left" w:pos="1134"/>
        </w:tabs>
        <w:rPr>
          <w:rFonts w:cstheme="minorHAnsi"/>
        </w:rPr>
      </w:pPr>
      <w:r>
        <w:rPr>
          <w:rFonts w:cstheme="minorHAnsi"/>
          <w:b/>
          <w:bCs/>
        </w:rPr>
        <w:tab/>
      </w:r>
    </w:p>
    <w:p w14:paraId="5EC5B586" w14:textId="77777777" w:rsidR="00787586" w:rsidRDefault="00787586" w:rsidP="00787586">
      <w:pPr>
        <w:tabs>
          <w:tab w:val="left" w:pos="1134"/>
        </w:tabs>
        <w:rPr>
          <w:rFonts w:cstheme="minorHAnsi"/>
          <w:b/>
          <w:bCs/>
          <w:u w:val="single"/>
        </w:rPr>
      </w:pPr>
    </w:p>
    <w:p w14:paraId="61D1BF54" w14:textId="77777777" w:rsidR="00787586" w:rsidRDefault="00787586" w:rsidP="00B64ACC">
      <w:pPr>
        <w:pStyle w:val="Overskrift4"/>
        <w:rPr>
          <w:rFonts w:eastAsia="Arial Unicode MS"/>
        </w:rPr>
      </w:pPr>
      <w:r>
        <w:t xml:space="preserve">Ad </w:t>
      </w:r>
      <w:r w:rsidRPr="001E28D2">
        <w:t>8</w:t>
      </w:r>
      <w:r w:rsidRPr="001E28D2">
        <w:tab/>
        <w:t>Nyt fra bestyrelsens medlemmer</w:t>
      </w:r>
    </w:p>
    <w:p w14:paraId="46A5D7B3" w14:textId="706F86ED" w:rsidR="00787586" w:rsidRPr="00BC5DF8" w:rsidRDefault="00787586" w:rsidP="00B64ACC">
      <w:pPr>
        <w:pStyle w:val="Overskrift5"/>
      </w:pPr>
      <w:r w:rsidRPr="00BC5DF8">
        <w:t>Nyt fra JPE:</w:t>
      </w:r>
    </w:p>
    <w:p w14:paraId="6350D43A"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Jeg underskrev aftalen med DBU i forbindelse med landskampen mellem Danmark og Nordmakedonien i Parken.</w:t>
      </w:r>
    </w:p>
    <w:p w14:paraId="2EEAABFC"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7BD4A022"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Jeg har deltaget i det årlige politiske styregruppemøde i regi af BDFL, hvor formændene fra DGI, DAI og Parasport Danmark deltager. Ambitionerne er sænket, hvilket jeg vurderer som fornuftigt, og arbejdet prioriteres nu primært mod at skabe og dele viden om, hvilke aktiviteter der kan igangsættes i kommunerne.</w:t>
      </w:r>
    </w:p>
    <w:p w14:paraId="27104465"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361C9CE6"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Jeg overrakte medaljer ved DM i svømning i Bellahøj, hvor blandt andre Christian Bundgaard (tidligere PL-guldvinder) svømmede sin sidste konkurrence og vandt bronze – lad os nu se, om det holder.</w:t>
      </w:r>
    </w:p>
    <w:p w14:paraId="02BC04F7"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0217304E"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lastRenderedPageBreak/>
        <w:t xml:space="preserve">Jeg overværede et </w:t>
      </w:r>
      <w:proofErr w:type="spellStart"/>
      <w:r w:rsidRPr="00B45E85">
        <w:rPr>
          <w:rFonts w:eastAsia="Arial Unicode MS" w:cstheme="minorHAnsi"/>
        </w:rPr>
        <w:t>Powerchair</w:t>
      </w:r>
      <w:proofErr w:type="spellEnd"/>
      <w:r w:rsidRPr="00B45E85">
        <w:rPr>
          <w:rFonts w:eastAsia="Arial Unicode MS" w:cstheme="minorHAnsi"/>
        </w:rPr>
        <w:t xml:space="preserve"> Football-stævne i Holbæk og delt</w:t>
      </w:r>
      <w:r>
        <w:rPr>
          <w:rFonts w:eastAsia="Arial Unicode MS" w:cstheme="minorHAnsi"/>
        </w:rPr>
        <w:t>og</w:t>
      </w:r>
      <w:r w:rsidRPr="00B45E85">
        <w:rPr>
          <w:rFonts w:eastAsia="Arial Unicode MS" w:cstheme="minorHAnsi"/>
        </w:rPr>
        <w:t xml:space="preserve"> også i overrækkelsen af Helene Elsass Prisen til Rising Stars-projektet.</w:t>
      </w:r>
    </w:p>
    <w:p w14:paraId="4EA4D922"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252AD20D"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Jeg har deltaget i DIF’s årsmøde (ikke det store at rapportere derfra) samt i møde i DIF’s internationale netværk.</w:t>
      </w:r>
    </w:p>
    <w:p w14:paraId="76C913B6"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1B0628E7"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Derudover har jeg haft møder med blandt andre repræsentanter fra Vejle Kommune og Jas</w:t>
      </w:r>
      <w:r>
        <w:rPr>
          <w:rFonts w:eastAsia="Arial Unicode MS" w:cstheme="minorHAnsi"/>
        </w:rPr>
        <w:t>c</w:t>
      </w:r>
      <w:r w:rsidRPr="00B45E85">
        <w:rPr>
          <w:rFonts w:eastAsia="Arial Unicode MS" w:cstheme="minorHAnsi"/>
        </w:rPr>
        <w:t>ha Fonden samt en uformel frokost med Nick Elsass.</w:t>
      </w:r>
    </w:p>
    <w:p w14:paraId="565BDC17"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1D1744B6"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xml:space="preserve">Jeg har deltaget i økonomiudvalgsmøde og haft møde med initiativtagerne bag </w:t>
      </w:r>
      <w:proofErr w:type="spellStart"/>
      <w:r w:rsidRPr="00B45E85">
        <w:rPr>
          <w:rFonts w:eastAsia="Arial Unicode MS" w:cstheme="minorHAnsi"/>
        </w:rPr>
        <w:t>Parapladser</w:t>
      </w:r>
      <w:proofErr w:type="spellEnd"/>
      <w:r w:rsidRPr="00B45E85">
        <w:rPr>
          <w:rFonts w:eastAsia="Arial Unicode MS" w:cstheme="minorHAnsi"/>
        </w:rPr>
        <w:t>, og efterfølgende deltaget i to pressearrangementer i Brøndby og Roskilde i den forbindelse.</w:t>
      </w:r>
    </w:p>
    <w:p w14:paraId="20B3B23E" w14:textId="77777777" w:rsidR="00787586" w:rsidRPr="00B45E85" w:rsidRDefault="00787586" w:rsidP="00787586">
      <w:pPr>
        <w:tabs>
          <w:tab w:val="left" w:pos="1134"/>
        </w:tabs>
        <w:rPr>
          <w:rFonts w:eastAsia="Arial Unicode MS" w:cstheme="minorHAnsi"/>
        </w:rPr>
      </w:pPr>
      <w:r w:rsidRPr="00B45E85">
        <w:rPr>
          <w:rFonts w:eastAsia="Arial Unicode MS" w:cstheme="minorHAnsi"/>
        </w:rPr>
        <w:t> </w:t>
      </w:r>
    </w:p>
    <w:p w14:paraId="28C9A9E0" w14:textId="01982B09" w:rsidR="00787586" w:rsidRPr="00B45E85" w:rsidRDefault="00787586" w:rsidP="00787586">
      <w:pPr>
        <w:tabs>
          <w:tab w:val="left" w:pos="1134"/>
        </w:tabs>
        <w:rPr>
          <w:rFonts w:eastAsia="Arial Unicode MS" w:cstheme="minorHAnsi"/>
        </w:rPr>
      </w:pPr>
      <w:r w:rsidRPr="00B45E85">
        <w:rPr>
          <w:rFonts w:eastAsia="Arial Unicode MS" w:cstheme="minorHAnsi"/>
        </w:rPr>
        <w:t>Ivan og jeg havde møde med NPC Færøerne i forbindelse med SOIF.</w:t>
      </w:r>
    </w:p>
    <w:p w14:paraId="5B86B670" w14:textId="45B7B257" w:rsidR="00787586" w:rsidRDefault="00787586" w:rsidP="00787586">
      <w:pPr>
        <w:tabs>
          <w:tab w:val="left" w:pos="1134"/>
        </w:tabs>
        <w:rPr>
          <w:rFonts w:eastAsia="Arial Unicode MS" w:cstheme="minorHAnsi"/>
        </w:rPr>
      </w:pPr>
      <w:r w:rsidRPr="00B45E85">
        <w:rPr>
          <w:rFonts w:eastAsia="Arial Unicode MS" w:cstheme="minorHAnsi"/>
        </w:rPr>
        <w:t>Sidst, men ikke mindst, deltog jeg alle tre dage i SOIF i Roskilde – sikke en weekend.</w:t>
      </w:r>
    </w:p>
    <w:p w14:paraId="5A11CC24" w14:textId="77777777" w:rsidR="00787586" w:rsidRDefault="00787586" w:rsidP="00787586">
      <w:pPr>
        <w:tabs>
          <w:tab w:val="left" w:pos="1134"/>
        </w:tabs>
        <w:rPr>
          <w:rFonts w:eastAsia="Arial Unicode MS" w:cstheme="minorHAnsi"/>
        </w:rPr>
      </w:pPr>
    </w:p>
    <w:p w14:paraId="77D158AB" w14:textId="334184AE" w:rsidR="00787586" w:rsidRPr="00914DB2" w:rsidRDefault="00787586" w:rsidP="00B64ACC">
      <w:pPr>
        <w:pStyle w:val="Overskrift5"/>
      </w:pPr>
      <w:r w:rsidRPr="00914DB2">
        <w:t xml:space="preserve">Nyt fra </w:t>
      </w:r>
      <w:r>
        <w:t>AKR:</w:t>
      </w:r>
    </w:p>
    <w:p w14:paraId="35437EEC" w14:textId="77777777" w:rsidR="00787586" w:rsidRPr="00AF6465" w:rsidRDefault="00787586" w:rsidP="00787586">
      <w:pPr>
        <w:tabs>
          <w:tab w:val="left" w:pos="1134"/>
        </w:tabs>
        <w:rPr>
          <w:rFonts w:eastAsia="Arial Unicode MS" w:cstheme="minorHAnsi"/>
        </w:rPr>
      </w:pPr>
      <w:r w:rsidRPr="00AF6465">
        <w:rPr>
          <w:rFonts w:eastAsia="Arial Unicode MS" w:cstheme="minorHAnsi"/>
        </w:rPr>
        <w:t>Siden seneste møde har jeg været til SO-festival. Det var en stor oplevelse og det virkede som om, det var endnu en velafviklet festival. Jeg har skrevet leder til det kommende nummer af magasinet Parasport, der udkommer som en slags særudgave om Special Olympics. Det er første gang vi prøver det, så hold øje og fortæl gerne, hvad I synes.</w:t>
      </w:r>
    </w:p>
    <w:p w14:paraId="796905AA" w14:textId="77777777" w:rsidR="00787586" w:rsidRDefault="00787586" w:rsidP="00787586">
      <w:pPr>
        <w:tabs>
          <w:tab w:val="left" w:pos="1134"/>
        </w:tabs>
        <w:rPr>
          <w:rFonts w:eastAsia="Arial Unicode MS" w:cstheme="minorHAnsi"/>
        </w:rPr>
      </w:pPr>
    </w:p>
    <w:p w14:paraId="4D0B341B" w14:textId="77777777" w:rsidR="00787586" w:rsidRDefault="00787586" w:rsidP="00787586">
      <w:pPr>
        <w:tabs>
          <w:tab w:val="left" w:pos="1134"/>
        </w:tabs>
        <w:rPr>
          <w:rFonts w:eastAsia="Arial Unicode MS" w:cstheme="minorHAnsi"/>
        </w:rPr>
      </w:pPr>
      <w:r w:rsidRPr="00AF6465">
        <w:rPr>
          <w:rFonts w:eastAsia="Arial Unicode MS" w:cstheme="minorHAnsi"/>
        </w:rPr>
        <w:t>Jeg har været til økonomiudvalgsmøde. Mere herom under økonomipunktet på dagsordenen.</w:t>
      </w:r>
    </w:p>
    <w:p w14:paraId="41DAD8A2" w14:textId="77777777" w:rsidR="00787586" w:rsidRPr="00AF6465" w:rsidRDefault="00787586" w:rsidP="00787586">
      <w:pPr>
        <w:tabs>
          <w:tab w:val="left" w:pos="1134"/>
        </w:tabs>
        <w:rPr>
          <w:rFonts w:eastAsia="Arial Unicode MS" w:cstheme="minorHAnsi"/>
        </w:rPr>
      </w:pPr>
    </w:p>
    <w:p w14:paraId="03B59D1E" w14:textId="77777777" w:rsidR="00787586" w:rsidRPr="00AF6465" w:rsidRDefault="00787586" w:rsidP="00787586">
      <w:pPr>
        <w:tabs>
          <w:tab w:val="left" w:pos="1134"/>
        </w:tabs>
        <w:rPr>
          <w:rFonts w:eastAsia="Arial Unicode MS" w:cstheme="minorHAnsi"/>
        </w:rPr>
      </w:pPr>
      <w:r w:rsidRPr="00AF6465">
        <w:rPr>
          <w:rFonts w:eastAsia="Arial Unicode MS" w:cstheme="minorHAnsi"/>
        </w:rPr>
        <w:t xml:space="preserve">Endelig har vi haft møde i Udvalg for globalt samarbejde. Vi havde en god snak om, hvordan vi kan udvikle vores arbejde med at hjælpe </w:t>
      </w:r>
      <w:proofErr w:type="spellStart"/>
      <w:r w:rsidRPr="00AF6465">
        <w:rPr>
          <w:rFonts w:eastAsia="Arial Unicode MS" w:cstheme="minorHAnsi"/>
        </w:rPr>
        <w:t>parasportsorganisationer</w:t>
      </w:r>
      <w:proofErr w:type="spellEnd"/>
      <w:r w:rsidRPr="00AF6465">
        <w:rPr>
          <w:rFonts w:eastAsia="Arial Unicode MS" w:cstheme="minorHAnsi"/>
        </w:rPr>
        <w:t xml:space="preserve"> i andre lande. Vi vil på et bestyrelsesmøde efter sommerferien bede om bestyrelsens input til, hvordan det internationale arbejde kan udvikles.</w:t>
      </w:r>
    </w:p>
    <w:p w14:paraId="69592857" w14:textId="77777777" w:rsidR="00787586" w:rsidRDefault="00787586" w:rsidP="00787586">
      <w:pPr>
        <w:tabs>
          <w:tab w:val="left" w:pos="1134"/>
        </w:tabs>
        <w:rPr>
          <w:rFonts w:eastAsia="Arial Unicode MS" w:cstheme="minorHAnsi"/>
        </w:rPr>
      </w:pPr>
    </w:p>
    <w:p w14:paraId="1C6D8466" w14:textId="738BDAAE" w:rsidR="00787586" w:rsidRPr="004E23D5" w:rsidRDefault="00787586" w:rsidP="00B64ACC">
      <w:pPr>
        <w:pStyle w:val="Overskrift5"/>
      </w:pPr>
      <w:r w:rsidRPr="004E23D5">
        <w:t xml:space="preserve">Nyt fra </w:t>
      </w:r>
      <w:proofErr w:type="spellStart"/>
      <w:r w:rsidRPr="004E23D5">
        <w:t>LvdK</w:t>
      </w:r>
      <w:proofErr w:type="spellEnd"/>
      <w:r w:rsidRPr="004E23D5">
        <w:t>:</w:t>
      </w:r>
    </w:p>
    <w:p w14:paraId="307CFB06" w14:textId="77777777" w:rsidR="00787586" w:rsidRPr="004E23D5" w:rsidRDefault="00787586" w:rsidP="00787586">
      <w:pPr>
        <w:tabs>
          <w:tab w:val="left" w:pos="1134"/>
        </w:tabs>
        <w:rPr>
          <w:rFonts w:eastAsia="Arial Unicode MS" w:cstheme="minorHAnsi"/>
        </w:rPr>
      </w:pPr>
      <w:r>
        <w:rPr>
          <w:rFonts w:eastAsia="Arial Unicode MS" w:cstheme="minorHAnsi"/>
        </w:rPr>
        <w:t>Jeg har v</w:t>
      </w:r>
      <w:r w:rsidRPr="004E23D5">
        <w:rPr>
          <w:rFonts w:eastAsia="Arial Unicode MS" w:cstheme="minorHAnsi"/>
        </w:rPr>
        <w:t>æret 10 dage i Uganda for at monitorere vores idrætsdel af et større DHF-projekt. Idrætten lokalt fungerer rigtigt godt mange steder og forandre deltagernes liv helt generelt.</w:t>
      </w:r>
      <w:r>
        <w:rPr>
          <w:rFonts w:eastAsia="Arial Unicode MS" w:cstheme="minorHAnsi"/>
        </w:rPr>
        <w:t xml:space="preserve"> </w:t>
      </w:r>
      <w:r w:rsidRPr="004E23D5">
        <w:rPr>
          <w:rFonts w:eastAsia="Arial Unicode MS" w:cstheme="minorHAnsi"/>
        </w:rPr>
        <w:t>Det står lidt svagere til i handicaporganisationerne i forhold til forankring og fastholdelse. Så vi er begyndt at arbejde med evt. at hjælpe med oprette</w:t>
      </w:r>
      <w:r>
        <w:rPr>
          <w:rFonts w:eastAsia="Arial Unicode MS" w:cstheme="minorHAnsi"/>
        </w:rPr>
        <w:t>lse af</w:t>
      </w:r>
      <w:r w:rsidRPr="004E23D5">
        <w:rPr>
          <w:rFonts w:eastAsia="Arial Unicode MS" w:cstheme="minorHAnsi"/>
        </w:rPr>
        <w:t xml:space="preserve"> en </w:t>
      </w:r>
      <w:proofErr w:type="spellStart"/>
      <w:r w:rsidRPr="004E23D5">
        <w:rPr>
          <w:rFonts w:eastAsia="Arial Unicode MS" w:cstheme="minorHAnsi"/>
        </w:rPr>
        <w:t>parasportsorganisation</w:t>
      </w:r>
      <w:proofErr w:type="spellEnd"/>
      <w:r w:rsidRPr="004E23D5">
        <w:rPr>
          <w:rFonts w:eastAsia="Arial Unicode MS" w:cstheme="minorHAnsi"/>
        </w:rPr>
        <w:t xml:space="preserve"> i landet. Der er en NPC, men de arbejder ikke på græsrodsniveau.</w:t>
      </w:r>
    </w:p>
    <w:p w14:paraId="45B6D0F9" w14:textId="77777777" w:rsidR="00787586" w:rsidRDefault="00787586" w:rsidP="00787586">
      <w:pPr>
        <w:tabs>
          <w:tab w:val="left" w:pos="1134"/>
        </w:tabs>
        <w:rPr>
          <w:rFonts w:eastAsia="Arial Unicode MS" w:cstheme="minorHAnsi"/>
        </w:rPr>
      </w:pPr>
    </w:p>
    <w:p w14:paraId="117BB85A" w14:textId="57512C63" w:rsidR="00787586" w:rsidRPr="004E23D5" w:rsidRDefault="00787586" w:rsidP="00787586">
      <w:pPr>
        <w:tabs>
          <w:tab w:val="left" w:pos="1134"/>
        </w:tabs>
        <w:rPr>
          <w:rFonts w:eastAsia="Arial Unicode MS" w:cstheme="minorHAnsi"/>
        </w:rPr>
      </w:pPr>
      <w:r w:rsidRPr="004E23D5">
        <w:rPr>
          <w:rFonts w:eastAsia="Arial Unicode MS" w:cstheme="minorHAnsi"/>
        </w:rPr>
        <w:t>Der er afholdt 2 breddeudvalgsmøder</w:t>
      </w:r>
      <w:r>
        <w:rPr>
          <w:rFonts w:eastAsia="Arial Unicode MS" w:cstheme="minorHAnsi"/>
        </w:rPr>
        <w:t xml:space="preserve"> og</w:t>
      </w:r>
      <w:r w:rsidRPr="004E23D5">
        <w:rPr>
          <w:rFonts w:eastAsia="Arial Unicode MS" w:cstheme="minorHAnsi"/>
        </w:rPr>
        <w:t xml:space="preserve"> referaterne er på hjemmesiden.</w:t>
      </w:r>
    </w:p>
    <w:p w14:paraId="525C0AA5" w14:textId="77777777" w:rsidR="00787586" w:rsidRDefault="00787586" w:rsidP="00787586">
      <w:pPr>
        <w:tabs>
          <w:tab w:val="left" w:pos="1134"/>
        </w:tabs>
        <w:rPr>
          <w:rFonts w:eastAsia="Arial Unicode MS" w:cstheme="minorHAnsi"/>
        </w:rPr>
      </w:pPr>
    </w:p>
    <w:p w14:paraId="30112D64" w14:textId="77777777" w:rsidR="00787586" w:rsidRPr="004E23D5" w:rsidRDefault="00787586" w:rsidP="00787586">
      <w:pPr>
        <w:tabs>
          <w:tab w:val="left" w:pos="1134"/>
        </w:tabs>
        <w:rPr>
          <w:rFonts w:eastAsia="Arial Unicode MS" w:cstheme="minorHAnsi"/>
        </w:rPr>
      </w:pPr>
      <w:r>
        <w:rPr>
          <w:rFonts w:eastAsia="Arial Unicode MS" w:cstheme="minorHAnsi"/>
        </w:rPr>
        <w:t>Jeg har d</w:t>
      </w:r>
      <w:r w:rsidRPr="004E23D5">
        <w:rPr>
          <w:rFonts w:eastAsia="Arial Unicode MS" w:cstheme="minorHAnsi"/>
        </w:rPr>
        <w:t>eltaget online i landsmøde i boccia.</w:t>
      </w:r>
      <w:r>
        <w:rPr>
          <w:rFonts w:eastAsia="Arial Unicode MS" w:cstheme="minorHAnsi"/>
        </w:rPr>
        <w:t xml:space="preserve"> </w:t>
      </w:r>
      <w:r w:rsidRPr="004E23D5">
        <w:rPr>
          <w:rFonts w:eastAsia="Arial Unicode MS" w:cstheme="minorHAnsi"/>
        </w:rPr>
        <w:t xml:space="preserve">Er efterfølgende </w:t>
      </w:r>
      <w:r>
        <w:rPr>
          <w:rFonts w:eastAsia="Arial Unicode MS" w:cstheme="minorHAnsi"/>
        </w:rPr>
        <w:t xml:space="preserve">er jeg </w:t>
      </w:r>
      <w:r w:rsidRPr="004E23D5">
        <w:rPr>
          <w:rFonts w:eastAsia="Arial Unicode MS" w:cstheme="minorHAnsi"/>
        </w:rPr>
        <w:t>blevet bedt om at deltage i generalforsamlingen i World Boccia d. 26. august. Kan gøres online.</w:t>
      </w:r>
    </w:p>
    <w:p w14:paraId="1E0719D1" w14:textId="77777777" w:rsidR="00787586" w:rsidRDefault="00787586" w:rsidP="00787586">
      <w:pPr>
        <w:tabs>
          <w:tab w:val="left" w:pos="1134"/>
        </w:tabs>
        <w:rPr>
          <w:rFonts w:eastAsia="Arial Unicode MS" w:cstheme="minorHAnsi"/>
        </w:rPr>
      </w:pPr>
    </w:p>
    <w:p w14:paraId="11761B27" w14:textId="6020B073" w:rsidR="00787586" w:rsidRDefault="00787586" w:rsidP="00787586">
      <w:pPr>
        <w:tabs>
          <w:tab w:val="left" w:pos="1134"/>
        </w:tabs>
        <w:rPr>
          <w:rFonts w:eastAsia="Arial Unicode MS" w:cstheme="minorHAnsi"/>
        </w:rPr>
      </w:pPr>
      <w:r>
        <w:rPr>
          <w:rFonts w:eastAsia="Arial Unicode MS" w:cstheme="minorHAnsi"/>
        </w:rPr>
        <w:t>Deltog i d</w:t>
      </w:r>
      <w:r w:rsidRPr="004E23D5">
        <w:rPr>
          <w:rFonts w:eastAsia="Arial Unicode MS" w:cstheme="minorHAnsi"/>
        </w:rPr>
        <w:t xml:space="preserve">ialogmøde og </w:t>
      </w:r>
      <w:r>
        <w:rPr>
          <w:rFonts w:eastAsia="Arial Unicode MS" w:cstheme="minorHAnsi"/>
        </w:rPr>
        <w:t>repræsentantskabs</w:t>
      </w:r>
      <w:r w:rsidRPr="004E23D5">
        <w:rPr>
          <w:rFonts w:eastAsia="Arial Unicode MS" w:cstheme="minorHAnsi"/>
        </w:rPr>
        <w:t>møde</w:t>
      </w:r>
      <w:r>
        <w:rPr>
          <w:rFonts w:eastAsia="Arial Unicode MS" w:cstheme="minorHAnsi"/>
        </w:rPr>
        <w:t>.</w:t>
      </w:r>
    </w:p>
    <w:p w14:paraId="7AFC71CB" w14:textId="77777777" w:rsidR="00787586" w:rsidRPr="004E23D5" w:rsidRDefault="00787586" w:rsidP="00787586">
      <w:pPr>
        <w:tabs>
          <w:tab w:val="left" w:pos="1134"/>
        </w:tabs>
        <w:rPr>
          <w:rFonts w:eastAsia="Arial Unicode MS" w:cstheme="minorHAnsi"/>
        </w:rPr>
      </w:pPr>
    </w:p>
    <w:p w14:paraId="41A675A7" w14:textId="77777777" w:rsidR="00787586" w:rsidRPr="004E23D5" w:rsidRDefault="00787586" w:rsidP="00787586">
      <w:pPr>
        <w:tabs>
          <w:tab w:val="left" w:pos="1134"/>
        </w:tabs>
        <w:rPr>
          <w:rFonts w:eastAsia="Arial Unicode MS" w:cstheme="minorHAnsi"/>
        </w:rPr>
      </w:pPr>
      <w:r w:rsidRPr="004E23D5">
        <w:rPr>
          <w:rFonts w:eastAsia="Arial Unicode MS" w:cstheme="minorHAnsi"/>
        </w:rPr>
        <w:lastRenderedPageBreak/>
        <w:t xml:space="preserve">Og </w:t>
      </w:r>
      <w:r>
        <w:rPr>
          <w:rFonts w:eastAsia="Arial Unicode MS" w:cstheme="minorHAnsi"/>
        </w:rPr>
        <w:t>lige</w:t>
      </w:r>
      <w:r w:rsidRPr="004E23D5">
        <w:rPr>
          <w:rFonts w:eastAsia="Arial Unicode MS" w:cstheme="minorHAnsi"/>
        </w:rPr>
        <w:t>som John</w:t>
      </w:r>
      <w:r>
        <w:rPr>
          <w:rFonts w:eastAsia="Arial Unicode MS" w:cstheme="minorHAnsi"/>
        </w:rPr>
        <w:t xml:space="preserve"> har jeg</w:t>
      </w:r>
      <w:r w:rsidRPr="004E23D5">
        <w:rPr>
          <w:rFonts w:eastAsia="Arial Unicode MS" w:cstheme="minorHAnsi"/>
        </w:rPr>
        <w:t xml:space="preserve"> sidst men ikke mindst deltaget i SO festival. Nåede at besøge 9 ud af 12 idrætter.</w:t>
      </w:r>
      <w:r>
        <w:rPr>
          <w:rFonts w:eastAsia="Arial Unicode MS" w:cstheme="minorHAnsi"/>
        </w:rPr>
        <w:t xml:space="preserve"> </w:t>
      </w:r>
      <w:r w:rsidRPr="004E23D5">
        <w:rPr>
          <w:rFonts w:eastAsia="Arial Unicode MS" w:cstheme="minorHAnsi"/>
        </w:rPr>
        <w:t xml:space="preserve">Supergodt afviklet og </w:t>
      </w:r>
      <w:r>
        <w:rPr>
          <w:rFonts w:eastAsia="Arial Unicode MS" w:cstheme="minorHAnsi"/>
        </w:rPr>
        <w:t xml:space="preserve">god </w:t>
      </w:r>
      <w:r w:rsidRPr="004E23D5">
        <w:rPr>
          <w:rFonts w:eastAsia="Arial Unicode MS" w:cstheme="minorHAnsi"/>
        </w:rPr>
        <w:t>hjælp fra rigtigt mange frivillige fra mange idrætter.</w:t>
      </w:r>
    </w:p>
    <w:p w14:paraId="29FC59B7" w14:textId="77777777" w:rsidR="00787586" w:rsidRDefault="00787586" w:rsidP="00787586">
      <w:pPr>
        <w:tabs>
          <w:tab w:val="left" w:pos="1134"/>
        </w:tabs>
        <w:rPr>
          <w:rFonts w:eastAsia="Arial Unicode MS" w:cstheme="minorHAnsi"/>
        </w:rPr>
      </w:pPr>
    </w:p>
    <w:p w14:paraId="510A9759" w14:textId="611E077D" w:rsidR="00787586" w:rsidRPr="00BC5DF8" w:rsidRDefault="00787586" w:rsidP="00B64ACC">
      <w:pPr>
        <w:pStyle w:val="Overskrift5"/>
      </w:pPr>
      <w:r w:rsidRPr="00BC5DF8">
        <w:t>Nyt fra CLO:</w:t>
      </w:r>
    </w:p>
    <w:p w14:paraId="1E5D1151" w14:textId="58122CD6" w:rsidR="00787586" w:rsidRPr="00597FA3" w:rsidRDefault="00787586" w:rsidP="00787586">
      <w:pPr>
        <w:tabs>
          <w:tab w:val="left" w:pos="1134"/>
        </w:tabs>
        <w:rPr>
          <w:rFonts w:eastAsia="Arial Unicode MS" w:cstheme="minorHAnsi"/>
        </w:rPr>
      </w:pPr>
      <w:r w:rsidRPr="00597FA3">
        <w:rPr>
          <w:rFonts w:eastAsia="Arial Unicode MS" w:cstheme="minorHAnsi"/>
        </w:rPr>
        <w:t>Jeg har siden min indtræden i bestyrelsen deltaget i følgende:</w:t>
      </w:r>
    </w:p>
    <w:p w14:paraId="736E1E0C" w14:textId="77777777" w:rsidR="00787586" w:rsidRPr="00597FA3" w:rsidRDefault="00787586" w:rsidP="00787586">
      <w:pPr>
        <w:numPr>
          <w:ilvl w:val="0"/>
          <w:numId w:val="11"/>
        </w:numPr>
        <w:tabs>
          <w:tab w:val="clear" w:pos="720"/>
          <w:tab w:val="left" w:pos="1134"/>
          <w:tab w:val="num" w:pos="1494"/>
        </w:tabs>
        <w:ind w:left="1494"/>
        <w:rPr>
          <w:rFonts w:eastAsia="Arial Unicode MS" w:cstheme="minorHAnsi"/>
        </w:rPr>
      </w:pPr>
      <w:r w:rsidRPr="00597FA3">
        <w:rPr>
          <w:rFonts w:eastAsia="Arial Unicode MS" w:cstheme="minorHAnsi"/>
        </w:rPr>
        <w:t>Special Olympics i Roskilde (bestyrelsesarbejde)</w:t>
      </w:r>
    </w:p>
    <w:p w14:paraId="6283B974" w14:textId="77777777" w:rsidR="00787586" w:rsidRPr="00597FA3" w:rsidRDefault="00787586" w:rsidP="00787586">
      <w:pPr>
        <w:numPr>
          <w:ilvl w:val="0"/>
          <w:numId w:val="11"/>
        </w:numPr>
        <w:tabs>
          <w:tab w:val="clear" w:pos="720"/>
          <w:tab w:val="left" w:pos="1134"/>
          <w:tab w:val="num" w:pos="1494"/>
        </w:tabs>
        <w:ind w:left="1494"/>
        <w:rPr>
          <w:rFonts w:eastAsia="Arial Unicode MS" w:cstheme="minorHAnsi"/>
        </w:rPr>
      </w:pPr>
      <w:r w:rsidRPr="00597FA3">
        <w:rPr>
          <w:rFonts w:eastAsia="Arial Unicode MS" w:cstheme="minorHAnsi"/>
        </w:rPr>
        <w:t>Bredde- og eliteekspert i TV2’s transmittering af Royal Run (inddragelse af PD-perspektiver)</w:t>
      </w:r>
    </w:p>
    <w:p w14:paraId="726E8429" w14:textId="77777777" w:rsidR="00787586" w:rsidRDefault="00787586" w:rsidP="00787586">
      <w:pPr>
        <w:numPr>
          <w:ilvl w:val="0"/>
          <w:numId w:val="11"/>
        </w:numPr>
        <w:tabs>
          <w:tab w:val="clear" w:pos="720"/>
          <w:tab w:val="left" w:pos="1134"/>
          <w:tab w:val="num" w:pos="1494"/>
        </w:tabs>
        <w:ind w:left="1494"/>
        <w:rPr>
          <w:rFonts w:eastAsia="Arial Unicode MS" w:cstheme="minorHAnsi"/>
        </w:rPr>
      </w:pPr>
      <w:r w:rsidRPr="00597FA3">
        <w:rPr>
          <w:rFonts w:eastAsia="Arial Unicode MS" w:cstheme="minorHAnsi"/>
        </w:rPr>
        <w:t>Åbningen af Egmont Højskolens bevægelsespark (bestyrelsesarbejde)</w:t>
      </w:r>
    </w:p>
    <w:p w14:paraId="14D0FDC0" w14:textId="77777777" w:rsidR="00787586" w:rsidRDefault="00787586" w:rsidP="00787586">
      <w:pPr>
        <w:tabs>
          <w:tab w:val="left" w:pos="1134"/>
        </w:tabs>
        <w:rPr>
          <w:rFonts w:eastAsia="Arial Unicode MS" w:cstheme="minorHAnsi"/>
        </w:rPr>
      </w:pPr>
    </w:p>
    <w:p w14:paraId="30A3751C" w14:textId="4C4EF332" w:rsidR="00787586" w:rsidRPr="00E64E11" w:rsidRDefault="00787586" w:rsidP="00B64ACC">
      <w:pPr>
        <w:pStyle w:val="Overskrift5"/>
      </w:pPr>
      <w:r w:rsidRPr="00E64E11">
        <w:t>Nyt fra JSJ:</w:t>
      </w:r>
    </w:p>
    <w:p w14:paraId="09D07C28" w14:textId="77777777" w:rsidR="00787586" w:rsidRDefault="00787586" w:rsidP="00787586">
      <w:pPr>
        <w:tabs>
          <w:tab w:val="left" w:pos="1134"/>
        </w:tabs>
        <w:rPr>
          <w:rFonts w:eastAsia="Arial Unicode MS" w:cstheme="minorHAnsi"/>
        </w:rPr>
      </w:pPr>
      <w:r w:rsidRPr="00E64E11">
        <w:rPr>
          <w:rFonts w:eastAsia="Arial Unicode MS" w:cstheme="minorHAnsi"/>
        </w:rPr>
        <w:t xml:space="preserve">Overværede DM i dressur i weekenden d. 29.-31.5.26 i det tidligere </w:t>
      </w:r>
      <w:proofErr w:type="spellStart"/>
      <w:r w:rsidRPr="00E64E11">
        <w:rPr>
          <w:rFonts w:eastAsia="Arial Unicode MS" w:cstheme="minorHAnsi"/>
        </w:rPr>
        <w:t>BlueHors</w:t>
      </w:r>
      <w:proofErr w:type="spellEnd"/>
      <w:r w:rsidRPr="00E64E11">
        <w:rPr>
          <w:rFonts w:eastAsia="Arial Unicode MS" w:cstheme="minorHAnsi"/>
        </w:rPr>
        <w:t xml:space="preserve"> center. Der var super fin stemning og flotte præstationer. </w:t>
      </w:r>
    </w:p>
    <w:p w14:paraId="1E37BADD" w14:textId="77777777" w:rsidR="00787586" w:rsidRPr="00E64E11" w:rsidRDefault="00787586" w:rsidP="00787586">
      <w:pPr>
        <w:tabs>
          <w:tab w:val="left" w:pos="1134"/>
        </w:tabs>
        <w:rPr>
          <w:rFonts w:eastAsia="Arial Unicode MS" w:cstheme="minorHAnsi"/>
        </w:rPr>
      </w:pPr>
    </w:p>
    <w:p w14:paraId="5B0869D4" w14:textId="77777777" w:rsidR="00787586" w:rsidRPr="00E64E11" w:rsidRDefault="00787586" w:rsidP="00787586">
      <w:pPr>
        <w:tabs>
          <w:tab w:val="left" w:pos="1134"/>
        </w:tabs>
        <w:rPr>
          <w:rFonts w:eastAsia="Arial Unicode MS" w:cstheme="minorHAnsi"/>
        </w:rPr>
      </w:pPr>
      <w:r w:rsidRPr="00E64E11">
        <w:rPr>
          <w:rFonts w:eastAsia="Arial Unicode MS" w:cstheme="minorHAnsi"/>
        </w:rPr>
        <w:t>Deltog i indvielse af Egmonthøjskolens Bevægelsespark den 5/6.26. Et flot anlæg er etableret med rigtigt mange funktioner og bevægelsesrum og -muligheder.</w:t>
      </w:r>
      <w:r>
        <w:rPr>
          <w:rFonts w:eastAsia="Arial Unicode MS" w:cstheme="minorHAnsi"/>
        </w:rPr>
        <w:t xml:space="preserve"> </w:t>
      </w:r>
      <w:r w:rsidRPr="00E64E11">
        <w:rPr>
          <w:rFonts w:eastAsia="Arial Unicode MS" w:cstheme="minorHAnsi"/>
        </w:rPr>
        <w:t>En del af temaet for parken er "følg hjulene" - da rigtigt meget tager udgangspunkt i rullende materiel.</w:t>
      </w:r>
      <w:r>
        <w:rPr>
          <w:rFonts w:eastAsia="Arial Unicode MS" w:cstheme="minorHAnsi"/>
        </w:rPr>
        <w:t xml:space="preserve"> </w:t>
      </w:r>
      <w:r w:rsidRPr="00E64E11">
        <w:rPr>
          <w:rFonts w:eastAsia="Arial Unicode MS" w:cstheme="minorHAnsi"/>
        </w:rPr>
        <w:t>Det bliver spændende at følge ibrugtagningen af anlægget. Der deltog rigtigt mange mennesker i arrangementet.</w:t>
      </w:r>
    </w:p>
    <w:p w14:paraId="6CD0D709" w14:textId="77777777" w:rsidR="00787586" w:rsidRDefault="00787586" w:rsidP="00787586">
      <w:pPr>
        <w:tabs>
          <w:tab w:val="left" w:pos="1134"/>
        </w:tabs>
        <w:rPr>
          <w:rFonts w:eastAsia="Arial Unicode MS" w:cstheme="minorHAnsi"/>
        </w:rPr>
      </w:pPr>
      <w:r>
        <w:rPr>
          <w:rFonts w:eastAsia="Arial Unicode MS" w:cstheme="minorHAnsi"/>
        </w:rPr>
        <w:tab/>
      </w:r>
      <w:r w:rsidRPr="00DA47F6">
        <w:rPr>
          <w:rFonts w:eastAsia="Arial Unicode MS" w:cstheme="minorHAnsi"/>
        </w:rPr>
        <w:t>  </w:t>
      </w:r>
    </w:p>
    <w:p w14:paraId="22D65920" w14:textId="77777777" w:rsidR="00787586" w:rsidRDefault="00787586" w:rsidP="00B64ACC">
      <w:pPr>
        <w:pStyle w:val="Overskrift3"/>
      </w:pPr>
      <w:r>
        <w:t>SAGER TIL ORIENTERING</w:t>
      </w:r>
    </w:p>
    <w:p w14:paraId="1425E6FC" w14:textId="77777777" w:rsidR="00787586" w:rsidRDefault="00787586" w:rsidP="00787586">
      <w:pPr>
        <w:tabs>
          <w:tab w:val="left" w:pos="1134"/>
          <w:tab w:val="left" w:pos="1701"/>
        </w:tabs>
        <w:contextualSpacing/>
        <w:rPr>
          <w:rFonts w:cstheme="minorHAnsi"/>
          <w:b/>
          <w:bCs/>
          <w:u w:val="single"/>
        </w:rPr>
      </w:pPr>
    </w:p>
    <w:p w14:paraId="0D1B1A88" w14:textId="77777777" w:rsidR="00787586" w:rsidRDefault="00787586" w:rsidP="00905B1C">
      <w:pPr>
        <w:pStyle w:val="Overskrift4"/>
      </w:pPr>
      <w:r>
        <w:t>Ad 9</w:t>
      </w:r>
      <w:r>
        <w:tab/>
        <w:t>Årshjul</w:t>
      </w:r>
    </w:p>
    <w:p w14:paraId="63D583BC" w14:textId="0BD49CC2" w:rsidR="00787586" w:rsidRDefault="00787586" w:rsidP="00787586">
      <w:pPr>
        <w:tabs>
          <w:tab w:val="left" w:pos="1134"/>
          <w:tab w:val="left" w:pos="1701"/>
        </w:tabs>
        <w:contextualSpacing/>
        <w:rPr>
          <w:rFonts w:cstheme="minorHAnsi"/>
        </w:rPr>
      </w:pPr>
      <w:r>
        <w:rPr>
          <w:rFonts w:cstheme="minorHAnsi"/>
        </w:rPr>
        <w:t>Bilag: forklæde, årshjul</w:t>
      </w:r>
    </w:p>
    <w:p w14:paraId="112BA335" w14:textId="77777777" w:rsidR="00787586" w:rsidRDefault="00787586" w:rsidP="00787586">
      <w:pPr>
        <w:tabs>
          <w:tab w:val="left" w:pos="1134"/>
          <w:tab w:val="left" w:pos="1701"/>
        </w:tabs>
        <w:contextualSpacing/>
        <w:rPr>
          <w:rFonts w:cstheme="minorHAnsi"/>
        </w:rPr>
      </w:pPr>
    </w:p>
    <w:p w14:paraId="5220EEE9" w14:textId="77777777" w:rsidR="00787586" w:rsidRPr="007F194A" w:rsidRDefault="00787586" w:rsidP="00787586">
      <w:pPr>
        <w:tabs>
          <w:tab w:val="left" w:pos="1134"/>
          <w:tab w:val="left" w:pos="1701"/>
        </w:tabs>
        <w:contextualSpacing/>
        <w:rPr>
          <w:rFonts w:cstheme="minorHAnsi"/>
        </w:rPr>
      </w:pPr>
      <w:r w:rsidRPr="00905B1C">
        <w:rPr>
          <w:rStyle w:val="Overskrift1Tegn"/>
        </w:rPr>
        <w:t>Resumé:</w:t>
      </w:r>
      <w:r>
        <w:rPr>
          <w:rFonts w:cstheme="minorHAnsi"/>
        </w:rPr>
        <w:t xml:space="preserve"> </w:t>
      </w:r>
      <w:r w:rsidRPr="007F194A">
        <w:rPr>
          <w:rFonts w:cstheme="minorHAnsi"/>
        </w:rPr>
        <w:t xml:space="preserve">I forbindelse med bestyrelsens strategidøgn den 31. oktober og 1. november 2025 var der enighed i bestyrelsen om at få udarbejdet et årshjul. </w:t>
      </w:r>
    </w:p>
    <w:p w14:paraId="547A457F" w14:textId="77777777" w:rsidR="00787586" w:rsidRPr="007F194A" w:rsidRDefault="00787586" w:rsidP="00787586">
      <w:pPr>
        <w:tabs>
          <w:tab w:val="left" w:pos="1134"/>
          <w:tab w:val="left" w:pos="1701"/>
        </w:tabs>
        <w:contextualSpacing/>
        <w:rPr>
          <w:rFonts w:cstheme="minorHAnsi"/>
        </w:rPr>
      </w:pPr>
      <w:r w:rsidRPr="007F194A">
        <w:rPr>
          <w:rFonts w:cstheme="minorHAnsi"/>
        </w:rPr>
        <w:t xml:space="preserve">Hensigten med årshjulet er dels at give et overblik over bestyrelsen arbejde, dels sikre en systematisk tilgang til, at der bliver fuldt på de aftalte sager og emner. </w:t>
      </w:r>
    </w:p>
    <w:p w14:paraId="71C905B5" w14:textId="77777777" w:rsidR="00787586" w:rsidRPr="007F194A" w:rsidRDefault="00787586" w:rsidP="00787586">
      <w:pPr>
        <w:tabs>
          <w:tab w:val="left" w:pos="1134"/>
          <w:tab w:val="left" w:pos="1701"/>
        </w:tabs>
        <w:contextualSpacing/>
        <w:rPr>
          <w:rFonts w:cstheme="minorHAnsi"/>
        </w:rPr>
      </w:pPr>
      <w:r w:rsidRPr="007F194A">
        <w:rPr>
          <w:rFonts w:cstheme="minorHAnsi"/>
        </w:rPr>
        <w:t>Bestyrelsen blev på seneste bestyrelsesmøde den 24. marts 2026 præsenteret for et udkast til et Årshjul. På baggrund af de input og ønsker der fremkom på dette møde, er årshjulet nu tilrettet.</w:t>
      </w:r>
    </w:p>
    <w:p w14:paraId="47ECD229" w14:textId="77777777" w:rsidR="00787586" w:rsidRPr="007F194A" w:rsidRDefault="00787586" w:rsidP="00787586">
      <w:pPr>
        <w:tabs>
          <w:tab w:val="left" w:pos="1134"/>
          <w:tab w:val="left" w:pos="1701"/>
        </w:tabs>
        <w:contextualSpacing/>
        <w:rPr>
          <w:rFonts w:cstheme="minorHAnsi"/>
        </w:rPr>
      </w:pPr>
      <w:r w:rsidRPr="007F194A">
        <w:rPr>
          <w:rFonts w:cstheme="minorHAnsi"/>
        </w:rPr>
        <w:t>Det er meningen, at årshjulet fremadrettet udsendes sammen med dagsorden til bestyrelsesmøderne, og at der løbende kan rettes i dokumentet.</w:t>
      </w:r>
    </w:p>
    <w:p w14:paraId="63474DD4" w14:textId="77777777" w:rsidR="00787586" w:rsidRDefault="00787586" w:rsidP="00787586">
      <w:pPr>
        <w:tabs>
          <w:tab w:val="left" w:pos="1134"/>
          <w:tab w:val="left" w:pos="1701"/>
        </w:tabs>
        <w:contextualSpacing/>
        <w:rPr>
          <w:rFonts w:cstheme="minorHAnsi"/>
        </w:rPr>
      </w:pPr>
    </w:p>
    <w:p w14:paraId="41819D2D" w14:textId="768E7EE9" w:rsidR="00787586" w:rsidRDefault="00787586" w:rsidP="00787586">
      <w:pPr>
        <w:tabs>
          <w:tab w:val="left" w:pos="1134"/>
          <w:tab w:val="left" w:pos="1701"/>
        </w:tabs>
        <w:contextualSpacing/>
        <w:rPr>
          <w:rFonts w:cstheme="minorHAnsi"/>
        </w:rPr>
      </w:pPr>
      <w:r w:rsidRPr="00195803">
        <w:rPr>
          <w:rFonts w:cstheme="minorHAnsi"/>
        </w:rPr>
        <w:t>Bestyrelsen tog orienteringen til efterretning og havde ikke yderligere tilføjelser.</w:t>
      </w:r>
    </w:p>
    <w:p w14:paraId="2477950D" w14:textId="77777777" w:rsidR="00787586" w:rsidRDefault="00787586" w:rsidP="00787586">
      <w:pPr>
        <w:tabs>
          <w:tab w:val="left" w:pos="1134"/>
          <w:tab w:val="left" w:pos="1701"/>
        </w:tabs>
        <w:contextualSpacing/>
        <w:rPr>
          <w:rFonts w:cstheme="minorHAnsi"/>
        </w:rPr>
      </w:pPr>
    </w:p>
    <w:p w14:paraId="1A9DD510" w14:textId="77777777" w:rsidR="00787586" w:rsidRDefault="00787586" w:rsidP="00787586">
      <w:pPr>
        <w:tabs>
          <w:tab w:val="left" w:pos="1134"/>
          <w:tab w:val="left" w:pos="1701"/>
        </w:tabs>
        <w:contextualSpacing/>
        <w:rPr>
          <w:rFonts w:cstheme="minorHAnsi"/>
        </w:rPr>
      </w:pPr>
    </w:p>
    <w:p w14:paraId="34038946" w14:textId="77777777" w:rsidR="00787586" w:rsidRPr="00D474E8" w:rsidRDefault="00787586" w:rsidP="00905B1C">
      <w:pPr>
        <w:pStyle w:val="Overskrift4"/>
      </w:pPr>
      <w:r>
        <w:t xml:space="preserve">Ad </w:t>
      </w:r>
      <w:r w:rsidRPr="00D474E8">
        <w:t>10</w:t>
      </w:r>
      <w:r w:rsidRPr="00D474E8">
        <w:tab/>
        <w:t>Økonomiudvalgsmøde 27. maj 2026</w:t>
      </w:r>
    </w:p>
    <w:p w14:paraId="06B620B1" w14:textId="53A7B8F0" w:rsidR="00787586" w:rsidRDefault="00787586" w:rsidP="00787586">
      <w:pPr>
        <w:tabs>
          <w:tab w:val="left" w:pos="1134"/>
          <w:tab w:val="left" w:pos="1701"/>
        </w:tabs>
        <w:contextualSpacing/>
        <w:rPr>
          <w:rFonts w:cstheme="minorHAnsi"/>
        </w:rPr>
      </w:pPr>
      <w:r>
        <w:rPr>
          <w:rFonts w:cstheme="minorHAnsi"/>
        </w:rPr>
        <w:t>Bilag: forklæde, r</w:t>
      </w:r>
      <w:r w:rsidRPr="005A2F1A">
        <w:rPr>
          <w:rFonts w:cstheme="minorHAnsi"/>
        </w:rPr>
        <w:t>eferat</w:t>
      </w:r>
      <w:r>
        <w:rPr>
          <w:rFonts w:cstheme="minorHAnsi"/>
        </w:rPr>
        <w:t>, k</w:t>
      </w:r>
      <w:r w:rsidRPr="005A2F1A">
        <w:rPr>
          <w:rFonts w:cstheme="minorHAnsi"/>
        </w:rPr>
        <w:t>vartalsregnskab bemærkninger</w:t>
      </w:r>
      <w:r>
        <w:rPr>
          <w:rFonts w:cstheme="minorHAnsi"/>
        </w:rPr>
        <w:t>, og k</w:t>
      </w:r>
      <w:r w:rsidRPr="005A2F1A">
        <w:rPr>
          <w:rFonts w:cstheme="minorHAnsi"/>
        </w:rPr>
        <w:t>vartalsregnskabs tal</w:t>
      </w:r>
      <w:r>
        <w:rPr>
          <w:rFonts w:cstheme="minorHAnsi"/>
        </w:rPr>
        <w:t>.</w:t>
      </w:r>
    </w:p>
    <w:p w14:paraId="1410ED1C" w14:textId="77777777" w:rsidR="00787586" w:rsidRDefault="00787586" w:rsidP="00787586">
      <w:pPr>
        <w:tabs>
          <w:tab w:val="left" w:pos="1134"/>
          <w:tab w:val="left" w:pos="1701"/>
        </w:tabs>
        <w:contextualSpacing/>
        <w:rPr>
          <w:rFonts w:cstheme="minorHAnsi"/>
        </w:rPr>
      </w:pPr>
    </w:p>
    <w:p w14:paraId="68651799" w14:textId="646EB89C" w:rsidR="00787586" w:rsidRPr="003B7FEE" w:rsidRDefault="00787586" w:rsidP="00787586">
      <w:pPr>
        <w:tabs>
          <w:tab w:val="left" w:pos="1134"/>
          <w:tab w:val="left" w:pos="1701"/>
        </w:tabs>
        <w:contextualSpacing/>
        <w:rPr>
          <w:rFonts w:cstheme="minorHAnsi"/>
        </w:rPr>
      </w:pPr>
      <w:r w:rsidRPr="00905B1C">
        <w:rPr>
          <w:rStyle w:val="Overskrift1Tegn"/>
        </w:rPr>
        <w:t>Resumé:</w:t>
      </w:r>
      <w:r>
        <w:rPr>
          <w:rFonts w:cstheme="minorHAnsi"/>
        </w:rPr>
        <w:t xml:space="preserve"> </w:t>
      </w:r>
      <w:r w:rsidRPr="003B7FEE">
        <w:rPr>
          <w:rFonts w:cstheme="minorHAnsi"/>
        </w:rPr>
        <w:t>På afholdte ØU-møde blev bl.a. kvartalsregnskabet drøftet.</w:t>
      </w:r>
    </w:p>
    <w:p w14:paraId="09472CEA" w14:textId="77777777" w:rsidR="00787586" w:rsidRDefault="00787586" w:rsidP="00787586">
      <w:pPr>
        <w:tabs>
          <w:tab w:val="left" w:pos="1134"/>
          <w:tab w:val="left" w:pos="1701"/>
        </w:tabs>
        <w:contextualSpacing/>
        <w:rPr>
          <w:rFonts w:cstheme="minorHAnsi"/>
        </w:rPr>
      </w:pPr>
    </w:p>
    <w:p w14:paraId="0A92C8CE" w14:textId="06AD2852" w:rsidR="00787586" w:rsidRDefault="00787586" w:rsidP="00787586">
      <w:pPr>
        <w:tabs>
          <w:tab w:val="left" w:pos="1134"/>
          <w:tab w:val="left" w:pos="1701"/>
        </w:tabs>
        <w:contextualSpacing/>
        <w:rPr>
          <w:rFonts w:cstheme="minorHAnsi"/>
        </w:rPr>
      </w:pPr>
      <w:r w:rsidRPr="00A043E0">
        <w:rPr>
          <w:rFonts w:cstheme="minorHAnsi"/>
        </w:rPr>
        <w:t>Bestyrelsen tog orienteringen til efterretning</w:t>
      </w:r>
      <w:r>
        <w:rPr>
          <w:rFonts w:cstheme="minorHAnsi"/>
        </w:rPr>
        <w:t>.</w:t>
      </w:r>
    </w:p>
    <w:p w14:paraId="3C2E385D" w14:textId="77777777" w:rsidR="00787586" w:rsidRDefault="00787586" w:rsidP="00787586">
      <w:pPr>
        <w:spacing w:after="160" w:line="259" w:lineRule="auto"/>
        <w:rPr>
          <w:rFonts w:cstheme="minorHAnsi"/>
          <w:b/>
          <w:bCs/>
          <w:u w:val="single"/>
        </w:rPr>
      </w:pPr>
    </w:p>
    <w:p w14:paraId="54352419" w14:textId="77777777" w:rsidR="00787586" w:rsidRPr="00760CA2" w:rsidRDefault="00787586" w:rsidP="00905B1C">
      <w:pPr>
        <w:pStyle w:val="Overskrift4"/>
      </w:pPr>
      <w:r>
        <w:lastRenderedPageBreak/>
        <w:t xml:space="preserve">Ad </w:t>
      </w:r>
      <w:r w:rsidRPr="00760CA2">
        <w:t>1</w:t>
      </w:r>
      <w:r>
        <w:t>1</w:t>
      </w:r>
      <w:r w:rsidRPr="00760CA2">
        <w:tab/>
      </w:r>
      <w:proofErr w:type="spellStart"/>
      <w:r w:rsidRPr="00760CA2">
        <w:t>Bevica</w:t>
      </w:r>
      <w:proofErr w:type="spellEnd"/>
      <w:r w:rsidRPr="00760CA2">
        <w:t xml:space="preserve"> og potentiale PL</w:t>
      </w:r>
    </w:p>
    <w:p w14:paraId="15B6A488" w14:textId="3BF077A1" w:rsidR="00787586" w:rsidRDefault="00787586" w:rsidP="00787586">
      <w:pPr>
        <w:tabs>
          <w:tab w:val="left" w:pos="1134"/>
          <w:tab w:val="left" w:pos="1701"/>
        </w:tabs>
        <w:contextualSpacing/>
        <w:rPr>
          <w:rFonts w:cstheme="minorHAnsi"/>
        </w:rPr>
      </w:pPr>
      <w:r>
        <w:rPr>
          <w:rFonts w:cstheme="minorHAnsi"/>
        </w:rPr>
        <w:t xml:space="preserve">Bilag: forklæde, rapport </w:t>
      </w:r>
    </w:p>
    <w:p w14:paraId="1AD2B9E5" w14:textId="77777777" w:rsidR="00787586" w:rsidRDefault="00787586" w:rsidP="00787586">
      <w:pPr>
        <w:tabs>
          <w:tab w:val="left" w:pos="1134"/>
          <w:tab w:val="left" w:pos="1701"/>
        </w:tabs>
        <w:contextualSpacing/>
        <w:rPr>
          <w:rFonts w:cstheme="minorHAnsi"/>
        </w:rPr>
      </w:pPr>
    </w:p>
    <w:p w14:paraId="21323A6B" w14:textId="77777777" w:rsidR="00787586" w:rsidRPr="00AC7FB6" w:rsidRDefault="00787586" w:rsidP="00787586">
      <w:pPr>
        <w:tabs>
          <w:tab w:val="left" w:pos="1134"/>
          <w:tab w:val="left" w:pos="1701"/>
        </w:tabs>
        <w:contextualSpacing/>
        <w:rPr>
          <w:rFonts w:cstheme="minorHAnsi"/>
        </w:rPr>
      </w:pPr>
      <w:r w:rsidRPr="00905B1C">
        <w:rPr>
          <w:rStyle w:val="Overskrift1Tegn"/>
        </w:rPr>
        <w:t>Resumé:</w:t>
      </w:r>
      <w:r>
        <w:rPr>
          <w:rFonts w:cstheme="minorHAnsi"/>
        </w:rPr>
        <w:t xml:space="preserve"> </w:t>
      </w:r>
      <w:r w:rsidRPr="00AC7FB6">
        <w:rPr>
          <w:rFonts w:cstheme="minorHAnsi"/>
        </w:rPr>
        <w:t xml:space="preserve">Som en del af Toppartner-aftalen med </w:t>
      </w:r>
      <w:proofErr w:type="spellStart"/>
      <w:r w:rsidRPr="00AC7FB6">
        <w:rPr>
          <w:rFonts w:cstheme="minorHAnsi"/>
        </w:rPr>
        <w:t>Bevica</w:t>
      </w:r>
      <w:proofErr w:type="spellEnd"/>
      <w:r w:rsidRPr="00AC7FB6">
        <w:rPr>
          <w:rFonts w:cstheme="minorHAnsi"/>
        </w:rPr>
        <w:t xml:space="preserve"> Fonden indgår, at</w:t>
      </w:r>
      <w:r>
        <w:rPr>
          <w:rFonts w:cstheme="minorHAnsi"/>
        </w:rPr>
        <w:t xml:space="preserve"> </w:t>
      </w:r>
      <w:r w:rsidRPr="00AC7FB6">
        <w:rPr>
          <w:rFonts w:cstheme="minorHAnsi"/>
        </w:rPr>
        <w:t xml:space="preserve">”Samarbejdsaftalen har et særligt strategisk sigte, hvor det overordnet er hensigten at udnytte </w:t>
      </w:r>
      <w:proofErr w:type="spellStart"/>
      <w:r w:rsidRPr="00AC7FB6">
        <w:rPr>
          <w:rFonts w:cstheme="minorHAnsi"/>
        </w:rPr>
        <w:t>parasportens</w:t>
      </w:r>
      <w:proofErr w:type="spellEnd"/>
      <w:r w:rsidRPr="00AC7FB6">
        <w:rPr>
          <w:rFonts w:cstheme="minorHAnsi"/>
        </w:rPr>
        <w:t xml:space="preserve"> potentiale til at rykke positivt på den herskende ulighed i adgang til idrættens fællesskaber på alle niveauer samt vise den værdiskabelse, som parasporten rummer for samfundet som helhed.”</w:t>
      </w:r>
    </w:p>
    <w:p w14:paraId="1EF7E581" w14:textId="77777777" w:rsidR="00787586" w:rsidRPr="00AC7FB6" w:rsidRDefault="00787586" w:rsidP="00787586">
      <w:pPr>
        <w:tabs>
          <w:tab w:val="left" w:pos="1134"/>
          <w:tab w:val="left" w:pos="1701"/>
        </w:tabs>
        <w:contextualSpacing/>
        <w:rPr>
          <w:rFonts w:cstheme="minorHAnsi"/>
        </w:rPr>
      </w:pPr>
      <w:r w:rsidRPr="00AC7FB6">
        <w:rPr>
          <w:rFonts w:cstheme="minorHAnsi"/>
        </w:rPr>
        <w:t>Der er under arbejdstitlen ”Et mere ligeværdigt og inkluderende samfund” blevet udarbejdet en kort projektbeskrivelse</w:t>
      </w:r>
      <w:r>
        <w:rPr>
          <w:rFonts w:cstheme="minorHAnsi"/>
        </w:rPr>
        <w:t xml:space="preserve">, </w:t>
      </w:r>
      <w:r w:rsidRPr="00AC7FB6">
        <w:rPr>
          <w:rFonts w:cstheme="minorHAnsi"/>
        </w:rPr>
        <w:t>som præsenteres på mødet.</w:t>
      </w:r>
      <w:r>
        <w:rPr>
          <w:rFonts w:cstheme="minorHAnsi"/>
        </w:rPr>
        <w:br/>
      </w:r>
    </w:p>
    <w:p w14:paraId="272C360B" w14:textId="132A2AEA" w:rsidR="00787586" w:rsidRDefault="00787586" w:rsidP="00787586">
      <w:pPr>
        <w:tabs>
          <w:tab w:val="left" w:pos="1134"/>
          <w:tab w:val="left" w:pos="1701"/>
        </w:tabs>
        <w:contextualSpacing/>
        <w:rPr>
          <w:rFonts w:cstheme="minorHAnsi"/>
        </w:rPr>
      </w:pPr>
      <w:r w:rsidRPr="00905B1C">
        <w:rPr>
          <w:rStyle w:val="Overskrift1Tegn"/>
        </w:rPr>
        <w:t>Anbefaling til bestyrelsen:</w:t>
      </w:r>
      <w:r>
        <w:rPr>
          <w:rFonts w:cstheme="minorHAnsi"/>
        </w:rPr>
        <w:t xml:space="preserve"> </w:t>
      </w:r>
      <w:r w:rsidRPr="00AC7FB6">
        <w:rPr>
          <w:rFonts w:cstheme="minorHAnsi"/>
        </w:rPr>
        <w:t>Bestyrelsen tager orienteringen til efterretning.</w:t>
      </w:r>
    </w:p>
    <w:p w14:paraId="662215F7" w14:textId="77777777" w:rsidR="00787586" w:rsidRDefault="00787586" w:rsidP="00787586">
      <w:pPr>
        <w:tabs>
          <w:tab w:val="left" w:pos="1134"/>
          <w:tab w:val="left" w:pos="1701"/>
        </w:tabs>
        <w:contextualSpacing/>
        <w:rPr>
          <w:rFonts w:cstheme="minorHAnsi"/>
        </w:rPr>
      </w:pPr>
    </w:p>
    <w:p w14:paraId="44B199FE" w14:textId="53BD1B2A" w:rsidR="00787586" w:rsidRDefault="00787586" w:rsidP="00787586">
      <w:pPr>
        <w:tabs>
          <w:tab w:val="left" w:pos="1134"/>
          <w:tab w:val="left" w:pos="1701"/>
        </w:tabs>
        <w:contextualSpacing/>
        <w:rPr>
          <w:rFonts w:cstheme="minorHAnsi"/>
        </w:rPr>
      </w:pPr>
      <w:r w:rsidRPr="00A043E0">
        <w:rPr>
          <w:rFonts w:cstheme="minorHAnsi"/>
        </w:rPr>
        <w:t>Bestyrelsen tog orienteringen til efterretning</w:t>
      </w:r>
      <w:r>
        <w:rPr>
          <w:rFonts w:cstheme="minorHAnsi"/>
        </w:rPr>
        <w:t>.</w:t>
      </w:r>
    </w:p>
    <w:p w14:paraId="6C6D8960" w14:textId="77777777" w:rsidR="00787586" w:rsidRDefault="00787586" w:rsidP="00787586">
      <w:pPr>
        <w:tabs>
          <w:tab w:val="left" w:pos="1134"/>
          <w:tab w:val="left" w:pos="1701"/>
        </w:tabs>
        <w:contextualSpacing/>
        <w:rPr>
          <w:rFonts w:cstheme="minorHAnsi"/>
        </w:rPr>
      </w:pPr>
    </w:p>
    <w:p w14:paraId="413C1B7D" w14:textId="77777777" w:rsidR="00787586" w:rsidRDefault="00787586" w:rsidP="00787586">
      <w:pPr>
        <w:tabs>
          <w:tab w:val="left" w:pos="1134"/>
          <w:tab w:val="left" w:pos="1701"/>
        </w:tabs>
        <w:contextualSpacing/>
        <w:rPr>
          <w:rFonts w:cstheme="minorHAnsi"/>
        </w:rPr>
      </w:pPr>
    </w:p>
    <w:p w14:paraId="39F76EBD" w14:textId="77777777" w:rsidR="00787586" w:rsidRDefault="00787586" w:rsidP="00905B1C">
      <w:pPr>
        <w:pStyle w:val="Overskrift4"/>
      </w:pPr>
      <w:r>
        <w:t xml:space="preserve">Ad </w:t>
      </w:r>
      <w:r w:rsidRPr="00760CA2">
        <w:t>1</w:t>
      </w:r>
      <w:r>
        <w:t>2</w:t>
      </w:r>
      <w:r w:rsidRPr="00760CA2">
        <w:tab/>
        <w:t>Intro til Team Danmark samarbejdet</w:t>
      </w:r>
    </w:p>
    <w:p w14:paraId="64602AD0" w14:textId="77777777" w:rsidR="00787586" w:rsidRDefault="00787586" w:rsidP="00787586">
      <w:pPr>
        <w:tabs>
          <w:tab w:val="left" w:pos="1134"/>
          <w:tab w:val="left" w:pos="1701"/>
        </w:tabs>
        <w:contextualSpacing/>
        <w:rPr>
          <w:rFonts w:cstheme="minorHAnsi"/>
        </w:rPr>
      </w:pPr>
      <w:r>
        <w:rPr>
          <w:rFonts w:cstheme="minorHAnsi"/>
        </w:rPr>
        <w:t>Bilag: forklæde, strategi- og støttekoncept 2026-2028, talent- og elitestrategi 2025-2032.</w:t>
      </w:r>
    </w:p>
    <w:p w14:paraId="58576BD1" w14:textId="77777777" w:rsidR="00787586" w:rsidRDefault="00787586" w:rsidP="00787586">
      <w:pPr>
        <w:tabs>
          <w:tab w:val="left" w:pos="1134"/>
          <w:tab w:val="left" w:pos="1701"/>
        </w:tabs>
        <w:contextualSpacing/>
        <w:rPr>
          <w:rFonts w:cstheme="minorHAnsi"/>
          <w:b/>
          <w:bCs/>
          <w:u w:val="single"/>
        </w:rPr>
      </w:pPr>
    </w:p>
    <w:p w14:paraId="2CD00D3D" w14:textId="77777777" w:rsidR="00787586" w:rsidRDefault="00787586" w:rsidP="00787586">
      <w:pPr>
        <w:tabs>
          <w:tab w:val="left" w:pos="1134"/>
          <w:tab w:val="left" w:pos="1701"/>
        </w:tabs>
        <w:contextualSpacing/>
        <w:rPr>
          <w:rFonts w:cstheme="minorHAnsi"/>
        </w:rPr>
      </w:pPr>
      <w:r w:rsidRPr="00905B1C">
        <w:rPr>
          <w:rStyle w:val="Overskrift1Tegn"/>
        </w:rPr>
        <w:t>Resumé:</w:t>
      </w:r>
      <w:r>
        <w:rPr>
          <w:rFonts w:cstheme="minorHAnsi"/>
        </w:rPr>
        <w:t xml:space="preserve"> </w:t>
      </w:r>
      <w:r w:rsidRPr="008933E6">
        <w:rPr>
          <w:rFonts w:cstheme="minorHAnsi"/>
        </w:rPr>
        <w:t xml:space="preserve">Bestyrelsen </w:t>
      </w:r>
      <w:r>
        <w:rPr>
          <w:rFonts w:cstheme="minorHAnsi"/>
        </w:rPr>
        <w:t xml:space="preserve">blev </w:t>
      </w:r>
      <w:r w:rsidRPr="008933E6">
        <w:rPr>
          <w:rFonts w:cstheme="minorHAnsi"/>
        </w:rPr>
        <w:t>orientere</w:t>
      </w:r>
      <w:r>
        <w:rPr>
          <w:rFonts w:cstheme="minorHAnsi"/>
        </w:rPr>
        <w:t>t</w:t>
      </w:r>
      <w:r w:rsidRPr="008933E6">
        <w:rPr>
          <w:rFonts w:cstheme="minorHAnsi"/>
        </w:rPr>
        <w:t xml:space="preserve"> om samarbejdet mellem Parasport Danmark og Team Danmark, herunder Parasport Danmarks indplacering som Verdensklasseforbund i Team Danmarks støttekoncept 2025-2028.</w:t>
      </w:r>
    </w:p>
    <w:p w14:paraId="4498AE9B" w14:textId="77777777" w:rsidR="00787586" w:rsidRPr="008933E6" w:rsidRDefault="00787586" w:rsidP="00787586">
      <w:pPr>
        <w:tabs>
          <w:tab w:val="left" w:pos="1134"/>
          <w:tab w:val="left" w:pos="1701"/>
        </w:tabs>
        <w:contextualSpacing/>
        <w:rPr>
          <w:rFonts w:cstheme="minorHAnsi"/>
        </w:rPr>
      </w:pPr>
    </w:p>
    <w:p w14:paraId="306F5B28" w14:textId="77777777" w:rsidR="00787586" w:rsidRDefault="00787586" w:rsidP="00787586">
      <w:pPr>
        <w:tabs>
          <w:tab w:val="left" w:pos="1134"/>
          <w:tab w:val="left" w:pos="1701"/>
        </w:tabs>
        <w:contextualSpacing/>
        <w:rPr>
          <w:rFonts w:cstheme="minorHAnsi"/>
        </w:rPr>
      </w:pPr>
      <w:r w:rsidRPr="008933E6">
        <w:rPr>
          <w:rFonts w:cstheme="minorHAnsi"/>
        </w:rPr>
        <w:t>På mødet delt</w:t>
      </w:r>
      <w:r>
        <w:rPr>
          <w:rFonts w:cstheme="minorHAnsi"/>
        </w:rPr>
        <w:t>og</w:t>
      </w:r>
      <w:r w:rsidRPr="008933E6">
        <w:rPr>
          <w:rFonts w:cstheme="minorHAnsi"/>
        </w:rPr>
        <w:t xml:space="preserve"> Magnus Wonsyld fra Team Danmark, som </w:t>
      </w:r>
      <w:r>
        <w:rPr>
          <w:rFonts w:cstheme="minorHAnsi"/>
        </w:rPr>
        <w:t>gav</w:t>
      </w:r>
      <w:r w:rsidRPr="008933E6">
        <w:rPr>
          <w:rFonts w:cstheme="minorHAnsi"/>
        </w:rPr>
        <w:t xml:space="preserve"> bestyrelsen en introduktion til Team Danmarks strategi, støttekoncept og forventninger til samarbejdende specialforbund. </w:t>
      </w:r>
    </w:p>
    <w:p w14:paraId="3B08E81F" w14:textId="77777777" w:rsidR="00787586" w:rsidRPr="008933E6" w:rsidRDefault="00787586" w:rsidP="00787586">
      <w:pPr>
        <w:tabs>
          <w:tab w:val="left" w:pos="1134"/>
          <w:tab w:val="left" w:pos="1701"/>
        </w:tabs>
        <w:contextualSpacing/>
        <w:rPr>
          <w:rFonts w:cstheme="minorHAnsi"/>
        </w:rPr>
      </w:pPr>
    </w:p>
    <w:p w14:paraId="5FBDB7E4" w14:textId="77777777" w:rsidR="00787586" w:rsidRDefault="00787586" w:rsidP="00787586">
      <w:pPr>
        <w:tabs>
          <w:tab w:val="left" w:pos="1134"/>
          <w:tab w:val="left" w:pos="1701"/>
        </w:tabs>
        <w:contextualSpacing/>
        <w:rPr>
          <w:rFonts w:cstheme="minorHAnsi"/>
        </w:rPr>
      </w:pPr>
      <w:r w:rsidRPr="008933E6">
        <w:rPr>
          <w:rFonts w:cstheme="minorHAnsi"/>
        </w:rPr>
        <w:t>Team Danmarks strategi 2025-2028 tager udgangspunkt i visionen om at udvikle eliteidræt i verdensklasse og missionen Mennesker og Medaljer. Strategien har tre centrale prioriteringer: at styrke elite- og verdensklasseatleten, styrke trænerkompetencer i Danmark og styrke transitionen fra talent til senior-/A-landsholdsniveau. Samtidig lægger Team Danmark vægt på ansvarlig eliteidræt, hvor atleten ses som et helt menneske, og hvor sportslig udvikling, trivsel, uddannelse og langsigtet bæredygtighed tænkes sammen.</w:t>
      </w:r>
    </w:p>
    <w:p w14:paraId="0C447C60" w14:textId="77777777" w:rsidR="00787586" w:rsidRPr="008933E6" w:rsidRDefault="00787586" w:rsidP="00787586">
      <w:pPr>
        <w:tabs>
          <w:tab w:val="left" w:pos="1134"/>
          <w:tab w:val="left" w:pos="1701"/>
        </w:tabs>
        <w:contextualSpacing/>
        <w:rPr>
          <w:rFonts w:cstheme="minorHAnsi"/>
        </w:rPr>
      </w:pPr>
      <w:r w:rsidRPr="008933E6">
        <w:rPr>
          <w:rFonts w:cstheme="minorHAnsi"/>
        </w:rPr>
        <w:t xml:space="preserve"> </w:t>
      </w:r>
    </w:p>
    <w:p w14:paraId="3A641A7C" w14:textId="77777777" w:rsidR="00787586" w:rsidRPr="008933E6" w:rsidRDefault="00787586" w:rsidP="00787586">
      <w:pPr>
        <w:tabs>
          <w:tab w:val="left" w:pos="1134"/>
          <w:tab w:val="left" w:pos="1701"/>
        </w:tabs>
        <w:contextualSpacing/>
        <w:rPr>
          <w:rFonts w:cstheme="minorHAnsi"/>
        </w:rPr>
      </w:pPr>
      <w:r w:rsidRPr="008933E6">
        <w:rPr>
          <w:rFonts w:cstheme="minorHAnsi"/>
        </w:rPr>
        <w:t xml:space="preserve">Team Danmarks støttekoncept beskriver kriterierne for samarbejdet med specialforbundene. Som Verdensklasseforbund er Parasport Danmark placeret i den højeste samarbejdskategori, som omfatter forbund med paralympiske discipliner, hvor der kontinuerligt er tydeligt medaljepotentiale til PL i 2028. Kategorien forudsætter blandt andet et troværdigt og langsigtet udviklings- og resultatpotentiale, en politisk godkendt talent- og elitestrategi, en professionel driftsorganisation samt en høj økonomisk prioritering af talent- og elitearbejdet. </w:t>
      </w:r>
    </w:p>
    <w:p w14:paraId="2D58D5F3" w14:textId="77777777" w:rsidR="00787586" w:rsidRPr="008933E6" w:rsidRDefault="00787586" w:rsidP="00787586">
      <w:pPr>
        <w:tabs>
          <w:tab w:val="left" w:pos="1134"/>
          <w:tab w:val="left" w:pos="1701"/>
        </w:tabs>
        <w:contextualSpacing/>
        <w:rPr>
          <w:rFonts w:cstheme="minorHAnsi"/>
        </w:rPr>
      </w:pPr>
      <w:r w:rsidRPr="008933E6">
        <w:rPr>
          <w:rFonts w:cstheme="minorHAnsi"/>
        </w:rPr>
        <w:t xml:space="preserve">Orienteringen </w:t>
      </w:r>
      <w:r>
        <w:rPr>
          <w:rFonts w:cstheme="minorHAnsi"/>
        </w:rPr>
        <w:t>gav</w:t>
      </w:r>
      <w:r w:rsidRPr="008933E6">
        <w:rPr>
          <w:rFonts w:cstheme="minorHAnsi"/>
        </w:rPr>
        <w:t xml:space="preserve"> bestyrelsen et samlet billede af samarbejdets strategiske betydning for Parasport Danmark, herunder hvordan samarbejdet understøtter den langsigtede satsning frem mod PL i 2028 og 2032, samt hvilke forventninger Team Danmark har til </w:t>
      </w:r>
      <w:r w:rsidRPr="008933E6">
        <w:rPr>
          <w:rFonts w:cstheme="minorHAnsi"/>
        </w:rPr>
        <w:lastRenderedPageBreak/>
        <w:t>forbundets politiske og administrative forankring af elitearbejdet. Dette ligger i direkte forlængelse af Parasport Danmarks strategiske spor om helhedsorienteret og fokusbaseret udvikling af prioriterede paralympiske idrætter samt Talent- og Elitestrategi for Paralympiske Idrætter 2025-2032.</w:t>
      </w:r>
    </w:p>
    <w:p w14:paraId="44148905" w14:textId="77777777" w:rsidR="00787586" w:rsidRPr="008933E6" w:rsidRDefault="00787586" w:rsidP="00787586">
      <w:pPr>
        <w:tabs>
          <w:tab w:val="left" w:pos="1134"/>
          <w:tab w:val="left" w:pos="1701"/>
        </w:tabs>
        <w:contextualSpacing/>
        <w:rPr>
          <w:rFonts w:cstheme="minorHAnsi"/>
        </w:rPr>
      </w:pPr>
    </w:p>
    <w:p w14:paraId="62D95211" w14:textId="18C7F107" w:rsidR="00787586" w:rsidRPr="002244B8" w:rsidRDefault="00787586" w:rsidP="00787586">
      <w:pPr>
        <w:tabs>
          <w:tab w:val="left" w:pos="1134"/>
          <w:tab w:val="left" w:pos="1701"/>
        </w:tabs>
        <w:contextualSpacing/>
        <w:rPr>
          <w:rFonts w:cstheme="minorHAnsi"/>
        </w:rPr>
      </w:pPr>
      <w:r w:rsidRPr="00F931DC">
        <w:rPr>
          <w:rFonts w:cstheme="minorHAnsi"/>
        </w:rPr>
        <w:t>Bestyrelsen tog orienteringen til efterretning</w:t>
      </w:r>
      <w:r>
        <w:rPr>
          <w:rFonts w:cstheme="minorHAnsi"/>
        </w:rPr>
        <w:t>.</w:t>
      </w:r>
    </w:p>
    <w:p w14:paraId="462E3A6E" w14:textId="77777777" w:rsidR="00787586" w:rsidRDefault="00787586" w:rsidP="00787586">
      <w:pPr>
        <w:tabs>
          <w:tab w:val="left" w:pos="1134"/>
          <w:tab w:val="left" w:pos="1701"/>
        </w:tabs>
        <w:contextualSpacing/>
        <w:rPr>
          <w:rFonts w:cstheme="minorHAnsi"/>
          <w:b/>
          <w:bCs/>
          <w:u w:val="single"/>
        </w:rPr>
      </w:pPr>
    </w:p>
    <w:p w14:paraId="76846925" w14:textId="77777777" w:rsidR="00787586" w:rsidRDefault="00787586" w:rsidP="00787586">
      <w:pPr>
        <w:tabs>
          <w:tab w:val="left" w:pos="1134"/>
          <w:tab w:val="left" w:pos="1701"/>
        </w:tabs>
        <w:contextualSpacing/>
        <w:rPr>
          <w:rFonts w:cstheme="minorHAnsi"/>
          <w:b/>
          <w:bCs/>
          <w:u w:val="single"/>
        </w:rPr>
      </w:pPr>
    </w:p>
    <w:p w14:paraId="50C2B2D1" w14:textId="77777777" w:rsidR="00787586" w:rsidRDefault="00787586" w:rsidP="00905B1C">
      <w:pPr>
        <w:pStyle w:val="Overskrift4"/>
      </w:pPr>
      <w:r>
        <w:t>Ad 13</w:t>
      </w:r>
      <w:r>
        <w:tab/>
        <w:t>Springbrættet</w:t>
      </w:r>
    </w:p>
    <w:p w14:paraId="5852D7DD" w14:textId="49765A0E" w:rsidR="00787586" w:rsidRDefault="00787586" w:rsidP="00787586">
      <w:pPr>
        <w:tabs>
          <w:tab w:val="left" w:pos="1134"/>
          <w:tab w:val="left" w:pos="1701"/>
        </w:tabs>
        <w:contextualSpacing/>
        <w:rPr>
          <w:rFonts w:cstheme="minorHAnsi"/>
        </w:rPr>
      </w:pPr>
      <w:r>
        <w:rPr>
          <w:rFonts w:cstheme="minorHAnsi"/>
        </w:rPr>
        <w:t>Bilag: forklæde, opfølgning på projekter</w:t>
      </w:r>
    </w:p>
    <w:p w14:paraId="7D300E40" w14:textId="77777777" w:rsidR="00787586" w:rsidRDefault="00787586" w:rsidP="00787586">
      <w:pPr>
        <w:tabs>
          <w:tab w:val="left" w:pos="1134"/>
          <w:tab w:val="left" w:pos="1701"/>
        </w:tabs>
        <w:contextualSpacing/>
        <w:rPr>
          <w:rFonts w:cstheme="minorHAnsi"/>
        </w:rPr>
      </w:pPr>
    </w:p>
    <w:p w14:paraId="379FACB4" w14:textId="77777777" w:rsidR="00787586" w:rsidRPr="00D8258A" w:rsidRDefault="00787586" w:rsidP="00787586">
      <w:pPr>
        <w:tabs>
          <w:tab w:val="left" w:pos="1134"/>
          <w:tab w:val="left" w:pos="1701"/>
        </w:tabs>
        <w:contextualSpacing/>
        <w:rPr>
          <w:rFonts w:cstheme="minorHAnsi"/>
        </w:rPr>
      </w:pPr>
      <w:r w:rsidRPr="00905B1C">
        <w:rPr>
          <w:rStyle w:val="Overskrift1Tegn"/>
        </w:rPr>
        <w:t>Resumé:</w:t>
      </w:r>
      <w:r>
        <w:rPr>
          <w:rFonts w:cstheme="minorHAnsi"/>
        </w:rPr>
        <w:t xml:space="preserve"> </w:t>
      </w:r>
      <w:r w:rsidRPr="00D8258A">
        <w:rPr>
          <w:rFonts w:cstheme="minorHAnsi"/>
        </w:rPr>
        <w:t xml:space="preserve">Bestyrelsen besluttede på juni mødet 2025 at igangsætte en fokuseret form for projektorganisering og bevilge økonomi fra den strategiske egenkapital til dette. </w:t>
      </w:r>
    </w:p>
    <w:p w14:paraId="03B14E2F" w14:textId="77777777" w:rsidR="00787586" w:rsidRPr="00D8258A" w:rsidRDefault="00787586" w:rsidP="00787586">
      <w:pPr>
        <w:tabs>
          <w:tab w:val="left" w:pos="1134"/>
          <w:tab w:val="left" w:pos="1701"/>
        </w:tabs>
        <w:contextualSpacing/>
        <w:rPr>
          <w:rFonts w:cstheme="minorHAnsi"/>
        </w:rPr>
      </w:pPr>
      <w:r w:rsidRPr="00D8258A">
        <w:rPr>
          <w:rFonts w:cstheme="minorHAnsi"/>
        </w:rPr>
        <w:t>Det er aftalt, at bestyrelsen løbende orienteres om projektstyregruppens arbejde og udviklingen omkring oprettelsen af projekter.</w:t>
      </w:r>
    </w:p>
    <w:p w14:paraId="44111DEB" w14:textId="77777777" w:rsidR="00787586" w:rsidRDefault="00787586" w:rsidP="00787586">
      <w:pPr>
        <w:tabs>
          <w:tab w:val="left" w:pos="1134"/>
          <w:tab w:val="left" w:pos="1701"/>
        </w:tabs>
        <w:contextualSpacing/>
        <w:rPr>
          <w:rFonts w:cstheme="minorHAnsi"/>
        </w:rPr>
      </w:pPr>
    </w:p>
    <w:p w14:paraId="5FB586BA" w14:textId="5C69B3FC" w:rsidR="00787586" w:rsidRDefault="00787586" w:rsidP="00787586">
      <w:pPr>
        <w:tabs>
          <w:tab w:val="left" w:pos="1134"/>
          <w:tab w:val="left" w:pos="1701"/>
        </w:tabs>
        <w:contextualSpacing/>
        <w:rPr>
          <w:rFonts w:cstheme="minorHAnsi"/>
        </w:rPr>
      </w:pPr>
      <w:r w:rsidRPr="000B3785">
        <w:rPr>
          <w:rFonts w:cstheme="minorHAnsi"/>
        </w:rPr>
        <w:t>Bestyrelsen tog orienteringen til efterretning</w:t>
      </w:r>
    </w:p>
    <w:p w14:paraId="51FE7CEA" w14:textId="77777777" w:rsidR="00787586" w:rsidRDefault="00787586" w:rsidP="00787586">
      <w:pPr>
        <w:tabs>
          <w:tab w:val="left" w:pos="1134"/>
          <w:tab w:val="left" w:pos="1701"/>
        </w:tabs>
        <w:contextualSpacing/>
        <w:rPr>
          <w:rFonts w:cstheme="minorHAnsi"/>
        </w:rPr>
      </w:pPr>
    </w:p>
    <w:p w14:paraId="2B0AF3B4" w14:textId="77777777" w:rsidR="00787586" w:rsidRDefault="00787586" w:rsidP="00787586">
      <w:pPr>
        <w:tabs>
          <w:tab w:val="left" w:pos="1134"/>
          <w:tab w:val="left" w:pos="1701"/>
        </w:tabs>
        <w:contextualSpacing/>
        <w:rPr>
          <w:rFonts w:cstheme="minorHAnsi"/>
        </w:rPr>
      </w:pPr>
    </w:p>
    <w:p w14:paraId="5E33F9EF" w14:textId="77777777" w:rsidR="00787586" w:rsidRDefault="00787586" w:rsidP="00905B1C">
      <w:pPr>
        <w:pStyle w:val="Overskrift3"/>
      </w:pPr>
      <w:r w:rsidRPr="001E28D2">
        <w:t>SAGER TIL BESLUTNING</w:t>
      </w:r>
    </w:p>
    <w:p w14:paraId="0B0832D9" w14:textId="77777777" w:rsidR="00787586" w:rsidRPr="00754F53" w:rsidRDefault="00787586" w:rsidP="00787586">
      <w:pPr>
        <w:rPr>
          <w:rFonts w:eastAsia="Arial Unicode MS" w:cstheme="minorHAnsi"/>
          <w:b/>
          <w:bCs/>
        </w:rPr>
      </w:pPr>
    </w:p>
    <w:p w14:paraId="54936D52" w14:textId="77777777" w:rsidR="00787586" w:rsidRPr="0093275B" w:rsidRDefault="00787586" w:rsidP="00787586">
      <w:pPr>
        <w:tabs>
          <w:tab w:val="left" w:pos="1134"/>
          <w:tab w:val="left" w:pos="1701"/>
        </w:tabs>
        <w:ind w:left="1128" w:hanging="1128"/>
        <w:contextualSpacing/>
        <w:rPr>
          <w:rFonts w:cstheme="minorHAnsi"/>
        </w:rPr>
      </w:pPr>
      <w:r w:rsidRPr="00905B1C">
        <w:rPr>
          <w:rStyle w:val="Overskrift4Tegn"/>
        </w:rPr>
        <w:t>Ad 14</w:t>
      </w:r>
      <w:r w:rsidRPr="00905B1C">
        <w:rPr>
          <w:rStyle w:val="Overskrift4Tegn"/>
        </w:rPr>
        <w:tab/>
        <w:t>Bestyrelsens forretningsorden og ansvarsopgaver</w:t>
      </w:r>
      <w:r w:rsidRPr="00905B1C">
        <w:rPr>
          <w:rStyle w:val="Overskrift4Tegn"/>
        </w:rPr>
        <w:br/>
      </w:r>
      <w:r>
        <w:rPr>
          <w:rFonts w:cstheme="minorHAnsi"/>
        </w:rPr>
        <w:tab/>
        <w:t>Bilag: forklæde, forretningsorden m. ændringer, forretningsorden, opgavefordeling 2026-2028, bestyrelsens opgavefordeling 2024.</w:t>
      </w:r>
    </w:p>
    <w:p w14:paraId="36D5CF5C" w14:textId="77777777" w:rsidR="00787586" w:rsidRDefault="00787586" w:rsidP="00787586">
      <w:pPr>
        <w:tabs>
          <w:tab w:val="left" w:pos="1134"/>
          <w:tab w:val="left" w:pos="1701"/>
        </w:tabs>
        <w:contextualSpacing/>
        <w:rPr>
          <w:rFonts w:cstheme="minorHAnsi"/>
          <w:b/>
          <w:bCs/>
          <w:u w:val="single"/>
        </w:rPr>
      </w:pPr>
    </w:p>
    <w:p w14:paraId="4380DDD4" w14:textId="77777777" w:rsidR="00787586" w:rsidRDefault="00787586" w:rsidP="00787586">
      <w:pPr>
        <w:tabs>
          <w:tab w:val="left" w:pos="1134"/>
          <w:tab w:val="left" w:pos="1701"/>
        </w:tabs>
        <w:ind w:left="1128"/>
        <w:contextualSpacing/>
        <w:rPr>
          <w:rFonts w:cstheme="minorHAnsi"/>
        </w:rPr>
      </w:pPr>
      <w:r w:rsidRPr="00905B1C">
        <w:rPr>
          <w:rStyle w:val="Overskrift1Tegn"/>
        </w:rPr>
        <w:t>Resumé:</w:t>
      </w:r>
      <w:r>
        <w:rPr>
          <w:rFonts w:cstheme="minorHAnsi"/>
        </w:rPr>
        <w:t xml:space="preserve"> </w:t>
      </w:r>
      <w:r w:rsidRPr="00A27B55">
        <w:rPr>
          <w:rFonts w:cstheme="minorHAnsi"/>
        </w:rPr>
        <w:t xml:space="preserve">Der er i Parasport Danmark tradition for, at bestyrelsen ved sin tiltræden efter afholdt repræsentantskabsmøde underskriver sin egen forretningsorden. Da der i forretningsordenen henvises til en fordeling af emner/opgaver blandt bestyrelsens medlemmer, </w:t>
      </w:r>
      <w:r>
        <w:rPr>
          <w:rFonts w:cstheme="minorHAnsi"/>
        </w:rPr>
        <w:t>var</w:t>
      </w:r>
      <w:r w:rsidRPr="00A27B55">
        <w:rPr>
          <w:rFonts w:cstheme="minorHAnsi"/>
        </w:rPr>
        <w:t xml:space="preserve"> dette også indeholdt i dette punkt.</w:t>
      </w:r>
    </w:p>
    <w:p w14:paraId="41CAECF3" w14:textId="77777777" w:rsidR="00787586" w:rsidRPr="00A27B55" w:rsidRDefault="00787586" w:rsidP="00787586">
      <w:pPr>
        <w:tabs>
          <w:tab w:val="left" w:pos="1134"/>
          <w:tab w:val="left" w:pos="1701"/>
        </w:tabs>
        <w:ind w:left="1128"/>
        <w:contextualSpacing/>
        <w:rPr>
          <w:rFonts w:cstheme="minorHAnsi"/>
        </w:rPr>
      </w:pPr>
    </w:p>
    <w:p w14:paraId="72455AF9" w14:textId="77777777" w:rsidR="00905B1C" w:rsidRDefault="00787586" w:rsidP="00905B1C">
      <w:pPr>
        <w:tabs>
          <w:tab w:val="left" w:pos="1134"/>
          <w:tab w:val="left" w:pos="1701"/>
        </w:tabs>
        <w:ind w:left="1128"/>
        <w:contextualSpacing/>
        <w:rPr>
          <w:rFonts w:cstheme="minorHAnsi"/>
        </w:rPr>
      </w:pPr>
      <w:r w:rsidRPr="00A27B55">
        <w:rPr>
          <w:rFonts w:cstheme="minorHAnsi"/>
        </w:rPr>
        <w:t xml:space="preserve">Det er hensigten, at hvert medlem inden 14 dage efter dette bestyrelsesmøde tilkendegiver overfor formanden, hvilke ansvarsområder og opgaver, man ønsker at varetage. På baggrund heraf vil formanden komme med et forslag til beslutning på bestyrelsesmødet den 17. august 2026. </w:t>
      </w:r>
    </w:p>
    <w:p w14:paraId="06D0F81B" w14:textId="77777777" w:rsidR="00905B1C" w:rsidRDefault="00905B1C" w:rsidP="00905B1C">
      <w:pPr>
        <w:tabs>
          <w:tab w:val="left" w:pos="1134"/>
          <w:tab w:val="left" w:pos="1701"/>
        </w:tabs>
        <w:ind w:left="1128"/>
        <w:contextualSpacing/>
        <w:rPr>
          <w:rFonts w:cstheme="minorHAnsi"/>
        </w:rPr>
      </w:pPr>
    </w:p>
    <w:p w14:paraId="620D28AA" w14:textId="69C006C7" w:rsidR="00787586" w:rsidRPr="00905B1C" w:rsidRDefault="00787586" w:rsidP="00B174A8">
      <w:pPr>
        <w:pStyle w:val="Overskrift1"/>
        <w:ind w:left="1128"/>
        <w:rPr>
          <w:rFonts w:cstheme="minorHAnsi"/>
        </w:rPr>
      </w:pPr>
      <w:r>
        <w:t>Beslutning:</w:t>
      </w:r>
    </w:p>
    <w:p w14:paraId="2DDDEA95" w14:textId="77777777" w:rsidR="00787586" w:rsidRDefault="00787586" w:rsidP="00787586">
      <w:pPr>
        <w:tabs>
          <w:tab w:val="left" w:pos="1134"/>
          <w:tab w:val="left" w:pos="1701"/>
        </w:tabs>
        <w:ind w:left="1128"/>
        <w:contextualSpacing/>
        <w:rPr>
          <w:rFonts w:cstheme="minorHAnsi"/>
        </w:rPr>
      </w:pPr>
      <w:r w:rsidRPr="00F45AD3">
        <w:rPr>
          <w:rFonts w:cstheme="minorHAnsi"/>
        </w:rPr>
        <w:t>Bestyrelsen tilsluttede sig den foreslåede forretningsorden samt processen for fordeling af opgaver og ansvarsområder.</w:t>
      </w:r>
    </w:p>
    <w:p w14:paraId="357D3464" w14:textId="77777777" w:rsidR="00787586" w:rsidRDefault="00787586" w:rsidP="00787586">
      <w:pPr>
        <w:tabs>
          <w:tab w:val="left" w:pos="1134"/>
          <w:tab w:val="left" w:pos="1701"/>
        </w:tabs>
        <w:ind w:left="1128"/>
        <w:contextualSpacing/>
        <w:rPr>
          <w:rFonts w:cstheme="minorHAnsi"/>
        </w:rPr>
      </w:pPr>
    </w:p>
    <w:p w14:paraId="1F4FA723" w14:textId="77777777" w:rsidR="00787586" w:rsidRPr="00A27B55" w:rsidRDefault="00787586" w:rsidP="00787586">
      <w:pPr>
        <w:tabs>
          <w:tab w:val="left" w:pos="1134"/>
          <w:tab w:val="left" w:pos="1701"/>
        </w:tabs>
        <w:ind w:left="1128"/>
        <w:contextualSpacing/>
        <w:rPr>
          <w:rFonts w:cstheme="minorHAnsi"/>
        </w:rPr>
      </w:pPr>
      <w:r>
        <w:rPr>
          <w:rFonts w:cstheme="minorHAnsi"/>
        </w:rPr>
        <w:t>Herudover besluttede bestyrelsen, at AKR indtræder i Økonomiudvalget sammen med formanden og den økonomiansvarlige i bestyrelsen.</w:t>
      </w:r>
    </w:p>
    <w:p w14:paraId="4DCBB624" w14:textId="77777777" w:rsidR="00787586" w:rsidRDefault="00787586" w:rsidP="00787586">
      <w:pPr>
        <w:tabs>
          <w:tab w:val="left" w:pos="1134"/>
          <w:tab w:val="left" w:pos="1701"/>
        </w:tabs>
        <w:contextualSpacing/>
        <w:rPr>
          <w:rFonts w:cstheme="minorHAnsi"/>
          <w:b/>
          <w:bCs/>
          <w:u w:val="single"/>
        </w:rPr>
      </w:pPr>
    </w:p>
    <w:p w14:paraId="1B176769" w14:textId="77777777" w:rsidR="00787586" w:rsidRPr="00146C6B" w:rsidRDefault="00787586" w:rsidP="00787586">
      <w:pPr>
        <w:tabs>
          <w:tab w:val="left" w:pos="1134"/>
          <w:tab w:val="left" w:pos="1701"/>
        </w:tabs>
        <w:contextualSpacing/>
        <w:rPr>
          <w:rFonts w:cstheme="minorHAnsi"/>
        </w:rPr>
      </w:pPr>
    </w:p>
    <w:p w14:paraId="6BE6E2EF" w14:textId="77777777" w:rsidR="00787586" w:rsidRDefault="00787586" w:rsidP="00B174A8">
      <w:pPr>
        <w:pStyle w:val="Overskrift4"/>
      </w:pPr>
      <w:r>
        <w:t>Ad 15</w:t>
      </w:r>
      <w:r>
        <w:tab/>
        <w:t>Prokurafuldmagt</w:t>
      </w:r>
    </w:p>
    <w:p w14:paraId="139CE915" w14:textId="5E2AAFC6" w:rsidR="00787586" w:rsidRPr="00621F9F" w:rsidRDefault="00787586" w:rsidP="00787586">
      <w:pPr>
        <w:tabs>
          <w:tab w:val="left" w:pos="1134"/>
          <w:tab w:val="left" w:pos="1701"/>
        </w:tabs>
        <w:contextualSpacing/>
        <w:rPr>
          <w:rFonts w:cstheme="minorHAnsi"/>
        </w:rPr>
      </w:pPr>
      <w:r>
        <w:rPr>
          <w:rFonts w:cstheme="minorHAnsi"/>
        </w:rPr>
        <w:t>Bilag: forklæde, prokurafuldmagt</w:t>
      </w:r>
    </w:p>
    <w:p w14:paraId="05A680A8" w14:textId="77777777" w:rsidR="00787586" w:rsidRDefault="00787586" w:rsidP="00787586">
      <w:pPr>
        <w:tabs>
          <w:tab w:val="left" w:pos="1134"/>
          <w:tab w:val="left" w:pos="1701"/>
        </w:tabs>
        <w:contextualSpacing/>
        <w:rPr>
          <w:rFonts w:cstheme="minorHAnsi"/>
          <w:b/>
          <w:bCs/>
          <w:u w:val="single"/>
        </w:rPr>
      </w:pPr>
    </w:p>
    <w:p w14:paraId="5FA25F15" w14:textId="77777777" w:rsidR="00787586" w:rsidRPr="0044466B" w:rsidRDefault="00787586" w:rsidP="00787586">
      <w:pPr>
        <w:tabs>
          <w:tab w:val="left" w:pos="1134"/>
          <w:tab w:val="left" w:pos="1701"/>
        </w:tabs>
        <w:contextualSpacing/>
        <w:rPr>
          <w:rFonts w:cstheme="minorHAnsi"/>
        </w:rPr>
      </w:pPr>
      <w:r w:rsidRPr="00B174A8">
        <w:rPr>
          <w:rStyle w:val="Overskrift1Tegn"/>
        </w:rPr>
        <w:lastRenderedPageBreak/>
        <w:t>Resumé:</w:t>
      </w:r>
      <w:r>
        <w:rPr>
          <w:rFonts w:cstheme="minorHAnsi"/>
        </w:rPr>
        <w:t xml:space="preserve"> </w:t>
      </w:r>
      <w:r w:rsidRPr="0044466B">
        <w:rPr>
          <w:rFonts w:cstheme="minorHAnsi"/>
        </w:rPr>
        <w:t xml:space="preserve">Som konsekvens af </w:t>
      </w:r>
      <w:proofErr w:type="spellStart"/>
      <w:r w:rsidRPr="0044466B">
        <w:rPr>
          <w:rFonts w:cstheme="minorHAnsi"/>
        </w:rPr>
        <w:t>nysammensat</w:t>
      </w:r>
      <w:proofErr w:type="spellEnd"/>
      <w:r w:rsidRPr="0044466B">
        <w:rPr>
          <w:rFonts w:cstheme="minorHAnsi"/>
        </w:rPr>
        <w:t xml:space="preserve"> bestyrelse skal vores prokurafuldmagt opdateres.</w:t>
      </w:r>
    </w:p>
    <w:p w14:paraId="73268F5A" w14:textId="77777777" w:rsidR="00787586" w:rsidRPr="00C73FA1" w:rsidRDefault="00787586" w:rsidP="00B174A8">
      <w:pPr>
        <w:pStyle w:val="Overskrift1"/>
        <w:ind w:left="1134"/>
      </w:pPr>
      <w:r w:rsidRPr="0044466B">
        <w:br/>
      </w:r>
      <w:r>
        <w:t>Beslutning:</w:t>
      </w:r>
    </w:p>
    <w:p w14:paraId="29567106" w14:textId="77777777" w:rsidR="00787586" w:rsidRDefault="00787586" w:rsidP="00787586">
      <w:pPr>
        <w:tabs>
          <w:tab w:val="left" w:pos="1134"/>
          <w:tab w:val="left" w:pos="1701"/>
        </w:tabs>
        <w:contextualSpacing/>
        <w:rPr>
          <w:rFonts w:cstheme="minorHAnsi"/>
          <w:b/>
          <w:bCs/>
          <w:u w:val="single"/>
        </w:rPr>
      </w:pPr>
      <w:r w:rsidRPr="006879B2">
        <w:rPr>
          <w:rFonts w:cstheme="minorHAnsi"/>
        </w:rPr>
        <w:t xml:space="preserve">Bestyrelsen besluttede at tildele prokurafuldmagt til Parasport Danmarks direktør Ivan Løvstrup og sekundært til økonomiansvarlig Hanne Hede samt chefsekretær Gitte </w:t>
      </w:r>
      <w:proofErr w:type="spellStart"/>
      <w:r w:rsidRPr="006879B2">
        <w:rPr>
          <w:rFonts w:cstheme="minorHAnsi"/>
        </w:rPr>
        <w:t>Nöel</w:t>
      </w:r>
      <w:proofErr w:type="spellEnd"/>
      <w:r w:rsidRPr="006879B2">
        <w:rPr>
          <w:rFonts w:cstheme="minorHAnsi"/>
        </w:rPr>
        <w:t xml:space="preserve"> Olesen.</w:t>
      </w:r>
      <w:r w:rsidRPr="0044466B">
        <w:rPr>
          <w:rFonts w:cstheme="minorHAnsi"/>
        </w:rPr>
        <w:br/>
      </w:r>
    </w:p>
    <w:p w14:paraId="743ABA6F" w14:textId="77777777" w:rsidR="00787586" w:rsidRDefault="00787586" w:rsidP="00787586">
      <w:pPr>
        <w:tabs>
          <w:tab w:val="left" w:pos="1134"/>
          <w:tab w:val="left" w:pos="1701"/>
        </w:tabs>
        <w:contextualSpacing/>
        <w:rPr>
          <w:rFonts w:cstheme="minorHAnsi"/>
          <w:b/>
          <w:bCs/>
          <w:u w:val="single"/>
        </w:rPr>
      </w:pPr>
    </w:p>
    <w:p w14:paraId="0C0F2A91" w14:textId="77777777" w:rsidR="00787586" w:rsidRPr="00621F9F" w:rsidRDefault="00787586" w:rsidP="006F6EFD">
      <w:pPr>
        <w:tabs>
          <w:tab w:val="left" w:pos="1134"/>
          <w:tab w:val="left" w:pos="1701"/>
        </w:tabs>
        <w:ind w:left="0"/>
        <w:contextualSpacing/>
        <w:rPr>
          <w:rFonts w:cstheme="minorHAnsi"/>
        </w:rPr>
      </w:pPr>
      <w:r w:rsidRPr="00B174A8">
        <w:rPr>
          <w:rStyle w:val="Overskrift4Tegn"/>
        </w:rPr>
        <w:t>Ad 16</w:t>
      </w:r>
      <w:r w:rsidRPr="00B174A8">
        <w:rPr>
          <w:rStyle w:val="Overskrift4Tegn"/>
        </w:rPr>
        <w:tab/>
        <w:t>VM i kørestolsrugby 2030</w:t>
      </w:r>
      <w:r w:rsidRPr="00B174A8">
        <w:rPr>
          <w:rStyle w:val="Overskrift4Tegn"/>
        </w:rPr>
        <w:br/>
      </w:r>
      <w:r>
        <w:rPr>
          <w:rFonts w:cstheme="minorHAnsi"/>
        </w:rPr>
        <w:tab/>
        <w:t>Bilag: forklæde, budget</w:t>
      </w:r>
    </w:p>
    <w:p w14:paraId="3CE0A211" w14:textId="77777777" w:rsidR="00787586" w:rsidRDefault="00787586" w:rsidP="00787586">
      <w:pPr>
        <w:tabs>
          <w:tab w:val="left" w:pos="1134"/>
          <w:tab w:val="left" w:pos="1701"/>
        </w:tabs>
        <w:contextualSpacing/>
        <w:rPr>
          <w:rFonts w:cstheme="minorHAnsi"/>
          <w:b/>
          <w:bCs/>
          <w:u w:val="single"/>
        </w:rPr>
      </w:pPr>
    </w:p>
    <w:p w14:paraId="10B63228" w14:textId="77777777" w:rsidR="00787586" w:rsidRDefault="00787586" w:rsidP="00787586">
      <w:pPr>
        <w:tabs>
          <w:tab w:val="left" w:pos="1134"/>
          <w:tab w:val="left" w:pos="1701"/>
        </w:tabs>
        <w:ind w:left="1128" w:hanging="1128"/>
        <w:contextualSpacing/>
        <w:rPr>
          <w:rFonts w:cstheme="minorHAnsi"/>
        </w:rPr>
      </w:pPr>
      <w:r>
        <w:rPr>
          <w:rFonts w:cstheme="minorHAnsi"/>
        </w:rPr>
        <w:tab/>
      </w:r>
      <w:r w:rsidRPr="00B174A8">
        <w:rPr>
          <w:rStyle w:val="Overskrift1Tegn"/>
        </w:rPr>
        <w:t>Resumé:</w:t>
      </w:r>
      <w:r>
        <w:rPr>
          <w:rFonts w:cstheme="minorHAnsi"/>
        </w:rPr>
        <w:t xml:space="preserve"> </w:t>
      </w:r>
      <w:r w:rsidRPr="00D11F05">
        <w:rPr>
          <w:rFonts w:cstheme="minorHAnsi"/>
        </w:rPr>
        <w:t>Bestyrelsen er tidligere via mail d. 27. april, blevet orienteret om den sene opståede mulighed for at ansøge om VM i kørestolsrugby 20</w:t>
      </w:r>
      <w:r>
        <w:rPr>
          <w:rFonts w:cstheme="minorHAnsi"/>
        </w:rPr>
        <w:t>30</w:t>
      </w:r>
      <w:r w:rsidRPr="00D11F05">
        <w:rPr>
          <w:rFonts w:cstheme="minorHAnsi"/>
        </w:rPr>
        <w:t xml:space="preserve">. Ansøgningen </w:t>
      </w:r>
      <w:r>
        <w:rPr>
          <w:rFonts w:cstheme="minorHAnsi"/>
        </w:rPr>
        <w:t>er under</w:t>
      </w:r>
      <w:r w:rsidRPr="00D11F05">
        <w:rPr>
          <w:rFonts w:cstheme="minorHAnsi"/>
        </w:rPr>
        <w:t xml:space="preserve"> udarbejde</w:t>
      </w:r>
      <w:r>
        <w:rPr>
          <w:rFonts w:cstheme="minorHAnsi"/>
        </w:rPr>
        <w:t>lse</w:t>
      </w:r>
      <w:r w:rsidRPr="00D11F05">
        <w:rPr>
          <w:rFonts w:cstheme="minorHAnsi"/>
        </w:rPr>
        <w:t xml:space="preserve"> i samarbejde med Vejle Kommune, men Parasport Danmark er ansøger til det internationale forbund (WWR). Desuden er Sport Event Denmark (SED) tæt involveret i processen.</w:t>
      </w:r>
    </w:p>
    <w:p w14:paraId="38AEE30D" w14:textId="77777777" w:rsidR="00787586" w:rsidRPr="00D11F05" w:rsidRDefault="00787586" w:rsidP="00787586">
      <w:pPr>
        <w:tabs>
          <w:tab w:val="left" w:pos="1134"/>
          <w:tab w:val="left" w:pos="1701"/>
        </w:tabs>
        <w:ind w:left="1128" w:hanging="1128"/>
        <w:contextualSpacing/>
        <w:rPr>
          <w:rFonts w:cstheme="minorHAnsi"/>
        </w:rPr>
      </w:pPr>
    </w:p>
    <w:p w14:paraId="28493E3E" w14:textId="77777777" w:rsidR="00787586" w:rsidRPr="00D11F05" w:rsidRDefault="00787586" w:rsidP="00787586">
      <w:pPr>
        <w:tabs>
          <w:tab w:val="left" w:pos="1134"/>
          <w:tab w:val="left" w:pos="1701"/>
        </w:tabs>
        <w:ind w:left="1128"/>
        <w:contextualSpacing/>
        <w:rPr>
          <w:rFonts w:cstheme="minorHAnsi"/>
        </w:rPr>
      </w:pPr>
      <w:r w:rsidRPr="00D11F05">
        <w:rPr>
          <w:rFonts w:cstheme="minorHAnsi"/>
        </w:rPr>
        <w:t xml:space="preserve">På nuværende tidspunkt er der udarbejdet ansøgning til SED og ansøgningen til WWR er godt </w:t>
      </w:r>
      <w:r>
        <w:rPr>
          <w:rFonts w:cstheme="minorHAnsi"/>
        </w:rPr>
        <w:t>på vej</w:t>
      </w:r>
      <w:r w:rsidRPr="00D11F05">
        <w:rPr>
          <w:rFonts w:cstheme="minorHAnsi"/>
        </w:rPr>
        <w:t xml:space="preserve">. Der er ansøgningsfrist </w:t>
      </w:r>
      <w:r>
        <w:rPr>
          <w:rFonts w:cstheme="minorHAnsi"/>
        </w:rPr>
        <w:t xml:space="preserve">den </w:t>
      </w:r>
      <w:r w:rsidRPr="00D11F05">
        <w:rPr>
          <w:rFonts w:cstheme="minorHAnsi"/>
        </w:rPr>
        <w:t>3. juli</w:t>
      </w:r>
      <w:r>
        <w:rPr>
          <w:rFonts w:cstheme="minorHAnsi"/>
        </w:rPr>
        <w:t>,</w:t>
      </w:r>
      <w:r w:rsidRPr="00D11F05">
        <w:rPr>
          <w:rFonts w:cstheme="minorHAnsi"/>
        </w:rPr>
        <w:t xml:space="preserve"> og vi er i dialog med WWR om et site visit i løbet af sommerferien 2026.</w:t>
      </w:r>
    </w:p>
    <w:p w14:paraId="1CE5A62B" w14:textId="77777777" w:rsidR="00787586" w:rsidRPr="00D11F05" w:rsidRDefault="00787586" w:rsidP="00787586">
      <w:pPr>
        <w:tabs>
          <w:tab w:val="left" w:pos="1134"/>
          <w:tab w:val="left" w:pos="1701"/>
        </w:tabs>
        <w:contextualSpacing/>
        <w:rPr>
          <w:rFonts w:cstheme="minorHAnsi"/>
        </w:rPr>
      </w:pPr>
    </w:p>
    <w:p w14:paraId="31248AB3" w14:textId="77777777" w:rsidR="00787586" w:rsidRPr="00D11F05" w:rsidRDefault="00787586" w:rsidP="00787586">
      <w:pPr>
        <w:tabs>
          <w:tab w:val="left" w:pos="1134"/>
          <w:tab w:val="left" w:pos="1701"/>
        </w:tabs>
        <w:ind w:left="1128" w:hanging="1128"/>
        <w:contextualSpacing/>
        <w:rPr>
          <w:rFonts w:cstheme="minorHAnsi"/>
        </w:rPr>
      </w:pPr>
      <w:r>
        <w:rPr>
          <w:rFonts w:cstheme="minorHAnsi"/>
        </w:rPr>
        <w:tab/>
      </w:r>
      <w:r w:rsidRPr="00B174A8">
        <w:rPr>
          <w:rStyle w:val="Overskrift1Tegn"/>
        </w:rPr>
        <w:t>Anbefaling til bestyrelsen:</w:t>
      </w:r>
      <w:r>
        <w:rPr>
          <w:rFonts w:cstheme="minorHAnsi"/>
        </w:rPr>
        <w:t xml:space="preserve"> </w:t>
      </w:r>
      <w:r w:rsidRPr="00D11F05">
        <w:rPr>
          <w:rFonts w:cstheme="minorHAnsi"/>
        </w:rPr>
        <w:t>Det anbefales bestyrelsen at godkende indstillingen om, at administrationen arbejder videre med ansøgningen for VM 2030 og fremsender den til WWR start juli 2026</w:t>
      </w:r>
    </w:p>
    <w:p w14:paraId="61E9CF04" w14:textId="77777777" w:rsidR="00787586" w:rsidRDefault="00787586" w:rsidP="00787586">
      <w:pPr>
        <w:tabs>
          <w:tab w:val="left" w:pos="1134"/>
          <w:tab w:val="left" w:pos="1701"/>
        </w:tabs>
        <w:contextualSpacing/>
        <w:rPr>
          <w:rFonts w:cstheme="minorHAnsi"/>
        </w:rPr>
      </w:pPr>
    </w:p>
    <w:p w14:paraId="61B7AC0F" w14:textId="77777777" w:rsidR="00787586" w:rsidRPr="0049615D" w:rsidRDefault="00787586" w:rsidP="00B174A8">
      <w:pPr>
        <w:pStyle w:val="Overskrift1"/>
        <w:ind w:left="1128"/>
      </w:pPr>
      <w:r>
        <w:t>Beslutning:</w:t>
      </w:r>
    </w:p>
    <w:p w14:paraId="5E50B2F5" w14:textId="77777777" w:rsidR="00787586" w:rsidRPr="00D11F05" w:rsidRDefault="00787586" w:rsidP="00787586">
      <w:pPr>
        <w:tabs>
          <w:tab w:val="left" w:pos="1134"/>
          <w:tab w:val="left" w:pos="1701"/>
        </w:tabs>
        <w:ind w:left="1128"/>
        <w:contextualSpacing/>
        <w:rPr>
          <w:rFonts w:cstheme="minorHAnsi"/>
        </w:rPr>
      </w:pPr>
      <w:r>
        <w:rPr>
          <w:rFonts w:cstheme="minorHAnsi"/>
        </w:rPr>
        <w:tab/>
      </w:r>
      <w:r w:rsidRPr="003D3DDF">
        <w:rPr>
          <w:rFonts w:cstheme="minorHAnsi"/>
        </w:rPr>
        <w:t>Bestyrelsen besluttede, at Parasport Danmark skal ansøge om værtskabet for VM i kørestolsrugby i 2030 under forudsætning af, at Vejle Kommune og SED beslutter at bakke afholdelse af eventen op med den indstillede økonomi og ressourcer.</w:t>
      </w:r>
      <w:r>
        <w:rPr>
          <w:rFonts w:cstheme="minorHAnsi"/>
        </w:rPr>
        <w:t xml:space="preserve"> </w:t>
      </w:r>
    </w:p>
    <w:p w14:paraId="58EE5657" w14:textId="77777777" w:rsidR="00787586" w:rsidRDefault="00787586" w:rsidP="00787586">
      <w:pPr>
        <w:tabs>
          <w:tab w:val="left" w:pos="1134"/>
          <w:tab w:val="left" w:pos="1701"/>
        </w:tabs>
        <w:contextualSpacing/>
        <w:rPr>
          <w:rFonts w:cstheme="minorHAnsi"/>
          <w:b/>
          <w:bCs/>
          <w:u w:val="single"/>
        </w:rPr>
      </w:pPr>
    </w:p>
    <w:p w14:paraId="4A7332AD" w14:textId="77777777" w:rsidR="00787586" w:rsidRDefault="00787586" w:rsidP="00787586">
      <w:pPr>
        <w:tabs>
          <w:tab w:val="left" w:pos="1134"/>
          <w:tab w:val="left" w:pos="1701"/>
        </w:tabs>
        <w:contextualSpacing/>
        <w:rPr>
          <w:rFonts w:cstheme="minorHAnsi"/>
          <w:b/>
          <w:bCs/>
          <w:u w:val="single"/>
        </w:rPr>
      </w:pPr>
    </w:p>
    <w:p w14:paraId="406C0657" w14:textId="77777777" w:rsidR="00787586" w:rsidRDefault="00787586" w:rsidP="00B174A8">
      <w:pPr>
        <w:pStyle w:val="Overskrift4"/>
      </w:pPr>
      <w:r>
        <w:t xml:space="preserve">Ad </w:t>
      </w:r>
      <w:r w:rsidRPr="00754F53">
        <w:t>1</w:t>
      </w:r>
      <w:r>
        <w:t>7</w:t>
      </w:r>
      <w:r w:rsidRPr="00754F53">
        <w:tab/>
        <w:t>Samarbejdsaftale HDK</w:t>
      </w:r>
    </w:p>
    <w:p w14:paraId="0B3C1C3D" w14:textId="26A627FB" w:rsidR="00787586" w:rsidRPr="00511CE8" w:rsidRDefault="00787586" w:rsidP="00787586">
      <w:pPr>
        <w:tabs>
          <w:tab w:val="left" w:pos="1134"/>
          <w:tab w:val="left" w:pos="1701"/>
        </w:tabs>
        <w:contextualSpacing/>
        <w:rPr>
          <w:rFonts w:cstheme="minorHAnsi"/>
        </w:rPr>
      </w:pPr>
      <w:r>
        <w:rPr>
          <w:rFonts w:cstheme="minorHAnsi"/>
        </w:rPr>
        <w:t>Bilag: forklæde, samarbejdsaftale, HDK den alm. pulje, partnerskabsaftale</w:t>
      </w:r>
    </w:p>
    <w:p w14:paraId="1C140177" w14:textId="77777777" w:rsidR="00787586" w:rsidRDefault="00787586" w:rsidP="00787586">
      <w:pPr>
        <w:tabs>
          <w:tab w:val="left" w:pos="1134"/>
          <w:tab w:val="left" w:pos="1701"/>
        </w:tabs>
        <w:contextualSpacing/>
        <w:rPr>
          <w:rFonts w:cstheme="minorHAnsi"/>
          <w:b/>
          <w:bCs/>
          <w:u w:val="single"/>
        </w:rPr>
      </w:pPr>
    </w:p>
    <w:p w14:paraId="4688F9A3" w14:textId="77777777" w:rsidR="00787586" w:rsidRPr="00872F55" w:rsidRDefault="00787586" w:rsidP="00787586">
      <w:pPr>
        <w:tabs>
          <w:tab w:val="left" w:pos="1134"/>
          <w:tab w:val="left" w:pos="1701"/>
        </w:tabs>
        <w:contextualSpacing/>
        <w:rPr>
          <w:rFonts w:cstheme="minorHAnsi"/>
        </w:rPr>
      </w:pPr>
      <w:r w:rsidRPr="00B174A8">
        <w:rPr>
          <w:rStyle w:val="Overskrift1Tegn"/>
        </w:rPr>
        <w:t>Resumé:</w:t>
      </w:r>
      <w:r>
        <w:rPr>
          <w:rFonts w:cstheme="minorHAnsi"/>
        </w:rPr>
        <w:t xml:space="preserve"> </w:t>
      </w:r>
      <w:r w:rsidRPr="00872F55">
        <w:rPr>
          <w:rFonts w:cstheme="minorHAnsi"/>
        </w:rPr>
        <w:t>I forlængelse af samarbejdet mellem DBU og Parasport Danmark omkring projektet ”En del af holdet” i perioden 2023-2025, ønskes det at videreføre projektet med økonomisk og organisatorisk forankring i Hele Danmarks Klubhus.</w:t>
      </w:r>
    </w:p>
    <w:p w14:paraId="0FDDC007" w14:textId="77777777" w:rsidR="00787586" w:rsidRDefault="00787586" w:rsidP="00787586">
      <w:pPr>
        <w:tabs>
          <w:tab w:val="left" w:pos="1134"/>
          <w:tab w:val="left" w:pos="1701"/>
        </w:tabs>
        <w:contextualSpacing/>
        <w:rPr>
          <w:rFonts w:cstheme="minorHAnsi"/>
        </w:rPr>
      </w:pPr>
    </w:p>
    <w:p w14:paraId="491C8FE7" w14:textId="77777777" w:rsidR="00787586" w:rsidRDefault="00787586" w:rsidP="00787586">
      <w:pPr>
        <w:tabs>
          <w:tab w:val="left" w:pos="1134"/>
          <w:tab w:val="left" w:pos="1701"/>
        </w:tabs>
        <w:contextualSpacing/>
        <w:rPr>
          <w:rFonts w:cstheme="minorHAnsi"/>
        </w:rPr>
      </w:pPr>
      <w:r w:rsidRPr="00872F55">
        <w:rPr>
          <w:rFonts w:cstheme="minorHAnsi"/>
        </w:rPr>
        <w:t>På møde d. 24. marts 2026 godkendte bestyrelsen partnerskabsaftalen mellem DBU og Parasport Danmark for perioden 2026-2027. Aftalen bygger videre på det eksisterende samarbejde mellem Parasport Danmark og DBU og har til formål at styrke og udvikle fodboldtilbud til mennesker med handicap eller særlige behov gennem en række fælles hovedindsatser.</w:t>
      </w:r>
    </w:p>
    <w:p w14:paraId="67C97612" w14:textId="77777777" w:rsidR="00787586" w:rsidRPr="00872F55" w:rsidRDefault="00787586" w:rsidP="00787586">
      <w:pPr>
        <w:tabs>
          <w:tab w:val="left" w:pos="1134"/>
          <w:tab w:val="left" w:pos="1701"/>
        </w:tabs>
        <w:contextualSpacing/>
        <w:rPr>
          <w:rFonts w:cstheme="minorHAnsi"/>
        </w:rPr>
      </w:pPr>
    </w:p>
    <w:p w14:paraId="36C3729F" w14:textId="77777777" w:rsidR="00787586" w:rsidRDefault="00787586" w:rsidP="00787586">
      <w:pPr>
        <w:tabs>
          <w:tab w:val="left" w:pos="1134"/>
          <w:tab w:val="left" w:pos="1701"/>
        </w:tabs>
        <w:contextualSpacing/>
        <w:rPr>
          <w:rFonts w:cstheme="minorHAnsi"/>
        </w:rPr>
      </w:pPr>
      <w:r w:rsidRPr="00872F55">
        <w:rPr>
          <w:rFonts w:cstheme="minorHAnsi"/>
        </w:rPr>
        <w:lastRenderedPageBreak/>
        <w:t xml:space="preserve">Partnerskabet forankrer og videreudvikler samarbejdet om </w:t>
      </w:r>
      <w:proofErr w:type="spellStart"/>
      <w:r w:rsidRPr="00872F55">
        <w:rPr>
          <w:rFonts w:cstheme="minorHAnsi"/>
        </w:rPr>
        <w:t>parafodbold</w:t>
      </w:r>
      <w:proofErr w:type="spellEnd"/>
      <w:r w:rsidRPr="00872F55">
        <w:rPr>
          <w:rFonts w:cstheme="minorHAnsi"/>
        </w:rPr>
        <w:t xml:space="preserve"> nationalt, herunder klubudvikling, turneringsstruktur, landshold, medlemsdata og kommunikation, og understøtter samtidig den strategiske ambition om at øge deltagelsen og kvaliteten i </w:t>
      </w:r>
      <w:proofErr w:type="spellStart"/>
      <w:r w:rsidRPr="00872F55">
        <w:rPr>
          <w:rFonts w:cstheme="minorHAnsi"/>
        </w:rPr>
        <w:t>parafodbolden</w:t>
      </w:r>
      <w:proofErr w:type="spellEnd"/>
      <w:r w:rsidRPr="00872F55">
        <w:rPr>
          <w:rFonts w:cstheme="minorHAnsi"/>
        </w:rPr>
        <w:t xml:space="preserve">. </w:t>
      </w:r>
    </w:p>
    <w:p w14:paraId="03110EB0" w14:textId="77777777" w:rsidR="00787586" w:rsidRPr="00872F55" w:rsidRDefault="00787586" w:rsidP="00787586">
      <w:pPr>
        <w:tabs>
          <w:tab w:val="left" w:pos="1134"/>
          <w:tab w:val="left" w:pos="1701"/>
        </w:tabs>
        <w:contextualSpacing/>
        <w:rPr>
          <w:rFonts w:cstheme="minorHAnsi"/>
        </w:rPr>
      </w:pPr>
    </w:p>
    <w:p w14:paraId="406D3002" w14:textId="77777777" w:rsidR="00787586" w:rsidRPr="00872F55" w:rsidRDefault="00787586" w:rsidP="00787586">
      <w:pPr>
        <w:tabs>
          <w:tab w:val="left" w:pos="1134"/>
          <w:tab w:val="left" w:pos="1701"/>
        </w:tabs>
        <w:contextualSpacing/>
        <w:rPr>
          <w:rFonts w:cstheme="minorHAnsi"/>
        </w:rPr>
      </w:pPr>
      <w:r w:rsidRPr="00872F55">
        <w:rPr>
          <w:rFonts w:cstheme="minorHAnsi"/>
        </w:rPr>
        <w:t xml:space="preserve">I partnerskabsaftalen mellem DBU og Parasport Danmark, indgår samarbejdet om projektet ’En del af holdet’ som et af fem udvalgte hovedindsatsområder: </w:t>
      </w:r>
    </w:p>
    <w:p w14:paraId="37D78DCD" w14:textId="77777777" w:rsidR="00787586" w:rsidRDefault="00787586" w:rsidP="00787586">
      <w:pPr>
        <w:tabs>
          <w:tab w:val="left" w:pos="1134"/>
          <w:tab w:val="left" w:pos="1701"/>
        </w:tabs>
        <w:contextualSpacing/>
        <w:rPr>
          <w:rFonts w:cstheme="minorHAnsi"/>
        </w:rPr>
      </w:pPr>
    </w:p>
    <w:p w14:paraId="6367D07B" w14:textId="77777777" w:rsidR="00787586" w:rsidRPr="00872F55" w:rsidRDefault="00787586" w:rsidP="00787586">
      <w:pPr>
        <w:tabs>
          <w:tab w:val="left" w:pos="1134"/>
          <w:tab w:val="left" w:pos="1701"/>
        </w:tabs>
        <w:contextualSpacing/>
        <w:rPr>
          <w:rFonts w:cstheme="minorHAnsi"/>
        </w:rPr>
      </w:pPr>
      <w:r w:rsidRPr="00872F55">
        <w:rPr>
          <w:rFonts w:cstheme="minorHAnsi"/>
        </w:rPr>
        <w:t>’En del af holdet’ er et projekt, som skal sikre at langt flere børn og unge med særlige behov bliver en del af fodboldens fællesskab. Projektet var støttet af Novo Nordisk Fonden fra 2023-2025, og fra 2026-2030 vil projektet være forankret i DBU’s projekt Hele Danmarks Klubhus (HDK). Der laves en separat aftale mellem HDK og Parasport Danmark ift. ’En del af holdet’, som er uafhængig af nærværende partnerskabsaftale.</w:t>
      </w:r>
    </w:p>
    <w:p w14:paraId="20B5E4D0" w14:textId="77777777" w:rsidR="00787586" w:rsidRPr="00872F55" w:rsidRDefault="00787586" w:rsidP="00787586">
      <w:pPr>
        <w:tabs>
          <w:tab w:val="left" w:pos="1134"/>
          <w:tab w:val="left" w:pos="1701"/>
        </w:tabs>
        <w:contextualSpacing/>
        <w:rPr>
          <w:rFonts w:cstheme="minorHAnsi"/>
        </w:rPr>
      </w:pPr>
    </w:p>
    <w:p w14:paraId="7D17C924" w14:textId="77777777" w:rsidR="00787586" w:rsidRPr="00872F55" w:rsidRDefault="00787586" w:rsidP="00787586">
      <w:pPr>
        <w:tabs>
          <w:tab w:val="left" w:pos="1134"/>
          <w:tab w:val="left" w:pos="1701"/>
        </w:tabs>
        <w:contextualSpacing/>
        <w:rPr>
          <w:rFonts w:cstheme="minorHAnsi"/>
        </w:rPr>
      </w:pPr>
      <w:r w:rsidRPr="00872F55">
        <w:rPr>
          <w:rFonts w:cstheme="minorHAnsi"/>
        </w:rPr>
        <w:t xml:space="preserve">DBU og Parasport Danmark har i perioden 2023-2025 samarbejdet om og været fælles projektejere af projektet ’En del af holdet’, der har opnået gode resultater: </w:t>
      </w:r>
    </w:p>
    <w:p w14:paraId="148C5228" w14:textId="77777777" w:rsidR="00787586" w:rsidRPr="00872F55" w:rsidRDefault="00787586" w:rsidP="00787586">
      <w:pPr>
        <w:tabs>
          <w:tab w:val="left" w:pos="1134"/>
          <w:tab w:val="left" w:pos="1701"/>
        </w:tabs>
        <w:ind w:left="1304"/>
        <w:contextualSpacing/>
        <w:rPr>
          <w:rFonts w:cstheme="minorHAnsi"/>
        </w:rPr>
      </w:pPr>
      <w:r w:rsidRPr="00872F55">
        <w:rPr>
          <w:rFonts w:cstheme="minorHAnsi"/>
        </w:rPr>
        <w:t>•</w:t>
      </w:r>
      <w:r w:rsidRPr="00872F55">
        <w:rPr>
          <w:rFonts w:cstheme="minorHAnsi"/>
        </w:rPr>
        <w:tab/>
        <w:t>52 fodboldklubber er blevet en del af projektet (måltal: 35)</w:t>
      </w:r>
    </w:p>
    <w:p w14:paraId="6638878B" w14:textId="77777777" w:rsidR="00787586" w:rsidRPr="00872F55" w:rsidRDefault="00787586" w:rsidP="00787586">
      <w:pPr>
        <w:tabs>
          <w:tab w:val="left" w:pos="1134"/>
          <w:tab w:val="left" w:pos="1701"/>
        </w:tabs>
        <w:ind w:left="1304"/>
        <w:contextualSpacing/>
        <w:rPr>
          <w:rFonts w:cstheme="minorHAnsi"/>
        </w:rPr>
      </w:pPr>
      <w:r w:rsidRPr="00872F55">
        <w:rPr>
          <w:rFonts w:cstheme="minorHAnsi"/>
        </w:rPr>
        <w:t>•</w:t>
      </w:r>
      <w:r w:rsidRPr="00872F55">
        <w:rPr>
          <w:rFonts w:cstheme="minorHAnsi"/>
        </w:rPr>
        <w:tab/>
        <w:t>800 børn og unge deltager på fodboldholdene (måltal: 500)</w:t>
      </w:r>
    </w:p>
    <w:p w14:paraId="21B4D67C" w14:textId="77777777" w:rsidR="00787586" w:rsidRPr="00872F55" w:rsidRDefault="00787586" w:rsidP="00787586">
      <w:pPr>
        <w:tabs>
          <w:tab w:val="left" w:pos="1134"/>
          <w:tab w:val="left" w:pos="1701"/>
        </w:tabs>
        <w:ind w:left="1304"/>
        <w:contextualSpacing/>
        <w:rPr>
          <w:rFonts w:cstheme="minorHAnsi"/>
        </w:rPr>
      </w:pPr>
      <w:r w:rsidRPr="00872F55">
        <w:rPr>
          <w:rFonts w:cstheme="minorHAnsi"/>
        </w:rPr>
        <w:t>•</w:t>
      </w:r>
      <w:r w:rsidRPr="00872F55">
        <w:rPr>
          <w:rFonts w:cstheme="minorHAnsi"/>
        </w:rPr>
        <w:tab/>
        <w:t>170 trænere har gennemført træneruddannelse (måltal: 150)</w:t>
      </w:r>
    </w:p>
    <w:p w14:paraId="3195179C" w14:textId="77777777" w:rsidR="00787586" w:rsidRPr="00872F55" w:rsidRDefault="00787586" w:rsidP="00787586">
      <w:pPr>
        <w:tabs>
          <w:tab w:val="left" w:pos="1134"/>
          <w:tab w:val="left" w:pos="1701"/>
        </w:tabs>
        <w:ind w:left="1700" w:hanging="396"/>
        <w:contextualSpacing/>
        <w:rPr>
          <w:rFonts w:cstheme="minorHAnsi"/>
        </w:rPr>
      </w:pPr>
      <w:r w:rsidRPr="00872F55">
        <w:rPr>
          <w:rFonts w:cstheme="minorHAnsi"/>
        </w:rPr>
        <w:t>•</w:t>
      </w:r>
      <w:r w:rsidRPr="00872F55">
        <w:rPr>
          <w:rFonts w:cstheme="minorHAnsi"/>
        </w:rPr>
        <w:tab/>
        <w:t xml:space="preserve">+4000 børn og unge har fået mulighed for at prøve kræfter med fodbold på en </w:t>
      </w:r>
      <w:r>
        <w:rPr>
          <w:rFonts w:cstheme="minorHAnsi"/>
        </w:rPr>
        <w:t>f</w:t>
      </w:r>
      <w:r w:rsidRPr="00872F55">
        <w:rPr>
          <w:rFonts w:cstheme="minorHAnsi"/>
        </w:rPr>
        <w:t>odboldfestival (skole- og klubstævner) (måltal: 3000)</w:t>
      </w:r>
    </w:p>
    <w:p w14:paraId="3FB776DE" w14:textId="77777777" w:rsidR="00787586" w:rsidRPr="00872F55" w:rsidRDefault="00787586" w:rsidP="00787586">
      <w:pPr>
        <w:tabs>
          <w:tab w:val="left" w:pos="1134"/>
          <w:tab w:val="left" w:pos="1701"/>
        </w:tabs>
        <w:ind w:left="1700" w:hanging="396"/>
        <w:contextualSpacing/>
        <w:rPr>
          <w:rFonts w:cstheme="minorHAnsi"/>
        </w:rPr>
      </w:pPr>
      <w:r w:rsidRPr="00872F55">
        <w:rPr>
          <w:rFonts w:cstheme="minorHAnsi"/>
        </w:rPr>
        <w:t>•</w:t>
      </w:r>
      <w:r w:rsidRPr="00872F55">
        <w:rPr>
          <w:rFonts w:cstheme="minorHAnsi"/>
        </w:rPr>
        <w:tab/>
        <w:t xml:space="preserve">Vundet to UEFA-priser i 2025 og været nomineret til Kulturministerens </w:t>
      </w:r>
      <w:proofErr w:type="spellStart"/>
      <w:r w:rsidRPr="00872F55">
        <w:rPr>
          <w:rFonts w:cstheme="minorHAnsi"/>
        </w:rPr>
        <w:t>Parasportpris</w:t>
      </w:r>
      <w:proofErr w:type="spellEnd"/>
      <w:r w:rsidRPr="00872F55">
        <w:rPr>
          <w:rFonts w:cstheme="minorHAnsi"/>
        </w:rPr>
        <w:t xml:space="preserve"> i både 2023 og 2025. </w:t>
      </w:r>
    </w:p>
    <w:p w14:paraId="7C57E927" w14:textId="77777777" w:rsidR="00787586" w:rsidRPr="00872F55" w:rsidRDefault="00787586" w:rsidP="00787586">
      <w:pPr>
        <w:tabs>
          <w:tab w:val="left" w:pos="1134"/>
          <w:tab w:val="left" w:pos="1701"/>
        </w:tabs>
        <w:contextualSpacing/>
        <w:rPr>
          <w:rFonts w:cstheme="minorHAnsi"/>
        </w:rPr>
      </w:pPr>
    </w:p>
    <w:p w14:paraId="53987A72" w14:textId="77777777" w:rsidR="00787586" w:rsidRPr="00872F55" w:rsidRDefault="00787586" w:rsidP="00787586">
      <w:pPr>
        <w:tabs>
          <w:tab w:val="left" w:pos="1134"/>
          <w:tab w:val="left" w:pos="1701"/>
        </w:tabs>
        <w:contextualSpacing/>
        <w:rPr>
          <w:rFonts w:cstheme="minorHAnsi"/>
        </w:rPr>
      </w:pPr>
      <w:r w:rsidRPr="00872F55">
        <w:rPr>
          <w:rFonts w:cstheme="minorHAnsi"/>
        </w:rPr>
        <w:t xml:space="preserve">Projektet er blevet en succes grundet samarbejdet mellem DBU, DBU’s Lokalunioner, Parasport Danmark, kommuner og fodboldklubber. Det viste sig hurtigt, at der var stor efterspørgsel fra klubber og kommuner, hvilket har medført, at måltallene er overgået markant. Det vurderes, at der stadig er potentiale for at få endnu flere med i projektet, hvorfor en ny projektperiode er meget relevant. </w:t>
      </w:r>
    </w:p>
    <w:p w14:paraId="1B9E5C3B" w14:textId="77777777" w:rsidR="00787586" w:rsidRDefault="00787586" w:rsidP="00787586">
      <w:pPr>
        <w:tabs>
          <w:tab w:val="left" w:pos="1134"/>
          <w:tab w:val="left" w:pos="1701"/>
        </w:tabs>
        <w:contextualSpacing/>
        <w:rPr>
          <w:rFonts w:cstheme="minorHAnsi"/>
        </w:rPr>
      </w:pPr>
    </w:p>
    <w:p w14:paraId="2544FDBB" w14:textId="77777777" w:rsidR="00787586" w:rsidRDefault="00787586" w:rsidP="00787586">
      <w:pPr>
        <w:tabs>
          <w:tab w:val="left" w:pos="1134"/>
          <w:tab w:val="left" w:pos="1701"/>
        </w:tabs>
        <w:contextualSpacing/>
        <w:rPr>
          <w:rFonts w:cstheme="minorHAnsi"/>
        </w:rPr>
      </w:pPr>
      <w:r w:rsidRPr="00872F55">
        <w:rPr>
          <w:rFonts w:cstheme="minorHAnsi"/>
        </w:rPr>
        <w:t>På bestyrelsesmøde i Parasport Danmark d. 28. januar 2026 præsenterede Kenneth Grønlund Rasmussen, Forandringsdirektør i Hele Danmarks Klubhus, planerne for Hele Danmarks Klubhus og arbejdet med En del af holdet 2.0. Projektperioden er igangsat, selvom samarbejdsaftalen endnu ikke er underskrevet.</w:t>
      </w:r>
    </w:p>
    <w:p w14:paraId="62C6AE8C" w14:textId="77777777" w:rsidR="00787586" w:rsidRPr="00872F55" w:rsidRDefault="00787586" w:rsidP="00787586">
      <w:pPr>
        <w:tabs>
          <w:tab w:val="left" w:pos="1134"/>
          <w:tab w:val="left" w:pos="1701"/>
        </w:tabs>
        <w:contextualSpacing/>
        <w:rPr>
          <w:rFonts w:cstheme="minorHAnsi"/>
        </w:rPr>
      </w:pPr>
    </w:p>
    <w:p w14:paraId="7B2312DD" w14:textId="77777777" w:rsidR="00787586" w:rsidRDefault="00787586" w:rsidP="00787586">
      <w:pPr>
        <w:tabs>
          <w:tab w:val="left" w:pos="1134"/>
          <w:tab w:val="left" w:pos="1701"/>
        </w:tabs>
        <w:contextualSpacing/>
        <w:rPr>
          <w:rFonts w:cstheme="minorHAnsi"/>
        </w:rPr>
      </w:pPr>
      <w:r w:rsidRPr="00872F55">
        <w:rPr>
          <w:rFonts w:cstheme="minorHAnsi"/>
        </w:rPr>
        <w:t xml:space="preserve">Med den nye aftale forankres ’En del af holdet 2.0’ i Hele Danmarks Klubhus, hvormed Parasport Danmark går fra at være projektejer til samarbejdspartner. I samarbejdsaftalen præciseres de to samarbejdspartneres ydelser i forhold til projektet. </w:t>
      </w:r>
    </w:p>
    <w:p w14:paraId="0B97989B" w14:textId="77777777" w:rsidR="00787586" w:rsidRPr="00872F55" w:rsidRDefault="00787586" w:rsidP="00787586">
      <w:pPr>
        <w:tabs>
          <w:tab w:val="left" w:pos="1134"/>
          <w:tab w:val="left" w:pos="1701"/>
        </w:tabs>
        <w:contextualSpacing/>
        <w:rPr>
          <w:rFonts w:cstheme="minorHAnsi"/>
        </w:rPr>
      </w:pPr>
    </w:p>
    <w:p w14:paraId="51C63093" w14:textId="77777777" w:rsidR="00787586" w:rsidRPr="00872F55" w:rsidRDefault="00787586" w:rsidP="00787586">
      <w:pPr>
        <w:tabs>
          <w:tab w:val="left" w:pos="1134"/>
          <w:tab w:val="left" w:pos="1701"/>
        </w:tabs>
        <w:contextualSpacing/>
        <w:rPr>
          <w:rFonts w:cstheme="minorHAnsi"/>
        </w:rPr>
      </w:pPr>
      <w:r w:rsidRPr="00872F55">
        <w:rPr>
          <w:rFonts w:cstheme="minorHAnsi"/>
        </w:rPr>
        <w:t xml:space="preserve">Parasport Danmarks rolle er fremadrettet at bidrage til national projektledelse, deltagelse i national arbejdsgruppe og styregruppe, lokal rekruttering, planlægning og afvikling af stævner og lignende, hvilket er tilsvarende rollen i projektet i perioden 2023-2025. </w:t>
      </w:r>
    </w:p>
    <w:p w14:paraId="3B424F12" w14:textId="77777777" w:rsidR="00787586" w:rsidRPr="00872F55" w:rsidRDefault="00787586" w:rsidP="00787586">
      <w:pPr>
        <w:tabs>
          <w:tab w:val="left" w:pos="1134"/>
          <w:tab w:val="left" w:pos="1701"/>
        </w:tabs>
        <w:contextualSpacing/>
        <w:rPr>
          <w:rFonts w:cstheme="minorHAnsi"/>
        </w:rPr>
      </w:pPr>
    </w:p>
    <w:p w14:paraId="79E02CF1" w14:textId="77777777" w:rsidR="00787586" w:rsidRDefault="00787586" w:rsidP="00787586">
      <w:pPr>
        <w:tabs>
          <w:tab w:val="left" w:pos="1134"/>
          <w:tab w:val="left" w:pos="1701"/>
        </w:tabs>
        <w:contextualSpacing/>
        <w:rPr>
          <w:rFonts w:cstheme="minorHAnsi"/>
        </w:rPr>
      </w:pPr>
      <w:r w:rsidRPr="00872F55">
        <w:rPr>
          <w:rFonts w:cstheme="minorHAnsi"/>
        </w:rPr>
        <w:lastRenderedPageBreak/>
        <w:t xml:space="preserve">Projektresultater opnået i ’En del af holdet 2.0’, i perioden 2026-2030, tilhører Hele Danmarks Klubhus, og Parasport Danmarks brug heraf kræver fremadrettet forudgående tilladelse fra Hele Danmarks Klubhus. Parasport Danmark har dog ved aftalens indgåelse tilladelse til at benytte det i samarbejde med andre specialforbund under Danmarks Idrætsforbund. </w:t>
      </w:r>
    </w:p>
    <w:p w14:paraId="28291DBA" w14:textId="77777777" w:rsidR="00787586" w:rsidRPr="00872F55" w:rsidRDefault="00787586" w:rsidP="00787586">
      <w:pPr>
        <w:tabs>
          <w:tab w:val="left" w:pos="1134"/>
          <w:tab w:val="left" w:pos="1701"/>
        </w:tabs>
        <w:contextualSpacing/>
        <w:rPr>
          <w:rFonts w:cstheme="minorHAnsi"/>
        </w:rPr>
      </w:pPr>
    </w:p>
    <w:p w14:paraId="4C662BEE" w14:textId="77777777" w:rsidR="00787586" w:rsidRDefault="00787586" w:rsidP="00787586">
      <w:pPr>
        <w:tabs>
          <w:tab w:val="left" w:pos="1134"/>
          <w:tab w:val="left" w:pos="1701"/>
        </w:tabs>
        <w:contextualSpacing/>
        <w:rPr>
          <w:rFonts w:cstheme="minorHAnsi"/>
        </w:rPr>
      </w:pPr>
      <w:r w:rsidRPr="00872F55">
        <w:rPr>
          <w:rFonts w:cstheme="minorHAnsi"/>
        </w:rPr>
        <w:t>Hele Danmarks Klubhus betaler vederlag til Parasport Danmark på baggrund af de aftalte ydelser.  Det samlede vederlag for Parasport Danmarks ydelser i 2026 udgør op til 400.000 kr. Budget og vederlag for 2027-2030 aftales fra år til år, men med et minimum tilsvarende timeantallet i 2026.</w:t>
      </w:r>
    </w:p>
    <w:p w14:paraId="06B02E9E" w14:textId="77777777" w:rsidR="00787586" w:rsidRPr="00872F55" w:rsidRDefault="00787586" w:rsidP="00787586">
      <w:pPr>
        <w:tabs>
          <w:tab w:val="left" w:pos="1134"/>
          <w:tab w:val="left" w:pos="1701"/>
        </w:tabs>
        <w:contextualSpacing/>
        <w:rPr>
          <w:rFonts w:cstheme="minorHAnsi"/>
        </w:rPr>
      </w:pPr>
    </w:p>
    <w:p w14:paraId="2FF91F1E" w14:textId="77777777" w:rsidR="00787586" w:rsidRPr="00872F55" w:rsidRDefault="00787586" w:rsidP="00787586">
      <w:pPr>
        <w:tabs>
          <w:tab w:val="left" w:pos="1134"/>
          <w:tab w:val="left" w:pos="1701"/>
        </w:tabs>
        <w:contextualSpacing/>
        <w:rPr>
          <w:rFonts w:cstheme="minorHAnsi"/>
        </w:rPr>
      </w:pPr>
      <w:r w:rsidRPr="00B174A8">
        <w:rPr>
          <w:rStyle w:val="Overskrift1Tegn"/>
        </w:rPr>
        <w:t>Anbefaling til bestyrelsen:</w:t>
      </w:r>
      <w:r>
        <w:rPr>
          <w:rFonts w:cstheme="minorHAnsi"/>
        </w:rPr>
        <w:t xml:space="preserve"> </w:t>
      </w:r>
      <w:r w:rsidRPr="00872F55">
        <w:rPr>
          <w:rFonts w:cstheme="minorHAnsi"/>
        </w:rPr>
        <w:t xml:space="preserve">Administrationen indstiller, at bestyrelsen godkender samarbejdsaftalen mellem Hele Danmarks Klubhus og Parasport Danmark gældende for perioden 1. marts 2026 – 31. december 2030.  </w:t>
      </w:r>
    </w:p>
    <w:p w14:paraId="032B92D3" w14:textId="77777777" w:rsidR="00787586" w:rsidRPr="00872F55" w:rsidRDefault="00787586" w:rsidP="00787586">
      <w:pPr>
        <w:tabs>
          <w:tab w:val="left" w:pos="1134"/>
          <w:tab w:val="left" w:pos="1701"/>
        </w:tabs>
        <w:contextualSpacing/>
        <w:rPr>
          <w:rFonts w:cstheme="minorHAnsi"/>
        </w:rPr>
      </w:pPr>
    </w:p>
    <w:p w14:paraId="39AC62B9" w14:textId="77777777" w:rsidR="00787586" w:rsidRPr="0049615D" w:rsidRDefault="00787586" w:rsidP="00B174A8">
      <w:pPr>
        <w:pStyle w:val="Overskrift1"/>
        <w:ind w:left="1134"/>
      </w:pPr>
      <w:r>
        <w:t>Beslutning:</w:t>
      </w:r>
    </w:p>
    <w:p w14:paraId="25542449" w14:textId="77777777" w:rsidR="00787586" w:rsidRDefault="00787586" w:rsidP="00787586">
      <w:pPr>
        <w:tabs>
          <w:tab w:val="left" w:pos="1134"/>
          <w:tab w:val="left" w:pos="1701"/>
        </w:tabs>
        <w:contextualSpacing/>
        <w:rPr>
          <w:rFonts w:cstheme="minorHAnsi"/>
        </w:rPr>
      </w:pPr>
      <w:r w:rsidRPr="005352B7">
        <w:rPr>
          <w:rFonts w:cstheme="minorHAnsi"/>
        </w:rPr>
        <w:t>Bestyrelsen besluttede at godkende samarbejdsaftalen med Hele Danmarks Klubhus.</w:t>
      </w:r>
    </w:p>
    <w:p w14:paraId="2800BD2B" w14:textId="77777777" w:rsidR="00787586" w:rsidRPr="00872F55" w:rsidRDefault="00787586" w:rsidP="00787586">
      <w:pPr>
        <w:tabs>
          <w:tab w:val="left" w:pos="1134"/>
          <w:tab w:val="left" w:pos="1701"/>
        </w:tabs>
        <w:contextualSpacing/>
        <w:rPr>
          <w:rFonts w:cstheme="minorHAnsi"/>
        </w:rPr>
      </w:pPr>
    </w:p>
    <w:p w14:paraId="3F65DA63" w14:textId="77777777" w:rsidR="00787586" w:rsidRDefault="00787586" w:rsidP="00787586">
      <w:pPr>
        <w:tabs>
          <w:tab w:val="left" w:pos="1134"/>
          <w:tab w:val="left" w:pos="1701"/>
        </w:tabs>
        <w:contextualSpacing/>
        <w:rPr>
          <w:rFonts w:cstheme="minorHAnsi"/>
          <w:b/>
          <w:bCs/>
          <w:u w:val="single"/>
        </w:rPr>
      </w:pPr>
    </w:p>
    <w:p w14:paraId="4177D18B" w14:textId="77777777" w:rsidR="00787586" w:rsidRPr="009A37C2" w:rsidRDefault="00787586" w:rsidP="00B174A8">
      <w:pPr>
        <w:pStyle w:val="Overskrift4"/>
      </w:pPr>
      <w:r>
        <w:t>Ad 18</w:t>
      </w:r>
      <w:r>
        <w:tab/>
      </w:r>
      <w:r w:rsidRPr="009A37C2">
        <w:t>Samarbejdsaftale med VIA UC Aarhus angående idrætscertificering </w:t>
      </w:r>
    </w:p>
    <w:p w14:paraId="2CAEA993" w14:textId="4F5894FC" w:rsidR="00787586" w:rsidRPr="00395E6B" w:rsidRDefault="00787586" w:rsidP="00787586">
      <w:pPr>
        <w:tabs>
          <w:tab w:val="left" w:pos="1134"/>
          <w:tab w:val="left" w:pos="1701"/>
        </w:tabs>
        <w:contextualSpacing/>
        <w:rPr>
          <w:rFonts w:cstheme="minorHAnsi"/>
        </w:rPr>
      </w:pPr>
      <w:r>
        <w:rPr>
          <w:rFonts w:cstheme="minorHAnsi"/>
        </w:rPr>
        <w:t>Bilag: forklæde</w:t>
      </w:r>
    </w:p>
    <w:p w14:paraId="43AC2B58" w14:textId="77777777" w:rsidR="00787586" w:rsidRDefault="00787586" w:rsidP="00787586">
      <w:pPr>
        <w:tabs>
          <w:tab w:val="left" w:pos="1134"/>
          <w:tab w:val="left" w:pos="1701"/>
        </w:tabs>
        <w:contextualSpacing/>
        <w:rPr>
          <w:rFonts w:cstheme="minorHAnsi"/>
        </w:rPr>
      </w:pPr>
    </w:p>
    <w:p w14:paraId="3F0798A0" w14:textId="77777777" w:rsidR="00787586" w:rsidRDefault="00787586" w:rsidP="00787586">
      <w:pPr>
        <w:tabs>
          <w:tab w:val="left" w:pos="1134"/>
          <w:tab w:val="left" w:pos="1701"/>
        </w:tabs>
        <w:contextualSpacing/>
        <w:rPr>
          <w:rFonts w:cstheme="minorHAnsi"/>
        </w:rPr>
      </w:pPr>
      <w:r w:rsidRPr="00B174A8">
        <w:rPr>
          <w:rStyle w:val="Overskrift1Tegn"/>
        </w:rPr>
        <w:t>Resumé:</w:t>
      </w:r>
      <w:r>
        <w:rPr>
          <w:rFonts w:cstheme="minorHAnsi"/>
        </w:rPr>
        <w:t xml:space="preserve"> </w:t>
      </w:r>
      <w:r w:rsidRPr="00DE4A73">
        <w:rPr>
          <w:rFonts w:cstheme="minorHAnsi"/>
        </w:rPr>
        <w:t xml:space="preserve">Der har over det </w:t>
      </w:r>
      <w:r>
        <w:rPr>
          <w:rFonts w:cstheme="minorHAnsi"/>
        </w:rPr>
        <w:t>seneste</w:t>
      </w:r>
      <w:r w:rsidRPr="00DE4A73">
        <w:rPr>
          <w:rFonts w:cstheme="minorHAnsi"/>
        </w:rPr>
        <w:t xml:space="preserve"> år været dialog med VIA UC i Aarhus, som er uddannelsespartner på certificeringen af bosteder rundt om i landet, om pris og arbejdsbyrde. </w:t>
      </w:r>
    </w:p>
    <w:p w14:paraId="2176FACF" w14:textId="77777777" w:rsidR="00787586" w:rsidRPr="00DE4A73" w:rsidRDefault="00787586" w:rsidP="00787586">
      <w:pPr>
        <w:tabs>
          <w:tab w:val="left" w:pos="1134"/>
          <w:tab w:val="left" w:pos="1701"/>
        </w:tabs>
        <w:contextualSpacing/>
        <w:rPr>
          <w:rFonts w:cstheme="minorHAnsi"/>
        </w:rPr>
      </w:pPr>
    </w:p>
    <w:p w14:paraId="6C809204" w14:textId="77777777" w:rsidR="00787586" w:rsidRDefault="00787586" w:rsidP="00787586">
      <w:pPr>
        <w:tabs>
          <w:tab w:val="left" w:pos="1134"/>
          <w:tab w:val="left" w:pos="1701"/>
        </w:tabs>
        <w:contextualSpacing/>
        <w:rPr>
          <w:rFonts w:cstheme="minorHAnsi"/>
        </w:rPr>
      </w:pPr>
      <w:r w:rsidRPr="00DE4A73">
        <w:rPr>
          <w:rFonts w:cstheme="minorHAnsi"/>
        </w:rPr>
        <w:t>Vi har forhandlet udkast til en aftale, hvor uddannelsesinstitutionen er ansvarlig for uddannelsen og køber Parasport Danmarks ekspertise til gennemførelsen af de forskellige moduler.</w:t>
      </w:r>
    </w:p>
    <w:p w14:paraId="1B6E93D9" w14:textId="77777777" w:rsidR="00787586" w:rsidRPr="00DE4A73" w:rsidRDefault="00787586" w:rsidP="00787586">
      <w:pPr>
        <w:tabs>
          <w:tab w:val="left" w:pos="1134"/>
          <w:tab w:val="left" w:pos="1701"/>
        </w:tabs>
        <w:contextualSpacing/>
        <w:rPr>
          <w:rFonts w:cstheme="minorHAnsi"/>
        </w:rPr>
      </w:pPr>
    </w:p>
    <w:p w14:paraId="7C2AB0FD" w14:textId="77777777" w:rsidR="00787586" w:rsidRPr="00DE4A73" w:rsidRDefault="00787586" w:rsidP="00787586">
      <w:pPr>
        <w:tabs>
          <w:tab w:val="left" w:pos="1134"/>
          <w:tab w:val="left" w:pos="1701"/>
        </w:tabs>
        <w:contextualSpacing/>
        <w:rPr>
          <w:rFonts w:cstheme="minorHAnsi"/>
        </w:rPr>
      </w:pPr>
      <w:r>
        <w:rPr>
          <w:rFonts w:cstheme="minorHAnsi"/>
        </w:rPr>
        <w:t>Det er intentionen, at den kommende s</w:t>
      </w:r>
      <w:r w:rsidRPr="00DE4A73">
        <w:rPr>
          <w:rFonts w:cstheme="minorHAnsi"/>
        </w:rPr>
        <w:t>amarbejdsaftale er gældende for et år og evalueres årligt i maj/juni. Hvis samarbejdet fungerer, og der kommer flere certificeringer, kan det på sigt overvejes at gøre aftalen gældende for flere år.</w:t>
      </w:r>
    </w:p>
    <w:p w14:paraId="0CD4CCDB" w14:textId="77777777" w:rsidR="00787586" w:rsidRPr="00DE4A73" w:rsidRDefault="00787586" w:rsidP="00787586">
      <w:pPr>
        <w:tabs>
          <w:tab w:val="left" w:pos="1134"/>
          <w:tab w:val="left" w:pos="1701"/>
        </w:tabs>
        <w:contextualSpacing/>
        <w:rPr>
          <w:rFonts w:cstheme="minorHAnsi"/>
        </w:rPr>
      </w:pPr>
    </w:p>
    <w:p w14:paraId="5AC3933F" w14:textId="77777777" w:rsidR="00787586" w:rsidRDefault="00787586" w:rsidP="00787586">
      <w:pPr>
        <w:tabs>
          <w:tab w:val="left" w:pos="1134"/>
          <w:tab w:val="left" w:pos="1701"/>
        </w:tabs>
        <w:contextualSpacing/>
        <w:rPr>
          <w:rFonts w:cstheme="minorHAnsi"/>
        </w:rPr>
      </w:pPr>
      <w:r w:rsidRPr="00B174A8">
        <w:rPr>
          <w:rStyle w:val="Overskrift1Tegn"/>
        </w:rPr>
        <w:t>Anbefaling til bestyrelsen:</w:t>
      </w:r>
      <w:r>
        <w:rPr>
          <w:rFonts w:cstheme="minorHAnsi"/>
        </w:rPr>
        <w:t xml:space="preserve"> </w:t>
      </w:r>
      <w:r w:rsidRPr="00DE4A73">
        <w:rPr>
          <w:rFonts w:cstheme="minorHAnsi"/>
        </w:rPr>
        <w:t>Det anbefales</w:t>
      </w:r>
      <w:r>
        <w:rPr>
          <w:rFonts w:cstheme="minorHAnsi"/>
        </w:rPr>
        <w:t>,</w:t>
      </w:r>
      <w:r w:rsidRPr="00DE4A73">
        <w:rPr>
          <w:rFonts w:cstheme="minorHAnsi"/>
        </w:rPr>
        <w:t xml:space="preserve"> at bestyrelsen godkender, at der udarbejdes en ny samarbejdsaftale med VIA UC Aarhus angående idrætscertificering af bosteder.</w:t>
      </w:r>
    </w:p>
    <w:p w14:paraId="1BF4BFBD" w14:textId="77777777" w:rsidR="00787586" w:rsidRDefault="00787586" w:rsidP="00787586">
      <w:pPr>
        <w:tabs>
          <w:tab w:val="left" w:pos="1134"/>
          <w:tab w:val="left" w:pos="1701"/>
        </w:tabs>
        <w:contextualSpacing/>
        <w:rPr>
          <w:rFonts w:cstheme="minorHAnsi"/>
        </w:rPr>
      </w:pPr>
    </w:p>
    <w:p w14:paraId="176C8610" w14:textId="77777777" w:rsidR="00787586" w:rsidRPr="0049615D" w:rsidRDefault="00787586" w:rsidP="00B174A8">
      <w:pPr>
        <w:pStyle w:val="Overskrift1"/>
        <w:ind w:left="1134"/>
      </w:pPr>
      <w:r>
        <w:t>Beslutning:</w:t>
      </w:r>
    </w:p>
    <w:p w14:paraId="395FC378" w14:textId="77777777" w:rsidR="00787586" w:rsidRDefault="00787586" w:rsidP="00787586">
      <w:pPr>
        <w:tabs>
          <w:tab w:val="left" w:pos="1134"/>
          <w:tab w:val="left" w:pos="1701"/>
        </w:tabs>
        <w:contextualSpacing/>
        <w:rPr>
          <w:rFonts w:cstheme="minorHAnsi"/>
          <w:b/>
          <w:bCs/>
          <w:u w:val="single"/>
        </w:rPr>
      </w:pPr>
      <w:r w:rsidRPr="000E6804">
        <w:rPr>
          <w:rFonts w:cstheme="minorHAnsi"/>
        </w:rPr>
        <w:t>Bestyrelsen besluttede, at der kan indgås en samarbejdsaftale med VIA UC Aarhus på de vilkår, som bestyrelsen blev orienteret om.</w:t>
      </w:r>
    </w:p>
    <w:p w14:paraId="29DA9A27" w14:textId="77777777" w:rsidR="00787586" w:rsidRDefault="00787586" w:rsidP="00787586">
      <w:pPr>
        <w:tabs>
          <w:tab w:val="left" w:pos="1134"/>
          <w:tab w:val="left" w:pos="1701"/>
        </w:tabs>
        <w:contextualSpacing/>
        <w:rPr>
          <w:rFonts w:cstheme="minorHAnsi"/>
          <w:b/>
          <w:bCs/>
          <w:u w:val="single"/>
        </w:rPr>
      </w:pPr>
    </w:p>
    <w:p w14:paraId="42588F8D" w14:textId="77777777" w:rsidR="00787586" w:rsidRPr="00186994" w:rsidRDefault="00787586" w:rsidP="00B174A8">
      <w:pPr>
        <w:pStyle w:val="Overskrift4"/>
      </w:pPr>
      <w:r w:rsidRPr="00DA58F9">
        <w:t>Ad 19</w:t>
      </w:r>
      <w:r>
        <w:tab/>
      </w:r>
      <w:r w:rsidRPr="00DA58F9">
        <w:t>Samarbejdsaftale med Badminton Danmark</w:t>
      </w:r>
    </w:p>
    <w:p w14:paraId="5A87F5B4" w14:textId="1458685B" w:rsidR="00787586" w:rsidRDefault="00787586" w:rsidP="00787586">
      <w:pPr>
        <w:tabs>
          <w:tab w:val="left" w:pos="1134"/>
          <w:tab w:val="left" w:pos="1701"/>
        </w:tabs>
        <w:contextualSpacing/>
        <w:rPr>
          <w:rFonts w:cstheme="minorHAnsi"/>
        </w:rPr>
      </w:pPr>
      <w:r>
        <w:rPr>
          <w:rFonts w:cstheme="minorHAnsi"/>
        </w:rPr>
        <w:t>Bilag: forklæde, samarbejdsaftale version 2</w:t>
      </w:r>
    </w:p>
    <w:p w14:paraId="2CE9E04B" w14:textId="77777777" w:rsidR="00787586" w:rsidRDefault="00787586" w:rsidP="00787586">
      <w:pPr>
        <w:tabs>
          <w:tab w:val="left" w:pos="1134"/>
          <w:tab w:val="left" w:pos="1701"/>
        </w:tabs>
        <w:contextualSpacing/>
        <w:rPr>
          <w:rFonts w:cstheme="minorHAnsi"/>
          <w:bCs/>
        </w:rPr>
      </w:pPr>
    </w:p>
    <w:p w14:paraId="234E7849" w14:textId="1EA8389D" w:rsidR="00787586" w:rsidRDefault="00787586" w:rsidP="00B174A8">
      <w:pPr>
        <w:pStyle w:val="Overskrift1"/>
        <w:ind w:left="1134"/>
      </w:pPr>
      <w:r>
        <w:lastRenderedPageBreak/>
        <w:t>Beslutning:</w:t>
      </w:r>
      <w:r>
        <w:tab/>
      </w:r>
    </w:p>
    <w:p w14:paraId="14695699" w14:textId="36909270" w:rsidR="00787586" w:rsidRDefault="00787586" w:rsidP="00787586">
      <w:pPr>
        <w:tabs>
          <w:tab w:val="left" w:pos="1134"/>
          <w:tab w:val="left" w:pos="1701"/>
        </w:tabs>
        <w:contextualSpacing/>
        <w:rPr>
          <w:rFonts w:cstheme="minorHAnsi"/>
          <w:bCs/>
        </w:rPr>
      </w:pPr>
      <w:r w:rsidRPr="00941304">
        <w:rPr>
          <w:rFonts w:cstheme="minorHAnsi"/>
          <w:bCs/>
        </w:rPr>
        <w:t>Bestyrelsen besluttede at indgå samarbejdsaftalen med Badminton Danmark.</w:t>
      </w:r>
    </w:p>
    <w:p w14:paraId="282BE966" w14:textId="77777777" w:rsidR="00787586" w:rsidRDefault="00787586" w:rsidP="00787586">
      <w:pPr>
        <w:tabs>
          <w:tab w:val="left" w:pos="1134"/>
          <w:tab w:val="left" w:pos="1701"/>
        </w:tabs>
        <w:contextualSpacing/>
        <w:rPr>
          <w:rFonts w:cstheme="minorHAnsi"/>
          <w:bCs/>
        </w:rPr>
      </w:pPr>
    </w:p>
    <w:p w14:paraId="37A5C246" w14:textId="77777777" w:rsidR="00787586" w:rsidRPr="008B78A0" w:rsidRDefault="00787586" w:rsidP="00787586">
      <w:pPr>
        <w:tabs>
          <w:tab w:val="left" w:pos="1134"/>
          <w:tab w:val="left" w:pos="1701"/>
        </w:tabs>
        <w:contextualSpacing/>
        <w:rPr>
          <w:rFonts w:cstheme="minorHAnsi"/>
          <w:bCs/>
        </w:rPr>
      </w:pPr>
    </w:p>
    <w:p w14:paraId="6D1AD78F" w14:textId="50381ED1" w:rsidR="00787586" w:rsidRPr="001E28D2" w:rsidRDefault="00787586" w:rsidP="004D365B">
      <w:pPr>
        <w:pStyle w:val="Overskrift3"/>
      </w:pPr>
      <w:r w:rsidRPr="001E28D2">
        <w:t>SAGER TIL DRØFTELSE – HERUNDER EVT. TEMADRØFTELSE AF MAKSIMALT  30 M</w:t>
      </w:r>
      <w:r w:rsidR="006F6EFD">
        <w:t>IN.</w:t>
      </w:r>
    </w:p>
    <w:p w14:paraId="39CC8AE0" w14:textId="77777777" w:rsidR="00787586" w:rsidRDefault="00787586" w:rsidP="00787586">
      <w:pPr>
        <w:tabs>
          <w:tab w:val="left" w:pos="1134"/>
          <w:tab w:val="left" w:pos="1418"/>
        </w:tabs>
        <w:rPr>
          <w:rFonts w:cstheme="minorHAnsi"/>
          <w:b/>
          <w:bCs/>
        </w:rPr>
      </w:pPr>
    </w:p>
    <w:p w14:paraId="76F88C03" w14:textId="77777777" w:rsidR="00787586" w:rsidRDefault="00787586" w:rsidP="00787586">
      <w:pPr>
        <w:tabs>
          <w:tab w:val="left" w:pos="1134"/>
          <w:tab w:val="left" w:pos="1418"/>
        </w:tabs>
        <w:rPr>
          <w:rFonts w:cstheme="minorHAnsi"/>
          <w:b/>
          <w:bCs/>
        </w:rPr>
      </w:pPr>
    </w:p>
    <w:p w14:paraId="38204AB9" w14:textId="77777777" w:rsidR="00787586" w:rsidRPr="002730A4" w:rsidRDefault="00787586" w:rsidP="004D365B">
      <w:pPr>
        <w:pStyle w:val="Overskrift4"/>
      </w:pPr>
      <w:r>
        <w:t>Ad 20</w:t>
      </w:r>
      <w:r w:rsidRPr="002730A4">
        <w:tab/>
        <w:t>Dialogmødet – opsummering</w:t>
      </w:r>
    </w:p>
    <w:p w14:paraId="49DF69F5" w14:textId="140312F7" w:rsidR="00787586" w:rsidRPr="00872962" w:rsidRDefault="00787586" w:rsidP="00787586">
      <w:pPr>
        <w:tabs>
          <w:tab w:val="left" w:pos="1134"/>
          <w:tab w:val="left" w:pos="1701"/>
        </w:tabs>
        <w:contextualSpacing/>
        <w:rPr>
          <w:rFonts w:cstheme="minorHAnsi"/>
        </w:rPr>
      </w:pPr>
      <w:r>
        <w:rPr>
          <w:rFonts w:cstheme="minorHAnsi"/>
        </w:rPr>
        <w:t>Bilag: forklæde</w:t>
      </w:r>
    </w:p>
    <w:p w14:paraId="1AF0B22D" w14:textId="77777777" w:rsidR="00787586" w:rsidRPr="00B14AE2" w:rsidRDefault="00787586" w:rsidP="00787586">
      <w:pPr>
        <w:tabs>
          <w:tab w:val="left" w:pos="1134"/>
          <w:tab w:val="left" w:pos="1701"/>
        </w:tabs>
        <w:contextualSpacing/>
        <w:rPr>
          <w:rFonts w:cstheme="minorHAnsi"/>
        </w:rPr>
      </w:pPr>
    </w:p>
    <w:p w14:paraId="1EF0177B" w14:textId="77777777" w:rsidR="00787586" w:rsidRPr="00B14AE2" w:rsidRDefault="00787586" w:rsidP="00787586">
      <w:pPr>
        <w:tabs>
          <w:tab w:val="left" w:pos="1134"/>
          <w:tab w:val="left" w:pos="1701"/>
        </w:tabs>
        <w:contextualSpacing/>
        <w:rPr>
          <w:rFonts w:cstheme="minorHAnsi"/>
        </w:rPr>
      </w:pPr>
      <w:r w:rsidRPr="004D365B">
        <w:rPr>
          <w:rStyle w:val="Overskrift1Tegn"/>
        </w:rPr>
        <w:t>Resumé:</w:t>
      </w:r>
      <w:r>
        <w:rPr>
          <w:rFonts w:cstheme="minorHAnsi"/>
        </w:rPr>
        <w:t xml:space="preserve"> </w:t>
      </w:r>
      <w:r w:rsidRPr="00B14AE2">
        <w:rPr>
          <w:rFonts w:cstheme="minorHAnsi"/>
        </w:rPr>
        <w:t>Dialogmødet tog afsæt i den gennemførte klubundersøgelse og bestod af både fælles oplæg og gruppedrøftelser.</w:t>
      </w:r>
    </w:p>
    <w:p w14:paraId="7BC186D2" w14:textId="77777777" w:rsidR="00787586" w:rsidRPr="00B14AE2" w:rsidRDefault="00787586" w:rsidP="00787586">
      <w:pPr>
        <w:tabs>
          <w:tab w:val="left" w:pos="1134"/>
          <w:tab w:val="left" w:pos="1701"/>
        </w:tabs>
        <w:contextualSpacing/>
        <w:rPr>
          <w:rFonts w:cstheme="minorHAnsi"/>
        </w:rPr>
      </w:pPr>
      <w:r w:rsidRPr="00B14AE2">
        <w:rPr>
          <w:rFonts w:cstheme="minorHAnsi"/>
        </w:rPr>
        <w:t>Formål</w:t>
      </w:r>
      <w:r>
        <w:rPr>
          <w:rFonts w:cstheme="minorHAnsi"/>
        </w:rPr>
        <w:t>et</w:t>
      </w:r>
      <w:r w:rsidRPr="00B14AE2">
        <w:rPr>
          <w:rFonts w:cstheme="minorHAnsi"/>
        </w:rPr>
        <w:t xml:space="preserve"> med dialogmødet var at skabe en åben dialog mellem klubberne og Parasport Danmark med baggrund i:</w:t>
      </w:r>
    </w:p>
    <w:p w14:paraId="4A5E2EE2" w14:textId="77777777" w:rsidR="00787586" w:rsidRPr="00B14AE2" w:rsidRDefault="00787586" w:rsidP="00787586">
      <w:pPr>
        <w:tabs>
          <w:tab w:val="left" w:pos="1134"/>
          <w:tab w:val="left" w:pos="1701"/>
        </w:tabs>
        <w:contextualSpacing/>
        <w:rPr>
          <w:rFonts w:cstheme="minorHAnsi"/>
        </w:rPr>
      </w:pPr>
    </w:p>
    <w:p w14:paraId="1A39730A" w14:textId="77777777" w:rsidR="00787586" w:rsidRPr="00B14AE2" w:rsidRDefault="00787586" w:rsidP="00787586">
      <w:pPr>
        <w:tabs>
          <w:tab w:val="left" w:pos="1134"/>
          <w:tab w:val="left" w:pos="1701"/>
        </w:tabs>
        <w:contextualSpacing/>
        <w:rPr>
          <w:rFonts w:cstheme="minorHAnsi"/>
        </w:rPr>
      </w:pPr>
      <w:r w:rsidRPr="00B14AE2">
        <w:rPr>
          <w:rFonts w:cstheme="minorHAnsi"/>
        </w:rPr>
        <w:t>1. Hvordan Parasport Danmark kan blive mere relevant, nærværende og understøttende for klubberne.</w:t>
      </w:r>
    </w:p>
    <w:p w14:paraId="28FEFF6E" w14:textId="77777777" w:rsidR="00787586" w:rsidRPr="00B14AE2" w:rsidRDefault="00787586" w:rsidP="00787586">
      <w:pPr>
        <w:tabs>
          <w:tab w:val="left" w:pos="1134"/>
          <w:tab w:val="left" w:pos="1701"/>
        </w:tabs>
        <w:contextualSpacing/>
        <w:rPr>
          <w:rFonts w:cstheme="minorHAnsi"/>
        </w:rPr>
      </w:pPr>
      <w:r w:rsidRPr="00B14AE2">
        <w:rPr>
          <w:rFonts w:cstheme="minorHAnsi"/>
        </w:rPr>
        <w:t>2. Hvilke udfordringer klubberne oplever i hverdagen – og hvordan man i fællesskab kan finde løsninger.</w:t>
      </w:r>
    </w:p>
    <w:p w14:paraId="5999ECA9" w14:textId="77777777" w:rsidR="00787586" w:rsidRPr="00B14AE2" w:rsidRDefault="00787586" w:rsidP="00787586">
      <w:pPr>
        <w:tabs>
          <w:tab w:val="left" w:pos="1134"/>
          <w:tab w:val="left" w:pos="1701"/>
        </w:tabs>
        <w:contextualSpacing/>
        <w:rPr>
          <w:rFonts w:cstheme="minorHAnsi"/>
        </w:rPr>
      </w:pPr>
    </w:p>
    <w:p w14:paraId="0118F719" w14:textId="77777777" w:rsidR="00787586" w:rsidRPr="00B14AE2" w:rsidRDefault="00787586" w:rsidP="00787586">
      <w:pPr>
        <w:tabs>
          <w:tab w:val="left" w:pos="1134"/>
          <w:tab w:val="left" w:pos="1701"/>
        </w:tabs>
        <w:contextualSpacing/>
        <w:rPr>
          <w:rFonts w:cstheme="minorHAnsi"/>
        </w:rPr>
      </w:pPr>
      <w:r w:rsidRPr="00B14AE2">
        <w:rPr>
          <w:rFonts w:cstheme="minorHAnsi"/>
        </w:rPr>
        <w:t>Gruppearbejdet samt de forskellige fremlæggelser blev dokumenteret og ved første sammenskrivning og gennemgang af noter på tværs af alle grupper</w:t>
      </w:r>
      <w:r>
        <w:rPr>
          <w:rFonts w:cstheme="minorHAnsi"/>
        </w:rPr>
        <w:t>,</w:t>
      </w:r>
      <w:r w:rsidRPr="00B14AE2">
        <w:rPr>
          <w:rFonts w:cstheme="minorHAnsi"/>
        </w:rPr>
        <w:t xml:space="preserve"> tegnede der sig særligt seks tydelige hovedtemaer:</w:t>
      </w:r>
    </w:p>
    <w:p w14:paraId="35CC3C8B" w14:textId="77777777" w:rsidR="00787586" w:rsidRPr="00B14AE2" w:rsidRDefault="00787586" w:rsidP="00787586">
      <w:pPr>
        <w:tabs>
          <w:tab w:val="left" w:pos="1134"/>
          <w:tab w:val="left" w:pos="1701"/>
        </w:tabs>
        <w:contextualSpacing/>
        <w:rPr>
          <w:rFonts w:cstheme="minorHAnsi"/>
        </w:rPr>
      </w:pPr>
    </w:p>
    <w:p w14:paraId="773B7EC1" w14:textId="77777777" w:rsidR="00787586" w:rsidRPr="00B14AE2" w:rsidRDefault="00787586" w:rsidP="00787586">
      <w:pPr>
        <w:tabs>
          <w:tab w:val="left" w:pos="1134"/>
          <w:tab w:val="left" w:pos="1701"/>
        </w:tabs>
        <w:contextualSpacing/>
        <w:rPr>
          <w:rFonts w:cstheme="minorHAnsi"/>
        </w:rPr>
      </w:pPr>
      <w:r w:rsidRPr="00B14AE2">
        <w:rPr>
          <w:rFonts w:cstheme="minorHAnsi"/>
        </w:rPr>
        <w:t>1. Behov for mere nærvær og relationel kontakt</w:t>
      </w:r>
    </w:p>
    <w:p w14:paraId="407AAAC0" w14:textId="77777777" w:rsidR="00787586" w:rsidRPr="00B14AE2" w:rsidRDefault="00787586" w:rsidP="00787586">
      <w:pPr>
        <w:tabs>
          <w:tab w:val="left" w:pos="1134"/>
          <w:tab w:val="left" w:pos="1701"/>
        </w:tabs>
        <w:contextualSpacing/>
        <w:rPr>
          <w:rFonts w:cstheme="minorHAnsi"/>
        </w:rPr>
      </w:pPr>
      <w:r w:rsidRPr="00B14AE2">
        <w:rPr>
          <w:rFonts w:cstheme="minorHAnsi"/>
        </w:rPr>
        <w:t>2. Manglende overblik og tydelig kommunikation</w:t>
      </w:r>
    </w:p>
    <w:p w14:paraId="3CF54C4F" w14:textId="77777777" w:rsidR="00787586" w:rsidRPr="00B14AE2" w:rsidRDefault="00787586" w:rsidP="00787586">
      <w:pPr>
        <w:tabs>
          <w:tab w:val="left" w:pos="1134"/>
          <w:tab w:val="left" w:pos="1701"/>
        </w:tabs>
        <w:contextualSpacing/>
        <w:rPr>
          <w:rFonts w:cstheme="minorHAnsi"/>
        </w:rPr>
      </w:pPr>
      <w:r w:rsidRPr="00B14AE2">
        <w:rPr>
          <w:rFonts w:cstheme="minorHAnsi"/>
        </w:rPr>
        <w:t>3. Stort pres på frivillige og klubledere</w:t>
      </w:r>
    </w:p>
    <w:p w14:paraId="297D5442" w14:textId="77777777" w:rsidR="00787586" w:rsidRPr="00B14AE2" w:rsidRDefault="00787586" w:rsidP="00787586">
      <w:pPr>
        <w:tabs>
          <w:tab w:val="left" w:pos="1134"/>
          <w:tab w:val="left" w:pos="1701"/>
        </w:tabs>
        <w:contextualSpacing/>
        <w:rPr>
          <w:rFonts w:cstheme="minorHAnsi"/>
        </w:rPr>
      </w:pPr>
      <w:r w:rsidRPr="00B14AE2">
        <w:rPr>
          <w:rFonts w:cstheme="minorHAnsi"/>
        </w:rPr>
        <w:t>4. Økonomi og ulighed i klubbernes vilkår</w:t>
      </w:r>
    </w:p>
    <w:p w14:paraId="48162E7C" w14:textId="77777777" w:rsidR="00787586" w:rsidRPr="00B14AE2" w:rsidRDefault="00787586" w:rsidP="00787586">
      <w:pPr>
        <w:tabs>
          <w:tab w:val="left" w:pos="1134"/>
          <w:tab w:val="left" w:pos="1701"/>
        </w:tabs>
        <w:contextualSpacing/>
        <w:rPr>
          <w:rFonts w:cstheme="minorHAnsi"/>
        </w:rPr>
      </w:pPr>
      <w:r w:rsidRPr="00B14AE2">
        <w:rPr>
          <w:rFonts w:cstheme="minorHAnsi"/>
        </w:rPr>
        <w:t>5. Rekruttering og fastholdelse af udøvere, trænere og hjælpere</w:t>
      </w:r>
    </w:p>
    <w:p w14:paraId="160221F7" w14:textId="77777777" w:rsidR="00787586" w:rsidRPr="00B14AE2" w:rsidRDefault="00787586" w:rsidP="00787586">
      <w:pPr>
        <w:tabs>
          <w:tab w:val="left" w:pos="1134"/>
          <w:tab w:val="left" w:pos="1701"/>
        </w:tabs>
        <w:contextualSpacing/>
        <w:rPr>
          <w:rFonts w:cstheme="minorHAnsi"/>
        </w:rPr>
      </w:pPr>
      <w:r w:rsidRPr="00B14AE2">
        <w:rPr>
          <w:rFonts w:cstheme="minorHAnsi"/>
        </w:rPr>
        <w:t>6. Behov for mere støtte til målgrupper med særlige behov</w:t>
      </w:r>
    </w:p>
    <w:p w14:paraId="6ADDCF2E" w14:textId="77777777" w:rsidR="00787586" w:rsidRPr="00B14AE2" w:rsidRDefault="00787586" w:rsidP="00787586">
      <w:pPr>
        <w:tabs>
          <w:tab w:val="left" w:pos="1134"/>
          <w:tab w:val="left" w:pos="1701"/>
        </w:tabs>
        <w:contextualSpacing/>
        <w:rPr>
          <w:rFonts w:cstheme="minorHAnsi"/>
        </w:rPr>
      </w:pPr>
    </w:p>
    <w:p w14:paraId="5A61F85E" w14:textId="77777777" w:rsidR="00787586" w:rsidRDefault="00787586" w:rsidP="00787586">
      <w:pPr>
        <w:tabs>
          <w:tab w:val="left" w:pos="1134"/>
          <w:tab w:val="left" w:pos="1701"/>
        </w:tabs>
        <w:contextualSpacing/>
        <w:rPr>
          <w:rFonts w:cstheme="minorHAnsi"/>
        </w:rPr>
      </w:pPr>
      <w:r w:rsidRPr="00B14AE2">
        <w:rPr>
          <w:rFonts w:cstheme="minorHAnsi"/>
        </w:rPr>
        <w:t>Det mest gennemgående tema var ønsket om, at Parasport Danmark bliver mere synlige, tilgængelige og opsøgende over for klubberne.</w:t>
      </w:r>
    </w:p>
    <w:p w14:paraId="7B821446" w14:textId="77777777" w:rsidR="00787586" w:rsidRPr="00B14AE2" w:rsidRDefault="00787586" w:rsidP="00787586">
      <w:pPr>
        <w:tabs>
          <w:tab w:val="left" w:pos="1134"/>
          <w:tab w:val="left" w:pos="1701"/>
        </w:tabs>
        <w:contextualSpacing/>
        <w:rPr>
          <w:rFonts w:cstheme="minorHAnsi"/>
        </w:rPr>
      </w:pPr>
    </w:p>
    <w:p w14:paraId="4850B15F" w14:textId="77777777" w:rsidR="00787586" w:rsidRDefault="00787586" w:rsidP="00787586">
      <w:pPr>
        <w:tabs>
          <w:tab w:val="left" w:pos="1134"/>
          <w:tab w:val="left" w:pos="1701"/>
        </w:tabs>
        <w:contextualSpacing/>
        <w:rPr>
          <w:rFonts w:cstheme="minorHAnsi"/>
        </w:rPr>
      </w:pPr>
      <w:r w:rsidRPr="00B14AE2">
        <w:rPr>
          <w:rFonts w:cstheme="minorHAnsi"/>
        </w:rPr>
        <w:t>Mange klubber oplever, at relationen til Parasport Danmark primært er digital og administrativ, mens der mangler fysisk tilstedeværelse og løbende dialog.</w:t>
      </w:r>
    </w:p>
    <w:p w14:paraId="5AB171BC" w14:textId="77777777" w:rsidR="00787586" w:rsidRPr="00B14AE2" w:rsidRDefault="00787586" w:rsidP="00787586">
      <w:pPr>
        <w:tabs>
          <w:tab w:val="left" w:pos="1134"/>
          <w:tab w:val="left" w:pos="1701"/>
        </w:tabs>
        <w:contextualSpacing/>
        <w:rPr>
          <w:rFonts w:cstheme="minorHAnsi"/>
        </w:rPr>
      </w:pPr>
    </w:p>
    <w:p w14:paraId="64652C89" w14:textId="77777777" w:rsidR="00787586" w:rsidRDefault="00787586" w:rsidP="00787586">
      <w:pPr>
        <w:tabs>
          <w:tab w:val="left" w:pos="1134"/>
          <w:tab w:val="left" w:pos="1701"/>
        </w:tabs>
        <w:contextualSpacing/>
        <w:rPr>
          <w:rFonts w:cstheme="minorHAnsi"/>
        </w:rPr>
      </w:pPr>
      <w:r w:rsidRPr="00B14AE2">
        <w:rPr>
          <w:rFonts w:cstheme="minorHAnsi"/>
        </w:rPr>
        <w:t>Særligt klubber med flere idrætter oplever udfordringer med at navigere mellem forskellige kontaktpersoner og udvalg.</w:t>
      </w:r>
    </w:p>
    <w:p w14:paraId="186A6B8C" w14:textId="77777777" w:rsidR="00787586" w:rsidRPr="00B14AE2" w:rsidRDefault="00787586" w:rsidP="00787586">
      <w:pPr>
        <w:tabs>
          <w:tab w:val="left" w:pos="1134"/>
          <w:tab w:val="left" w:pos="1701"/>
        </w:tabs>
        <w:contextualSpacing/>
        <w:rPr>
          <w:rFonts w:cstheme="minorHAnsi"/>
        </w:rPr>
      </w:pPr>
    </w:p>
    <w:p w14:paraId="45ACA34A" w14:textId="77777777" w:rsidR="00787586" w:rsidRPr="00B14AE2" w:rsidRDefault="00787586" w:rsidP="00787586">
      <w:pPr>
        <w:tabs>
          <w:tab w:val="left" w:pos="1134"/>
          <w:tab w:val="left" w:pos="1701"/>
        </w:tabs>
        <w:contextualSpacing/>
        <w:rPr>
          <w:rFonts w:cstheme="minorHAnsi"/>
        </w:rPr>
      </w:pPr>
      <w:r w:rsidRPr="00B14AE2">
        <w:rPr>
          <w:rFonts w:cstheme="minorHAnsi"/>
        </w:rPr>
        <w:t>Der var også et ønske om, at kommunikationen bliver mere understøttende for klublivet og mindre præget af envejsinformation via mails.</w:t>
      </w:r>
    </w:p>
    <w:p w14:paraId="0B012806" w14:textId="77777777" w:rsidR="00787586" w:rsidRPr="00B14AE2" w:rsidRDefault="00787586" w:rsidP="00787586">
      <w:pPr>
        <w:tabs>
          <w:tab w:val="left" w:pos="1134"/>
          <w:tab w:val="left" w:pos="1701"/>
        </w:tabs>
        <w:contextualSpacing/>
        <w:rPr>
          <w:rFonts w:cstheme="minorHAnsi"/>
        </w:rPr>
      </w:pPr>
    </w:p>
    <w:p w14:paraId="4669355D" w14:textId="77777777" w:rsidR="00787586" w:rsidRPr="00397F2B" w:rsidRDefault="00787586" w:rsidP="00787586">
      <w:pPr>
        <w:tabs>
          <w:tab w:val="left" w:pos="1134"/>
          <w:tab w:val="left" w:pos="1701"/>
        </w:tabs>
        <w:contextualSpacing/>
        <w:rPr>
          <w:rFonts w:cstheme="minorHAnsi"/>
        </w:rPr>
      </w:pPr>
      <w:r w:rsidRPr="00E82276">
        <w:rPr>
          <w:rFonts w:cstheme="minorHAnsi"/>
        </w:rPr>
        <w:t>Bestyrelsen drøftede de forskellige input fra dialogmødet. Administrationen vender tilbage med konkrete initiativer og prioriteringer på strategidøgnet ultimo oktober 2026.</w:t>
      </w:r>
      <w:r>
        <w:rPr>
          <w:rFonts w:cstheme="minorHAnsi"/>
        </w:rPr>
        <w:t xml:space="preserve"> </w:t>
      </w:r>
    </w:p>
    <w:p w14:paraId="4D30F9B1" w14:textId="77777777" w:rsidR="00787586" w:rsidRPr="00B14AE2" w:rsidRDefault="00787586" w:rsidP="00787586">
      <w:pPr>
        <w:tabs>
          <w:tab w:val="left" w:pos="1134"/>
          <w:tab w:val="left" w:pos="1701"/>
        </w:tabs>
        <w:contextualSpacing/>
        <w:rPr>
          <w:rFonts w:cstheme="minorHAnsi"/>
        </w:rPr>
      </w:pPr>
    </w:p>
    <w:p w14:paraId="6AE7CB06" w14:textId="77777777" w:rsidR="00787586" w:rsidRDefault="00787586" w:rsidP="00787586">
      <w:pPr>
        <w:tabs>
          <w:tab w:val="left" w:pos="1134"/>
          <w:tab w:val="left" w:pos="1701"/>
        </w:tabs>
        <w:contextualSpacing/>
        <w:rPr>
          <w:rFonts w:cstheme="minorHAnsi"/>
          <w:b/>
          <w:bCs/>
          <w:u w:val="single"/>
        </w:rPr>
      </w:pPr>
    </w:p>
    <w:p w14:paraId="59648935" w14:textId="77777777" w:rsidR="00787586" w:rsidRPr="002730A4" w:rsidRDefault="00787586" w:rsidP="004D365B">
      <w:pPr>
        <w:pStyle w:val="Overskrift4"/>
      </w:pPr>
      <w:r>
        <w:t>Ad 21</w:t>
      </w:r>
      <w:r w:rsidRPr="002730A4">
        <w:tab/>
        <w:t>Opfølgning – repræsentantskabsmøde</w:t>
      </w:r>
    </w:p>
    <w:p w14:paraId="00F0A2FB" w14:textId="54FB5BCE" w:rsidR="00787586" w:rsidRDefault="00787586" w:rsidP="00787586">
      <w:pPr>
        <w:tabs>
          <w:tab w:val="left" w:pos="1134"/>
          <w:tab w:val="left" w:pos="1701"/>
        </w:tabs>
        <w:contextualSpacing/>
        <w:rPr>
          <w:rFonts w:cstheme="minorHAnsi"/>
        </w:rPr>
      </w:pPr>
      <w:r>
        <w:rPr>
          <w:rFonts w:cstheme="minorHAnsi"/>
        </w:rPr>
        <w:t>Bilag: forklæde</w:t>
      </w:r>
    </w:p>
    <w:p w14:paraId="2AA919CD" w14:textId="77777777" w:rsidR="00787586" w:rsidRDefault="00787586" w:rsidP="00787586">
      <w:pPr>
        <w:tabs>
          <w:tab w:val="left" w:pos="1134"/>
          <w:tab w:val="left" w:pos="1418"/>
        </w:tabs>
        <w:rPr>
          <w:rFonts w:cstheme="minorHAnsi"/>
          <w:b/>
          <w:bCs/>
        </w:rPr>
      </w:pPr>
    </w:p>
    <w:p w14:paraId="344FA42B" w14:textId="77777777" w:rsidR="00787586" w:rsidRDefault="00787586" w:rsidP="00787586">
      <w:pPr>
        <w:tabs>
          <w:tab w:val="left" w:pos="1134"/>
          <w:tab w:val="left" w:pos="1418"/>
        </w:tabs>
        <w:rPr>
          <w:rFonts w:cstheme="minorHAnsi"/>
        </w:rPr>
      </w:pPr>
      <w:r w:rsidRPr="004D365B">
        <w:rPr>
          <w:rStyle w:val="Overskrift1Tegn"/>
        </w:rPr>
        <w:t>Resumé:</w:t>
      </w:r>
      <w:r w:rsidRPr="00F65739">
        <w:rPr>
          <w:rFonts w:cstheme="minorHAnsi"/>
        </w:rPr>
        <w:t xml:space="preserve"> Under dette års repræsentantskabsmøde forpligtede bestyrelsen sig til – stort som småt – at imødekomme, undersøge, se ind i, være nysgerrig på en række emner og forhold.</w:t>
      </w:r>
    </w:p>
    <w:p w14:paraId="6E59CAAA" w14:textId="77777777" w:rsidR="00787586" w:rsidRPr="00F65739" w:rsidRDefault="00787586" w:rsidP="00787586">
      <w:pPr>
        <w:tabs>
          <w:tab w:val="left" w:pos="1134"/>
          <w:tab w:val="left" w:pos="1418"/>
        </w:tabs>
        <w:rPr>
          <w:rFonts w:cstheme="minorHAnsi"/>
        </w:rPr>
      </w:pPr>
    </w:p>
    <w:p w14:paraId="05C0D76E" w14:textId="77777777" w:rsidR="00787586" w:rsidRPr="003E1FF9" w:rsidRDefault="00787586" w:rsidP="00787586">
      <w:pPr>
        <w:tabs>
          <w:tab w:val="left" w:pos="1134"/>
          <w:tab w:val="left" w:pos="1418"/>
        </w:tabs>
        <w:rPr>
          <w:rFonts w:cstheme="minorHAnsi"/>
        </w:rPr>
      </w:pPr>
      <w:r w:rsidRPr="000704F6">
        <w:rPr>
          <w:rFonts w:cstheme="minorHAnsi"/>
        </w:rPr>
        <w:t>Bestyrelsen drøftede</w:t>
      </w:r>
      <w:r>
        <w:rPr>
          <w:rFonts w:cstheme="minorHAnsi"/>
        </w:rPr>
        <w:t xml:space="preserve"> de aftalte tiltag på baggrund af</w:t>
      </w:r>
      <w:r w:rsidRPr="000704F6">
        <w:rPr>
          <w:rFonts w:cstheme="minorHAnsi"/>
        </w:rPr>
        <w:t xml:space="preserve"> repræsentantskabsmødet og gav i den forbindelse administrationen en retning for opfølgning.</w:t>
      </w:r>
    </w:p>
    <w:p w14:paraId="521555FA" w14:textId="77777777" w:rsidR="00787586" w:rsidRPr="003054DD" w:rsidRDefault="00787586" w:rsidP="00787586">
      <w:pPr>
        <w:tabs>
          <w:tab w:val="left" w:pos="1134"/>
          <w:tab w:val="left" w:pos="1418"/>
        </w:tabs>
        <w:rPr>
          <w:rFonts w:cstheme="minorHAnsi"/>
          <w:highlight w:val="red"/>
        </w:rPr>
      </w:pPr>
    </w:p>
    <w:p w14:paraId="17902872" w14:textId="77777777" w:rsidR="00787586" w:rsidRPr="003E1FF9" w:rsidRDefault="00787586" w:rsidP="00787586">
      <w:pPr>
        <w:tabs>
          <w:tab w:val="left" w:pos="1134"/>
          <w:tab w:val="left" w:pos="1418"/>
        </w:tabs>
        <w:rPr>
          <w:rFonts w:cstheme="minorHAnsi"/>
        </w:rPr>
      </w:pPr>
      <w:r>
        <w:rPr>
          <w:rFonts w:cstheme="minorHAnsi"/>
        </w:rPr>
        <w:t>Herudover blev b</w:t>
      </w:r>
      <w:r w:rsidRPr="00474E5B">
        <w:rPr>
          <w:rFonts w:cstheme="minorHAnsi"/>
        </w:rPr>
        <w:t xml:space="preserve">estyrelsen </w:t>
      </w:r>
      <w:r>
        <w:rPr>
          <w:rFonts w:cstheme="minorHAnsi"/>
        </w:rPr>
        <w:t>på</w:t>
      </w:r>
      <w:r w:rsidRPr="00474E5B">
        <w:rPr>
          <w:rFonts w:cstheme="minorHAnsi"/>
        </w:rPr>
        <w:t xml:space="preserve"> repræsentantskabet bemyndiget til at udpege en person til den ikke besatte post i eliteudvalget. Eliteudvalget vil på det kommende bestyrelsesmøde den 17. august præsentere bestyrelsen for en række kandidater, som kan inspirere til udpegningen.</w:t>
      </w:r>
    </w:p>
    <w:p w14:paraId="106C61FA" w14:textId="77777777" w:rsidR="00787586" w:rsidRPr="003E1FF9" w:rsidRDefault="00787586" w:rsidP="00787586">
      <w:pPr>
        <w:tabs>
          <w:tab w:val="left" w:pos="1134"/>
          <w:tab w:val="left" w:pos="1418"/>
        </w:tabs>
        <w:rPr>
          <w:rFonts w:cstheme="minorHAnsi"/>
        </w:rPr>
      </w:pPr>
    </w:p>
    <w:p w14:paraId="28F76F04" w14:textId="77777777" w:rsidR="00787586" w:rsidRDefault="00787586" w:rsidP="00787586">
      <w:pPr>
        <w:tabs>
          <w:tab w:val="left" w:pos="1134"/>
          <w:tab w:val="left" w:pos="1418"/>
        </w:tabs>
        <w:rPr>
          <w:rFonts w:cstheme="minorHAnsi"/>
          <w:b/>
          <w:bCs/>
        </w:rPr>
      </w:pPr>
    </w:p>
    <w:p w14:paraId="376AB2F6" w14:textId="77777777" w:rsidR="00787586" w:rsidRDefault="00787586" w:rsidP="004D365B">
      <w:pPr>
        <w:pStyle w:val="Overskrift3"/>
      </w:pPr>
      <w:r w:rsidRPr="001E28D2">
        <w:t>EVENTUELT</w:t>
      </w:r>
    </w:p>
    <w:p w14:paraId="13605E49" w14:textId="77777777" w:rsidR="00787586" w:rsidRDefault="00787586" w:rsidP="00787586">
      <w:pPr>
        <w:tabs>
          <w:tab w:val="left" w:pos="1134"/>
          <w:tab w:val="left" w:pos="1418"/>
        </w:tabs>
        <w:rPr>
          <w:rFonts w:cstheme="minorHAnsi"/>
          <w:b/>
          <w:bCs/>
        </w:rPr>
      </w:pPr>
    </w:p>
    <w:p w14:paraId="730DE4F7" w14:textId="77777777" w:rsidR="00787586" w:rsidRDefault="00787586" w:rsidP="00787586">
      <w:pPr>
        <w:tabs>
          <w:tab w:val="left" w:pos="1134"/>
          <w:tab w:val="left" w:pos="1418"/>
        </w:tabs>
        <w:rPr>
          <w:rFonts w:cstheme="minorHAnsi"/>
          <w:b/>
          <w:bCs/>
        </w:rPr>
      </w:pPr>
    </w:p>
    <w:p w14:paraId="7715DEC0" w14:textId="77777777" w:rsidR="00787586" w:rsidRPr="00C513E2" w:rsidRDefault="00787586" w:rsidP="006F6EFD">
      <w:pPr>
        <w:tabs>
          <w:tab w:val="left" w:pos="1134"/>
          <w:tab w:val="left" w:pos="1418"/>
        </w:tabs>
        <w:ind w:left="0"/>
        <w:rPr>
          <w:rFonts w:cstheme="minorHAnsi"/>
        </w:rPr>
      </w:pPr>
      <w:r>
        <w:rPr>
          <w:rFonts w:cstheme="minorHAnsi"/>
        </w:rPr>
        <w:t>Ref.: IVL/go</w:t>
      </w:r>
    </w:p>
    <w:p w14:paraId="296EB7AD" w14:textId="77777777" w:rsidR="006F6EFD" w:rsidRDefault="006F6EFD" w:rsidP="006F6EFD">
      <w:pPr>
        <w:tabs>
          <w:tab w:val="left" w:pos="1134"/>
          <w:tab w:val="left" w:pos="1418"/>
        </w:tabs>
        <w:ind w:left="0"/>
        <w:rPr>
          <w:rFonts w:cstheme="minorHAnsi"/>
          <w:b/>
          <w:bCs/>
        </w:rPr>
      </w:pPr>
    </w:p>
    <w:p w14:paraId="67A6ED41" w14:textId="77777777" w:rsidR="006F6EFD" w:rsidRDefault="006F6EFD" w:rsidP="006F6EFD">
      <w:pPr>
        <w:tabs>
          <w:tab w:val="left" w:pos="1134"/>
          <w:tab w:val="left" w:pos="1418"/>
        </w:tabs>
        <w:ind w:left="0"/>
        <w:rPr>
          <w:rFonts w:cstheme="minorHAnsi"/>
          <w:b/>
          <w:bCs/>
        </w:rPr>
      </w:pPr>
    </w:p>
    <w:p w14:paraId="358855DF" w14:textId="77777777" w:rsidR="00165AF0" w:rsidRPr="00D85449" w:rsidRDefault="00165AF0" w:rsidP="006F6EFD">
      <w:pPr>
        <w:ind w:left="0"/>
      </w:pPr>
    </w:p>
    <w:sectPr w:rsidR="00165AF0" w:rsidRPr="00D85449" w:rsidSect="00525809">
      <w:headerReference w:type="even" r:id="rId13"/>
      <w:headerReference w:type="default" r:id="rId14"/>
      <w:footerReference w:type="default" r:id="rId15"/>
      <w:headerReference w:type="first" r:id="rId16"/>
      <w:footerReference w:type="first" r:id="rId17"/>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721C7" w14:textId="77777777" w:rsidR="001A7AF8" w:rsidRDefault="001A7AF8" w:rsidP="00B7218E">
      <w:r>
        <w:separator/>
      </w:r>
    </w:p>
  </w:endnote>
  <w:endnote w:type="continuationSeparator" w:id="0">
    <w:p w14:paraId="7F878E4D" w14:textId="77777777" w:rsidR="001A7AF8" w:rsidRDefault="001A7AF8"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7C00315-2299-4EE2-8299-AF89D4087F2C}"/>
    <w:embedBold r:id="rId2" w:fontKey="{F17BB514-F2B3-4BB8-8CF6-06821392E188}"/>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3" w:fontKey="{C9A4810A-80BA-4489-AA86-7820C62656D3}"/>
  </w:font>
  <w:font w:name="Arial">
    <w:panose1 w:val="020B0604020202020204"/>
    <w:charset w:val="00"/>
    <w:family w:val="swiss"/>
    <w:pitch w:val="variable"/>
    <w:sig w:usb0="E0002EFF" w:usb1="C000785B" w:usb2="00000009" w:usb3="00000000" w:csb0="000001FF" w:csb1="00000000"/>
    <w:embedRegular r:id="rId4" w:subsetted="1" w:fontKey="{A4993680-91EC-4376-AAE9-A57F2CC0B882}"/>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18AC" w14:textId="77777777" w:rsidR="00165AF0" w:rsidRPr="00525809" w:rsidRDefault="001A7AF8" w:rsidP="001B33EA">
    <w:pPr>
      <w:pStyle w:val="Sidefod"/>
      <w:rPr>
        <w:rFonts w:ascii="Verdana" w:hAnsi="Verdana" w:cs="Arial"/>
        <w:color w:val="474B4E"/>
        <w:sz w:val="14"/>
        <w:szCs w:val="14"/>
      </w:rPr>
    </w:pPr>
    <w:r>
      <w:rPr>
        <w:rFonts w:ascii="Arial" w:hAnsi="Arial" w:cs="Arial"/>
        <w:color w:val="474B4E"/>
        <w:sz w:val="14"/>
        <w:szCs w:val="14"/>
      </w:rPr>
      <w:object w:dxaOrig="1440" w:dyaOrig="1440" w14:anchorId="5F53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pt;margin-top:0;width:494.35pt;height:43.3pt;z-index:-251643904;mso-position-horizontal-relative:text;mso-position-vertical-relative:text">
          <v:imagedata r:id="rId1" o:title=""/>
        </v:shape>
        <o:OLEObject Type="Embed" ProgID="Word.Document.12" ShapeID="_x0000_s1039" DrawAspect="Content" ObjectID="_1843733953" r:id="rId2">
          <o:FieldCodes>\s</o:FieldCodes>
        </o:OLEObject>
      </w:object>
    </w:r>
    <w:r w:rsidR="00CF4E46" w:rsidRPr="00525809">
      <w:rPr>
        <w:rFonts w:ascii="Verdana" w:hAnsi="Verdana"/>
        <w:b/>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1208" w14:textId="77777777" w:rsidR="001B33EA" w:rsidRDefault="001B33EA" w:rsidP="001B33EA">
    <w:pPr>
      <w:pStyle w:val="Sidefod"/>
    </w:pPr>
    <w:r>
      <w:tab/>
    </w:r>
  </w:p>
  <w:p w14:paraId="07819DDE" w14:textId="77777777" w:rsidR="001B33EA" w:rsidRPr="00000EDF" w:rsidRDefault="003204B2" w:rsidP="001B33EA">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8480" behindDoc="1" locked="0" layoutInCell="1" allowOverlap="1" wp14:anchorId="042DD405" wp14:editId="6D2B6C6D">
          <wp:simplePos x="0" y="0"/>
          <wp:positionH relativeFrom="margin">
            <wp:posOffset>3246120</wp:posOffset>
          </wp:positionH>
          <wp:positionV relativeFrom="paragraph">
            <wp:posOffset>25400</wp:posOffset>
          </wp:positionV>
          <wp:extent cx="2821940" cy="32639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
                    <a:extLst>
                      <a:ext uri="{28A0092B-C50C-407E-A947-70E740481C1C}">
                        <a14:useLocalDpi xmlns:a14="http://schemas.microsoft.com/office/drawing/2010/main" val="0"/>
                      </a:ext>
                    </a:extLst>
                  </a:blip>
                  <a:stretch>
                    <a:fillRect/>
                  </a:stretch>
                </pic:blipFill>
                <pic:spPr>
                  <a:xfrm>
                    <a:off x="0" y="0"/>
                    <a:ext cx="2821940" cy="326390"/>
                  </a:xfrm>
                  <a:prstGeom prst="rect">
                    <a:avLst/>
                  </a:prstGeom>
                </pic:spPr>
              </pic:pic>
            </a:graphicData>
          </a:graphic>
          <wp14:sizeRelH relativeFrom="margin">
            <wp14:pctWidth>0</wp14:pctWidth>
          </wp14:sizeRelH>
          <wp14:sizeRelV relativeFrom="margin">
            <wp14:pctHeight>0</wp14:pctHeight>
          </wp14:sizeRelV>
        </wp:anchor>
      </w:drawing>
    </w:r>
  </w:p>
  <w:p w14:paraId="129202C7" w14:textId="77777777" w:rsidR="001B33EA" w:rsidRDefault="00E84606" w:rsidP="001B33EA">
    <w:pPr>
      <w:pStyle w:val="Sidefod"/>
      <w:rPr>
        <w:rFonts w:ascii="Arial" w:hAnsi="Arial" w:cs="Arial"/>
        <w:color w:val="474B4E"/>
        <w:sz w:val="14"/>
        <w:szCs w:val="14"/>
      </w:rPr>
    </w:pPr>
    <w:r>
      <w:rPr>
        <w:rFonts w:ascii="Arial" w:hAnsi="Arial" w:cs="Arial"/>
        <w:color w:val="474B4E"/>
        <w:sz w:val="14"/>
        <w:szCs w:val="14"/>
      </w:rPr>
      <w:br/>
    </w:r>
    <w:r w:rsidR="00DE1828" w:rsidRPr="00DE1828">
      <w:rPr>
        <w:rFonts w:ascii="Arial" w:hAnsi="Arial" w:cs="Arial"/>
        <w:color w:val="474B4E"/>
        <w:sz w:val="14"/>
        <w:szCs w:val="14"/>
      </w:rPr>
      <w:t xml:space="preserve">Parasport Danmark – </w:t>
    </w:r>
    <w:r w:rsidR="00DE1828">
      <w:rPr>
        <w:rFonts w:ascii="Arial" w:hAnsi="Arial" w:cs="Arial"/>
        <w:color w:val="474B4E"/>
        <w:sz w:val="14"/>
        <w:szCs w:val="14"/>
      </w:rPr>
      <w:t>info@parasport.dk</w:t>
    </w:r>
    <w:r w:rsidR="00DE1828" w:rsidRPr="00DE1828">
      <w:rPr>
        <w:rFonts w:ascii="Arial" w:hAnsi="Arial" w:cs="Arial"/>
        <w:color w:val="474B4E"/>
        <w:sz w:val="14"/>
        <w:szCs w:val="14"/>
      </w:rPr>
      <w:t xml:space="preserve"> –</w:t>
    </w:r>
    <w:r w:rsidR="00DE1828">
      <w:rPr>
        <w:rFonts w:ascii="Arial" w:hAnsi="Arial" w:cs="Arial"/>
        <w:color w:val="474B4E"/>
        <w:sz w:val="14"/>
        <w:szCs w:val="14"/>
      </w:rPr>
      <w:t xml:space="preserve"> www.parasport.dk</w:t>
    </w:r>
  </w:p>
  <w:p w14:paraId="06813775" w14:textId="77777777" w:rsidR="00DE1828" w:rsidRPr="00DE1828" w:rsidRDefault="00DE1828" w:rsidP="001B33EA">
    <w:pPr>
      <w:pStyle w:val="Sidefod"/>
      <w:rPr>
        <w:rFonts w:ascii="Arial" w:hAnsi="Arial" w:cs="Arial"/>
        <w:color w:val="474B4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F7066" w14:textId="77777777" w:rsidR="001A7AF8" w:rsidRDefault="001A7AF8" w:rsidP="00B7218E">
      <w:r>
        <w:separator/>
      </w:r>
    </w:p>
  </w:footnote>
  <w:footnote w:type="continuationSeparator" w:id="0">
    <w:p w14:paraId="72C2D8B0" w14:textId="77777777" w:rsidR="001A7AF8" w:rsidRDefault="001A7AF8"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4339" w14:textId="77777777" w:rsidR="00434A92" w:rsidRDefault="001A7AF8">
    <w:pPr>
      <w:pStyle w:val="Sidehoved"/>
    </w:pPr>
    <w:r>
      <w:rPr>
        <w:noProof/>
        <w:lang w:eastAsia="da-DK"/>
      </w:rPr>
      <w:pict w14:anchorId="52A4D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29" o:spid="_x0000_s1035" type="#_x0000_t75" style="position:absolute;left:0;text-align:left;margin-left:0;margin-top:0;width:930pt;height:1315.5pt;z-index:-25165004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16A2" w14:textId="6D05754F" w:rsidR="00525809" w:rsidRDefault="00AC65CC">
    <w:pPr>
      <w:pStyle w:val="Sidehoved"/>
    </w:pPr>
    <w:r>
      <w:rPr>
        <w:noProof/>
        <w:lang w:eastAsia="da-DK"/>
      </w:rPr>
      <w:drawing>
        <wp:anchor distT="0" distB="0" distL="114300" distR="114300" simplePos="0" relativeHeight="251670528" behindDoc="1" locked="0" layoutInCell="1" allowOverlap="1" wp14:anchorId="18BDCFC5" wp14:editId="44D867D9">
          <wp:simplePos x="0" y="0"/>
          <wp:positionH relativeFrom="margin">
            <wp:posOffset>3810</wp:posOffset>
          </wp:positionH>
          <wp:positionV relativeFrom="page">
            <wp:posOffset>400050</wp:posOffset>
          </wp:positionV>
          <wp:extent cx="1465200" cy="410400"/>
          <wp:effectExtent l="0" t="0" r="1905"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
                    <a:extLst>
                      <a:ext uri="{28A0092B-C50C-407E-A947-70E740481C1C}">
                        <a14:useLocalDpi xmlns:a14="http://schemas.microsoft.com/office/drawing/2010/main" val="0"/>
                      </a:ext>
                    </a:extLst>
                  </a:blip>
                  <a:stretch>
                    <a:fillRect/>
                  </a:stretch>
                </pic:blipFill>
                <pic:spPr>
                  <a:xfrm>
                    <a:off x="0" y="0"/>
                    <a:ext cx="1465200" cy="410400"/>
                  </a:xfrm>
                  <a:prstGeom prst="rect">
                    <a:avLst/>
                  </a:prstGeom>
                </pic:spPr>
              </pic:pic>
            </a:graphicData>
          </a:graphic>
          <wp14:sizeRelH relativeFrom="margin">
            <wp14:pctWidth>0</wp14:pctWidth>
          </wp14:sizeRelH>
          <wp14:sizeRelV relativeFrom="margin">
            <wp14:pctHeight>0</wp14:pctHeight>
          </wp14:sizeRelV>
        </wp:anchor>
      </w:drawing>
    </w:r>
    <w:r w:rsidR="004F12E3">
      <w:rPr>
        <w:noProof/>
        <w:lang w:eastAsia="da-DK"/>
      </w:rPr>
      <w:drawing>
        <wp:anchor distT="0" distB="0" distL="114300" distR="114300" simplePos="0" relativeHeight="251669503" behindDoc="1" locked="0" layoutInCell="0" allowOverlap="1" wp14:anchorId="3D14BAE9" wp14:editId="29FD146D">
          <wp:simplePos x="0" y="0"/>
          <wp:positionH relativeFrom="page">
            <wp:posOffset>-9525</wp:posOffset>
          </wp:positionH>
          <wp:positionV relativeFrom="page">
            <wp:posOffset>-13970</wp:posOffset>
          </wp:positionV>
          <wp:extent cx="6120130" cy="8657590"/>
          <wp:effectExtent l="0" t="0" r="0" b="0"/>
          <wp:wrapNone/>
          <wp:docPr id="2755841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865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F55E" w14:textId="77777777" w:rsidR="00434A92" w:rsidRDefault="001A7AF8">
    <w:pPr>
      <w:pStyle w:val="Sidehoved"/>
    </w:pPr>
    <w:r>
      <w:rPr>
        <w:noProof/>
        <w:lang w:eastAsia="da-DK"/>
      </w:rPr>
      <w:pict w14:anchorId="1B2F6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30" o:spid="_x0000_s1036" type="#_x0000_t75" style="position:absolute;left:0;text-align:left;margin-left:0;margin-top:-1.1pt;width:595.3pt;height:842.1pt;z-index:-251654145;mso-position-horizontal-relative:page;mso-position-vertical-relative:page" o:allowincell="f">
          <v:imagedata r:id="rId1"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3A0"/>
    <w:multiLevelType w:val="hybridMultilevel"/>
    <w:tmpl w:val="E01A0572"/>
    <w:lvl w:ilvl="0" w:tplc="50ECE82C">
      <w:start w:val="2"/>
      <w:numFmt w:val="decimal"/>
      <w:pStyle w:val="Listeafsnit"/>
      <w:lvlText w:val="%1"/>
      <w:lvlJc w:val="left"/>
      <w:pPr>
        <w:ind w:left="1996" w:hanging="360"/>
      </w:pPr>
      <w:rPr>
        <w:rFonts w:hint="default"/>
      </w:rPr>
    </w:lvl>
    <w:lvl w:ilvl="1" w:tplc="04060019" w:tentative="1">
      <w:start w:val="1"/>
      <w:numFmt w:val="lowerLetter"/>
      <w:lvlText w:val="%2."/>
      <w:lvlJc w:val="left"/>
      <w:pPr>
        <w:ind w:left="2716" w:hanging="360"/>
      </w:pPr>
    </w:lvl>
    <w:lvl w:ilvl="2" w:tplc="0406001B" w:tentative="1">
      <w:start w:val="1"/>
      <w:numFmt w:val="lowerRoman"/>
      <w:lvlText w:val="%3."/>
      <w:lvlJc w:val="right"/>
      <w:pPr>
        <w:ind w:left="3436" w:hanging="180"/>
      </w:pPr>
    </w:lvl>
    <w:lvl w:ilvl="3" w:tplc="0406000F" w:tentative="1">
      <w:start w:val="1"/>
      <w:numFmt w:val="decimal"/>
      <w:lvlText w:val="%4."/>
      <w:lvlJc w:val="left"/>
      <w:pPr>
        <w:ind w:left="4156" w:hanging="360"/>
      </w:pPr>
    </w:lvl>
    <w:lvl w:ilvl="4" w:tplc="04060019" w:tentative="1">
      <w:start w:val="1"/>
      <w:numFmt w:val="lowerLetter"/>
      <w:lvlText w:val="%5."/>
      <w:lvlJc w:val="left"/>
      <w:pPr>
        <w:ind w:left="4876" w:hanging="360"/>
      </w:pPr>
    </w:lvl>
    <w:lvl w:ilvl="5" w:tplc="0406001B" w:tentative="1">
      <w:start w:val="1"/>
      <w:numFmt w:val="lowerRoman"/>
      <w:lvlText w:val="%6."/>
      <w:lvlJc w:val="right"/>
      <w:pPr>
        <w:ind w:left="5596" w:hanging="180"/>
      </w:pPr>
    </w:lvl>
    <w:lvl w:ilvl="6" w:tplc="0406000F" w:tentative="1">
      <w:start w:val="1"/>
      <w:numFmt w:val="decimal"/>
      <w:lvlText w:val="%7."/>
      <w:lvlJc w:val="left"/>
      <w:pPr>
        <w:ind w:left="6316" w:hanging="360"/>
      </w:pPr>
    </w:lvl>
    <w:lvl w:ilvl="7" w:tplc="04060019" w:tentative="1">
      <w:start w:val="1"/>
      <w:numFmt w:val="lowerLetter"/>
      <w:lvlText w:val="%8."/>
      <w:lvlJc w:val="left"/>
      <w:pPr>
        <w:ind w:left="7036" w:hanging="360"/>
      </w:pPr>
    </w:lvl>
    <w:lvl w:ilvl="8" w:tplc="0406001B" w:tentative="1">
      <w:start w:val="1"/>
      <w:numFmt w:val="lowerRoman"/>
      <w:lvlText w:val="%9."/>
      <w:lvlJc w:val="right"/>
      <w:pPr>
        <w:ind w:left="7756" w:hanging="180"/>
      </w:pPr>
    </w:lvl>
  </w:abstractNum>
  <w:abstractNum w:abstractNumId="1" w15:restartNumberingAfterBreak="0">
    <w:nsid w:val="05CC10A4"/>
    <w:multiLevelType w:val="hybridMultilevel"/>
    <w:tmpl w:val="2786C0D2"/>
    <w:lvl w:ilvl="0" w:tplc="853CEA40">
      <w:numFmt w:val="bullet"/>
      <w:lvlText w:val="•"/>
      <w:lvlJc w:val="left"/>
      <w:pPr>
        <w:ind w:left="1664" w:hanging="360"/>
      </w:pPr>
      <w:rPr>
        <w:rFonts w:ascii="Bookman Old Style" w:eastAsia="Times New Roman" w:hAnsi="Bookman Old Style" w:cs="Times New Roman"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 w15:restartNumberingAfterBreak="0">
    <w:nsid w:val="20E76AA7"/>
    <w:multiLevelType w:val="hybridMultilevel"/>
    <w:tmpl w:val="9CC01280"/>
    <w:lvl w:ilvl="0" w:tplc="853CEA40">
      <w:numFmt w:val="bullet"/>
      <w:lvlText w:val="•"/>
      <w:lvlJc w:val="left"/>
      <w:pPr>
        <w:ind w:left="1664" w:hanging="360"/>
      </w:pPr>
      <w:rPr>
        <w:rFonts w:ascii="Bookman Old Style" w:eastAsia="Times New Roman" w:hAnsi="Bookman Old Style" w:cs="Times New Roman"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3" w15:restartNumberingAfterBreak="0">
    <w:nsid w:val="267B6DDA"/>
    <w:multiLevelType w:val="hybridMultilevel"/>
    <w:tmpl w:val="00BA2BB8"/>
    <w:lvl w:ilvl="0" w:tplc="853CEA40">
      <w:numFmt w:val="bullet"/>
      <w:lvlText w:val="•"/>
      <w:lvlJc w:val="left"/>
      <w:pPr>
        <w:ind w:left="1440" w:hanging="360"/>
      </w:pPr>
      <w:rPr>
        <w:rFonts w:ascii="Bookman Old Style" w:eastAsia="Times New Roman" w:hAnsi="Bookman Old Style"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30C942B5"/>
    <w:multiLevelType w:val="hybridMultilevel"/>
    <w:tmpl w:val="91003EB6"/>
    <w:lvl w:ilvl="0" w:tplc="0130DDAA">
      <w:start w:val="1"/>
      <w:numFmt w:val="decimal"/>
      <w:lvlText w:val="%1."/>
      <w:lvlJc w:val="left"/>
      <w:pPr>
        <w:ind w:left="1644" w:hanging="564"/>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15:restartNumberingAfterBreak="0">
    <w:nsid w:val="42F74C16"/>
    <w:multiLevelType w:val="hybridMultilevel"/>
    <w:tmpl w:val="64D2330C"/>
    <w:lvl w:ilvl="0" w:tplc="853CEA40">
      <w:numFmt w:val="bullet"/>
      <w:lvlText w:val="•"/>
      <w:lvlJc w:val="left"/>
      <w:pPr>
        <w:ind w:left="1494" w:hanging="360"/>
      </w:pPr>
      <w:rPr>
        <w:rFonts w:ascii="Bookman Old Style" w:eastAsia="Times New Roman" w:hAnsi="Bookman Old Style" w:cs="Times New Roman"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6" w15:restartNumberingAfterBreak="0">
    <w:nsid w:val="46E32426"/>
    <w:multiLevelType w:val="hybridMultilevel"/>
    <w:tmpl w:val="E7BA5DF0"/>
    <w:lvl w:ilvl="0" w:tplc="0406000F">
      <w:start w:val="1"/>
      <w:numFmt w:val="decimal"/>
      <w:lvlText w:val="%1."/>
      <w:lvlJc w:val="left"/>
      <w:pPr>
        <w:ind w:left="1854" w:hanging="360"/>
      </w:pPr>
    </w:lvl>
    <w:lvl w:ilvl="1" w:tplc="04060019" w:tentative="1">
      <w:start w:val="1"/>
      <w:numFmt w:val="lowerLetter"/>
      <w:lvlText w:val="%2."/>
      <w:lvlJc w:val="left"/>
      <w:pPr>
        <w:ind w:left="2574" w:hanging="360"/>
      </w:pPr>
    </w:lvl>
    <w:lvl w:ilvl="2" w:tplc="0406001B" w:tentative="1">
      <w:start w:val="1"/>
      <w:numFmt w:val="lowerRoman"/>
      <w:lvlText w:val="%3."/>
      <w:lvlJc w:val="right"/>
      <w:pPr>
        <w:ind w:left="3294" w:hanging="180"/>
      </w:pPr>
    </w:lvl>
    <w:lvl w:ilvl="3" w:tplc="0406000F" w:tentative="1">
      <w:start w:val="1"/>
      <w:numFmt w:val="decimal"/>
      <w:lvlText w:val="%4."/>
      <w:lvlJc w:val="left"/>
      <w:pPr>
        <w:ind w:left="4014" w:hanging="360"/>
      </w:pPr>
    </w:lvl>
    <w:lvl w:ilvl="4" w:tplc="04060019" w:tentative="1">
      <w:start w:val="1"/>
      <w:numFmt w:val="lowerLetter"/>
      <w:lvlText w:val="%5."/>
      <w:lvlJc w:val="left"/>
      <w:pPr>
        <w:ind w:left="4734" w:hanging="360"/>
      </w:pPr>
    </w:lvl>
    <w:lvl w:ilvl="5" w:tplc="0406001B" w:tentative="1">
      <w:start w:val="1"/>
      <w:numFmt w:val="lowerRoman"/>
      <w:lvlText w:val="%6."/>
      <w:lvlJc w:val="right"/>
      <w:pPr>
        <w:ind w:left="5454" w:hanging="180"/>
      </w:pPr>
    </w:lvl>
    <w:lvl w:ilvl="6" w:tplc="0406000F" w:tentative="1">
      <w:start w:val="1"/>
      <w:numFmt w:val="decimal"/>
      <w:lvlText w:val="%7."/>
      <w:lvlJc w:val="left"/>
      <w:pPr>
        <w:ind w:left="6174" w:hanging="360"/>
      </w:pPr>
    </w:lvl>
    <w:lvl w:ilvl="7" w:tplc="04060019" w:tentative="1">
      <w:start w:val="1"/>
      <w:numFmt w:val="lowerLetter"/>
      <w:lvlText w:val="%8."/>
      <w:lvlJc w:val="left"/>
      <w:pPr>
        <w:ind w:left="6894" w:hanging="360"/>
      </w:pPr>
    </w:lvl>
    <w:lvl w:ilvl="8" w:tplc="0406001B" w:tentative="1">
      <w:start w:val="1"/>
      <w:numFmt w:val="lowerRoman"/>
      <w:lvlText w:val="%9."/>
      <w:lvlJc w:val="right"/>
      <w:pPr>
        <w:ind w:left="7614" w:hanging="180"/>
      </w:pPr>
    </w:lvl>
  </w:abstractNum>
  <w:abstractNum w:abstractNumId="7" w15:restartNumberingAfterBreak="0">
    <w:nsid w:val="5777337D"/>
    <w:multiLevelType w:val="hybridMultilevel"/>
    <w:tmpl w:val="F0F23826"/>
    <w:lvl w:ilvl="0" w:tplc="853CEA40">
      <w:numFmt w:val="bullet"/>
      <w:lvlText w:val="•"/>
      <w:lvlJc w:val="left"/>
      <w:pPr>
        <w:ind w:left="1440" w:hanging="360"/>
      </w:pPr>
      <w:rPr>
        <w:rFonts w:ascii="Bookman Old Style" w:eastAsia="Times New Roman" w:hAnsi="Bookman Old Style"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B5400D1"/>
    <w:multiLevelType w:val="multilevel"/>
    <w:tmpl w:val="FAF4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8B2E48"/>
    <w:multiLevelType w:val="hybridMultilevel"/>
    <w:tmpl w:val="909AF3E4"/>
    <w:lvl w:ilvl="0" w:tplc="853CEA40">
      <w:numFmt w:val="bullet"/>
      <w:lvlText w:val="•"/>
      <w:lvlJc w:val="left"/>
      <w:pPr>
        <w:ind w:left="1440" w:hanging="360"/>
      </w:pPr>
      <w:rPr>
        <w:rFonts w:ascii="Bookman Old Style" w:eastAsia="Times New Roman" w:hAnsi="Bookman Old Style"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71B455CF"/>
    <w:multiLevelType w:val="hybridMultilevel"/>
    <w:tmpl w:val="79FEA37C"/>
    <w:lvl w:ilvl="0" w:tplc="853CEA40">
      <w:numFmt w:val="bullet"/>
      <w:lvlText w:val="•"/>
      <w:lvlJc w:val="left"/>
      <w:pPr>
        <w:ind w:left="1440" w:hanging="360"/>
      </w:pPr>
      <w:rPr>
        <w:rFonts w:ascii="Bookman Old Style" w:eastAsia="Times New Roman" w:hAnsi="Bookman Old Style"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1749425562">
    <w:abstractNumId w:val="0"/>
  </w:num>
  <w:num w:numId="2" w16cid:durableId="1596129947">
    <w:abstractNumId w:val="4"/>
  </w:num>
  <w:num w:numId="3" w16cid:durableId="275138477">
    <w:abstractNumId w:val="10"/>
  </w:num>
  <w:num w:numId="4" w16cid:durableId="849566974">
    <w:abstractNumId w:val="5"/>
  </w:num>
  <w:num w:numId="5" w16cid:durableId="1291789646">
    <w:abstractNumId w:val="7"/>
  </w:num>
  <w:num w:numId="6" w16cid:durableId="1430926700">
    <w:abstractNumId w:val="3"/>
  </w:num>
  <w:num w:numId="7" w16cid:durableId="1653296258">
    <w:abstractNumId w:val="9"/>
  </w:num>
  <w:num w:numId="8" w16cid:durableId="2058815286">
    <w:abstractNumId w:val="6"/>
  </w:num>
  <w:num w:numId="9" w16cid:durableId="515965612">
    <w:abstractNumId w:val="2"/>
  </w:num>
  <w:num w:numId="10" w16cid:durableId="1157528373">
    <w:abstractNumId w:val="1"/>
  </w:num>
  <w:num w:numId="11" w16cid:durableId="1002855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E3"/>
    <w:rsid w:val="00000EDF"/>
    <w:rsid w:val="00021C69"/>
    <w:rsid w:val="000C6582"/>
    <w:rsid w:val="0010124B"/>
    <w:rsid w:val="001361CD"/>
    <w:rsid w:val="00164758"/>
    <w:rsid w:val="00165AF0"/>
    <w:rsid w:val="001754AB"/>
    <w:rsid w:val="001A7AF8"/>
    <w:rsid w:val="001B33EA"/>
    <w:rsid w:val="001E75A7"/>
    <w:rsid w:val="00207439"/>
    <w:rsid w:val="002572C0"/>
    <w:rsid w:val="00257341"/>
    <w:rsid w:val="00271D6A"/>
    <w:rsid w:val="002F6297"/>
    <w:rsid w:val="00301202"/>
    <w:rsid w:val="003202D0"/>
    <w:rsid w:val="003204B2"/>
    <w:rsid w:val="00332073"/>
    <w:rsid w:val="003F69C9"/>
    <w:rsid w:val="00414788"/>
    <w:rsid w:val="00434A92"/>
    <w:rsid w:val="004619A8"/>
    <w:rsid w:val="00493BF2"/>
    <w:rsid w:val="004A1C72"/>
    <w:rsid w:val="004A314C"/>
    <w:rsid w:val="004A76C6"/>
    <w:rsid w:val="004D365B"/>
    <w:rsid w:val="004F12E3"/>
    <w:rsid w:val="00525809"/>
    <w:rsid w:val="005C74A0"/>
    <w:rsid w:val="005F3F92"/>
    <w:rsid w:val="0060388E"/>
    <w:rsid w:val="00685041"/>
    <w:rsid w:val="006F6EFD"/>
    <w:rsid w:val="00711EC1"/>
    <w:rsid w:val="0074039D"/>
    <w:rsid w:val="00787586"/>
    <w:rsid w:val="00895457"/>
    <w:rsid w:val="008D4D5A"/>
    <w:rsid w:val="008E5867"/>
    <w:rsid w:val="008F5AB7"/>
    <w:rsid w:val="00905B1C"/>
    <w:rsid w:val="00964BDB"/>
    <w:rsid w:val="00973DB7"/>
    <w:rsid w:val="009A7AF7"/>
    <w:rsid w:val="009E48D7"/>
    <w:rsid w:val="009F394B"/>
    <w:rsid w:val="00A03048"/>
    <w:rsid w:val="00A252C1"/>
    <w:rsid w:val="00A34A13"/>
    <w:rsid w:val="00A4455D"/>
    <w:rsid w:val="00AC65CC"/>
    <w:rsid w:val="00B174A8"/>
    <w:rsid w:val="00B20AE0"/>
    <w:rsid w:val="00B519AA"/>
    <w:rsid w:val="00B64ACC"/>
    <w:rsid w:val="00B70E11"/>
    <w:rsid w:val="00B7218E"/>
    <w:rsid w:val="00BA540A"/>
    <w:rsid w:val="00BB4157"/>
    <w:rsid w:val="00BD0F6B"/>
    <w:rsid w:val="00BF0606"/>
    <w:rsid w:val="00CA1E25"/>
    <w:rsid w:val="00CD119F"/>
    <w:rsid w:val="00CF4E46"/>
    <w:rsid w:val="00D23A1C"/>
    <w:rsid w:val="00D6339E"/>
    <w:rsid w:val="00D85449"/>
    <w:rsid w:val="00DD5783"/>
    <w:rsid w:val="00DE1828"/>
    <w:rsid w:val="00E02D87"/>
    <w:rsid w:val="00E13565"/>
    <w:rsid w:val="00E26B5E"/>
    <w:rsid w:val="00E36B06"/>
    <w:rsid w:val="00E84606"/>
    <w:rsid w:val="00E9488B"/>
    <w:rsid w:val="00EA37B2"/>
    <w:rsid w:val="00EA5EA6"/>
    <w:rsid w:val="00EC0574"/>
    <w:rsid w:val="00EE0C4F"/>
    <w:rsid w:val="00F804BE"/>
    <w:rsid w:val="00F870A5"/>
    <w:rsid w:val="00F94832"/>
    <w:rsid w:val="00FA22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2C38894E"/>
  <w15:chartTrackingRefBased/>
  <w15:docId w15:val="{CE156DCB-E41A-4EAF-AD38-1BDBD92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E3"/>
    <w:pPr>
      <w:spacing w:after="0" w:line="240" w:lineRule="auto"/>
      <w:ind w:left="1134"/>
    </w:pPr>
    <w:rPr>
      <w:sz w:val="24"/>
      <w:szCs w:val="24"/>
    </w:rPr>
  </w:style>
  <w:style w:type="paragraph" w:styleId="Overskrift1">
    <w:name w:val="heading 1"/>
    <w:basedOn w:val="Normal"/>
    <w:next w:val="Normal"/>
    <w:link w:val="Overskrift1Tegn"/>
    <w:uiPriority w:val="9"/>
    <w:qFormat/>
    <w:rsid w:val="004F12E3"/>
    <w:pPr>
      <w:keepNext/>
      <w:keepLines/>
      <w:tabs>
        <w:tab w:val="left" w:pos="0"/>
      </w:tabs>
      <w:ind w:left="0"/>
      <w:outlineLvl w:val="0"/>
    </w:pPr>
    <w:rPr>
      <w:rFonts w:eastAsiaTheme="majorEastAsia" w:cstheme="majorBidi"/>
      <w:b/>
      <w:bCs/>
      <w:smallCaps/>
      <w:sz w:val="28"/>
      <w:szCs w:val="28"/>
    </w:rPr>
  </w:style>
  <w:style w:type="paragraph" w:styleId="Overskrift3">
    <w:name w:val="heading 3"/>
    <w:basedOn w:val="Normal"/>
    <w:next w:val="Normal"/>
    <w:link w:val="Overskrift3Tegn"/>
    <w:uiPriority w:val="9"/>
    <w:unhideWhenUsed/>
    <w:qFormat/>
    <w:rsid w:val="004F12E3"/>
    <w:pPr>
      <w:jc w:val="center"/>
      <w:outlineLvl w:val="2"/>
    </w:pPr>
    <w:rPr>
      <w:b/>
      <w:smallCaps/>
    </w:rPr>
  </w:style>
  <w:style w:type="paragraph" w:styleId="Overskrift4">
    <w:name w:val="heading 4"/>
    <w:basedOn w:val="Normal"/>
    <w:next w:val="Normal"/>
    <w:link w:val="Overskrift4Tegn"/>
    <w:uiPriority w:val="9"/>
    <w:unhideWhenUsed/>
    <w:qFormat/>
    <w:rsid w:val="004F12E3"/>
    <w:pPr>
      <w:tabs>
        <w:tab w:val="left" w:pos="1134"/>
      </w:tabs>
      <w:ind w:hanging="1275"/>
      <w:outlineLvl w:val="3"/>
    </w:pPr>
    <w:rPr>
      <w:b/>
      <w:u w:val="single"/>
    </w:rPr>
  </w:style>
  <w:style w:type="paragraph" w:styleId="Overskrift5">
    <w:name w:val="heading 5"/>
    <w:basedOn w:val="Normal"/>
    <w:next w:val="Normal"/>
    <w:link w:val="Overskrift5Tegn"/>
    <w:uiPriority w:val="9"/>
    <w:unhideWhenUsed/>
    <w:qFormat/>
    <w:rsid w:val="004F12E3"/>
    <w:pPr>
      <w:outlineLvl w:val="4"/>
    </w:pPr>
    <w:rPr>
      <w:b/>
      <w:u w:val="single"/>
    </w:rPr>
  </w:style>
  <w:style w:type="paragraph" w:styleId="Overskrift6">
    <w:name w:val="heading 6"/>
    <w:basedOn w:val="Normal"/>
    <w:next w:val="Normal"/>
    <w:link w:val="Overskrift6Tegn"/>
    <w:uiPriority w:val="9"/>
    <w:unhideWhenUsed/>
    <w:qFormat/>
    <w:rsid w:val="004F12E3"/>
    <w:pPr>
      <w:keepNext/>
      <w:keepLines/>
      <w:outlineLvl w:val="5"/>
    </w:pPr>
    <w:rPr>
      <w:rFonts w:eastAsia="Times New Roman" w:cs="Times New Roman"/>
      <w:b/>
      <w:bCs/>
      <w:iCs/>
      <w:lang w:eastAsia="da-DK"/>
    </w:rPr>
  </w:style>
  <w:style w:type="paragraph" w:styleId="Overskrift8">
    <w:name w:val="heading 8"/>
    <w:basedOn w:val="Normal"/>
    <w:next w:val="Normal"/>
    <w:link w:val="Overskrift8Tegn"/>
    <w:uiPriority w:val="9"/>
    <w:unhideWhenUsed/>
    <w:qFormat/>
    <w:rsid w:val="004F12E3"/>
    <w:pPr>
      <w:keepNext/>
      <w:keepLines/>
      <w:spacing w:before="200"/>
      <w:outlineLvl w:val="7"/>
    </w:pPr>
    <w:rPr>
      <w:rFonts w:ascii="Cambria" w:eastAsia="Times New Roman" w:hAnsi="Cambria" w:cs="Times New Roman"/>
      <w:bCs/>
      <w:color w:val="2DA2BF"/>
      <w:sz w:val="20"/>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EC0574"/>
    <w:rPr>
      <w:color w:val="605E5C"/>
      <w:shd w:val="clear" w:color="auto" w:fill="E1DFDD"/>
    </w:rPr>
  </w:style>
  <w:style w:type="character" w:customStyle="1" w:styleId="Overskrift1Tegn">
    <w:name w:val="Overskrift 1 Tegn"/>
    <w:basedOn w:val="Standardskrifttypeiafsnit"/>
    <w:link w:val="Overskrift1"/>
    <w:uiPriority w:val="9"/>
    <w:rsid w:val="004F12E3"/>
    <w:rPr>
      <w:rFonts w:eastAsiaTheme="majorEastAsia" w:cstheme="majorBidi"/>
      <w:b/>
      <w:bCs/>
      <w:smallCaps/>
      <w:sz w:val="28"/>
      <w:szCs w:val="28"/>
    </w:rPr>
  </w:style>
  <w:style w:type="character" w:customStyle="1" w:styleId="Overskrift3Tegn">
    <w:name w:val="Overskrift 3 Tegn"/>
    <w:basedOn w:val="Standardskrifttypeiafsnit"/>
    <w:link w:val="Overskrift3"/>
    <w:uiPriority w:val="9"/>
    <w:rsid w:val="004F12E3"/>
    <w:rPr>
      <w:b/>
      <w:smallCaps/>
      <w:sz w:val="24"/>
      <w:szCs w:val="24"/>
    </w:rPr>
  </w:style>
  <w:style w:type="character" w:customStyle="1" w:styleId="Overskrift4Tegn">
    <w:name w:val="Overskrift 4 Tegn"/>
    <w:basedOn w:val="Standardskrifttypeiafsnit"/>
    <w:link w:val="Overskrift4"/>
    <w:uiPriority w:val="9"/>
    <w:rsid w:val="004F12E3"/>
    <w:rPr>
      <w:b/>
      <w:sz w:val="24"/>
      <w:szCs w:val="24"/>
      <w:u w:val="single"/>
    </w:rPr>
  </w:style>
  <w:style w:type="character" w:customStyle="1" w:styleId="Overskrift5Tegn">
    <w:name w:val="Overskrift 5 Tegn"/>
    <w:basedOn w:val="Standardskrifttypeiafsnit"/>
    <w:link w:val="Overskrift5"/>
    <w:uiPriority w:val="9"/>
    <w:rsid w:val="004F12E3"/>
    <w:rPr>
      <w:b/>
      <w:sz w:val="24"/>
      <w:szCs w:val="24"/>
      <w:u w:val="single"/>
    </w:rPr>
  </w:style>
  <w:style w:type="character" w:customStyle="1" w:styleId="Overskrift6Tegn">
    <w:name w:val="Overskrift 6 Tegn"/>
    <w:basedOn w:val="Standardskrifttypeiafsnit"/>
    <w:link w:val="Overskrift6"/>
    <w:uiPriority w:val="9"/>
    <w:rsid w:val="004F12E3"/>
    <w:rPr>
      <w:rFonts w:eastAsia="Times New Roman" w:cs="Times New Roman"/>
      <w:b/>
      <w:bCs/>
      <w:iCs/>
      <w:sz w:val="24"/>
      <w:szCs w:val="24"/>
      <w:lang w:eastAsia="da-DK"/>
    </w:rPr>
  </w:style>
  <w:style w:type="character" w:customStyle="1" w:styleId="Overskrift8Tegn">
    <w:name w:val="Overskrift 8 Tegn"/>
    <w:basedOn w:val="Standardskrifttypeiafsnit"/>
    <w:link w:val="Overskrift8"/>
    <w:uiPriority w:val="9"/>
    <w:rsid w:val="004F12E3"/>
    <w:rPr>
      <w:rFonts w:ascii="Cambria" w:eastAsia="Times New Roman" w:hAnsi="Cambria" w:cs="Times New Roman"/>
      <w:bCs/>
      <w:color w:val="2DA2BF"/>
      <w:sz w:val="20"/>
      <w:szCs w:val="20"/>
      <w:lang w:eastAsia="da-DK"/>
    </w:rPr>
  </w:style>
  <w:style w:type="paragraph" w:styleId="Listeafsnit">
    <w:name w:val="List Paragraph"/>
    <w:basedOn w:val="Normal"/>
    <w:uiPriority w:val="34"/>
    <w:qFormat/>
    <w:rsid w:val="004F12E3"/>
    <w:pPr>
      <w:numPr>
        <w:numId w:val="1"/>
      </w:numPr>
      <w:contextualSpacing/>
    </w:pPr>
    <w:rPr>
      <w:rFonts w:eastAsiaTheme="minorEastAsia"/>
      <w:bCs/>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900138751">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rasport.dk/nyheder/pressemeddelelser/kv-fonden-forlaenger-stoette-til-paras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forms.cloud.microsoft%2FPages%2FResponsePage.aspx%3Fid%3DqG_kWEdN7ka5PX-7DLKUKjaYurSNZG9CoWROHDl7rvFUNE5BNU1KTVJJQ0FKVVI3UTRYRVNDU1BYQS4u&amp;data=05%7C02%7Cgol%40parasport.dk%7C4ce0bc021dff491e8a8208decac0b5b3%7Cd34c71f2fdc44dff8a7d5797d5e61df6%7C0%7C0%7C639171126184727174%7CUnknown%7CTWFpbGZsb3d8eyJFbXB0eU1hcGkiOnRydWUsIlYiOiIwLjAuMDAwMCIsIlAiOiJXaW4zMiIsIkFOIjoiTWFpbCIsIldUIjoyfQ%3D%3D%7C0%7C%7C%7C&amp;sdata=UiR%2FWdlkGTe66WyTb%2B0AOalCSO0igC6goSKG7MOxff0%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https://dhif.sharepoint.com/sites/ParasportDanmark/OfficeSkabeloner/Dansk%20-%20baggrund%20og%20logoet%20p&#229;%20alle%20sider.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99cbfa-a1ed-4e8e-9a5b-4d9da5696dc4">
      <Terms xmlns="http://schemas.microsoft.com/office/infopath/2007/PartnerControls"/>
    </lcf76f155ced4ddcb4097134ff3c332f>
    <TaxCatchAll xmlns="0ddc0fc9-7272-4511-8332-f5bae4fd83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4B07C9171946F4DB723F2853024BF4A" ma:contentTypeVersion="11" ma:contentTypeDescription="Opret et nyt dokument." ma:contentTypeScope="" ma:versionID="3e7d37f537e3117dfa20b2949493bd04">
  <xsd:schema xmlns:xsd="http://www.w3.org/2001/XMLSchema" xmlns:xs="http://www.w3.org/2001/XMLSchema" xmlns:p="http://schemas.microsoft.com/office/2006/metadata/properties" xmlns:ns2="3399cbfa-a1ed-4e8e-9a5b-4d9da5696dc4" xmlns:ns3="0ddc0fc9-7272-4511-8332-f5bae4fd8381" targetNamespace="http://schemas.microsoft.com/office/2006/metadata/properties" ma:root="true" ma:fieldsID="63e732dd83e4b2bacaa0565fe11180d1" ns2:_="" ns3:_="">
    <xsd:import namespace="3399cbfa-a1ed-4e8e-9a5b-4d9da5696dc4"/>
    <xsd:import namespace="0ddc0fc9-7272-4511-8332-f5bae4fd8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9cbfa-a1ed-4e8e-9a5b-4d9da5696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c0fc9-7272-4511-8332-f5bae4fd8381" elementFormDefault="qualified">
    <xsd:import namespace="http://schemas.microsoft.com/office/2006/documentManagement/types"/>
    <xsd:import namespace="http://schemas.microsoft.com/office/infopath/2007/PartnerControls"/>
    <xsd:element name="TaxCatchAll" ma:index="14" nillable="true" ma:displayName="Taksonomiopsamlingskolonne" ma:hidden="true" ma:list="{7a900a41-cb67-4224-b96d-d5eb525e46dc}" ma:internalName="TaxCatchAll" ma:showField="CatchAllData" ma:web="0ddc0fc9-7272-4511-8332-f5bae4fd8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F5176-0462-4B4B-BFD1-2C82716C4CA3}">
  <ds:schemaRefs>
    <ds:schemaRef ds:uri="http://schemas.microsoft.com/office/2006/metadata/properties"/>
    <ds:schemaRef ds:uri="http://schemas.microsoft.com/office/infopath/2007/PartnerControls"/>
    <ds:schemaRef ds:uri="3399cbfa-a1ed-4e8e-9a5b-4d9da5696dc4"/>
    <ds:schemaRef ds:uri="0ddc0fc9-7272-4511-8332-f5bae4fd8381"/>
  </ds:schemaRefs>
</ds:datastoreItem>
</file>

<file path=customXml/itemProps2.xml><?xml version="1.0" encoding="utf-8"?>
<ds:datastoreItem xmlns:ds="http://schemas.openxmlformats.org/officeDocument/2006/customXml" ds:itemID="{ACD99F61-7EA3-4A7E-BE8F-8CBBEE769676}">
  <ds:schemaRefs>
    <ds:schemaRef ds:uri="http://schemas.microsoft.com/sharepoint/v3/contenttype/forms"/>
  </ds:schemaRefs>
</ds:datastoreItem>
</file>

<file path=customXml/itemProps3.xml><?xml version="1.0" encoding="utf-8"?>
<ds:datastoreItem xmlns:ds="http://schemas.openxmlformats.org/officeDocument/2006/customXml" ds:itemID="{098219A2-D1B1-4749-9384-89EF20817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9cbfa-a1ed-4e8e-9a5b-4d9da5696dc4"/>
    <ds:schemaRef ds:uri="0ddc0fc9-7272-4511-8332-f5bae4fd8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EE1E54-D36A-4D9A-B521-D3D8B80A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Dansk%20-%20baggrund%20og%20logoet%20på%20alle%20sider.dotx</Template>
  <TotalTime>27</TotalTime>
  <Pages>23</Pages>
  <Words>7650</Words>
  <Characters>46666</Characters>
  <Application>Microsoft Office Word</Application>
  <DocSecurity>0</DocSecurity>
  <Lines>388</Lines>
  <Paragraphs>108</Paragraphs>
  <ScaleCrop>false</ScaleCrop>
  <HeadingPairs>
    <vt:vector size="2" baseType="variant">
      <vt:variant>
        <vt:lpstr>Titel</vt:lpstr>
      </vt:variant>
      <vt:variant>
        <vt:i4>1</vt:i4>
      </vt:variant>
    </vt:vector>
  </HeadingPairs>
  <TitlesOfParts>
    <vt:vector size="1" baseType="lpstr">
      <vt:lpstr/>
    </vt:vector>
  </TitlesOfParts>
  <Company>Parasport Danmark</Company>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Noël Olesen</dc:creator>
  <cp:keywords/>
  <dc:description/>
  <cp:lastModifiedBy>Gitte Noël Olesen</cp:lastModifiedBy>
  <cp:revision>12</cp:revision>
  <cp:lastPrinted>2016-11-29T14:47:00Z</cp:lastPrinted>
  <dcterms:created xsi:type="dcterms:W3CDTF">2026-02-24T11:39:00Z</dcterms:created>
  <dcterms:modified xsi:type="dcterms:W3CDTF">2026-06-23T13:33:00Z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0x01010094B07C9171946F4DB723F2853024BF4A</vt:lpwstr>
  </property>
  <property fmtid="{D5CDD505-2E9C-101B-9397-08002B2CF9AE}" pid="3" name="MediaServiceImageTags">
    <vt:lpwstr/>
  </property>
</Properties>
</file>