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36A39" w14:textId="77777777" w:rsidR="006C09A4" w:rsidRPr="006C09A4" w:rsidRDefault="006C09A4" w:rsidP="006C09A4">
      <w:pPr>
        <w:pStyle w:val="Overskrift1"/>
      </w:pPr>
      <w:r w:rsidRPr="006C09A4">
        <w:t>REFERAT AF BESTYRELSESMØDE</w:t>
      </w:r>
    </w:p>
    <w:p w14:paraId="5D0EEA4B" w14:textId="77777777" w:rsidR="006C09A4" w:rsidRPr="006C09A4" w:rsidRDefault="006C09A4" w:rsidP="006C09A4">
      <w:pPr>
        <w:pStyle w:val="Overskrift1"/>
      </w:pPr>
      <w:r w:rsidRPr="006C09A4">
        <w:t>D. 24. MARTS 2026</w:t>
      </w:r>
    </w:p>
    <w:p w14:paraId="203F1411" w14:textId="77777777" w:rsidR="006C09A4" w:rsidRPr="006C09A4" w:rsidRDefault="006C09A4" w:rsidP="006C09A4"/>
    <w:p w14:paraId="2EF19B55" w14:textId="77777777" w:rsidR="006C09A4" w:rsidRPr="006C09A4" w:rsidRDefault="006C09A4" w:rsidP="006C09A4">
      <w:pPr>
        <w:ind w:left="0"/>
        <w:rPr>
          <w:b/>
          <w:bCs/>
          <w:iCs/>
          <w:vanish/>
        </w:rPr>
      </w:pPr>
      <w:bookmarkStart w:id="0" w:name="_Hlk40792708"/>
    </w:p>
    <w:bookmarkEnd w:id="0"/>
    <w:p w14:paraId="05E0C67A" w14:textId="77777777" w:rsidR="006C09A4" w:rsidRPr="006C09A4" w:rsidRDefault="006C09A4" w:rsidP="006C09A4">
      <w:pPr>
        <w:ind w:left="0"/>
      </w:pPr>
      <w:r w:rsidRPr="006C09A4">
        <w:rPr>
          <w:b/>
          <w:bCs/>
        </w:rPr>
        <w:t xml:space="preserve">Deltagere: </w:t>
      </w:r>
      <w:r w:rsidRPr="006C09A4">
        <w:t>John Petersson (JP), Jens Boe Nielsen (JBN), Asger Krebs (AKR), Tine Rindum Teilmann (TRT), Jannie Hammershøi (JH) via Teams indtil kl. 19.20., Lene van der Keur (</w:t>
      </w:r>
      <w:proofErr w:type="spellStart"/>
      <w:r w:rsidRPr="006C09A4">
        <w:t>LvdK</w:t>
      </w:r>
      <w:proofErr w:type="spellEnd"/>
      <w:r w:rsidRPr="006C09A4">
        <w:t>), Jan S. Johansen (JSJ) via Teams, Sven Folkmann (SFO), og Lykke Guldbrandt (LGU) via Teams indtil kl. 18.</w:t>
      </w:r>
    </w:p>
    <w:p w14:paraId="1B2AEB72" w14:textId="77777777" w:rsidR="006C09A4" w:rsidRPr="006C09A4" w:rsidRDefault="006C09A4" w:rsidP="006C09A4">
      <w:pPr>
        <w:ind w:left="0"/>
        <w:rPr>
          <w:b/>
          <w:bCs/>
        </w:rPr>
      </w:pPr>
    </w:p>
    <w:p w14:paraId="589745EF" w14:textId="77777777" w:rsidR="006C09A4" w:rsidRPr="006C09A4" w:rsidRDefault="006C09A4" w:rsidP="006C09A4">
      <w:pPr>
        <w:ind w:left="0"/>
      </w:pPr>
      <w:r w:rsidRPr="006C09A4">
        <w:rPr>
          <w:b/>
          <w:bCs/>
        </w:rPr>
        <w:t xml:space="preserve">Desuden deltog: </w:t>
      </w:r>
      <w:r w:rsidRPr="006C09A4">
        <w:t>Ivan Løvstrup (IVL), Martin Elleberg Petersen (MEP), Teis Bro (BRO), idrætskonsulent Jonathan Vaarst under pkt. 9 – klubundersøgelsen, og økonomi- og regnskabsansvarlig Hanne Hede under økonomipunkterne 15-18.</w:t>
      </w:r>
    </w:p>
    <w:p w14:paraId="3E62D3A4" w14:textId="77777777" w:rsidR="006C09A4" w:rsidRPr="006C09A4" w:rsidRDefault="006C09A4" w:rsidP="006C09A4">
      <w:pPr>
        <w:ind w:left="0"/>
      </w:pPr>
    </w:p>
    <w:p w14:paraId="705E110B" w14:textId="77777777" w:rsidR="006C09A4" w:rsidRPr="006C09A4" w:rsidRDefault="006C09A4" w:rsidP="006C09A4">
      <w:pPr>
        <w:ind w:left="0"/>
      </w:pPr>
      <w:r w:rsidRPr="006C09A4">
        <w:rPr>
          <w:b/>
          <w:bCs/>
        </w:rPr>
        <w:t>Afbud:</w:t>
      </w:r>
      <w:r w:rsidRPr="006C09A4">
        <w:t xml:space="preserve"> Maiken Schütt (MAS) - barsel.</w:t>
      </w:r>
    </w:p>
    <w:p w14:paraId="63C0C45C" w14:textId="77777777" w:rsidR="006C09A4" w:rsidRPr="006C09A4" w:rsidRDefault="006C09A4" w:rsidP="006C09A4">
      <w:pPr>
        <w:ind w:left="0"/>
        <w:rPr>
          <w:b/>
          <w:bCs/>
        </w:rPr>
      </w:pPr>
    </w:p>
    <w:p w14:paraId="7539F6E1" w14:textId="77777777" w:rsidR="006C09A4" w:rsidRPr="006C09A4" w:rsidRDefault="006C09A4" w:rsidP="006C09A4">
      <w:pPr>
        <w:pStyle w:val="Overskrift3"/>
      </w:pPr>
      <w:r w:rsidRPr="006C09A4">
        <w:t>DAGSORDEN</w:t>
      </w:r>
    </w:p>
    <w:p w14:paraId="4BC10070" w14:textId="39A2EEA5" w:rsidR="006C09A4" w:rsidRPr="006C09A4" w:rsidRDefault="006C09A4" w:rsidP="006C09A4">
      <w:pPr>
        <w:pStyle w:val="Overskrift1"/>
        <w:ind w:left="1080"/>
      </w:pPr>
      <w:r w:rsidRPr="006C09A4">
        <w:t>Praktiske forhold</w:t>
      </w:r>
    </w:p>
    <w:p w14:paraId="463A9557" w14:textId="77777777" w:rsidR="006C09A4" w:rsidRPr="006C09A4" w:rsidRDefault="006C09A4" w:rsidP="006C09A4">
      <w:pPr>
        <w:numPr>
          <w:ilvl w:val="0"/>
          <w:numId w:val="4"/>
        </w:numPr>
        <w:rPr>
          <w:bCs/>
        </w:rPr>
      </w:pPr>
      <w:r w:rsidRPr="006C09A4">
        <w:rPr>
          <w:bCs/>
        </w:rPr>
        <w:t>Godkendelse af dagsorden</w:t>
      </w:r>
    </w:p>
    <w:p w14:paraId="507FFD7A" w14:textId="77777777" w:rsidR="006C09A4" w:rsidRPr="006C09A4" w:rsidRDefault="006C09A4" w:rsidP="006C09A4">
      <w:pPr>
        <w:numPr>
          <w:ilvl w:val="0"/>
          <w:numId w:val="4"/>
        </w:numPr>
        <w:rPr>
          <w:bCs/>
        </w:rPr>
      </w:pPr>
      <w:bookmarkStart w:id="1" w:name="_Hlk178838797"/>
      <w:r w:rsidRPr="006C09A4">
        <w:rPr>
          <w:bCs/>
        </w:rPr>
        <w:t>Godkendelse og underskrift af referat af senest afholdte bestyrelsesmøde</w:t>
      </w:r>
    </w:p>
    <w:p w14:paraId="592C071D" w14:textId="77777777" w:rsidR="006C09A4" w:rsidRPr="006C09A4" w:rsidRDefault="006C09A4" w:rsidP="006C09A4">
      <w:pPr>
        <w:numPr>
          <w:ilvl w:val="0"/>
          <w:numId w:val="4"/>
        </w:numPr>
        <w:rPr>
          <w:bCs/>
        </w:rPr>
      </w:pPr>
      <w:bookmarkStart w:id="2" w:name="_Hlk178838834"/>
      <w:bookmarkEnd w:id="1"/>
      <w:r w:rsidRPr="006C09A4">
        <w:rPr>
          <w:bCs/>
        </w:rPr>
        <w:t>Opfølgning på tidligere referater og åbentstående punkter heri</w:t>
      </w:r>
    </w:p>
    <w:bookmarkEnd w:id="2"/>
    <w:p w14:paraId="0919BC8E" w14:textId="77777777" w:rsidR="006C09A4" w:rsidRPr="006C09A4" w:rsidRDefault="006C09A4" w:rsidP="006C09A4">
      <w:pPr>
        <w:numPr>
          <w:ilvl w:val="0"/>
          <w:numId w:val="4"/>
        </w:numPr>
        <w:rPr>
          <w:bCs/>
        </w:rPr>
      </w:pPr>
      <w:r w:rsidRPr="006C09A4">
        <w:rPr>
          <w:bCs/>
        </w:rPr>
        <w:t>Fastsættelse af datoer og tid for møder for bestyrelsen</w:t>
      </w:r>
    </w:p>
    <w:p w14:paraId="3B633EF8" w14:textId="77777777" w:rsidR="006C09A4" w:rsidRPr="006C09A4" w:rsidRDefault="006C09A4" w:rsidP="006C09A4">
      <w:pPr>
        <w:numPr>
          <w:ilvl w:val="0"/>
          <w:numId w:val="4"/>
        </w:numPr>
        <w:rPr>
          <w:bCs/>
        </w:rPr>
      </w:pPr>
      <w:r w:rsidRPr="006C09A4">
        <w:rPr>
          <w:bCs/>
        </w:rPr>
        <w:t>Internationale møder/konferencer</w:t>
      </w:r>
    </w:p>
    <w:p w14:paraId="69739073" w14:textId="77777777" w:rsidR="006C09A4" w:rsidRPr="006C09A4" w:rsidRDefault="006C09A4" w:rsidP="006C09A4">
      <w:pPr>
        <w:numPr>
          <w:ilvl w:val="0"/>
          <w:numId w:val="4"/>
        </w:numPr>
        <w:rPr>
          <w:bCs/>
        </w:rPr>
      </w:pPr>
      <w:r w:rsidRPr="006C09A4">
        <w:rPr>
          <w:bCs/>
        </w:rPr>
        <w:t>Internationale stævner/mesterskaber</w:t>
      </w:r>
    </w:p>
    <w:p w14:paraId="11797C3F" w14:textId="77777777" w:rsidR="006C09A4" w:rsidRPr="006C09A4" w:rsidRDefault="006C09A4" w:rsidP="006C09A4">
      <w:pPr>
        <w:rPr>
          <w:bCs/>
        </w:rPr>
      </w:pPr>
    </w:p>
    <w:p w14:paraId="7CA04903" w14:textId="46D6CDD3" w:rsidR="006C09A4" w:rsidRPr="006C09A4" w:rsidRDefault="006C09A4" w:rsidP="006C09A4">
      <w:pPr>
        <w:pStyle w:val="Overskrift1"/>
        <w:ind w:left="1080"/>
      </w:pPr>
      <w:r w:rsidRPr="006C09A4">
        <w:t>Meddelelser fra bestyrelsen og ledelsen</w:t>
      </w:r>
    </w:p>
    <w:p w14:paraId="2C1DE6E9" w14:textId="77777777" w:rsidR="006C09A4" w:rsidRPr="006C09A4" w:rsidRDefault="006C09A4" w:rsidP="006C09A4">
      <w:pPr>
        <w:numPr>
          <w:ilvl w:val="0"/>
          <w:numId w:val="4"/>
        </w:numPr>
      </w:pPr>
      <w:r w:rsidRPr="006C09A4">
        <w:t>Nyt fra ledelsen</w:t>
      </w:r>
    </w:p>
    <w:p w14:paraId="12304500" w14:textId="77777777" w:rsidR="006C09A4" w:rsidRPr="006C09A4" w:rsidRDefault="006C09A4" w:rsidP="006C09A4">
      <w:pPr>
        <w:numPr>
          <w:ilvl w:val="0"/>
          <w:numId w:val="4"/>
        </w:numPr>
      </w:pPr>
      <w:r w:rsidRPr="006C09A4">
        <w:t>Nyt fra bestyrelsens medlemmer</w:t>
      </w:r>
    </w:p>
    <w:p w14:paraId="60D3C7FF" w14:textId="77777777" w:rsidR="006C09A4" w:rsidRPr="006C09A4" w:rsidRDefault="006C09A4" w:rsidP="006C09A4">
      <w:pPr>
        <w:pStyle w:val="Overskrift1"/>
        <w:ind w:left="1080"/>
      </w:pPr>
      <w:r w:rsidRPr="006C09A4">
        <w:br/>
        <w:t>Sager til orientering</w:t>
      </w:r>
    </w:p>
    <w:p w14:paraId="37AC67EA" w14:textId="77777777" w:rsidR="006C09A4" w:rsidRPr="006C09A4" w:rsidRDefault="006C09A4" w:rsidP="006C09A4">
      <w:pPr>
        <w:numPr>
          <w:ilvl w:val="0"/>
          <w:numId w:val="4"/>
        </w:numPr>
      </w:pPr>
      <w:r w:rsidRPr="006C09A4">
        <w:t>Klubundersøgelse</w:t>
      </w:r>
    </w:p>
    <w:p w14:paraId="6C1B5386" w14:textId="77777777" w:rsidR="006C09A4" w:rsidRPr="006C09A4" w:rsidRDefault="006C09A4" w:rsidP="006C09A4">
      <w:pPr>
        <w:numPr>
          <w:ilvl w:val="0"/>
          <w:numId w:val="4"/>
        </w:numPr>
      </w:pPr>
      <w:r w:rsidRPr="006C09A4">
        <w:t>Springbrættet</w:t>
      </w:r>
    </w:p>
    <w:p w14:paraId="6F601B83" w14:textId="77777777" w:rsidR="006C09A4" w:rsidRPr="006C09A4" w:rsidRDefault="006C09A4" w:rsidP="006C09A4">
      <w:pPr>
        <w:numPr>
          <w:ilvl w:val="0"/>
          <w:numId w:val="4"/>
        </w:numPr>
      </w:pPr>
      <w:r w:rsidRPr="006C09A4">
        <w:t>Ledelses- og medarbejdergrundlag</w:t>
      </w:r>
    </w:p>
    <w:p w14:paraId="550C56B7" w14:textId="77777777" w:rsidR="006C09A4" w:rsidRPr="006C09A4" w:rsidRDefault="006C09A4" w:rsidP="006C09A4">
      <w:pPr>
        <w:numPr>
          <w:ilvl w:val="0"/>
          <w:numId w:val="4"/>
        </w:numPr>
      </w:pPr>
      <w:r w:rsidRPr="006C09A4">
        <w:t>Årshjul</w:t>
      </w:r>
    </w:p>
    <w:p w14:paraId="55679A7F" w14:textId="77777777" w:rsidR="006C09A4" w:rsidRPr="006C09A4" w:rsidRDefault="006C09A4" w:rsidP="006C09A4">
      <w:pPr>
        <w:numPr>
          <w:ilvl w:val="0"/>
          <w:numId w:val="4"/>
        </w:numPr>
      </w:pPr>
      <w:r w:rsidRPr="006C09A4">
        <w:t>Status – repræsentantskabsmøde 2026</w:t>
      </w:r>
    </w:p>
    <w:p w14:paraId="029EE92F" w14:textId="77777777" w:rsidR="006C09A4" w:rsidRPr="006C09A4" w:rsidRDefault="006C09A4" w:rsidP="006C09A4">
      <w:pPr>
        <w:numPr>
          <w:ilvl w:val="0"/>
          <w:numId w:val="4"/>
        </w:numPr>
      </w:pPr>
      <w:r w:rsidRPr="006C09A4">
        <w:t>Referat fra ØU-møde 17. marts 2026</w:t>
      </w:r>
    </w:p>
    <w:p w14:paraId="25646AE5" w14:textId="77777777" w:rsidR="006C09A4" w:rsidRPr="006C09A4" w:rsidRDefault="006C09A4" w:rsidP="006C09A4">
      <w:pPr>
        <w:pStyle w:val="Overskrift1"/>
        <w:ind w:left="1080"/>
      </w:pPr>
      <w:r w:rsidRPr="006C09A4">
        <w:br/>
        <w:t>Sager til beslutning</w:t>
      </w:r>
    </w:p>
    <w:p w14:paraId="18659D3A" w14:textId="77777777" w:rsidR="006C09A4" w:rsidRPr="006C09A4" w:rsidRDefault="006C09A4" w:rsidP="006C09A4">
      <w:pPr>
        <w:numPr>
          <w:ilvl w:val="0"/>
          <w:numId w:val="4"/>
        </w:numPr>
      </w:pPr>
      <w:r w:rsidRPr="006C09A4">
        <w:t>Årsregnskab og revisionsprotokol</w:t>
      </w:r>
    </w:p>
    <w:p w14:paraId="0D4D6FDF" w14:textId="77777777" w:rsidR="006C09A4" w:rsidRPr="006C09A4" w:rsidRDefault="006C09A4" w:rsidP="006C09A4">
      <w:pPr>
        <w:numPr>
          <w:ilvl w:val="0"/>
          <w:numId w:val="4"/>
        </w:numPr>
      </w:pPr>
      <w:r w:rsidRPr="006C09A4">
        <w:t>Budget 2027 og 2028</w:t>
      </w:r>
    </w:p>
    <w:p w14:paraId="6EC98185" w14:textId="77777777" w:rsidR="006C09A4" w:rsidRPr="006C09A4" w:rsidRDefault="006C09A4" w:rsidP="006C09A4">
      <w:pPr>
        <w:numPr>
          <w:ilvl w:val="0"/>
          <w:numId w:val="4"/>
        </w:numPr>
      </w:pPr>
      <w:r w:rsidRPr="006C09A4">
        <w:t>Fastsættelse af kontingent samt indskud</w:t>
      </w:r>
    </w:p>
    <w:p w14:paraId="437ABE68" w14:textId="77777777" w:rsidR="006C09A4" w:rsidRPr="006C09A4" w:rsidRDefault="006C09A4" w:rsidP="006C09A4">
      <w:pPr>
        <w:numPr>
          <w:ilvl w:val="0"/>
          <w:numId w:val="4"/>
        </w:numPr>
      </w:pPr>
      <w:r w:rsidRPr="006C09A4">
        <w:t>Evt. indstilling om ændrede kørselstakster</w:t>
      </w:r>
    </w:p>
    <w:p w14:paraId="56E7759F" w14:textId="77777777" w:rsidR="006C09A4" w:rsidRPr="006C09A4" w:rsidRDefault="006C09A4" w:rsidP="006C09A4">
      <w:pPr>
        <w:numPr>
          <w:ilvl w:val="0"/>
          <w:numId w:val="4"/>
        </w:numPr>
      </w:pPr>
      <w:r w:rsidRPr="006C09A4">
        <w:t>Evt. tilpasset ØU-kommissorium</w:t>
      </w:r>
    </w:p>
    <w:p w14:paraId="08982670" w14:textId="77777777" w:rsidR="006C09A4" w:rsidRPr="006C09A4" w:rsidRDefault="006C09A4" w:rsidP="006C09A4">
      <w:pPr>
        <w:numPr>
          <w:ilvl w:val="0"/>
          <w:numId w:val="4"/>
        </w:numPr>
      </w:pPr>
      <w:r w:rsidRPr="006C09A4">
        <w:t>Partnerskabsaftale DBU</w:t>
      </w:r>
    </w:p>
    <w:p w14:paraId="500749B7" w14:textId="77777777" w:rsidR="006C09A4" w:rsidRPr="006C09A4" w:rsidRDefault="006C09A4" w:rsidP="006C09A4">
      <w:pPr>
        <w:pStyle w:val="Overskrift1"/>
        <w:ind w:left="1080"/>
      </w:pPr>
      <w:r w:rsidRPr="006C09A4">
        <w:br/>
        <w:t>Sager til drøftelse – herunder evt. temadrøftelse af maksimalt 30 minutter</w:t>
      </w:r>
    </w:p>
    <w:p w14:paraId="42A3BFB5" w14:textId="77777777" w:rsidR="006C09A4" w:rsidRPr="006C09A4" w:rsidRDefault="006C09A4" w:rsidP="006C09A4">
      <w:pPr>
        <w:numPr>
          <w:ilvl w:val="0"/>
          <w:numId w:val="4"/>
        </w:numPr>
      </w:pPr>
      <w:r w:rsidRPr="006C09A4">
        <w:rPr>
          <w:bCs/>
        </w:rPr>
        <w:t>Temadrøftelse – Dialogmøde 1. maj 2026</w:t>
      </w:r>
    </w:p>
    <w:p w14:paraId="1EFE4E82" w14:textId="77777777" w:rsidR="006C09A4" w:rsidRPr="006C09A4" w:rsidRDefault="006C09A4" w:rsidP="00D50201">
      <w:pPr>
        <w:pStyle w:val="Overskrift1"/>
        <w:ind w:left="1080"/>
      </w:pPr>
      <w:r w:rsidRPr="006C09A4">
        <w:lastRenderedPageBreak/>
        <w:br/>
        <w:t>Eventuelt</w:t>
      </w:r>
    </w:p>
    <w:p w14:paraId="1D169D35" w14:textId="77777777" w:rsidR="006C09A4" w:rsidRPr="006C09A4" w:rsidRDefault="006C09A4" w:rsidP="006C09A4">
      <w:pPr>
        <w:rPr>
          <w:b/>
          <w:bCs/>
        </w:rPr>
      </w:pPr>
    </w:p>
    <w:p w14:paraId="0799B4C7" w14:textId="77777777" w:rsidR="006C09A4" w:rsidRPr="006C09A4" w:rsidRDefault="006C09A4" w:rsidP="000174C7">
      <w:pPr>
        <w:pStyle w:val="Overskrift3"/>
      </w:pPr>
      <w:r w:rsidRPr="006C09A4">
        <w:t>PRAKTISKE FORHOLD</w:t>
      </w:r>
    </w:p>
    <w:p w14:paraId="2EB8E473" w14:textId="77777777" w:rsidR="006C09A4" w:rsidRPr="006C09A4" w:rsidRDefault="006C09A4" w:rsidP="006C09A4"/>
    <w:p w14:paraId="0620E56D" w14:textId="77777777" w:rsidR="006C09A4" w:rsidRPr="006C09A4" w:rsidRDefault="006C09A4" w:rsidP="000174C7">
      <w:pPr>
        <w:pStyle w:val="Overskrift4"/>
      </w:pPr>
      <w:r w:rsidRPr="006C09A4">
        <w:t>Ad 1</w:t>
      </w:r>
      <w:r w:rsidRPr="006C09A4">
        <w:tab/>
        <w:t>Godkendelse af dagsorden.</w:t>
      </w:r>
    </w:p>
    <w:p w14:paraId="370E2B50" w14:textId="77777777" w:rsidR="006C09A4" w:rsidRPr="006C09A4" w:rsidRDefault="006C09A4" w:rsidP="006C09A4">
      <w:r w:rsidRPr="006C09A4">
        <w:tab/>
        <w:t>Dagsordenen blev godkendt.</w:t>
      </w:r>
    </w:p>
    <w:p w14:paraId="35A0760D" w14:textId="77777777" w:rsidR="006C09A4" w:rsidRPr="006C09A4" w:rsidRDefault="006C09A4" w:rsidP="006C09A4"/>
    <w:p w14:paraId="67DDB054" w14:textId="77777777" w:rsidR="006C09A4" w:rsidRPr="006C09A4" w:rsidRDefault="006C09A4" w:rsidP="000174C7">
      <w:pPr>
        <w:pStyle w:val="Overskrift4"/>
      </w:pPr>
      <w:r w:rsidRPr="006C09A4">
        <w:t>Ad 2</w:t>
      </w:r>
      <w:r w:rsidRPr="006C09A4">
        <w:tab/>
        <w:t>Godkendelse og underskrift af referat af senest afholdte bestyrelsesmøde</w:t>
      </w:r>
    </w:p>
    <w:p w14:paraId="3EC27E07" w14:textId="77777777" w:rsidR="006C09A4" w:rsidRPr="006C09A4" w:rsidRDefault="006C09A4" w:rsidP="006C09A4">
      <w:r w:rsidRPr="006C09A4">
        <w:t>Referatet fra seneste bestyrelsesmøde blev godkendt og underskrevet af de tilstedeværende bestyrelsesmedlemmer.</w:t>
      </w:r>
    </w:p>
    <w:p w14:paraId="4669A184" w14:textId="77777777" w:rsidR="006C09A4" w:rsidRPr="006C09A4" w:rsidRDefault="006C09A4" w:rsidP="006C09A4">
      <w:r w:rsidRPr="006C09A4">
        <w:tab/>
      </w:r>
    </w:p>
    <w:p w14:paraId="5D663006" w14:textId="77777777" w:rsidR="006C09A4" w:rsidRPr="006C09A4" w:rsidRDefault="006C09A4" w:rsidP="00AE2919">
      <w:pPr>
        <w:pStyle w:val="Overskrift4"/>
      </w:pPr>
      <w:r w:rsidRPr="006C09A4">
        <w:t>Ad 3</w:t>
      </w:r>
      <w:r w:rsidRPr="006C09A4">
        <w:tab/>
      </w:r>
      <w:bookmarkStart w:id="3" w:name="_Hlk26529496"/>
      <w:r w:rsidRPr="006C09A4">
        <w:t>Opfølgning på tidligere referater og åbentstående punkter heri</w:t>
      </w:r>
    </w:p>
    <w:p w14:paraId="344D45AD" w14:textId="77777777" w:rsidR="006C09A4" w:rsidRPr="006C09A4" w:rsidRDefault="006C09A4" w:rsidP="006C09A4">
      <w:pPr>
        <w:rPr>
          <w:b/>
          <w:bCs/>
          <w:u w:val="single"/>
        </w:rPr>
      </w:pPr>
      <w:r w:rsidRPr="006C09A4">
        <w:tab/>
        <w:t>Intet til dette punkt.</w:t>
      </w:r>
    </w:p>
    <w:p w14:paraId="1376BC1E" w14:textId="77777777" w:rsidR="006C09A4" w:rsidRPr="006C09A4" w:rsidRDefault="006C09A4" w:rsidP="006C09A4">
      <w:pPr>
        <w:rPr>
          <w:b/>
          <w:bCs/>
          <w:u w:val="single"/>
        </w:rPr>
      </w:pPr>
    </w:p>
    <w:p w14:paraId="4D1B7C33" w14:textId="77777777" w:rsidR="006C09A4" w:rsidRPr="006C09A4" w:rsidRDefault="006C09A4" w:rsidP="00AD7542">
      <w:pPr>
        <w:ind w:left="0"/>
        <w:rPr>
          <w:b/>
          <w:bCs/>
          <w:u w:val="single"/>
        </w:rPr>
      </w:pPr>
      <w:r w:rsidRPr="006C09A4">
        <w:rPr>
          <w:b/>
          <w:bCs/>
          <w:u w:val="single"/>
        </w:rPr>
        <w:t>Ad 4</w:t>
      </w:r>
      <w:r w:rsidRPr="006C09A4">
        <w:rPr>
          <w:b/>
          <w:bCs/>
          <w:u w:val="single"/>
        </w:rPr>
        <w:tab/>
        <w:t>Fastsættelse af datoer og tid for møder for bestyrelsen.</w:t>
      </w:r>
    </w:p>
    <w:p w14:paraId="32789E4C" w14:textId="77777777" w:rsidR="006C09A4" w:rsidRPr="006C09A4" w:rsidRDefault="006C09A4" w:rsidP="00C35AFD">
      <w:pPr>
        <w:pStyle w:val="Overskrift6"/>
      </w:pPr>
      <w:r w:rsidRPr="006C09A4">
        <w:tab/>
        <w:t>Kommende bestyrelsesmøder:</w:t>
      </w:r>
    </w:p>
    <w:p w14:paraId="585DA76B" w14:textId="77777777" w:rsidR="006C09A4" w:rsidRPr="006C09A4" w:rsidRDefault="006C09A4" w:rsidP="006C09A4">
      <w:r w:rsidRPr="006C09A4">
        <w:t>lørdag d. 2. maj 2026 kl. 08.00. forud for Repræsentantskabsmøde</w:t>
      </w:r>
    </w:p>
    <w:p w14:paraId="1BEC9D99" w14:textId="77777777" w:rsidR="006C09A4" w:rsidRPr="006C09A4" w:rsidRDefault="006C09A4" w:rsidP="006C09A4">
      <w:r w:rsidRPr="006C09A4">
        <w:t xml:space="preserve">tirsdag d. 9. juni 2026 kl. 15.30. </w:t>
      </w:r>
    </w:p>
    <w:p w14:paraId="5F66B55F" w14:textId="77777777" w:rsidR="006C09A4" w:rsidRPr="006C09A4" w:rsidRDefault="006C09A4" w:rsidP="006C09A4">
      <w:r w:rsidRPr="006C09A4">
        <w:t>mandag d. 17. august 2026 kl. 15.30. – OBS! Ny dato.</w:t>
      </w:r>
    </w:p>
    <w:p w14:paraId="0248DF99" w14:textId="77777777" w:rsidR="006C09A4" w:rsidRPr="006C09A4" w:rsidRDefault="006C09A4" w:rsidP="006C09A4">
      <w:r w:rsidRPr="006C09A4">
        <w:t>tirsdag d. 6. oktober 2026 kl. 15.30.</w:t>
      </w:r>
    </w:p>
    <w:p w14:paraId="40B69B24" w14:textId="77777777" w:rsidR="006C09A4" w:rsidRPr="006C09A4" w:rsidRDefault="006C09A4" w:rsidP="006C09A4">
      <w:r w:rsidRPr="006C09A4">
        <w:t xml:space="preserve">torsdag d. 10. december 2026 kl. 15.30. </w:t>
      </w:r>
    </w:p>
    <w:p w14:paraId="386A9484" w14:textId="77777777" w:rsidR="006C09A4" w:rsidRPr="006C09A4" w:rsidRDefault="006C09A4" w:rsidP="00C35AFD">
      <w:pPr>
        <w:pStyle w:val="Overskrift6"/>
      </w:pPr>
      <w:r w:rsidRPr="006C09A4">
        <w:br/>
      </w:r>
      <w:r w:rsidRPr="006C09A4">
        <w:tab/>
        <w:t>Andre møder og arrangementer:</w:t>
      </w:r>
    </w:p>
    <w:p w14:paraId="6BD04DAA" w14:textId="77777777" w:rsidR="006C09A4" w:rsidRPr="006C09A4" w:rsidRDefault="006C09A4" w:rsidP="006C09A4">
      <w:pPr>
        <w:rPr>
          <w:bCs/>
        </w:rPr>
      </w:pPr>
      <w:r w:rsidRPr="006C09A4">
        <w:rPr>
          <w:bCs/>
        </w:rPr>
        <w:t>Internationale arrangementer i Danmark samt større tværgående arrangementer opføres her.</w:t>
      </w:r>
    </w:p>
    <w:bookmarkEnd w:id="3"/>
    <w:p w14:paraId="31405810" w14:textId="77777777" w:rsidR="006C09A4" w:rsidRPr="006C09A4" w:rsidRDefault="006C09A4" w:rsidP="006C09A4">
      <w:pPr>
        <w:rPr>
          <w:bCs/>
        </w:rPr>
      </w:pPr>
    </w:p>
    <w:p w14:paraId="0C7F2778" w14:textId="77777777" w:rsidR="006C09A4" w:rsidRPr="006C09A4" w:rsidRDefault="006C09A4" w:rsidP="00C35AFD">
      <w:pPr>
        <w:pStyle w:val="Overskrift4"/>
      </w:pPr>
      <w:r w:rsidRPr="006C09A4">
        <w:t>Ad 5</w:t>
      </w:r>
      <w:r w:rsidRPr="006C09A4">
        <w:tab/>
        <w:t>Internationale møder/konferencer</w:t>
      </w:r>
    </w:p>
    <w:p w14:paraId="0519EF47" w14:textId="77777777" w:rsidR="006C09A4" w:rsidRPr="006C09A4" w:rsidRDefault="006C09A4" w:rsidP="006C09A4">
      <w:pPr>
        <w:numPr>
          <w:ilvl w:val="0"/>
          <w:numId w:val="5"/>
        </w:numPr>
        <w:rPr>
          <w:bCs/>
        </w:rPr>
      </w:pPr>
      <w:r w:rsidRPr="006C09A4">
        <w:rPr>
          <w:bCs/>
        </w:rPr>
        <w:t>GA Virtus Europa, d. 10. juli 2026, Bydgoszcz i Polen (JBN)</w:t>
      </w:r>
    </w:p>
    <w:p w14:paraId="4EFD319C" w14:textId="77777777" w:rsidR="006C09A4" w:rsidRPr="006C09A4" w:rsidRDefault="006C09A4" w:rsidP="006C09A4">
      <w:pPr>
        <w:rPr>
          <w:bCs/>
        </w:rPr>
      </w:pPr>
    </w:p>
    <w:p w14:paraId="62651E10" w14:textId="77777777" w:rsidR="006C09A4" w:rsidRPr="006C09A4" w:rsidRDefault="006C09A4" w:rsidP="00E37E75">
      <w:pPr>
        <w:pStyle w:val="Overskrift4"/>
      </w:pPr>
      <w:bookmarkStart w:id="4" w:name="_Hlk194258119"/>
      <w:r w:rsidRPr="006C09A4">
        <w:t>Ad 6</w:t>
      </w:r>
      <w:r w:rsidRPr="006C09A4">
        <w:tab/>
        <w:t>Internationale stævner/mesterskaber</w:t>
      </w:r>
    </w:p>
    <w:bookmarkEnd w:id="4"/>
    <w:p w14:paraId="5C3F3755" w14:textId="77777777" w:rsidR="006C09A4" w:rsidRPr="006C09A4" w:rsidRDefault="006C09A4" w:rsidP="006C09A4">
      <w:pPr>
        <w:rPr>
          <w:u w:val="single"/>
        </w:rPr>
      </w:pPr>
      <w:r w:rsidRPr="006C09A4">
        <w:rPr>
          <w:u w:val="single"/>
        </w:rPr>
        <w:t>2026</w:t>
      </w:r>
    </w:p>
    <w:p w14:paraId="003AAAD3" w14:textId="77777777" w:rsidR="006C09A4" w:rsidRPr="006C09A4" w:rsidRDefault="006C09A4" w:rsidP="006C09A4">
      <w:pPr>
        <w:numPr>
          <w:ilvl w:val="0"/>
          <w:numId w:val="6"/>
        </w:numPr>
      </w:pPr>
      <w:r w:rsidRPr="006C09A4">
        <w:t>Special Olympics Idræts Festival, 29. – 31. maj, Roskilde, Danmark</w:t>
      </w:r>
    </w:p>
    <w:p w14:paraId="65B80630" w14:textId="77777777" w:rsidR="006C09A4" w:rsidRPr="006C09A4" w:rsidRDefault="006C09A4" w:rsidP="006C09A4">
      <w:pPr>
        <w:numPr>
          <w:ilvl w:val="0"/>
          <w:numId w:val="6"/>
        </w:numPr>
        <w:rPr>
          <w:lang w:val="en-US"/>
        </w:rPr>
      </w:pPr>
      <w:r w:rsidRPr="006C09A4">
        <w:rPr>
          <w:lang w:val="en-US"/>
        </w:rPr>
        <w:t xml:space="preserve">Powerchair floorball VM, 24. </w:t>
      </w:r>
      <w:proofErr w:type="spellStart"/>
      <w:r w:rsidRPr="006C09A4">
        <w:rPr>
          <w:lang w:val="en-US"/>
        </w:rPr>
        <w:t>maj</w:t>
      </w:r>
      <w:proofErr w:type="spellEnd"/>
      <w:r w:rsidRPr="006C09A4">
        <w:rPr>
          <w:lang w:val="en-US"/>
        </w:rPr>
        <w:t xml:space="preserve"> – 1. </w:t>
      </w:r>
      <w:proofErr w:type="spellStart"/>
      <w:r w:rsidRPr="006C09A4">
        <w:rPr>
          <w:lang w:val="en-US"/>
        </w:rPr>
        <w:t>juni</w:t>
      </w:r>
      <w:proofErr w:type="spellEnd"/>
      <w:r w:rsidRPr="006C09A4">
        <w:rPr>
          <w:lang w:val="en-US"/>
        </w:rPr>
        <w:t>, Lathi, Finland</w:t>
      </w:r>
    </w:p>
    <w:p w14:paraId="5FD25FB7" w14:textId="77777777" w:rsidR="006C09A4" w:rsidRPr="006C09A4" w:rsidRDefault="006C09A4" w:rsidP="006C09A4">
      <w:pPr>
        <w:numPr>
          <w:ilvl w:val="0"/>
          <w:numId w:val="6"/>
        </w:numPr>
      </w:pPr>
      <w:r w:rsidRPr="006C09A4">
        <w:t xml:space="preserve">Cykling - landevej, EM, 12.- 14. juni, </w:t>
      </w:r>
      <w:proofErr w:type="spellStart"/>
      <w:r w:rsidRPr="006C09A4">
        <w:t>Maniago</w:t>
      </w:r>
      <w:proofErr w:type="spellEnd"/>
      <w:r w:rsidRPr="006C09A4">
        <w:t>, Italien.</w:t>
      </w:r>
    </w:p>
    <w:p w14:paraId="24AED682" w14:textId="77777777" w:rsidR="006C09A4" w:rsidRPr="006C09A4" w:rsidRDefault="006C09A4" w:rsidP="006C09A4">
      <w:pPr>
        <w:numPr>
          <w:ilvl w:val="0"/>
          <w:numId w:val="6"/>
        </w:numPr>
      </w:pPr>
      <w:r w:rsidRPr="006C09A4">
        <w:t xml:space="preserve">Virtus European Summer Games, </w:t>
      </w:r>
      <w:r w:rsidRPr="006C09A4">
        <w:rPr>
          <w:bCs/>
        </w:rPr>
        <w:t>Bydgoszcz i Polen</w:t>
      </w:r>
    </w:p>
    <w:p w14:paraId="626809B3" w14:textId="77777777" w:rsidR="006C09A4" w:rsidRPr="006C09A4" w:rsidRDefault="006C09A4" w:rsidP="006C09A4">
      <w:pPr>
        <w:numPr>
          <w:ilvl w:val="0"/>
          <w:numId w:val="6"/>
        </w:numPr>
      </w:pPr>
      <w:r w:rsidRPr="006C09A4">
        <w:t>Atletik NM, Reykjavik, Island – Note: sandsynligvis 2. eller 3.weekend i august,</w:t>
      </w:r>
    </w:p>
    <w:p w14:paraId="4C48F503" w14:textId="77777777" w:rsidR="006C09A4" w:rsidRPr="006C09A4" w:rsidRDefault="006C09A4" w:rsidP="006C09A4">
      <w:pPr>
        <w:numPr>
          <w:ilvl w:val="0"/>
          <w:numId w:val="6"/>
        </w:numPr>
      </w:pPr>
      <w:r w:rsidRPr="006C09A4">
        <w:t>Kørestolsrugby VM, 15.-24. august, Sao Paolo, Brasilien</w:t>
      </w:r>
    </w:p>
    <w:p w14:paraId="25EC5DE4" w14:textId="77777777" w:rsidR="006C09A4" w:rsidRPr="006C09A4" w:rsidRDefault="006C09A4" w:rsidP="006C09A4">
      <w:pPr>
        <w:numPr>
          <w:ilvl w:val="0"/>
          <w:numId w:val="6"/>
        </w:numPr>
      </w:pPr>
      <w:r w:rsidRPr="006C09A4">
        <w:t>Ridning VM, 17.-23. august, Aachen, Tyskland</w:t>
      </w:r>
    </w:p>
    <w:p w14:paraId="77DAB995" w14:textId="77777777" w:rsidR="006C09A4" w:rsidRPr="006C09A4" w:rsidRDefault="006C09A4" w:rsidP="006C09A4">
      <w:pPr>
        <w:numPr>
          <w:ilvl w:val="0"/>
          <w:numId w:val="6"/>
        </w:numPr>
      </w:pPr>
      <w:r w:rsidRPr="006C09A4">
        <w:t xml:space="preserve">Skydning, VM, 3. – 14. september, </w:t>
      </w:r>
      <w:proofErr w:type="spellStart"/>
      <w:r w:rsidRPr="006C09A4">
        <w:t>Changwon</w:t>
      </w:r>
      <w:proofErr w:type="spellEnd"/>
      <w:r w:rsidRPr="006C09A4">
        <w:t>, Korea.</w:t>
      </w:r>
    </w:p>
    <w:p w14:paraId="1D0E8D74" w14:textId="77777777" w:rsidR="006C09A4" w:rsidRPr="006C09A4" w:rsidRDefault="006C09A4" w:rsidP="006C09A4">
      <w:pPr>
        <w:numPr>
          <w:ilvl w:val="0"/>
          <w:numId w:val="6"/>
        </w:numPr>
      </w:pPr>
      <w:r w:rsidRPr="006C09A4">
        <w:t xml:space="preserve">Cykling VM, 4. – 7. september, </w:t>
      </w:r>
      <w:proofErr w:type="spellStart"/>
      <w:r w:rsidRPr="006C09A4">
        <w:t>Huntsville</w:t>
      </w:r>
      <w:proofErr w:type="spellEnd"/>
      <w:r w:rsidRPr="006C09A4">
        <w:t xml:space="preserve"> Alabama, USA</w:t>
      </w:r>
    </w:p>
    <w:p w14:paraId="52556C96" w14:textId="77777777" w:rsidR="006C09A4" w:rsidRPr="006C09A4" w:rsidRDefault="006C09A4" w:rsidP="006C09A4">
      <w:pPr>
        <w:numPr>
          <w:ilvl w:val="0"/>
          <w:numId w:val="6"/>
        </w:numPr>
      </w:pPr>
      <w:r w:rsidRPr="006C09A4">
        <w:t>Cykling - bane, VM, 29. oktober – 1. november, Appeldorn, Holland</w:t>
      </w:r>
    </w:p>
    <w:p w14:paraId="3233A157" w14:textId="77777777" w:rsidR="006C09A4" w:rsidRPr="006C09A4" w:rsidRDefault="006C09A4" w:rsidP="006C09A4">
      <w:pPr>
        <w:numPr>
          <w:ilvl w:val="0"/>
          <w:numId w:val="6"/>
        </w:numPr>
        <w:rPr>
          <w:lang w:val="en-US"/>
        </w:rPr>
      </w:pPr>
      <w:r w:rsidRPr="006C09A4">
        <w:rPr>
          <w:lang w:val="en-US"/>
        </w:rPr>
        <w:t xml:space="preserve">Bordtennis, VM, 23.-29. </w:t>
      </w:r>
      <w:proofErr w:type="spellStart"/>
      <w:r w:rsidRPr="006C09A4">
        <w:rPr>
          <w:lang w:val="en-US"/>
        </w:rPr>
        <w:t>november</w:t>
      </w:r>
      <w:proofErr w:type="spellEnd"/>
      <w:r w:rsidRPr="006C09A4">
        <w:rPr>
          <w:lang w:val="en-US"/>
        </w:rPr>
        <w:t>, Pattaya, Thailand.</w:t>
      </w:r>
    </w:p>
    <w:p w14:paraId="01C16133" w14:textId="77777777" w:rsidR="006C09A4" w:rsidRPr="006C09A4" w:rsidRDefault="006C09A4" w:rsidP="006C09A4">
      <w:pPr>
        <w:rPr>
          <w:lang w:val="en-US"/>
        </w:rPr>
      </w:pPr>
    </w:p>
    <w:p w14:paraId="72BA85CA" w14:textId="77777777" w:rsidR="006C09A4" w:rsidRPr="006C09A4" w:rsidRDefault="006C09A4" w:rsidP="006C09A4">
      <w:r w:rsidRPr="006C09A4">
        <w:rPr>
          <w:u w:val="single"/>
        </w:rPr>
        <w:t>2027</w:t>
      </w:r>
    </w:p>
    <w:p w14:paraId="78AB934A" w14:textId="77777777" w:rsidR="006C09A4" w:rsidRPr="006C09A4" w:rsidRDefault="006C09A4" w:rsidP="006C09A4">
      <w:pPr>
        <w:numPr>
          <w:ilvl w:val="0"/>
          <w:numId w:val="6"/>
        </w:numPr>
      </w:pPr>
      <w:r w:rsidRPr="006C09A4">
        <w:lastRenderedPageBreak/>
        <w:t>Atletik, NM, København, Note: afholdes i juli sammen med Frame Running Camp n' Cup på Frederiksberg Stadion.</w:t>
      </w:r>
    </w:p>
    <w:p w14:paraId="693E66DB" w14:textId="77777777" w:rsidR="006C09A4" w:rsidRPr="006C09A4" w:rsidRDefault="006C09A4" w:rsidP="006C09A4">
      <w:pPr>
        <w:numPr>
          <w:ilvl w:val="0"/>
          <w:numId w:val="6"/>
        </w:numPr>
        <w:rPr>
          <w:lang w:val="en-US"/>
        </w:rPr>
      </w:pPr>
      <w:r w:rsidRPr="006C09A4">
        <w:rPr>
          <w:lang w:val="en-US"/>
        </w:rPr>
        <w:t xml:space="preserve">Special Olympics World Summer Games, 19.-31. </w:t>
      </w:r>
      <w:proofErr w:type="spellStart"/>
      <w:r w:rsidRPr="006C09A4">
        <w:rPr>
          <w:lang w:val="en-US"/>
        </w:rPr>
        <w:t>oktober</w:t>
      </w:r>
      <w:proofErr w:type="spellEnd"/>
      <w:r w:rsidRPr="006C09A4">
        <w:rPr>
          <w:lang w:val="en-US"/>
        </w:rPr>
        <w:t>, Santiago, Chile</w:t>
      </w:r>
    </w:p>
    <w:p w14:paraId="19FCCBD5" w14:textId="77777777" w:rsidR="006C09A4" w:rsidRPr="006C09A4" w:rsidRDefault="006C09A4" w:rsidP="006C09A4">
      <w:pPr>
        <w:numPr>
          <w:ilvl w:val="0"/>
          <w:numId w:val="6"/>
        </w:numPr>
        <w:rPr>
          <w:lang w:val="en-US"/>
        </w:rPr>
      </w:pPr>
      <w:r w:rsidRPr="006C09A4">
        <w:t>Virtus Global Games, 22. november – 5. december, Kairo, Egypten</w:t>
      </w:r>
    </w:p>
    <w:p w14:paraId="12246FEA" w14:textId="77777777" w:rsidR="006C09A4" w:rsidRPr="006C09A4" w:rsidRDefault="006C09A4" w:rsidP="006C09A4">
      <w:pPr>
        <w:rPr>
          <w:b/>
          <w:bCs/>
        </w:rPr>
      </w:pPr>
      <w:r w:rsidRPr="006C09A4">
        <w:rPr>
          <w:b/>
          <w:bCs/>
        </w:rPr>
        <w:t> </w:t>
      </w:r>
    </w:p>
    <w:p w14:paraId="1AE62D11" w14:textId="77777777" w:rsidR="006C09A4" w:rsidRPr="006C09A4" w:rsidRDefault="006C09A4" w:rsidP="006C09A4">
      <w:pPr>
        <w:rPr>
          <w:u w:val="single"/>
        </w:rPr>
      </w:pPr>
      <w:r w:rsidRPr="006C09A4">
        <w:rPr>
          <w:u w:val="single"/>
        </w:rPr>
        <w:t>2028</w:t>
      </w:r>
    </w:p>
    <w:p w14:paraId="0B5B9C7A" w14:textId="77777777" w:rsidR="006C09A4" w:rsidRPr="006C09A4" w:rsidRDefault="006C09A4" w:rsidP="006C09A4">
      <w:pPr>
        <w:numPr>
          <w:ilvl w:val="0"/>
          <w:numId w:val="6"/>
        </w:numPr>
      </w:pPr>
      <w:r w:rsidRPr="006C09A4">
        <w:t>Paralympiske Lege, 15.-27. august, Los Angeles, USA</w:t>
      </w:r>
    </w:p>
    <w:p w14:paraId="548EA9BE" w14:textId="77777777" w:rsidR="006C09A4" w:rsidRPr="006C09A4" w:rsidRDefault="006C09A4" w:rsidP="006C09A4"/>
    <w:p w14:paraId="0012CB6C" w14:textId="77777777" w:rsidR="006C09A4" w:rsidRPr="006C09A4" w:rsidRDefault="006C09A4" w:rsidP="00E37E75">
      <w:pPr>
        <w:pStyle w:val="Overskrift3"/>
      </w:pPr>
      <w:r w:rsidRPr="006C09A4">
        <w:t>MEDDELELSER FRA BESTYRELSEN OG LEDELSEN</w:t>
      </w:r>
      <w:bookmarkStart w:id="5" w:name="_Hlk150868246"/>
    </w:p>
    <w:p w14:paraId="6C12A933" w14:textId="77777777" w:rsidR="006C09A4" w:rsidRPr="006C09A4" w:rsidRDefault="006C09A4" w:rsidP="006C09A4">
      <w:pPr>
        <w:rPr>
          <w:b/>
          <w:bCs/>
          <w:u w:val="single"/>
        </w:rPr>
      </w:pPr>
    </w:p>
    <w:p w14:paraId="22F207DC" w14:textId="77777777" w:rsidR="006C09A4" w:rsidRPr="006C09A4" w:rsidRDefault="006C09A4" w:rsidP="00E37E75">
      <w:pPr>
        <w:pStyle w:val="Overskrift4"/>
      </w:pPr>
      <w:r w:rsidRPr="006C09A4">
        <w:t>Ad 7</w:t>
      </w:r>
      <w:r w:rsidRPr="006C09A4">
        <w:tab/>
        <w:t>Nyt fra ledelsen</w:t>
      </w:r>
      <w:bookmarkEnd w:id="5"/>
    </w:p>
    <w:p w14:paraId="3A244DA0" w14:textId="77777777" w:rsidR="006C09A4" w:rsidRPr="006C09A4" w:rsidRDefault="006C09A4" w:rsidP="00E37E75">
      <w:pPr>
        <w:pStyle w:val="Overskrift6"/>
      </w:pPr>
      <w:r w:rsidRPr="006C09A4">
        <w:tab/>
        <w:t>ATLETIK</w:t>
      </w:r>
    </w:p>
    <w:p w14:paraId="1DC2D0A3" w14:textId="77777777" w:rsidR="006C09A4" w:rsidRPr="006C09A4" w:rsidRDefault="006C09A4" w:rsidP="006C09A4">
      <w:r w:rsidRPr="006C09A4">
        <w:t xml:space="preserve">Ved inde-DM i Odense 28/2-1/3 var 60m Frame Running på programmet. I mændenes finale tog Lasse Kromann fra Odense Atletik guldet med tiden 12.68. Hos kvinderne var de 4 landsholds Frame </w:t>
      </w:r>
      <w:proofErr w:type="spellStart"/>
      <w:r w:rsidRPr="006C09A4">
        <w:t>Runnere</w:t>
      </w:r>
      <w:proofErr w:type="spellEnd"/>
      <w:r w:rsidRPr="006C09A4">
        <w:t xml:space="preserve"> i finalen. Det blev en meget tæt konkurrence, hvor alle 4 kom i mål indenfor 3/10-dele af et sekund. Karla Risum fra Aarhus 1900 vandt DM-guld med tiden 12.49. Med 4 atleter på stort set samme niveau, bliver der kamp om de 3 pladser, som vi er begrænset til i hver disciplin, når vi deltager ved EM og VM. Samme udfordring har vi også på 1500m T37/38 for mænd, hvor der også er 4 atleter, der kæmper om 3 pladser til mesterskaberne. Det er et luksusproblem, men det betyder selvsagt skærpet konkurrence og er med til at løfte atleternes niveau. Kørestolsracer Freya Nørgaard Jørgensen stillede op mod Frame </w:t>
      </w:r>
      <w:proofErr w:type="spellStart"/>
      <w:r w:rsidRPr="006C09A4">
        <w:t>Runnerne</w:t>
      </w:r>
      <w:proofErr w:type="spellEnd"/>
      <w:r w:rsidRPr="006C09A4">
        <w:t xml:space="preserve"> og blev nr. 5. Vi må konstatere at 60m er en lige kort nok en distance til at komme op i fart for en kørestolsracer. Bjørk Nørremark deltog i almenkonkurrencen i længdespring, hvor hun sluttede som nr. 4 kun slået med 3cm af bronzemedaljevinderen, som overgik Bjørk i 6. og sidste spring.</w:t>
      </w:r>
    </w:p>
    <w:p w14:paraId="55CACB10" w14:textId="77777777" w:rsidR="006C09A4" w:rsidRPr="006C09A4" w:rsidRDefault="006C09A4" w:rsidP="006C09A4"/>
    <w:p w14:paraId="5FDD1A73" w14:textId="77777777" w:rsidR="006C09A4" w:rsidRPr="006C09A4" w:rsidRDefault="006C09A4" w:rsidP="00E37E75">
      <w:pPr>
        <w:pStyle w:val="Overskrift6"/>
      </w:pPr>
      <w:r w:rsidRPr="006C09A4">
        <w:tab/>
        <w:t>BOWLING</w:t>
      </w:r>
    </w:p>
    <w:p w14:paraId="404C8E5C" w14:textId="77777777" w:rsidR="006C09A4" w:rsidRPr="006C09A4" w:rsidRDefault="006C09A4" w:rsidP="006C09A4">
      <w:r w:rsidRPr="006C09A4">
        <w:t xml:space="preserve">Bowling er en af de største idrætter til dette års SOIF og vi er allerede nu ved at planlægge turneringen sammen med BK ROAR. I år har vi udvidet med to ekstra baner, så vi kan garantere, at alle deltagere får de mest optimale rammer. </w:t>
      </w:r>
    </w:p>
    <w:p w14:paraId="53FE3E6E" w14:textId="77777777" w:rsidR="006C09A4" w:rsidRPr="006C09A4" w:rsidRDefault="006C09A4" w:rsidP="006C09A4">
      <w:r w:rsidRPr="006C09A4">
        <w:t xml:space="preserve">Bowlingudvalget er i gang med at udvikle nye ramper, som er mere stabile. Udvalget er enige om et års forsøgsperiode fra august 2026 og derefter evalueres disse i foråret 2027, </w:t>
      </w:r>
      <w:proofErr w:type="gramStart"/>
      <w:r w:rsidRPr="006C09A4">
        <w:t>således at</w:t>
      </w:r>
      <w:proofErr w:type="gramEnd"/>
      <w:r w:rsidRPr="006C09A4">
        <w:t xml:space="preserve"> alle klubber har mulighed investerer i de nye ramper.</w:t>
      </w:r>
    </w:p>
    <w:p w14:paraId="5BADE816" w14:textId="77777777" w:rsidR="006C09A4" w:rsidRPr="006C09A4" w:rsidRDefault="006C09A4" w:rsidP="006C09A4">
      <w:r w:rsidRPr="006C09A4">
        <w:t xml:space="preserve">Den 26. marts afholdes det første møde med Danmarks Bowling Forbund, i forbindelse med at deres strategiaftale har de taget initiativ til en dialog med Parasport Danmark om et mere formelt samarbejde med fokus på at styrke bowling klubbernes arbejde med parasport og skabe bæredygtige tilbud for målgruppen. Arbejdet omfatter blandt andet udvikling af </w:t>
      </w:r>
      <w:proofErr w:type="spellStart"/>
      <w:r w:rsidRPr="006C09A4">
        <w:t>best</w:t>
      </w:r>
      <w:proofErr w:type="spellEnd"/>
      <w:r w:rsidRPr="006C09A4">
        <w:t xml:space="preserve"> practice-guides til opstart og drift af </w:t>
      </w:r>
      <w:proofErr w:type="spellStart"/>
      <w:r w:rsidRPr="006C09A4">
        <w:t>parasporthold</w:t>
      </w:r>
      <w:proofErr w:type="spellEnd"/>
      <w:r w:rsidRPr="006C09A4">
        <w:t xml:space="preserve">, vidensdeling mellem klubber, øget fokus på fundraising og tilskudsmuligheder samt opbygning af netværk for nye og eksisterende </w:t>
      </w:r>
      <w:proofErr w:type="spellStart"/>
      <w:r w:rsidRPr="006C09A4">
        <w:t>parasporttilbud</w:t>
      </w:r>
      <w:proofErr w:type="spellEnd"/>
      <w:r w:rsidRPr="006C09A4">
        <w:t>. Målet er at styrke samarbejde, erfaringsudveksling og koordinerede indsatser på området.</w:t>
      </w:r>
    </w:p>
    <w:p w14:paraId="39AD83F0" w14:textId="77777777" w:rsidR="006C09A4" w:rsidRPr="006C09A4" w:rsidRDefault="006C09A4" w:rsidP="006C09A4"/>
    <w:p w14:paraId="50AB4FE6" w14:textId="77777777" w:rsidR="006C09A4" w:rsidRPr="006C09A4" w:rsidRDefault="006C09A4" w:rsidP="00E37E75">
      <w:pPr>
        <w:pStyle w:val="Overskrift6"/>
      </w:pPr>
      <w:r w:rsidRPr="006C09A4">
        <w:tab/>
        <w:t>BORDTENNIS</w:t>
      </w:r>
    </w:p>
    <w:p w14:paraId="57250FDB" w14:textId="77777777" w:rsidR="006C09A4" w:rsidRPr="006C09A4" w:rsidRDefault="006C09A4" w:rsidP="006C09A4">
      <w:r w:rsidRPr="006C09A4">
        <w:tab/>
        <w:t>Landshold</w:t>
      </w:r>
    </w:p>
    <w:p w14:paraId="43DE3494" w14:textId="77777777" w:rsidR="006C09A4" w:rsidRPr="006C09A4" w:rsidRDefault="006C09A4" w:rsidP="006C09A4">
      <w:r w:rsidRPr="006C09A4">
        <w:lastRenderedPageBreak/>
        <w:t xml:space="preserve">Forårets første turnering er netop overstået. Peter vandt helt suverænt klasse 6 single hvor det kun blev til ét tabt sæt i 5 kampe. Derudover blev det til en semifinale i mix-doublen Peter/Freja samt en tredjeplads til damedoublen Freja/Thea. Freja havde en stor mulighed for sin første semifinale i </w:t>
      </w:r>
      <w:proofErr w:type="spellStart"/>
      <w:r w:rsidRPr="006C09A4">
        <w:t>Challenger</w:t>
      </w:r>
      <w:proofErr w:type="spellEnd"/>
      <w:r w:rsidRPr="006C09A4">
        <w:t xml:space="preserve"> turneringskategorien, men det blev til et 2-3 nederlag.</w:t>
      </w:r>
    </w:p>
    <w:p w14:paraId="3E93DA72" w14:textId="77777777" w:rsidR="006C09A4" w:rsidRPr="006C09A4" w:rsidRDefault="006C09A4" w:rsidP="006C09A4">
      <w:r w:rsidRPr="006C09A4">
        <w:t>De næste 2 turneringer ligger også i marts. Landsholdet (Peter og Freja) er i Italien fra 17-21 marts og så skal vi have endnu en Rising Stars spiller klassificeret i Spanien i sidste uge af marts. Alexander er 15 år gammel og har et stort potentiale og stærk spilforståelse. Med Alexanders klassifikation er der nu 2 fra Rising Stars bordtennisprogrammet der er ude på den internationale scene og skal kæmpe om medaljer til Danmark og i efteråret skal endnu en Rising Star, en 15-årig pige, klassificeres.</w:t>
      </w:r>
    </w:p>
    <w:p w14:paraId="49302899" w14:textId="77777777" w:rsidR="006C09A4" w:rsidRPr="006C09A4" w:rsidRDefault="006C09A4" w:rsidP="006C09A4"/>
    <w:p w14:paraId="57923F9C" w14:textId="77777777" w:rsidR="006C09A4" w:rsidRPr="006C09A4" w:rsidRDefault="006C09A4" w:rsidP="00A334BA">
      <w:pPr>
        <w:pStyle w:val="Overskrift6"/>
      </w:pPr>
      <w:r w:rsidRPr="006C09A4">
        <w:tab/>
        <w:t xml:space="preserve">Malmø Open </w:t>
      </w:r>
    </w:p>
    <w:p w14:paraId="209F2F32" w14:textId="77777777" w:rsidR="006C09A4" w:rsidRPr="006C09A4" w:rsidRDefault="006C09A4" w:rsidP="006C09A4">
      <w:r w:rsidRPr="006C09A4">
        <w:t>27 spillere og 11 trænere trodsede det vanvittige snevejr og formåede at komme helskindet – og i tide – til Malmø. Turen var delvist støttet af Sønderups Fond og som forventet og som det plejer at være, så var det en fantastisk tur for alle involverede. Særligt spændende var det at se vores helt unge 8-</w:t>
      </w:r>
      <w:proofErr w:type="gramStart"/>
      <w:r w:rsidRPr="006C09A4">
        <w:t>9 årige</w:t>
      </w:r>
      <w:proofErr w:type="gramEnd"/>
      <w:r w:rsidRPr="006C09A4">
        <w:t xml:space="preserve"> drenge, der er 3 af dem, der formåede at drille mange og også vinde flere kampe. Med alle de dygtige Rising Stars spillere i alderen 8-16 år, så ser fremtiden ualmindeligt lys ud for </w:t>
      </w:r>
      <w:proofErr w:type="spellStart"/>
      <w:r w:rsidRPr="006C09A4">
        <w:t>parabordtennis</w:t>
      </w:r>
      <w:proofErr w:type="spellEnd"/>
      <w:r w:rsidRPr="006C09A4">
        <w:t>.</w:t>
      </w:r>
    </w:p>
    <w:p w14:paraId="15E25DBE" w14:textId="77777777" w:rsidR="006C09A4" w:rsidRPr="006C09A4" w:rsidRDefault="006C09A4" w:rsidP="006C09A4"/>
    <w:p w14:paraId="28330DED" w14:textId="77777777" w:rsidR="006C09A4" w:rsidRPr="006C09A4" w:rsidRDefault="006C09A4" w:rsidP="00A334BA">
      <w:pPr>
        <w:pStyle w:val="Overskrift6"/>
      </w:pPr>
      <w:r w:rsidRPr="006C09A4">
        <w:tab/>
        <w:t>BUESKYDNING</w:t>
      </w:r>
    </w:p>
    <w:p w14:paraId="49AA1703" w14:textId="77777777" w:rsidR="006C09A4" w:rsidRPr="006C09A4" w:rsidRDefault="006C09A4" w:rsidP="006C09A4">
      <w:r w:rsidRPr="006C09A4">
        <w:t xml:space="preserve">Anders Nørum fra Vejle </w:t>
      </w:r>
      <w:proofErr w:type="spellStart"/>
      <w:r w:rsidRPr="006C09A4">
        <w:t>Bueskyttelaug</w:t>
      </w:r>
      <w:proofErr w:type="spellEnd"/>
      <w:r w:rsidRPr="006C09A4">
        <w:t xml:space="preserve"> vil repræsentere Danmark ved Para EM der afvikles i Rom fra den 28. april til 4. maj. I et fint samarbejde med Bueskydning Danmark er Danmark nu efter mere end 25 år pause igen repræsenteret ved internationale Para Bueskydning stævne.</w:t>
      </w:r>
    </w:p>
    <w:p w14:paraId="1D41A6BC" w14:textId="77777777" w:rsidR="006C09A4" w:rsidRPr="006C09A4" w:rsidRDefault="006C09A4" w:rsidP="006C09A4">
      <w:r w:rsidRPr="006C09A4">
        <w:t xml:space="preserve"> </w:t>
      </w:r>
    </w:p>
    <w:p w14:paraId="7AA62933" w14:textId="77777777" w:rsidR="006C09A4" w:rsidRPr="006C09A4" w:rsidRDefault="006C09A4" w:rsidP="00A334BA">
      <w:pPr>
        <w:pStyle w:val="Overskrift6"/>
      </w:pPr>
      <w:r w:rsidRPr="006C09A4">
        <w:tab/>
        <w:t>GOALBALL</w:t>
      </w:r>
    </w:p>
    <w:p w14:paraId="53877E7D" w14:textId="77777777" w:rsidR="006C09A4" w:rsidRPr="006C09A4" w:rsidRDefault="006C09A4" w:rsidP="006C09A4">
      <w:proofErr w:type="spellStart"/>
      <w:r w:rsidRPr="006C09A4">
        <w:t>Herrerlandsholdet</w:t>
      </w:r>
      <w:proofErr w:type="spellEnd"/>
      <w:r w:rsidRPr="006C09A4">
        <w:t xml:space="preserve"> har deltaget i Nations Cup i Berling som optakt til B EM der afvikles fra 28. juni – 6. juli i Thessaloniki.  Den samlede placering i Berlin var ikke høj men de mødte også stærke nationer som USA og Syd Korea.</w:t>
      </w:r>
    </w:p>
    <w:p w14:paraId="100C7015" w14:textId="77777777" w:rsidR="006C09A4" w:rsidRPr="006C09A4" w:rsidRDefault="006C09A4" w:rsidP="006C09A4"/>
    <w:p w14:paraId="483493F8" w14:textId="77777777" w:rsidR="006C09A4" w:rsidRPr="006C09A4" w:rsidRDefault="006C09A4" w:rsidP="00A334BA">
      <w:pPr>
        <w:pStyle w:val="Overskrift6"/>
      </w:pPr>
      <w:r w:rsidRPr="006C09A4">
        <w:tab/>
        <w:t>HÅNDBOLD</w:t>
      </w:r>
    </w:p>
    <w:p w14:paraId="241D6FBB" w14:textId="77777777" w:rsidR="006C09A4" w:rsidRPr="006C09A4" w:rsidRDefault="006C09A4" w:rsidP="006C09A4">
      <w:r w:rsidRPr="006C09A4">
        <w:t>Interessen for Special Olympics håndbold er fortsat stigende og flere klubber henvender sig til forbundet. I den forbindelse har IU Håndbold sidst i februar afholdt et ministævne i Sønderborg for nye hold i region Syddanmark. Det var en rigtig fin dag og håbet er nu at der er sået et frø hos klubber i den del af Danmark. Efter ønske fra en håndfuld klubber på Fyn og i den sydlige del af Jylland vil udvalget arbejde målrettet på at rekruttere klubber/hold nok til at få oprettet endnu en region i sæson 2026/27.</w:t>
      </w:r>
    </w:p>
    <w:p w14:paraId="18541C39" w14:textId="77777777" w:rsidR="006C09A4" w:rsidRPr="006C09A4" w:rsidRDefault="006C09A4" w:rsidP="006C09A4"/>
    <w:p w14:paraId="6DCB6E87" w14:textId="77777777" w:rsidR="006C09A4" w:rsidRPr="006C09A4" w:rsidRDefault="006C09A4" w:rsidP="00A334BA">
      <w:pPr>
        <w:pStyle w:val="Overskrift6"/>
      </w:pPr>
      <w:r w:rsidRPr="006C09A4">
        <w:tab/>
        <w:t>SEJLSPORT</w:t>
      </w:r>
    </w:p>
    <w:p w14:paraId="305C173F" w14:textId="77777777" w:rsidR="006C09A4" w:rsidRPr="006C09A4" w:rsidRDefault="006C09A4" w:rsidP="006C09A4">
      <w:r w:rsidRPr="006C09A4">
        <w:t xml:space="preserve">Med forlydender om at </w:t>
      </w:r>
      <w:proofErr w:type="spellStart"/>
      <w:r w:rsidRPr="006C09A4">
        <w:t>para</w:t>
      </w:r>
      <w:proofErr w:type="spellEnd"/>
      <w:r w:rsidRPr="006C09A4">
        <w:t xml:space="preserve">-sejlads kommer tilbage på PL-programmet i Brisbane 2032, vil Dansk Sejlunion meget gerne være medhjælpende til, at vi får oprettet nogle attraktive miljøer for unge mennesker med funktionsnedsættelser i 3-4 klubber i Danmark. Det arbejde er vi i gang med og vi har bl.a. klubbesøg i Kolding Sejlklub i slutningen af april. Efter nogle stille år, vokser </w:t>
      </w:r>
      <w:proofErr w:type="spellStart"/>
      <w:r w:rsidRPr="006C09A4">
        <w:t>para</w:t>
      </w:r>
      <w:proofErr w:type="spellEnd"/>
      <w:r w:rsidRPr="006C09A4">
        <w:t xml:space="preserve">-sejladsudvalget nu støt og ved </w:t>
      </w:r>
      <w:r w:rsidRPr="006C09A4">
        <w:lastRenderedPageBreak/>
        <w:t>sidste møde var 10 klubber repræsenteret. Dansk Sejlunions repræsentant i udvalget er direktør Anders Kristensen.</w:t>
      </w:r>
    </w:p>
    <w:p w14:paraId="57F49C6F" w14:textId="77777777" w:rsidR="006C09A4" w:rsidRPr="006C09A4" w:rsidRDefault="006C09A4" w:rsidP="006C09A4"/>
    <w:p w14:paraId="5E223247" w14:textId="77777777" w:rsidR="006C09A4" w:rsidRPr="006C09A4" w:rsidRDefault="006C09A4" w:rsidP="00A334BA">
      <w:pPr>
        <w:pStyle w:val="Overskrift6"/>
      </w:pPr>
      <w:r w:rsidRPr="006C09A4">
        <w:tab/>
        <w:t>SHOWDOWN</w:t>
      </w:r>
    </w:p>
    <w:p w14:paraId="60EFB378" w14:textId="77777777" w:rsidR="006C09A4" w:rsidRPr="006C09A4" w:rsidRDefault="006C09A4" w:rsidP="006C09A4">
      <w:r w:rsidRPr="006C09A4">
        <w:t>Danmark har tilmeldt to atleter Anja Støvring og Martin Egelund Olsen til EM der afvikles i august i Krakow, Polen.</w:t>
      </w:r>
    </w:p>
    <w:p w14:paraId="66C4EF16" w14:textId="77777777" w:rsidR="006C09A4" w:rsidRPr="006C09A4" w:rsidRDefault="006C09A4" w:rsidP="006C09A4"/>
    <w:p w14:paraId="2C151FCC" w14:textId="77777777" w:rsidR="006C09A4" w:rsidRPr="006C09A4" w:rsidRDefault="006C09A4" w:rsidP="00A334BA">
      <w:pPr>
        <w:pStyle w:val="Overskrift6"/>
      </w:pPr>
      <w:r w:rsidRPr="006C09A4">
        <w:tab/>
        <w:t>SKYDNING</w:t>
      </w:r>
    </w:p>
    <w:p w14:paraId="417191CD" w14:textId="77777777" w:rsidR="006C09A4" w:rsidRPr="006C09A4" w:rsidRDefault="006C09A4" w:rsidP="006C09A4">
      <w:r w:rsidRPr="006C09A4">
        <w:t xml:space="preserve">I vinterferien afholdes der hvert år Denmark Open Air i Vildbjerg. Det er et alment stævne med deltagelse af 225 atleter fra 13 forskellige lande. Ved dette stævne er </w:t>
      </w:r>
      <w:proofErr w:type="spellStart"/>
      <w:r w:rsidRPr="006C09A4">
        <w:t>paraatleterne</w:t>
      </w:r>
      <w:proofErr w:type="spellEnd"/>
      <w:r w:rsidRPr="006C09A4">
        <w:t xml:space="preserve"> altid med. Atleter klassificeret som SH1 skyder direkte op mod de almene atleter. SH2 klassificerede atleter skyder i en gruppe for sig i år havde vi rekord med 10. atleter der repræsenterede Norge (4) Island (1) og Danmark (5). Niveauet ved stævnet er højt men </w:t>
      </w:r>
      <w:proofErr w:type="spellStart"/>
      <w:r w:rsidRPr="006C09A4">
        <w:t>para</w:t>
      </w:r>
      <w:proofErr w:type="spellEnd"/>
      <w:r w:rsidRPr="006C09A4">
        <w:t xml:space="preserve">-atleterne er med i medaljekampen de gik derfra med i alt syv medaljer. Malte Jensen (SH2) vandt to guld og en sølvmedalje. Martin Black Jørgensen (SH1) vandt </w:t>
      </w:r>
      <w:proofErr w:type="gramStart"/>
      <w:r w:rsidRPr="006C09A4">
        <w:t>en sølv</w:t>
      </w:r>
      <w:proofErr w:type="gramEnd"/>
      <w:r w:rsidRPr="006C09A4">
        <w:t xml:space="preserve"> og en bronzemedalje., Camilla Boel Nielsen vandt en sølvmedalje og Johanne Gommesen (SH2) vandt en bronzemedalje. Alle medaljer blev vundet i 10m luftriffel.</w:t>
      </w:r>
    </w:p>
    <w:p w14:paraId="3CF34442" w14:textId="77777777" w:rsidR="006C09A4" w:rsidRPr="006C09A4" w:rsidRDefault="006C09A4" w:rsidP="006C09A4"/>
    <w:p w14:paraId="5B8E6933" w14:textId="77777777" w:rsidR="006C09A4" w:rsidRPr="006C09A4" w:rsidRDefault="006C09A4" w:rsidP="00A334BA">
      <w:pPr>
        <w:pStyle w:val="Overskrift6"/>
      </w:pPr>
      <w:r w:rsidRPr="006C09A4">
        <w:tab/>
        <w:t>SNOOKER</w:t>
      </w:r>
    </w:p>
    <w:p w14:paraId="01669F79" w14:textId="77777777" w:rsidR="006C09A4" w:rsidRPr="006C09A4" w:rsidRDefault="006C09A4" w:rsidP="006C09A4">
      <w:r w:rsidRPr="006C09A4">
        <w:t>Efter Nicklas B. Olsens EM-guld i snooker i autismeklassen i oktober 2025 har Parasport Danmark taget initiativ til et samarbejde med Autismeforeningen med fokus på rekruttering til snooker. Som en del af indsatsen planlægges en række “Kom og prøv”-dage i samarbejde med København Billard Klub. Det første møde med Autismeforeningen afholdes den 16. marts.</w:t>
      </w:r>
    </w:p>
    <w:p w14:paraId="5900A58B" w14:textId="77777777" w:rsidR="006C09A4" w:rsidRPr="006C09A4" w:rsidRDefault="006C09A4" w:rsidP="006C09A4"/>
    <w:p w14:paraId="08DBB55E" w14:textId="77777777" w:rsidR="006C09A4" w:rsidRPr="006C09A4" w:rsidRDefault="006C09A4" w:rsidP="00A334BA">
      <w:pPr>
        <w:pStyle w:val="Overskrift6"/>
      </w:pPr>
      <w:r w:rsidRPr="006C09A4">
        <w:tab/>
        <w:t>SPECIAL OLYMPICS SWEDEN INVITATIONAL GAMES 2026</w:t>
      </w:r>
    </w:p>
    <w:p w14:paraId="6FC99D5B" w14:textId="77777777" w:rsidR="006C09A4" w:rsidRPr="006C09A4" w:rsidRDefault="006C09A4" w:rsidP="006C09A4">
      <w:r w:rsidRPr="006C09A4">
        <w:t xml:space="preserve">For første gang siden 2014 vil der blive afholdt et europæisk fleridrætslig stævne i Europa. Det er Special Olympics Sverige der står bag og i dagene 2.-6. september ligger </w:t>
      </w:r>
      <w:proofErr w:type="spellStart"/>
      <w:r w:rsidRPr="006C09A4">
        <w:t>Malmö</w:t>
      </w:r>
      <w:proofErr w:type="spellEnd"/>
      <w:r w:rsidRPr="006C09A4">
        <w:t xml:space="preserve"> idræts- og indkvarteringsfaciliteter til, når 2.000 deltagere samles i byen. Der afvikles 11 idrætter, og Special Olympics Danmark stiller op i atletik, floorball, fodbold, golf, håndbold og svømning. I alt en delegation på 44 atleter og 16 trænere/ledere. Stævnet udfordrer på en række punkter de rammer Special Olympics har arbejdet med hidtil, og er </w:t>
      </w:r>
      <w:proofErr w:type="spellStart"/>
      <w:r w:rsidRPr="006C09A4">
        <w:t>bla</w:t>
      </w:r>
      <w:proofErr w:type="spellEnd"/>
      <w:r w:rsidRPr="006C09A4">
        <w:t>. et af de første europæiske stævner med egentlig deltagerbetaling.</w:t>
      </w:r>
    </w:p>
    <w:p w14:paraId="24A68D78" w14:textId="77777777" w:rsidR="006C09A4" w:rsidRPr="006C09A4" w:rsidRDefault="006C09A4" w:rsidP="006C09A4"/>
    <w:p w14:paraId="248DED2B" w14:textId="77777777" w:rsidR="006C09A4" w:rsidRPr="006C09A4" w:rsidRDefault="006C09A4" w:rsidP="00A334BA">
      <w:pPr>
        <w:pStyle w:val="Overskrift6"/>
      </w:pPr>
      <w:r w:rsidRPr="006C09A4">
        <w:tab/>
        <w:t>SPECIAL OLYMPICS IDRÆTSFESTIVAL 2026</w:t>
      </w:r>
    </w:p>
    <w:p w14:paraId="73D0436A" w14:textId="77777777" w:rsidR="006C09A4" w:rsidRPr="006C09A4" w:rsidRDefault="006C09A4" w:rsidP="006C09A4">
      <w:r w:rsidRPr="006C09A4">
        <w:t>Tilmeldingen til Special Olympics Idrætsfestival 2026 er nu officielt lukket, og vi kan med stor glæde dele, at vi har nået knap 1.200 registrerede deltagere. Det er et fantastisk tal, som både vidner om opbakning til festivalen og den store lyst til at være en del af årets største idrætsbegivenhed for mennesker med udviklingshandicap. Vi er godt tilfredse med tilslutningen – og det stærke engagement er fundamentet for, at festivalen fortsat kan vokse, udvikle sig og være en oplevelse ud over det sædvanlige.</w:t>
      </w:r>
    </w:p>
    <w:p w14:paraId="17B72D93" w14:textId="77777777" w:rsidR="006C09A4" w:rsidRPr="006C09A4" w:rsidRDefault="006C09A4" w:rsidP="006C09A4">
      <w:r w:rsidRPr="006C09A4">
        <w:t xml:space="preserve">Nu går vi ind i den fase, hvor planlægningen for alvor tager fart. De kommende måneder skal vi blandt andet færdiggøre logistikken omkring indkvartering, forplejning og transport samt koordinere frivillige, officials og praktiske funktioner og lægge sidste hånd på både ceremonier, aftenfest og </w:t>
      </w:r>
      <w:proofErr w:type="spellStart"/>
      <w:r w:rsidRPr="006C09A4">
        <w:t>Healthy</w:t>
      </w:r>
      <w:proofErr w:type="spellEnd"/>
      <w:r w:rsidRPr="006C09A4">
        <w:t xml:space="preserve"> </w:t>
      </w:r>
      <w:proofErr w:type="spellStart"/>
      <w:r w:rsidRPr="006C09A4">
        <w:t>Athletes</w:t>
      </w:r>
      <w:proofErr w:type="spellEnd"/>
      <w:r w:rsidRPr="006C09A4">
        <w:t xml:space="preserve">. Og det er også nu vores </w:t>
      </w:r>
      <w:r w:rsidRPr="006C09A4">
        <w:lastRenderedPageBreak/>
        <w:t>mange idrætsansvarlige – både fra forbundets idrætsudvalg og fra de lokale klubber – kan komme til at arbejde med det endelige idrætsprogram.</w:t>
      </w:r>
    </w:p>
    <w:p w14:paraId="695C21D0" w14:textId="77777777" w:rsidR="006C09A4" w:rsidRPr="006C09A4" w:rsidRDefault="006C09A4" w:rsidP="006C09A4"/>
    <w:p w14:paraId="0E8A185C" w14:textId="77777777" w:rsidR="006C09A4" w:rsidRPr="006C09A4" w:rsidRDefault="006C09A4" w:rsidP="00A334BA">
      <w:pPr>
        <w:pStyle w:val="Overskrift6"/>
      </w:pPr>
      <w:r w:rsidRPr="006C09A4">
        <w:tab/>
        <w:t>SVØMNING</w:t>
      </w:r>
    </w:p>
    <w:p w14:paraId="62D53532" w14:textId="77777777" w:rsidR="006C09A4" w:rsidRPr="006C09A4" w:rsidRDefault="006C09A4" w:rsidP="006C09A4">
      <w:r w:rsidRPr="006C09A4">
        <w:t xml:space="preserve">Svømmerne har deltaget ved WPS stævnet i </w:t>
      </w:r>
      <w:proofErr w:type="spellStart"/>
      <w:r w:rsidRPr="006C09A4">
        <w:t>Lignano</w:t>
      </w:r>
      <w:proofErr w:type="spellEnd"/>
      <w:r w:rsidRPr="006C09A4">
        <w:t xml:space="preserve">, Italien 12.-15.marts, hvor det blev til fine resultater. Op til stævnet blev 2 unge svømmere fra 2008 og 2009 internationalt klassificeret. Det betyder, at den samlede WPS-trup nu er på 6 svømmere. En vækst på 4 svømmere siden 2024. Hertil kommer også 4 Virtus svømmere, så det samlede antal svømmere på højeste niveau nu er oppe på 10. </w:t>
      </w:r>
    </w:p>
    <w:p w14:paraId="2866ACB6" w14:textId="77777777" w:rsidR="006C09A4" w:rsidRPr="006C09A4" w:rsidRDefault="006C09A4" w:rsidP="006C09A4"/>
    <w:p w14:paraId="05FC8B07" w14:textId="77777777" w:rsidR="006C09A4" w:rsidRPr="006C09A4" w:rsidRDefault="006C09A4" w:rsidP="00A334BA">
      <w:pPr>
        <w:pStyle w:val="Overskrift6"/>
      </w:pPr>
      <w:r w:rsidRPr="006C09A4">
        <w:tab/>
        <w:t>TAEKWONDO</w:t>
      </w:r>
    </w:p>
    <w:p w14:paraId="446E34E7" w14:textId="77777777" w:rsidR="006C09A4" w:rsidRPr="006C09A4" w:rsidRDefault="006C09A4" w:rsidP="006C09A4">
      <w:r w:rsidRPr="006C09A4">
        <w:t xml:space="preserve">Parasport Danmark afholdt d. 7. marts, i fællesskab med Dansk Taekwondo Forbund i Skanderborg Taekwondo Klub, en opstartsdag for </w:t>
      </w:r>
      <w:proofErr w:type="spellStart"/>
      <w:r w:rsidRPr="006C09A4">
        <w:t>parataekwondo</w:t>
      </w:r>
      <w:proofErr w:type="spellEnd"/>
      <w:r w:rsidRPr="006C09A4">
        <w:t xml:space="preserve"> i Danmark, hvor alle taekwondoklubber og deres medlemmer var velkomne. </w:t>
      </w:r>
    </w:p>
    <w:p w14:paraId="52F065F2" w14:textId="77777777" w:rsidR="006C09A4" w:rsidRPr="006C09A4" w:rsidRDefault="006C09A4" w:rsidP="006C09A4">
      <w:r w:rsidRPr="006C09A4">
        <w:t xml:space="preserve">Der er to discipliner under </w:t>
      </w:r>
      <w:proofErr w:type="spellStart"/>
      <w:r w:rsidRPr="006C09A4">
        <w:t>parataekwondo</w:t>
      </w:r>
      <w:proofErr w:type="spellEnd"/>
      <w:r w:rsidRPr="006C09A4">
        <w:t xml:space="preserve">. Teknik og kamp. Kamp er kun fysiske funktionsnedsættelser og en PL-disciplin og teknik er både fysisk og kognitive funktionsnedsættelser, og de har ansøgt om at komme på PL-programmet og de håber på at komme med i Brisbane i 2032. </w:t>
      </w:r>
    </w:p>
    <w:p w14:paraId="6B83E18F" w14:textId="77777777" w:rsidR="006C09A4" w:rsidRPr="006C09A4" w:rsidRDefault="006C09A4" w:rsidP="006C09A4">
      <w:r w:rsidRPr="006C09A4">
        <w:t xml:space="preserve">Vi arrangerede kamp og teknik-træning og havde inviteret dommere for begge discipliner. Der var godt og vel 20 deltagere, hvoraf 8 var paraatleter. De resterende var især trænere fra klubber, der har potentielle paraatleter. Hovedsageligt i teknikdisciplinen.  </w:t>
      </w:r>
    </w:p>
    <w:p w14:paraId="3D711353" w14:textId="77777777" w:rsidR="006C09A4" w:rsidRPr="006C09A4" w:rsidRDefault="006C09A4" w:rsidP="006C09A4">
      <w:r w:rsidRPr="006C09A4">
        <w:t xml:space="preserve">Opstartsdagen var en succes og der blev givet tilsagn om at få teknikdisciplinen på to stævner indenfor det næste år. </w:t>
      </w:r>
    </w:p>
    <w:p w14:paraId="35FF320B" w14:textId="77777777" w:rsidR="006C09A4" w:rsidRPr="006C09A4" w:rsidRDefault="006C09A4" w:rsidP="006C09A4"/>
    <w:p w14:paraId="1A2F9023" w14:textId="77777777" w:rsidR="006C09A4" w:rsidRPr="006C09A4" w:rsidRDefault="006C09A4" w:rsidP="00A334BA">
      <w:pPr>
        <w:pStyle w:val="Overskrift6"/>
      </w:pPr>
      <w:r w:rsidRPr="006C09A4">
        <w:tab/>
        <w:t>VOLLEYBALL</w:t>
      </w:r>
    </w:p>
    <w:p w14:paraId="2DB954C6" w14:textId="77777777" w:rsidR="006C09A4" w:rsidRPr="006C09A4" w:rsidRDefault="006C09A4" w:rsidP="006C09A4">
      <w:r w:rsidRPr="006C09A4">
        <w:t xml:space="preserve">De ambitiøse volleyballspillere fra </w:t>
      </w:r>
      <w:proofErr w:type="spellStart"/>
      <w:r w:rsidRPr="006C09A4">
        <w:t>Lavia</w:t>
      </w:r>
      <w:proofErr w:type="spellEnd"/>
      <w:r w:rsidRPr="006C09A4">
        <w:t xml:space="preserve"> København og nu også Kolding Volleyballklub har kaster sig over </w:t>
      </w:r>
      <w:proofErr w:type="spellStart"/>
      <w:r w:rsidRPr="006C09A4">
        <w:t>para-beach</w:t>
      </w:r>
      <w:proofErr w:type="spellEnd"/>
      <w:r w:rsidRPr="006C09A4">
        <w:t xml:space="preserve"> volley, som spilles stående med 3 spillere på banen ad gangen. Selvom det var en stor oplevelse at deltage ved C-EM i Siddende Volley i 2025 og også hjalp lidt på rekrutteringen, er det vores vurdering, at </w:t>
      </w:r>
      <w:proofErr w:type="spellStart"/>
      <w:r w:rsidRPr="006C09A4">
        <w:t>para</w:t>
      </w:r>
      <w:proofErr w:type="spellEnd"/>
      <w:r w:rsidRPr="006C09A4">
        <w:t xml:space="preserve">-beachvolley har et større potentiale hos den yngre generation end siddende volleyball. Dette har allerede vist sig tilfældet og udover et par af de siddende volleyspillere fra </w:t>
      </w:r>
      <w:proofErr w:type="spellStart"/>
      <w:r w:rsidRPr="006C09A4">
        <w:t>Lavia</w:t>
      </w:r>
      <w:proofErr w:type="spellEnd"/>
      <w:r w:rsidRPr="006C09A4">
        <w:t xml:space="preserve">, har 2 nye </w:t>
      </w:r>
      <w:proofErr w:type="spellStart"/>
      <w:r w:rsidRPr="006C09A4">
        <w:t>para</w:t>
      </w:r>
      <w:proofErr w:type="spellEnd"/>
      <w:r w:rsidRPr="006C09A4">
        <w:t xml:space="preserve">-spillere meldt sig ind i Copenhagen Beachvolley, hvor de nu træner side om side med almenspillerne. </w:t>
      </w:r>
    </w:p>
    <w:p w14:paraId="39F60367" w14:textId="77777777" w:rsidR="006C09A4" w:rsidRPr="006C09A4" w:rsidRDefault="006C09A4" w:rsidP="006C09A4"/>
    <w:p w14:paraId="2DED473B" w14:textId="77777777" w:rsidR="006C09A4" w:rsidRPr="006C09A4" w:rsidRDefault="006C09A4" w:rsidP="00A334BA">
      <w:pPr>
        <w:pStyle w:val="Overskrift6"/>
      </w:pPr>
      <w:r w:rsidRPr="006C09A4">
        <w:tab/>
        <w:t>VIRTUS</w:t>
      </w:r>
    </w:p>
    <w:p w14:paraId="02D280D9" w14:textId="77777777" w:rsidR="006C09A4" w:rsidRPr="006C09A4" w:rsidRDefault="006C09A4" w:rsidP="006C09A4">
      <w:r w:rsidRPr="006C09A4">
        <w:t>Den første bordtennisspiller er netop blevet klassificeret i Virtus regi og vi har endnu en bordtennisspiller på vej gennem klassifikationsprocessen.</w:t>
      </w:r>
    </w:p>
    <w:p w14:paraId="60A5B336" w14:textId="77777777" w:rsidR="006C09A4" w:rsidRPr="006C09A4" w:rsidRDefault="006C09A4" w:rsidP="006C09A4">
      <w:r w:rsidRPr="006C09A4">
        <w:t xml:space="preserve">Den anden bordtennisspiller har diagnosen atypisk autisme. Atleterne med atypisk autisme er som bekendt blevet inkluderet i Virtus fra 2026 på initiativ fra Parasport Danmark. </w:t>
      </w:r>
    </w:p>
    <w:p w14:paraId="4FD9092B" w14:textId="77777777" w:rsidR="006C09A4" w:rsidRPr="006C09A4" w:rsidRDefault="006C09A4" w:rsidP="006C09A4"/>
    <w:p w14:paraId="54418C57" w14:textId="77777777" w:rsidR="006C09A4" w:rsidRPr="006C09A4" w:rsidRDefault="006C09A4" w:rsidP="00A334BA">
      <w:pPr>
        <w:pStyle w:val="Overskrift6"/>
      </w:pPr>
      <w:r w:rsidRPr="006C09A4">
        <w:tab/>
        <w:t>DE VINTERPARALYMPISKE LEGE</w:t>
      </w:r>
    </w:p>
    <w:p w14:paraId="71B1B7A6" w14:textId="77777777" w:rsidR="006C09A4" w:rsidRPr="006C09A4" w:rsidRDefault="006C09A4" w:rsidP="006C09A4">
      <w:r w:rsidRPr="006C09A4">
        <w:t xml:space="preserve">Adam Nybo deltog som eneste danske deltager ved De Vinterparalympiske Lege i Italien, der foregik fra den 6.-15. marts 2026 i Milano og </w:t>
      </w:r>
      <w:proofErr w:type="spellStart"/>
      <w:r w:rsidRPr="006C09A4">
        <w:t>Cortina</w:t>
      </w:r>
      <w:proofErr w:type="spellEnd"/>
      <w:r w:rsidRPr="006C09A4">
        <w:t xml:space="preserve">. </w:t>
      </w:r>
    </w:p>
    <w:p w14:paraId="49DF5789" w14:textId="77777777" w:rsidR="006C09A4" w:rsidRPr="006C09A4" w:rsidRDefault="006C09A4" w:rsidP="006C09A4">
      <w:r w:rsidRPr="006C09A4">
        <w:lastRenderedPageBreak/>
        <w:t xml:space="preserve">Delegationen bestod, ud over Adam, af landstræner Visti Lindemann og idrætskonsulent Lasse Eriksen fra Parasport Danmark samt chef de mission Nicklas Bjaaland fra Dansk Idrætsforbund. De fleste har nok ikke kunnet undgå at være opmærksomme på begivenheden, da der ud over vores egen kommunikationsindsats, også har været en stor dækning fra Danmarks Radio. </w:t>
      </w:r>
    </w:p>
    <w:p w14:paraId="182E02E8" w14:textId="77777777" w:rsidR="006C09A4" w:rsidRPr="006C09A4" w:rsidRDefault="006C09A4" w:rsidP="006C09A4">
      <w:r w:rsidRPr="006C09A4">
        <w:t xml:space="preserve">Adam var en fornem fanebærer ved både åbnings- og afslutningsceremonien. Det er stort at deltage og samtidigt være fanebærer. Det er dog samtidigt meget store arrangementer, der varer mange timer fra afgang til hjemkomst til PL-byen, og Adam tog alle opgaver med rank ryg og stor dedikation, på trods af, at han dagen efter hjemkomst skal til en stor eksamen på sit jurastudie. </w:t>
      </w:r>
    </w:p>
    <w:p w14:paraId="3832337B" w14:textId="77777777" w:rsidR="006C09A4" w:rsidRPr="006C09A4" w:rsidRDefault="006C09A4" w:rsidP="006C09A4">
      <w:r w:rsidRPr="006C09A4">
        <w:t xml:space="preserve">Adam deltog i alpin </w:t>
      </w:r>
      <w:proofErr w:type="spellStart"/>
      <w:r w:rsidRPr="006C09A4">
        <w:t>sitski</w:t>
      </w:r>
      <w:proofErr w:type="spellEnd"/>
      <w:r w:rsidRPr="006C09A4">
        <w:t xml:space="preserve">-konkurrencerne storslalom og slalom henholdsvis den 13. og den 15. marts. </w:t>
      </w:r>
    </w:p>
    <w:p w14:paraId="78EDCE2C" w14:textId="77777777" w:rsidR="006C09A4" w:rsidRPr="006C09A4" w:rsidRDefault="006C09A4" w:rsidP="006C09A4">
      <w:r w:rsidRPr="006C09A4">
        <w:t xml:space="preserve">I storslalom fredag den 13. marts deltog 37 atleter. Det var en meget svær, stejl og ”blød” bane, der skulle give udfordringer til mange deltagere. Den var desuden noget mere udfordrende, end den træningsbane, der var stillet til rådighed hele ugen op til konkurrencerne. </w:t>
      </w:r>
    </w:p>
    <w:p w14:paraId="560B5BAE" w14:textId="77777777" w:rsidR="006C09A4" w:rsidRPr="006C09A4" w:rsidRDefault="006C09A4" w:rsidP="006C09A4">
      <w:r w:rsidRPr="006C09A4">
        <w:t xml:space="preserve">Adam kørte andensidst og havde anledning til at se, at 14 deltagere før ham udgik på grund af styrt. Han kom igennem tre fjerdedele af banen og nogen af de svære steder på banen, hvor han havde studeret de andre deltageres udfordringer og styrt. Alligevel var banen på det tidspunkt på dagen kørt så meget op, at der var mange steder med dybe huller på pisten, og han styrtede desværre efter ca. 40 sekunder i første gennemløb og måtte udgå. </w:t>
      </w:r>
    </w:p>
    <w:p w14:paraId="0CC8F90E" w14:textId="77777777" w:rsidR="006C09A4" w:rsidRPr="006C09A4" w:rsidRDefault="006C09A4" w:rsidP="006C09A4"/>
    <w:p w14:paraId="15075592" w14:textId="77777777" w:rsidR="006C09A4" w:rsidRPr="006C09A4" w:rsidRDefault="006C09A4" w:rsidP="006C09A4">
      <w:r w:rsidRPr="006C09A4">
        <w:t xml:space="preserve">Slalomkonkurrencen foregik på sidste dagen af Legene, søndag den 15. marts. Indtil den dag havde der ikke været meget sne - hverken i byen eller på bjerget, og den sne der var, havde været tung. Men søndag vågnede vi til 30 cm nysne. Det gav så store udfordringer med at få atleterne transporteret op på bjerget, at konkurrencerne blev udsat en time. </w:t>
      </w:r>
    </w:p>
    <w:p w14:paraId="556A8074" w14:textId="77777777" w:rsidR="006C09A4" w:rsidRPr="006C09A4" w:rsidRDefault="006C09A4" w:rsidP="006C09A4">
      <w:r w:rsidRPr="006C09A4">
        <w:t xml:space="preserve">I Adams konkurrence deltog 34 atleter. Pisten var knapt så stejl og mere blød på grund af de store mængder sne. Adam fuldførte første gennemløb i flot og sikker stil og kørt over stregen på en foreløbig 20. plads. Til andet gennemløb var det meget tåget på grund af lave skyer, men Adam formåede at køre sig endnu længere op i feltet og efter et sikkert og stærkt løb endte han på en flot 17. plads. Et meget tilfredsstillende resultat, at han ender blandt den bedste halvdel af alle deltagere. </w:t>
      </w:r>
    </w:p>
    <w:p w14:paraId="71CEC7BE" w14:textId="77777777" w:rsidR="006C09A4" w:rsidRPr="006C09A4" w:rsidRDefault="006C09A4" w:rsidP="006C09A4">
      <w:r w:rsidRPr="006C09A4">
        <w:t xml:space="preserve">En stor cadeau til Italien og IPC for et veltilrettelagt og storslået PL. På trods af et meget mindre set-up med 611 atleter i alt fordelt over 6 idrætter, formåede de at skabe et flot arrangement. Selv om Danmark kun deltog med én atlet, har det været et meget stort vindue, hvor parasport er blevet præsenteret for den brede befolkning via den store TV-transmission. Det blev af arrangørerne oplyst, at der havde været flere visninger fra </w:t>
      </w:r>
      <w:proofErr w:type="spellStart"/>
      <w:r w:rsidRPr="006C09A4">
        <w:t>Vinter-PL</w:t>
      </w:r>
      <w:proofErr w:type="spellEnd"/>
      <w:r w:rsidRPr="006C09A4">
        <w:t xml:space="preserve"> på YouTube end der havde været i hele 2024 - inklusive PL i Paris. Transport, logistik og forplejning forløb godt, ikke mindst på grund af den store mængde af entusiastiske og meget dedikerede frivillige hjælpere, der er en stor del af begivenheden.</w:t>
      </w:r>
    </w:p>
    <w:p w14:paraId="24D1A98E" w14:textId="77777777" w:rsidR="006C09A4" w:rsidRPr="006C09A4" w:rsidRDefault="006C09A4" w:rsidP="006C09A4">
      <w:r w:rsidRPr="006C09A4">
        <w:t>På den mediemæssige og kommercielle side, oplevede vi stor opbakning fra de mange danskere der har fulgt med, inklusiv diverse partnere og samarbejdspartnere såsom Danmark til OL og Danmarks Skiklubber.</w:t>
      </w:r>
    </w:p>
    <w:p w14:paraId="1A6264DC" w14:textId="77777777" w:rsidR="006C09A4" w:rsidRPr="006C09A4" w:rsidRDefault="006C09A4" w:rsidP="006C09A4">
      <w:r w:rsidRPr="006C09A4">
        <w:lastRenderedPageBreak/>
        <w:t>Til vores Toppartnere, blev der produceret materiale, så de kunne skabe synlighed og opbagning til Adam på deres egne sociale medier. Det var et tiltag som partnerne var meget glade for og derved gav det også yderligere synlighed.</w:t>
      </w:r>
    </w:p>
    <w:p w14:paraId="4BC40F35" w14:textId="77777777" w:rsidR="006C09A4" w:rsidRPr="006C09A4" w:rsidRDefault="006C09A4" w:rsidP="006C09A4"/>
    <w:p w14:paraId="3B884270" w14:textId="77777777" w:rsidR="006C09A4" w:rsidRPr="006C09A4" w:rsidRDefault="006C09A4" w:rsidP="00A334BA">
      <w:pPr>
        <w:pStyle w:val="Overskrift6"/>
      </w:pPr>
      <w:r w:rsidRPr="006C09A4">
        <w:tab/>
        <w:t>TUMBLING STARS</w:t>
      </w:r>
    </w:p>
    <w:p w14:paraId="7569A8E3" w14:textId="77777777" w:rsidR="006C09A4" w:rsidRPr="006C09A4" w:rsidRDefault="006C09A4" w:rsidP="006C09A4">
      <w:r w:rsidRPr="006C09A4">
        <w:t xml:space="preserve">Alle afdelinger er kommet planmæssigt fra start. Der rekrutteres løbende og afdelingerne melder om stabilt fremmøde, glade børn/forældre og en energi og mod på at tumle rundt i gode rammer. </w:t>
      </w:r>
    </w:p>
    <w:p w14:paraId="71810360" w14:textId="77777777" w:rsidR="006C09A4" w:rsidRPr="006C09A4" w:rsidRDefault="006C09A4" w:rsidP="006C09A4"/>
    <w:p w14:paraId="7D6B5DE7" w14:textId="77777777" w:rsidR="006C09A4" w:rsidRPr="006C09A4" w:rsidRDefault="006C09A4" w:rsidP="00A334BA">
      <w:pPr>
        <w:pStyle w:val="Overskrift6"/>
      </w:pPr>
      <w:r w:rsidRPr="006C09A4">
        <w:tab/>
        <w:t>RISING STARS</w:t>
      </w:r>
    </w:p>
    <w:p w14:paraId="1AFE53A4" w14:textId="77777777" w:rsidR="006C09A4" w:rsidRPr="006C09A4" w:rsidRDefault="006C09A4" w:rsidP="006C09A4">
      <w:r w:rsidRPr="006C09A4">
        <w:t xml:space="preserve">Rising Stars er kommet godt i gang i det nye år. 2025 regnskabet bød på et minimalt underforbrug der i denne omgang kommer skydning til gavn i form af træningssamlinger, åbent hus, uddannelse og fællesskab i flot forening. </w:t>
      </w:r>
    </w:p>
    <w:p w14:paraId="29DB83A3" w14:textId="77777777" w:rsidR="006C09A4" w:rsidRPr="006C09A4" w:rsidRDefault="006C09A4" w:rsidP="006C09A4">
      <w:r w:rsidRPr="006C09A4">
        <w:t>Derudover kan vi byde velkommen til Højbjerg badminton. Højbjerg har fulgt Rising Stars i en del tid og da de selv har været proaktive og fundet finansiering, så har vi haft en dialog med den A.P. Møllerske Støttefond omkring hvorvidt vi kunne tage badmintonklubben ind under Rising Stars paraplyen og dermed hjælpe med rekrutteringen. Det var der OK til og vi har derfor endnu en idræt i porteføljen af tilbud i Rising Stars regi.</w:t>
      </w:r>
    </w:p>
    <w:p w14:paraId="6555BB83" w14:textId="77777777" w:rsidR="006C09A4" w:rsidRPr="006C09A4" w:rsidRDefault="006C09A4" w:rsidP="006C09A4"/>
    <w:p w14:paraId="25076C61" w14:textId="77777777" w:rsidR="006C09A4" w:rsidRPr="006C09A4" w:rsidRDefault="006C09A4" w:rsidP="00A334BA">
      <w:pPr>
        <w:pStyle w:val="Overskrift6"/>
      </w:pPr>
      <w:r w:rsidRPr="006C09A4">
        <w:tab/>
        <w:t>OPSTART AF FRAME RUNNING-TILBUD PÅ EGMONT HØJSKOLEN</w:t>
      </w:r>
    </w:p>
    <w:p w14:paraId="28D58C46" w14:textId="77777777" w:rsidR="006C09A4" w:rsidRPr="006C09A4" w:rsidRDefault="006C09A4" w:rsidP="006C09A4">
      <w:r w:rsidRPr="006C09A4">
        <w:t xml:space="preserve">Vi har i samarbejde med Aarhus 1900 AL og Egmont Højskolen etableret et ugentligt Frame Running-tilbud på Egmont Højskolen som en del af projektet “Frame Running – Fællesskab, Fart og Paralympiske drømme”. Skolen har allerede relevante faciliteter, Frame </w:t>
      </w:r>
      <w:proofErr w:type="spellStart"/>
      <w:r w:rsidRPr="006C09A4">
        <w:t>Runnere</w:t>
      </w:r>
      <w:proofErr w:type="spellEnd"/>
      <w:r w:rsidRPr="006C09A4">
        <w:t xml:space="preserve"> og tilknyttede atletikressourcer, hvilket gør initiativet let at igangsætte. Omkring 20–30 elever forventes at kunne få glæde af tilbuddet. Projektet kører som et forsøg frem til sommer, hvor det evalueres. Det er et håb at det fremadrettet kan blive en del af skemaet på Egmont Højskolen. </w:t>
      </w:r>
    </w:p>
    <w:p w14:paraId="23731466" w14:textId="77777777" w:rsidR="006C09A4" w:rsidRPr="006C09A4" w:rsidRDefault="006C09A4" w:rsidP="006C09A4"/>
    <w:p w14:paraId="10E26506" w14:textId="77777777" w:rsidR="006C09A4" w:rsidRPr="006C09A4" w:rsidRDefault="006C09A4" w:rsidP="00A334BA">
      <w:pPr>
        <w:pStyle w:val="Overskrift6"/>
      </w:pPr>
      <w:r w:rsidRPr="006C09A4">
        <w:tab/>
        <w:t>PRESSALIT SPORTS ACADEMY</w:t>
      </w:r>
    </w:p>
    <w:p w14:paraId="584A5418" w14:textId="77777777" w:rsidR="006C09A4" w:rsidRPr="006C09A4" w:rsidRDefault="006C09A4" w:rsidP="006C09A4">
      <w:r w:rsidRPr="006C09A4">
        <w:t xml:space="preserve">Fredag og lørdag den 30. og 31. januar blev der afholdt Pressalit Sports Academy i DGI Huset i Vejle. Sædvanen tro startede vi med et møde i Landstræner og Holdledernetværket om fredagen. Fokus var her på vidensdeling over konkrete udfordringer der fylder hos de enkelte idrætter. Det var en lærerigt og noget vi kommer til at gøre igen. Om lørdagen var der fuldt program, da deltagergruppen var udvidet med atleter, andre stabsmedlemmer samt både bredde- og eliteudvalg mv. Vi blev vidne til nogle meget spændende oplæg fra henholdsvis Stina Tange - tidligere Para dressurrytter og PL-medaljetager- Caspar Eric - Samfundsdebattør og Forfatter, Majke Jørgensen - Ernæringsfysiolog, Team Danmark - samt Stine Møllebro, Team Danmark Konsulent for Dual </w:t>
      </w:r>
      <w:proofErr w:type="spellStart"/>
      <w:r w:rsidRPr="006C09A4">
        <w:t>Career</w:t>
      </w:r>
      <w:proofErr w:type="spellEnd"/>
      <w:r w:rsidRPr="006C09A4">
        <w:t xml:space="preserve"> og talentudvikling. Det var en stor fornøjelse at være samlet, og evalueringen viste, at rigtig mange gik derfra med ny viden og inspiration.</w:t>
      </w:r>
    </w:p>
    <w:p w14:paraId="36891069" w14:textId="77777777" w:rsidR="006C09A4" w:rsidRPr="006C09A4" w:rsidRDefault="006C09A4" w:rsidP="006C09A4"/>
    <w:p w14:paraId="43475101" w14:textId="77777777" w:rsidR="006C09A4" w:rsidRPr="006C09A4" w:rsidRDefault="006C09A4" w:rsidP="00A334BA">
      <w:pPr>
        <w:pStyle w:val="Overskrift6"/>
      </w:pPr>
      <w:r w:rsidRPr="006C09A4">
        <w:tab/>
        <w:t>JYSK MEDARBEJDERDAG</w:t>
      </w:r>
    </w:p>
    <w:p w14:paraId="21FB6A6F" w14:textId="77777777" w:rsidR="006C09A4" w:rsidRPr="006C09A4" w:rsidRDefault="006C09A4" w:rsidP="006C09A4">
      <w:r w:rsidRPr="006C09A4">
        <w:t xml:space="preserve">Den 19. marts afholdt vores toppartner JYSK et medarbejderevent, som medarbejderne i kommunikation og kommerciel havde været med til at arrangere. Her </w:t>
      </w:r>
      <w:r w:rsidRPr="006C09A4">
        <w:lastRenderedPageBreak/>
        <w:t xml:space="preserve">deltog de fire paraatleter, der modtog "Bring </w:t>
      </w:r>
      <w:proofErr w:type="spellStart"/>
      <w:r w:rsidRPr="006C09A4">
        <w:t>Dedication</w:t>
      </w:r>
      <w:proofErr w:type="spellEnd"/>
      <w:r w:rsidRPr="006C09A4">
        <w:t>" legatet i 2025; Adam Nybo, Bjørk Nørremark, Katrine Kristensen og Martin Black Jørgensen. Atleterne havde taget udstyr og PL-merchandise med, som medarbejderne kunne spørge ind til, og så var der konkurrencer og quiz om parasporten på programmet.</w:t>
      </w:r>
    </w:p>
    <w:p w14:paraId="452EDA59" w14:textId="77777777" w:rsidR="006C09A4" w:rsidRPr="006C09A4" w:rsidRDefault="006C09A4" w:rsidP="006C09A4">
      <w:r w:rsidRPr="006C09A4">
        <w:t xml:space="preserve">På dagen var der også fælles oplæg med Kris Brunsborg, Carl Erik Stubkier, Søren Brunsborg og Ivan Løvstrup, der fortalte om, hvad </w:t>
      </w:r>
      <w:proofErr w:type="spellStart"/>
      <w:r w:rsidRPr="006C09A4">
        <w:t>JYSK's</w:t>
      </w:r>
      <w:proofErr w:type="spellEnd"/>
      <w:r w:rsidRPr="006C09A4">
        <w:t xml:space="preserve"> støtte har haft af betydning for dansk parasport gennem tiden. En rigtig god eftermiddag med parasporten i fokus.</w:t>
      </w:r>
    </w:p>
    <w:p w14:paraId="317B60C0" w14:textId="77777777" w:rsidR="006C09A4" w:rsidRPr="006C09A4" w:rsidRDefault="006C09A4" w:rsidP="006C09A4"/>
    <w:p w14:paraId="653B661D" w14:textId="77777777" w:rsidR="006C09A4" w:rsidRPr="006C09A4" w:rsidRDefault="006C09A4" w:rsidP="00A334BA">
      <w:pPr>
        <w:pStyle w:val="Overskrift6"/>
      </w:pPr>
      <w:r w:rsidRPr="006C09A4">
        <w:tab/>
        <w:t>HALL OF FAME OG PRISTILDELING</w:t>
      </w:r>
    </w:p>
    <w:p w14:paraId="32C94180" w14:textId="77777777" w:rsidR="006C09A4" w:rsidRPr="006C09A4" w:rsidRDefault="006C09A4" w:rsidP="006C09A4">
      <w:r w:rsidRPr="006C09A4">
        <w:t xml:space="preserve">Fredag den 20. marts var en festlig dag for dansk Parasport Danmark. Med deltagelse af H.K.H. Prinsesse Benedikte, atleter, partnere og øvrige gæster blev der uddelt priser og to personer blev optaget i Parasportens Hall of </w:t>
      </w:r>
      <w:proofErr w:type="spellStart"/>
      <w:r w:rsidRPr="006C09A4">
        <w:t>Fame</w:t>
      </w:r>
      <w:proofErr w:type="spellEnd"/>
      <w:r w:rsidRPr="006C09A4">
        <w:t>.</w:t>
      </w:r>
    </w:p>
    <w:p w14:paraId="6DE2929B" w14:textId="77777777" w:rsidR="006C09A4" w:rsidRPr="006C09A4" w:rsidRDefault="006C09A4" w:rsidP="006C09A4">
      <w:r w:rsidRPr="006C09A4">
        <w:t>Prisen Pressalit Årets Para-atlet 2025 gik til tre EM-guldvindere; skytterne Martin Black Jørgensen, Jan Winther og Kasper Hjort Lousdal.</w:t>
      </w:r>
    </w:p>
    <w:p w14:paraId="281F2C9C" w14:textId="77777777" w:rsidR="006C09A4" w:rsidRPr="006C09A4" w:rsidRDefault="006C09A4" w:rsidP="006C09A4">
      <w:r w:rsidRPr="006C09A4">
        <w:t>Ved EM i Osijek i Kroatien vandt de tre danske skytter guld i holdkonkurrencen i 10 meter luftriffel liggende, hvor de med en stærk afslutning sikrede sejren blandt 32 deltagere.</w:t>
      </w:r>
    </w:p>
    <w:p w14:paraId="4EFF3084" w14:textId="77777777" w:rsidR="006C09A4" w:rsidRPr="006C09A4" w:rsidRDefault="006C09A4" w:rsidP="006C09A4">
      <w:r w:rsidRPr="006C09A4">
        <w:t>Samtidig leverede de tre skytter en række stærke individuelle resultater ved mesterskabet:</w:t>
      </w:r>
    </w:p>
    <w:p w14:paraId="2EF51B9C" w14:textId="77777777" w:rsidR="006C09A4" w:rsidRPr="006C09A4" w:rsidRDefault="006C09A4" w:rsidP="006C09A4">
      <w:r w:rsidRPr="006C09A4">
        <w:t xml:space="preserve">Prisen Pressalit Årets Para-atlet er blevet uddelt siden 2002 og gives til </w:t>
      </w:r>
      <w:proofErr w:type="spellStart"/>
      <w:r w:rsidRPr="006C09A4">
        <w:t>para-atleter</w:t>
      </w:r>
      <w:proofErr w:type="spellEnd"/>
      <w:r w:rsidRPr="006C09A4">
        <w:t>, der præsterer på højeste internationale niveau.</w:t>
      </w:r>
    </w:p>
    <w:p w14:paraId="0C30F97B" w14:textId="77777777" w:rsidR="006C09A4" w:rsidRPr="006C09A4" w:rsidRDefault="006C09A4" w:rsidP="006C09A4"/>
    <w:p w14:paraId="4DDF93F0" w14:textId="77777777" w:rsidR="006C09A4" w:rsidRPr="006C09A4" w:rsidRDefault="006C09A4" w:rsidP="006C09A4">
      <w:r w:rsidRPr="006C09A4">
        <w:t>Med fællesskabet i centrum, blev også den ny indstiftede KV Fondens Fællesskabspris uddelt. Prisen gik til Nordlandets Rideklub på Bornholm, som gennem de senere år har arbejdet målrettet for at skabe inkluderende rammer for mennesker med handicap.</w:t>
      </w:r>
    </w:p>
    <w:p w14:paraId="153B3721" w14:textId="77777777" w:rsidR="006C09A4" w:rsidRPr="006C09A4" w:rsidRDefault="006C09A4" w:rsidP="006C09A4">
      <w:r w:rsidRPr="006C09A4">
        <w:t xml:space="preserve">Klubben har blandt andet etableret et samarbejde med dagcenteret </w:t>
      </w:r>
      <w:proofErr w:type="spellStart"/>
      <w:r w:rsidRPr="006C09A4">
        <w:t>Røbo</w:t>
      </w:r>
      <w:proofErr w:type="spellEnd"/>
      <w:r w:rsidRPr="006C09A4">
        <w:t>, hvor beboerne hver uge kommer og rider. Klubbens medlemmer stiller deres heste til rådighed, mens frivillige står for undervisningen. Prisen blev modtaget af klubbens formand Sabine Kofod.</w:t>
      </w:r>
    </w:p>
    <w:p w14:paraId="1BBEB7C5" w14:textId="77777777" w:rsidR="006C09A4" w:rsidRPr="006C09A4" w:rsidRDefault="006C09A4" w:rsidP="006C09A4">
      <w:r w:rsidRPr="006C09A4">
        <w:t>KV Fondens Fællesskabspris ledsages af en donation på 50.000 kroner, som skal bruges til aktiviteter, der styrker fællesskabet og giver flere mennesker med handicap mulighed for at være en del af idrætten.</w:t>
      </w:r>
    </w:p>
    <w:p w14:paraId="7E9CBEAE" w14:textId="77777777" w:rsidR="006C09A4" w:rsidRPr="006C09A4" w:rsidRDefault="006C09A4" w:rsidP="006C09A4">
      <w:r w:rsidRPr="006C09A4">
        <w:t xml:space="preserve">Som en festlig afrunding på dagen, afslørede H.K.H. Prinsesse Benedikte to nye medlemmer af Parasportens Hall of </w:t>
      </w:r>
      <w:proofErr w:type="spellStart"/>
      <w:r w:rsidRPr="006C09A4">
        <w:t>Fame</w:t>
      </w:r>
      <w:proofErr w:type="spellEnd"/>
      <w:r w:rsidRPr="006C09A4">
        <w:t xml:space="preserve">. </w:t>
      </w:r>
    </w:p>
    <w:p w14:paraId="5E4C094D" w14:textId="77777777" w:rsidR="006C09A4" w:rsidRPr="006C09A4" w:rsidRDefault="006C09A4" w:rsidP="006C09A4">
      <w:r w:rsidRPr="006C09A4">
        <w:t xml:space="preserve">Parasportens Hall of </w:t>
      </w:r>
      <w:proofErr w:type="spellStart"/>
      <w:r w:rsidRPr="006C09A4">
        <w:t>Fame</w:t>
      </w:r>
      <w:proofErr w:type="spellEnd"/>
      <w:r w:rsidRPr="006C09A4">
        <w:t xml:space="preserve"> er etableret i et samarbejde mellem Parasport Danmark og Dagbladet Politiken med opbakning fra </w:t>
      </w:r>
      <w:proofErr w:type="spellStart"/>
      <w:r w:rsidRPr="006C09A4">
        <w:t>Bevica</w:t>
      </w:r>
      <w:proofErr w:type="spellEnd"/>
      <w:r w:rsidRPr="006C09A4">
        <w:t xml:space="preserve"> Fonden.</w:t>
      </w:r>
    </w:p>
    <w:p w14:paraId="260DC4FD" w14:textId="77777777" w:rsidR="006C09A4" w:rsidRPr="006C09A4" w:rsidRDefault="006C09A4" w:rsidP="006C09A4">
      <w:r w:rsidRPr="006C09A4">
        <w:t xml:space="preserve">De nye medlemmer er to personer, der repræsenterer hver sin del af </w:t>
      </w:r>
      <w:proofErr w:type="spellStart"/>
      <w:r w:rsidRPr="006C09A4">
        <w:t>parasportens</w:t>
      </w:r>
      <w:proofErr w:type="spellEnd"/>
      <w:r w:rsidRPr="006C09A4">
        <w:t xml:space="preserve"> historie og som begge har gjort en kæmpe indsats for parasporten.</w:t>
      </w:r>
    </w:p>
    <w:p w14:paraId="794AD49B" w14:textId="77777777" w:rsidR="006C09A4" w:rsidRPr="006C09A4" w:rsidRDefault="006C09A4" w:rsidP="006C09A4">
      <w:r w:rsidRPr="006C09A4">
        <w:t xml:space="preserve">De to nye medlemmer af Parasportens Hall of </w:t>
      </w:r>
      <w:proofErr w:type="spellStart"/>
      <w:r w:rsidRPr="006C09A4">
        <w:t>Fame</w:t>
      </w:r>
      <w:proofErr w:type="spellEnd"/>
      <w:r w:rsidRPr="006C09A4">
        <w:t xml:space="preserve"> er Connie Hansen og Jens </w:t>
      </w:r>
      <w:proofErr w:type="spellStart"/>
      <w:r w:rsidRPr="006C09A4">
        <w:t>Bromann</w:t>
      </w:r>
      <w:proofErr w:type="spellEnd"/>
      <w:r w:rsidRPr="006C09A4">
        <w:t>.</w:t>
      </w:r>
    </w:p>
    <w:p w14:paraId="46CB2F13" w14:textId="77777777" w:rsidR="006C09A4" w:rsidRPr="006C09A4" w:rsidRDefault="006C09A4" w:rsidP="006C09A4">
      <w:r w:rsidRPr="006C09A4">
        <w:t>De to nye portrætter, vil fremover være en synlig hyldest af disse to personer, der gennem et enestående engagement, har haft afgørende betydning for dansk parasport.</w:t>
      </w:r>
    </w:p>
    <w:p w14:paraId="7BD9D3F9" w14:textId="77777777" w:rsidR="006C09A4" w:rsidRPr="006C09A4" w:rsidRDefault="006C09A4" w:rsidP="006C09A4">
      <w:pPr>
        <w:rPr>
          <w:b/>
          <w:bCs/>
          <w:u w:val="single"/>
        </w:rPr>
      </w:pPr>
    </w:p>
    <w:p w14:paraId="6EA6031F" w14:textId="77777777" w:rsidR="006C09A4" w:rsidRPr="006C09A4" w:rsidRDefault="006C09A4" w:rsidP="00A334BA">
      <w:pPr>
        <w:pStyle w:val="Overskrift4"/>
      </w:pPr>
      <w:r w:rsidRPr="006C09A4">
        <w:t>Ad 8</w:t>
      </w:r>
      <w:r w:rsidRPr="006C09A4">
        <w:tab/>
        <w:t>Nyt fra bestyrelsens medlemmer</w:t>
      </w:r>
      <w:bookmarkStart w:id="6" w:name="_Hlk149825940"/>
    </w:p>
    <w:p w14:paraId="71D2AC47" w14:textId="77777777" w:rsidR="006C09A4" w:rsidRPr="006C09A4" w:rsidRDefault="006C09A4" w:rsidP="00A334BA">
      <w:pPr>
        <w:pStyle w:val="Overskrift5"/>
      </w:pPr>
      <w:r w:rsidRPr="006C09A4">
        <w:tab/>
        <w:t>Nyt fra JP:</w:t>
      </w:r>
    </w:p>
    <w:p w14:paraId="3A280EEA" w14:textId="77777777" w:rsidR="006C09A4" w:rsidRPr="006C09A4" w:rsidRDefault="006C09A4" w:rsidP="006C09A4">
      <w:r w:rsidRPr="006C09A4">
        <w:lastRenderedPageBreak/>
        <w:t>Har deltaget i fejring af Dan Boyter, der rundede 60 år. En hyggelig frokost hos Pressalit med deltagelse af en lang række paraatleter.</w:t>
      </w:r>
    </w:p>
    <w:p w14:paraId="2DD0E8DF" w14:textId="77777777" w:rsidR="006C09A4" w:rsidRPr="006C09A4" w:rsidRDefault="006C09A4" w:rsidP="006C09A4"/>
    <w:p w14:paraId="42827FE3" w14:textId="77777777" w:rsidR="006C09A4" w:rsidRPr="006C09A4" w:rsidRDefault="006C09A4" w:rsidP="006C09A4">
      <w:r w:rsidRPr="006C09A4">
        <w:t xml:space="preserve">Blev inviteret til Bahrain af NPC Bahrain for at se BWF Para Badminton World Championships 2026 i Bahrain. Jeg så Cathrine </w:t>
      </w:r>
      <w:proofErr w:type="spellStart"/>
      <w:r w:rsidRPr="006C09A4">
        <w:t>Rosengren’s</w:t>
      </w:r>
      <w:proofErr w:type="spellEnd"/>
      <w:r w:rsidRPr="006C09A4">
        <w:t xml:space="preserve"> kvartfinale, desværre med et tab.</w:t>
      </w:r>
    </w:p>
    <w:p w14:paraId="23710F3E" w14:textId="77777777" w:rsidR="006C09A4" w:rsidRPr="006C09A4" w:rsidRDefault="006C09A4" w:rsidP="006C09A4"/>
    <w:p w14:paraId="436286F4" w14:textId="77777777" w:rsidR="006C09A4" w:rsidRPr="006C09A4" w:rsidRDefault="006C09A4" w:rsidP="006C09A4">
      <w:r w:rsidRPr="006C09A4">
        <w:t>Underskrev samarbejdsaftalen med det Grønlandske Idrætsforbund og Parasport ved et mindre arrangement på mit kontor i IH med GIF’s formand Claus Nielsen.</w:t>
      </w:r>
    </w:p>
    <w:p w14:paraId="35E018C8" w14:textId="77777777" w:rsidR="006C09A4" w:rsidRPr="006C09A4" w:rsidRDefault="006C09A4" w:rsidP="006C09A4"/>
    <w:p w14:paraId="712377D6" w14:textId="77777777" w:rsidR="006C09A4" w:rsidRPr="006C09A4" w:rsidRDefault="006C09A4" w:rsidP="006C09A4">
      <w:r w:rsidRPr="006C09A4">
        <w:t>Har haft møde med repræsentanter fra Special Sport for at drøfte eventuelle fremtidige samarbejdsmuligheder.</w:t>
      </w:r>
    </w:p>
    <w:p w14:paraId="78B93C02" w14:textId="77777777" w:rsidR="006C09A4" w:rsidRPr="006C09A4" w:rsidRDefault="006C09A4" w:rsidP="006C09A4"/>
    <w:p w14:paraId="75400EE3" w14:textId="77777777" w:rsidR="006C09A4" w:rsidRPr="006C09A4" w:rsidRDefault="006C09A4" w:rsidP="006C09A4">
      <w:r w:rsidRPr="006C09A4">
        <w:t>Har deltaget i online-møde i regi af Parasport Nordic, samt EPC og IPC, hvor de vigtigste emner var de Paralympiske Vinter Lege og deltagelsen heri af russiske og hviderussiske deltagere.</w:t>
      </w:r>
    </w:p>
    <w:p w14:paraId="3588058A" w14:textId="77777777" w:rsidR="006C09A4" w:rsidRPr="006C09A4" w:rsidRDefault="006C09A4" w:rsidP="006C09A4"/>
    <w:p w14:paraId="3E494857" w14:textId="77777777" w:rsidR="006C09A4" w:rsidRPr="006C09A4" w:rsidRDefault="006C09A4" w:rsidP="006C09A4">
      <w:r w:rsidRPr="006C09A4">
        <w:t>Derudover deltog jeg ved de Paralympiske Vinterlege i Milano/</w:t>
      </w:r>
      <w:proofErr w:type="spellStart"/>
      <w:r w:rsidRPr="006C09A4">
        <w:t>Cortina</w:t>
      </w:r>
      <w:proofErr w:type="spellEnd"/>
      <w:r w:rsidRPr="006C09A4">
        <w:t xml:space="preserve">, hvor jeg bl.a. havde æren af IOC Præsidenten ved en Ishockey kamp, besøgte det danske hold i den </w:t>
      </w:r>
      <w:proofErr w:type="spellStart"/>
      <w:r w:rsidRPr="006C09A4">
        <w:t>paralymiske</w:t>
      </w:r>
      <w:proofErr w:type="spellEnd"/>
      <w:r w:rsidRPr="006C09A4">
        <w:t xml:space="preserve"> </w:t>
      </w:r>
      <w:proofErr w:type="spellStart"/>
      <w:r w:rsidRPr="006C09A4">
        <w:t>village</w:t>
      </w:r>
      <w:proofErr w:type="spellEnd"/>
      <w:r w:rsidRPr="006C09A4">
        <w:t xml:space="preserve">, havde en lang række møde med </w:t>
      </w:r>
      <w:proofErr w:type="spellStart"/>
      <w:r w:rsidRPr="006C09A4">
        <w:t>NPC’ere</w:t>
      </w:r>
      <w:proofErr w:type="spellEnd"/>
      <w:r w:rsidRPr="006C09A4">
        <w:t xml:space="preserve">, gik med den paralympiske flamme og overrakte medaljer i Alpin, </w:t>
      </w:r>
      <w:proofErr w:type="spellStart"/>
      <w:r w:rsidRPr="006C09A4">
        <w:t>Biathlon</w:t>
      </w:r>
      <w:proofErr w:type="spellEnd"/>
      <w:r w:rsidRPr="006C09A4">
        <w:t xml:space="preserve"> og Ishockey.</w:t>
      </w:r>
    </w:p>
    <w:p w14:paraId="1C68F6D7" w14:textId="77777777" w:rsidR="006C09A4" w:rsidRPr="006C09A4" w:rsidRDefault="006C09A4" w:rsidP="006C09A4"/>
    <w:p w14:paraId="01D269A8" w14:textId="77777777" w:rsidR="006C09A4" w:rsidRPr="006C09A4" w:rsidRDefault="006C09A4" w:rsidP="006C09A4">
      <w:r w:rsidRPr="006C09A4">
        <w:t xml:space="preserve">Deltog i Danske </w:t>
      </w:r>
      <w:proofErr w:type="spellStart"/>
      <w:r w:rsidRPr="006C09A4">
        <w:t>Spil’s</w:t>
      </w:r>
      <w:proofErr w:type="spellEnd"/>
      <w:r w:rsidRPr="006C09A4">
        <w:t xml:space="preserve"> 75-års jubilæum, økonomiudvalgsmøde og afsluttende møde med vores DIF’s konsulent om vores strategispor 2021-25 med en afsluttende ros til </w:t>
      </w:r>
      <w:proofErr w:type="spellStart"/>
      <w:r w:rsidRPr="006C09A4">
        <w:t>PD’s</w:t>
      </w:r>
      <w:proofErr w:type="spellEnd"/>
      <w:r w:rsidRPr="006C09A4">
        <w:t xml:space="preserve"> arbejde med strategisporerne.</w:t>
      </w:r>
    </w:p>
    <w:p w14:paraId="002BF374" w14:textId="77777777" w:rsidR="006C09A4" w:rsidRPr="006C09A4" w:rsidRDefault="006C09A4" w:rsidP="006C09A4"/>
    <w:p w14:paraId="31275D12" w14:textId="77777777" w:rsidR="006C09A4" w:rsidRPr="006C09A4" w:rsidRDefault="006C09A4" w:rsidP="006C09A4">
      <w:r w:rsidRPr="006C09A4">
        <w:t xml:space="preserve">Deltog i vores arrangement med udpegning af to nye medlemmer af Parasportens Hall of Frame, Pressalits Årets </w:t>
      </w:r>
      <w:proofErr w:type="spellStart"/>
      <w:r w:rsidRPr="006C09A4">
        <w:t>Paraatlet</w:t>
      </w:r>
      <w:proofErr w:type="spellEnd"/>
      <w:r w:rsidRPr="006C09A4">
        <w:t xml:space="preserve"> og KV Fondens fællesskabspris, hvor jeg sad i nomineringskomiteen.</w:t>
      </w:r>
    </w:p>
    <w:p w14:paraId="4E2A414B" w14:textId="77777777" w:rsidR="006C09A4" w:rsidRPr="006C09A4" w:rsidRDefault="006C09A4" w:rsidP="006C09A4"/>
    <w:p w14:paraId="4617A7F2" w14:textId="77777777" w:rsidR="006C09A4" w:rsidRPr="006C09A4" w:rsidRDefault="006C09A4" w:rsidP="006C09A4">
      <w:pPr>
        <w:rPr>
          <w:u w:val="single"/>
        </w:rPr>
      </w:pPr>
      <w:r w:rsidRPr="006C09A4">
        <w:tab/>
      </w:r>
      <w:r w:rsidRPr="006C09A4">
        <w:rPr>
          <w:u w:val="single"/>
        </w:rPr>
        <w:t>Nyt fra JBN:</w:t>
      </w:r>
    </w:p>
    <w:p w14:paraId="1492D69E" w14:textId="77777777" w:rsidR="006C09A4" w:rsidRPr="006C09A4" w:rsidRDefault="006C09A4" w:rsidP="006C09A4">
      <w:r w:rsidRPr="006C09A4">
        <w:t>Jeg fortsætter i arbejdet med "Ledelsesudvikling i DIF". Der er kommet lidt mere struktur på arbejdet, men lidt tungt har det været.</w:t>
      </w:r>
    </w:p>
    <w:p w14:paraId="60402DDC" w14:textId="77777777" w:rsidR="006C09A4" w:rsidRPr="006C09A4" w:rsidRDefault="006C09A4" w:rsidP="006C09A4">
      <w:r w:rsidRPr="006C09A4">
        <w:t xml:space="preserve">Jeg har været til bestyrelsesmøde i "Idrætsskolen for voksne med udviklingshandicap". Bestyrelsens formand standser. Jeg tror, at vi finder en dygtig erstatning. Jeg har repræsenteret os i mange, mange år i denne bestyrelse, som har stående i sine vedtægter, at de gerne vil have en repræsentant fra PD i bestyrelsen. Jeg er stadigvæk særdeles åben for at blive skiftet ud her.   </w:t>
      </w:r>
    </w:p>
    <w:p w14:paraId="192C2F2F" w14:textId="77777777" w:rsidR="006C09A4" w:rsidRPr="006C09A4" w:rsidRDefault="006C09A4" w:rsidP="006C09A4">
      <w:r w:rsidRPr="006C09A4">
        <w:t xml:space="preserve">Studiecenteret v. Kristian Jensen har medvirket i en podcast om </w:t>
      </w:r>
      <w:proofErr w:type="spellStart"/>
      <w:r w:rsidRPr="006C09A4">
        <w:t>goalballs</w:t>
      </w:r>
      <w:proofErr w:type="spellEnd"/>
      <w:r w:rsidRPr="006C09A4">
        <w:t xml:space="preserve"> historie. Den kan findes på Blind.dk og hedder "Det er bolden". Rigtig fin.</w:t>
      </w:r>
    </w:p>
    <w:p w14:paraId="4F1AE4E2" w14:textId="77777777" w:rsidR="006C09A4" w:rsidRPr="006C09A4" w:rsidRDefault="006C09A4" w:rsidP="006C09A4">
      <w:r w:rsidRPr="006C09A4">
        <w:t>Jeg har skrevet PL artikler om Adam, Anne-Mette Bredahl og om klassifikation til www.lex.dk. De er blevet flittigt læst.</w:t>
      </w:r>
    </w:p>
    <w:p w14:paraId="55CB7E87" w14:textId="77777777" w:rsidR="006C09A4" w:rsidRPr="006C09A4" w:rsidRDefault="006C09A4" w:rsidP="006C09A4">
      <w:r w:rsidRPr="006C09A4">
        <w:tab/>
        <w:t xml:space="preserve">Og så tak for et rigtig fint arrangement i forbindelse med "Hall of </w:t>
      </w:r>
      <w:proofErr w:type="spellStart"/>
      <w:r w:rsidRPr="006C09A4">
        <w:t>Fame</w:t>
      </w:r>
      <w:proofErr w:type="spellEnd"/>
      <w:r w:rsidRPr="006C09A4">
        <w:t>".</w:t>
      </w:r>
    </w:p>
    <w:p w14:paraId="7AC1E55E" w14:textId="77777777" w:rsidR="006C09A4" w:rsidRPr="006C09A4" w:rsidRDefault="006C09A4" w:rsidP="006C09A4"/>
    <w:p w14:paraId="7B894FAA" w14:textId="77777777" w:rsidR="006C09A4" w:rsidRPr="006C09A4" w:rsidRDefault="006C09A4" w:rsidP="006C09A4">
      <w:r w:rsidRPr="00A334BA">
        <w:rPr>
          <w:rStyle w:val="Overskrift5Tegn"/>
        </w:rPr>
        <w:tab/>
        <w:t>Nyt fra ALK:</w:t>
      </w:r>
      <w:r w:rsidRPr="00A334BA">
        <w:rPr>
          <w:rStyle w:val="Overskrift5Tegn"/>
        </w:rPr>
        <w:br/>
      </w:r>
      <w:r w:rsidRPr="006C09A4">
        <w:t>Vi har haft møde i økonomiudvalget.</w:t>
      </w:r>
    </w:p>
    <w:p w14:paraId="5DC22B29" w14:textId="77777777" w:rsidR="006C09A4" w:rsidRPr="006C09A4" w:rsidRDefault="006C09A4" w:rsidP="006C09A4">
      <w:r w:rsidRPr="006C09A4">
        <w:lastRenderedPageBreak/>
        <w:t xml:space="preserve">Vi har også haft møde i udvalg for globalt samarbejde. Her er der kommet nye krav fra Danida om en form for </w:t>
      </w:r>
      <w:proofErr w:type="spellStart"/>
      <w:r w:rsidRPr="006C09A4">
        <w:t>samfinansiering</w:t>
      </w:r>
      <w:proofErr w:type="spellEnd"/>
      <w:r w:rsidRPr="006C09A4">
        <w:t>. Der er tale om forholdsvis begrænsede beløb, og i udvalget ser vi det som en mulighed for at undersøge, hvordan vi kan rodfæste vores internationale arbejde mere i vores organisation. Måske er det også et område, hvor vi kan give noget viden videre til vores gode samarbejdspartner, DHF. Vi sætter gang i en proces, og så hører bestyrelsen mere, når vi er kommet længere.</w:t>
      </w:r>
    </w:p>
    <w:p w14:paraId="7CFEAE37" w14:textId="77777777" w:rsidR="006C09A4" w:rsidRPr="006C09A4" w:rsidRDefault="006C09A4" w:rsidP="006C09A4">
      <w:r w:rsidRPr="006C09A4">
        <w:t>Endelig er jeg blevet interviewet af en række medier for at forklare Parasport Danmarks standpunkt ift. Ruslands deltagelse ved de paralympiske vinterlege.</w:t>
      </w:r>
    </w:p>
    <w:p w14:paraId="516E6A84" w14:textId="77777777" w:rsidR="006C09A4" w:rsidRPr="006C09A4" w:rsidRDefault="006C09A4" w:rsidP="006C09A4">
      <w:r w:rsidRPr="006C09A4">
        <w:tab/>
      </w:r>
    </w:p>
    <w:p w14:paraId="13F93195" w14:textId="77777777" w:rsidR="006C09A4" w:rsidRPr="006C09A4" w:rsidRDefault="006C09A4" w:rsidP="00A334BA">
      <w:pPr>
        <w:pStyle w:val="Overskrift5"/>
      </w:pPr>
      <w:r w:rsidRPr="006C09A4">
        <w:tab/>
        <w:t>Nyt fra JH:</w:t>
      </w:r>
    </w:p>
    <w:p w14:paraId="59EFDC9F" w14:textId="77777777" w:rsidR="006C09A4" w:rsidRPr="006C09A4" w:rsidRDefault="006C09A4" w:rsidP="006C09A4">
      <w:r w:rsidRPr="006C09A4">
        <w:t xml:space="preserve">Jeg har haft en sag som formand for legal and </w:t>
      </w:r>
      <w:proofErr w:type="spellStart"/>
      <w:r w:rsidRPr="006C09A4">
        <w:t>Etics</w:t>
      </w:r>
      <w:proofErr w:type="spellEnd"/>
      <w:r w:rsidRPr="006C09A4">
        <w:t xml:space="preserve"> </w:t>
      </w:r>
      <w:proofErr w:type="spellStart"/>
      <w:r w:rsidRPr="006C09A4">
        <w:t>Committee</w:t>
      </w:r>
      <w:proofErr w:type="spellEnd"/>
      <w:r w:rsidRPr="006C09A4">
        <w:t xml:space="preserve"> i IBSA, hvor Israel klagede over, at IBSA havde ændret reglerne for kvalificering til VM i september 2025. VM foregår i juni 2026. Der var flere punkter i klagen, men afgørelsen blev at Israel fik medhold, og IBSA måtte ændre beslutningen og tilbagebetale Israel det klage </w:t>
      </w:r>
      <w:proofErr w:type="spellStart"/>
      <w:r w:rsidRPr="006C09A4">
        <w:t>fee</w:t>
      </w:r>
      <w:proofErr w:type="spellEnd"/>
      <w:r w:rsidRPr="006C09A4">
        <w:t xml:space="preserve"> de havde indbetalt.</w:t>
      </w:r>
    </w:p>
    <w:p w14:paraId="61EFA224" w14:textId="77777777" w:rsidR="006C09A4" w:rsidRPr="006C09A4" w:rsidRDefault="006C09A4" w:rsidP="006C09A4">
      <w:r w:rsidRPr="006C09A4">
        <w:t> </w:t>
      </w:r>
    </w:p>
    <w:p w14:paraId="412C2BE0" w14:textId="77777777" w:rsidR="006C09A4" w:rsidRPr="006C09A4" w:rsidRDefault="006C09A4" w:rsidP="006C09A4">
      <w:r w:rsidRPr="006C09A4">
        <w:t>Jeg har deltaget i Økonomiudvalgsmøde i sidste uge.</w:t>
      </w:r>
    </w:p>
    <w:p w14:paraId="569C0053" w14:textId="77777777" w:rsidR="006C09A4" w:rsidRPr="006C09A4" w:rsidRDefault="006C09A4" w:rsidP="006C09A4"/>
    <w:p w14:paraId="39C542B9" w14:textId="77777777" w:rsidR="006C09A4" w:rsidRPr="006C09A4" w:rsidRDefault="006C09A4" w:rsidP="00A334BA">
      <w:pPr>
        <w:pStyle w:val="Overskrift5"/>
      </w:pPr>
      <w:r w:rsidRPr="006C09A4">
        <w:t xml:space="preserve">Nyt fra </w:t>
      </w:r>
      <w:proofErr w:type="spellStart"/>
      <w:r w:rsidRPr="006C09A4">
        <w:t>LvdK</w:t>
      </w:r>
      <w:proofErr w:type="spellEnd"/>
      <w:r w:rsidRPr="006C09A4">
        <w:t>:</w:t>
      </w:r>
    </w:p>
    <w:p w14:paraId="5F9D937D" w14:textId="77777777" w:rsidR="006C09A4" w:rsidRPr="006C09A4" w:rsidRDefault="006C09A4" w:rsidP="006C09A4">
      <w:r w:rsidRPr="006C09A4">
        <w:t>31. jan.: Deltog i PSA i Vejle. Flere spændende oplæg. Samtidigt blev der afholdt et kort breddeudvalgsmøde og fællesmøde med eliteudvalget.</w:t>
      </w:r>
    </w:p>
    <w:p w14:paraId="3B300BE9" w14:textId="77777777" w:rsidR="006C09A4" w:rsidRPr="006C09A4" w:rsidRDefault="006C09A4" w:rsidP="006C09A4">
      <w:r w:rsidRPr="006C09A4">
        <w:t>Et fint møde, der tager hul på at få defineret det kommende samarbejde. Hvor der er sammenfald og forskelligheder i arbejdsopgaver.</w:t>
      </w:r>
    </w:p>
    <w:p w14:paraId="3D45B9E5" w14:textId="77777777" w:rsidR="006C09A4" w:rsidRPr="006C09A4" w:rsidRDefault="006C09A4" w:rsidP="006C09A4">
      <w:r w:rsidRPr="006C09A4">
        <w:t> </w:t>
      </w:r>
    </w:p>
    <w:p w14:paraId="36F94E46" w14:textId="77777777" w:rsidR="006C09A4" w:rsidRPr="006C09A4" w:rsidRDefault="006C09A4" w:rsidP="006C09A4">
      <w:r w:rsidRPr="006C09A4">
        <w:t>Jeg deltog i mødet i udvalg for globalt samarbejde. I den forbindelse er jeg snart på vej til Uganda for at monitorere idrætsdelen af DHF-projektet. Idrætsdelen nærmer sig sin afslutning og vi skal se, hvad der mangler for, at de kan blive selvkørende.</w:t>
      </w:r>
    </w:p>
    <w:p w14:paraId="153CA33B" w14:textId="77777777" w:rsidR="006C09A4" w:rsidRPr="006C09A4" w:rsidRDefault="006C09A4" w:rsidP="006C09A4">
      <w:r w:rsidRPr="006C09A4">
        <w:t> </w:t>
      </w:r>
    </w:p>
    <w:p w14:paraId="524ED311" w14:textId="77777777" w:rsidR="006C09A4" w:rsidRPr="006C09A4" w:rsidRDefault="006C09A4" w:rsidP="006C09A4">
      <w:r w:rsidRPr="006C09A4">
        <w:t>17. marts: Deltog i 50-års jubilæum hos DHC Ballerup Handicap Idræts Club. Holdt en tale og overrakte en PL-plakat. Klubben skifter i øvrigt navn til Parasport Ballerup d. 1. maj.</w:t>
      </w:r>
    </w:p>
    <w:p w14:paraId="35041BB4" w14:textId="77777777" w:rsidR="006C09A4" w:rsidRPr="006C09A4" w:rsidRDefault="006C09A4" w:rsidP="006C09A4">
      <w:r w:rsidRPr="006C09A4">
        <w:t xml:space="preserve">20. marts: Deltog i den fine reception i forbindelse med Hall of </w:t>
      </w:r>
      <w:proofErr w:type="spellStart"/>
      <w:r w:rsidRPr="006C09A4">
        <w:t>Fame</w:t>
      </w:r>
      <w:proofErr w:type="spellEnd"/>
      <w:r w:rsidRPr="006C09A4">
        <w:t>.</w:t>
      </w:r>
    </w:p>
    <w:p w14:paraId="79A78AC6" w14:textId="77777777" w:rsidR="006C09A4" w:rsidRPr="006C09A4" w:rsidRDefault="006C09A4" w:rsidP="006C09A4">
      <w:r w:rsidRPr="006C09A4">
        <w:t xml:space="preserve">23. marts: Deltog i mødet i </w:t>
      </w:r>
      <w:proofErr w:type="spellStart"/>
      <w:r w:rsidRPr="006C09A4">
        <w:t>VoH</w:t>
      </w:r>
      <w:proofErr w:type="spellEnd"/>
      <w:r w:rsidRPr="006C09A4">
        <w:t xml:space="preserve"> som Tine beskriver. Efter 4 år med DH for bordenden, er det blevet vores tur. Tine har sat sig for bordenden og gør det godt.</w:t>
      </w:r>
    </w:p>
    <w:p w14:paraId="2B83CB96" w14:textId="77777777" w:rsidR="006C09A4" w:rsidRPr="006C09A4" w:rsidRDefault="006C09A4" w:rsidP="006C09A4"/>
    <w:p w14:paraId="7A26047E" w14:textId="77777777" w:rsidR="006C09A4" w:rsidRPr="006C09A4" w:rsidRDefault="006C09A4" w:rsidP="00A334BA">
      <w:pPr>
        <w:pStyle w:val="Overskrift5"/>
      </w:pPr>
      <w:r w:rsidRPr="006C09A4">
        <w:t>Nyt fra TRT:</w:t>
      </w:r>
    </w:p>
    <w:p w14:paraId="1F874F29" w14:textId="77777777" w:rsidR="006C09A4" w:rsidRPr="006C09A4" w:rsidRDefault="006C09A4" w:rsidP="006C09A4">
      <w:r w:rsidRPr="006C09A4">
        <w:t xml:space="preserve">Jeg har deltaget i den flotte fejring af nye medlemmer i Hall of </w:t>
      </w:r>
      <w:proofErr w:type="spellStart"/>
      <w:r w:rsidRPr="006C09A4">
        <w:t>Fame</w:t>
      </w:r>
      <w:proofErr w:type="spellEnd"/>
      <w:r w:rsidRPr="006C09A4">
        <w:t xml:space="preserve"> og uddeling af to priser.</w:t>
      </w:r>
    </w:p>
    <w:p w14:paraId="24F49543" w14:textId="77777777" w:rsidR="006C09A4" w:rsidRPr="006C09A4" w:rsidRDefault="006C09A4" w:rsidP="006C09A4"/>
    <w:p w14:paraId="560EFC1D" w14:textId="77777777" w:rsidR="006C09A4" w:rsidRPr="006C09A4" w:rsidRDefault="006C09A4" w:rsidP="006C09A4">
      <w:r w:rsidRPr="006C09A4">
        <w:t xml:space="preserve">I </w:t>
      </w:r>
      <w:proofErr w:type="spellStart"/>
      <w:r w:rsidRPr="006C09A4">
        <w:t>VoH</w:t>
      </w:r>
      <w:proofErr w:type="spellEnd"/>
      <w:r w:rsidRPr="006C09A4">
        <w:t xml:space="preserve"> holdt vi det sidste møde i den afgående bestyrelse og derefter første møde med den nye bestyrelse. Fra DH er der tre helt nye medlemmer (både i </w:t>
      </w:r>
      <w:proofErr w:type="spellStart"/>
      <w:r w:rsidRPr="006C09A4">
        <w:t>DH’s</w:t>
      </w:r>
      <w:proofErr w:type="spellEnd"/>
      <w:r w:rsidRPr="006C09A4">
        <w:t xml:space="preserve"> bestyrelse og i </w:t>
      </w:r>
      <w:proofErr w:type="spellStart"/>
      <w:r w:rsidRPr="006C09A4">
        <w:t>VoH’s</w:t>
      </w:r>
      <w:proofErr w:type="spellEnd"/>
      <w:r w:rsidRPr="006C09A4">
        <w:t>). Det betyder, at foreløbig ser den nye bestyrelse sådan her ud:</w:t>
      </w:r>
    </w:p>
    <w:p w14:paraId="17EAB709" w14:textId="77777777" w:rsidR="006C09A4" w:rsidRPr="006C09A4" w:rsidRDefault="006C09A4" w:rsidP="006C09A4"/>
    <w:tbl>
      <w:tblPr>
        <w:tblW w:w="6660" w:type="dxa"/>
        <w:tblInd w:w="1481" w:type="dxa"/>
        <w:tblCellMar>
          <w:left w:w="0" w:type="dxa"/>
          <w:right w:w="0" w:type="dxa"/>
        </w:tblCellMar>
        <w:tblLook w:val="04A0" w:firstRow="1" w:lastRow="0" w:firstColumn="1" w:lastColumn="0" w:noHBand="0" w:noVBand="1"/>
      </w:tblPr>
      <w:tblGrid>
        <w:gridCol w:w="2299"/>
        <w:gridCol w:w="4361"/>
      </w:tblGrid>
      <w:tr w:rsidR="006C09A4" w:rsidRPr="006C09A4" w14:paraId="58673F9A" w14:textId="77777777">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C8739" w14:textId="77777777" w:rsidR="006C09A4" w:rsidRPr="006C09A4" w:rsidRDefault="006C09A4" w:rsidP="006C09A4">
            <w:r w:rsidRPr="006C09A4">
              <w:t>Parasport</w:t>
            </w:r>
          </w:p>
        </w:tc>
        <w:tc>
          <w:tcPr>
            <w:tcW w:w="4361" w:type="dxa"/>
            <w:tcBorders>
              <w:top w:val="single" w:sz="6"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1E5C5CF7" w14:textId="77777777" w:rsidR="006C09A4" w:rsidRPr="006C09A4" w:rsidRDefault="006C09A4" w:rsidP="006C09A4">
            <w:r w:rsidRPr="006C09A4">
              <w:rPr>
                <w:b/>
                <w:bCs/>
              </w:rPr>
              <w:t>Tine Teilmann </w:t>
            </w:r>
            <w:r w:rsidRPr="006C09A4">
              <w:t>FORMAND</w:t>
            </w:r>
          </w:p>
        </w:tc>
      </w:tr>
      <w:tr w:rsidR="006C09A4" w:rsidRPr="006C09A4" w14:paraId="065C107D"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BFFE8EA" w14:textId="77777777" w:rsidR="006C09A4" w:rsidRPr="006C09A4" w:rsidRDefault="006C09A4" w:rsidP="006C09A4">
            <w:r w:rsidRPr="006C09A4">
              <w:t>DH</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7397170C" w14:textId="77777777" w:rsidR="006C09A4" w:rsidRPr="006C09A4" w:rsidRDefault="006C09A4" w:rsidP="006C09A4">
            <w:r w:rsidRPr="006C09A4">
              <w:rPr>
                <w:b/>
                <w:bCs/>
              </w:rPr>
              <w:t>Simon Toftgaard Jespersen</w:t>
            </w:r>
            <w:r w:rsidRPr="006C09A4">
              <w:t> NÆSTFORMAND</w:t>
            </w:r>
          </w:p>
        </w:tc>
      </w:tr>
      <w:tr w:rsidR="006C09A4" w:rsidRPr="006C09A4" w14:paraId="47086CDA"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4F138E5" w14:textId="77777777" w:rsidR="006C09A4" w:rsidRPr="006C09A4" w:rsidRDefault="006C09A4" w:rsidP="006C09A4">
            <w:r w:rsidRPr="006C09A4">
              <w:lastRenderedPageBreak/>
              <w:t>DH</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0520667D" w14:textId="77777777" w:rsidR="006C09A4" w:rsidRPr="006C09A4" w:rsidRDefault="006C09A4" w:rsidP="006C09A4">
            <w:r w:rsidRPr="006C09A4">
              <w:t>Karina Bundgaard (Autismeforeningen)</w:t>
            </w:r>
          </w:p>
        </w:tc>
      </w:tr>
      <w:tr w:rsidR="006C09A4" w:rsidRPr="006C09A4" w14:paraId="2C36F8A5"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944BDD0" w14:textId="77777777" w:rsidR="006C09A4" w:rsidRPr="006C09A4" w:rsidRDefault="006C09A4" w:rsidP="006C09A4">
            <w:r w:rsidRPr="006C09A4">
              <w:t>DH</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4D32AD80" w14:textId="77777777" w:rsidR="006C09A4" w:rsidRPr="006C09A4" w:rsidRDefault="006C09A4" w:rsidP="006C09A4">
            <w:r w:rsidRPr="006C09A4">
              <w:t>Mia Kristina Hansen (Sind)</w:t>
            </w:r>
          </w:p>
        </w:tc>
      </w:tr>
      <w:tr w:rsidR="006C09A4" w:rsidRPr="006C09A4" w14:paraId="63B6095C"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3ED900E" w14:textId="77777777" w:rsidR="006C09A4" w:rsidRPr="006C09A4" w:rsidRDefault="006C09A4" w:rsidP="006C09A4">
            <w:r w:rsidRPr="006C09A4">
              <w:t> KL</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5BBC592D" w14:textId="77777777" w:rsidR="006C09A4" w:rsidRPr="006C09A4" w:rsidRDefault="006C09A4" w:rsidP="006C09A4">
            <w:r w:rsidRPr="006C09A4">
              <w:t>Jens Folman</w:t>
            </w:r>
          </w:p>
        </w:tc>
      </w:tr>
      <w:tr w:rsidR="006C09A4" w:rsidRPr="006C09A4" w14:paraId="00AE29C8"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991EB7B" w14:textId="77777777" w:rsidR="006C09A4" w:rsidRPr="006C09A4" w:rsidRDefault="006C09A4" w:rsidP="006C09A4">
            <w:r w:rsidRPr="006C09A4">
              <w:t>Parasport</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4E03BE73" w14:textId="77777777" w:rsidR="006C09A4" w:rsidRPr="006C09A4" w:rsidRDefault="006C09A4" w:rsidP="006C09A4">
            <w:r w:rsidRPr="006C09A4">
              <w:t>Lene Van Der Keur</w:t>
            </w:r>
          </w:p>
        </w:tc>
      </w:tr>
      <w:tr w:rsidR="006C09A4" w:rsidRPr="006C09A4" w14:paraId="79B87782" w14:textId="77777777">
        <w:tc>
          <w:tcPr>
            <w:tcW w:w="2299" w:type="dxa"/>
            <w:tcBorders>
              <w:top w:val="single" w:sz="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48595A1" w14:textId="77777777" w:rsidR="006C09A4" w:rsidRPr="006C09A4" w:rsidRDefault="006C09A4" w:rsidP="006C09A4">
            <w:r w:rsidRPr="006C09A4">
              <w:t>Parasport</w:t>
            </w:r>
          </w:p>
        </w:tc>
        <w:tc>
          <w:tcPr>
            <w:tcW w:w="4361" w:type="dxa"/>
            <w:tcBorders>
              <w:top w:val="single" w:sz="2" w:space="0" w:color="auto"/>
              <w:left w:val="single" w:sz="2" w:space="0" w:color="auto"/>
              <w:bottom w:val="single" w:sz="6" w:space="0" w:color="auto"/>
              <w:right w:val="single" w:sz="6" w:space="0" w:color="auto"/>
            </w:tcBorders>
            <w:tcMar>
              <w:top w:w="0" w:type="dxa"/>
              <w:left w:w="108" w:type="dxa"/>
              <w:bottom w:w="0" w:type="dxa"/>
              <w:right w:w="108" w:type="dxa"/>
            </w:tcMar>
            <w:hideMark/>
          </w:tcPr>
          <w:p w14:paraId="03CA0F45" w14:textId="77777777" w:rsidR="006C09A4" w:rsidRPr="006C09A4" w:rsidRDefault="006C09A4" w:rsidP="006C09A4">
            <w:r w:rsidRPr="006C09A4">
              <w:t>Jannie Hammershøi</w:t>
            </w:r>
          </w:p>
        </w:tc>
      </w:tr>
    </w:tbl>
    <w:p w14:paraId="34CDA994" w14:textId="77777777" w:rsidR="006C09A4" w:rsidRPr="006C09A4" w:rsidRDefault="006C09A4" w:rsidP="006C09A4"/>
    <w:p w14:paraId="50EF71D9" w14:textId="77777777" w:rsidR="006C09A4" w:rsidRPr="006C09A4" w:rsidRDefault="006C09A4" w:rsidP="006C09A4">
      <w:r w:rsidRPr="006C09A4">
        <w:t xml:space="preserve">I projektet </w:t>
      </w:r>
      <w:r w:rsidRPr="006C09A4">
        <w:rPr>
          <w:i/>
          <w:iCs/>
        </w:rPr>
        <w:t xml:space="preserve">Sammen om fritid under </w:t>
      </w:r>
      <w:proofErr w:type="spellStart"/>
      <w:r w:rsidRPr="006C09A4">
        <w:rPr>
          <w:i/>
          <w:iCs/>
        </w:rPr>
        <w:t>VoH</w:t>
      </w:r>
      <w:proofErr w:type="spellEnd"/>
      <w:r w:rsidRPr="006C09A4">
        <w:rPr>
          <w:i/>
          <w:iCs/>
        </w:rPr>
        <w:t xml:space="preserve"> er der</w:t>
      </w:r>
      <w:r w:rsidRPr="006C09A4">
        <w:t xml:space="preserve"> fokus på mennesker med usynlige handicap i fritidslivet. Projektet er et samarbejde mellem DGI, Spejderne og Rollespilsforeningen Bifrost, og der lanceres nu i projektet en aktivitetspulje og en ny platform, hvor man kan finde fritidstilbud og redskaber.</w:t>
      </w:r>
    </w:p>
    <w:p w14:paraId="0CEF7EEE" w14:textId="77777777" w:rsidR="006C09A4" w:rsidRPr="006C09A4" w:rsidRDefault="006C09A4" w:rsidP="006C09A4"/>
    <w:p w14:paraId="5AE535EB" w14:textId="77777777" w:rsidR="006C09A4" w:rsidRPr="006C09A4" w:rsidRDefault="006C09A4" w:rsidP="006C09A4">
      <w:r w:rsidRPr="006C09A4">
        <w:t xml:space="preserve">I regi af </w:t>
      </w:r>
      <w:proofErr w:type="spellStart"/>
      <w:r w:rsidRPr="006C09A4">
        <w:t>VoH</w:t>
      </w:r>
      <w:proofErr w:type="spellEnd"/>
      <w:r w:rsidRPr="006C09A4">
        <w:t xml:space="preserve"> er der udarbejdet og offentliggjort et </w:t>
      </w:r>
      <w:proofErr w:type="spellStart"/>
      <w:r w:rsidRPr="006C09A4">
        <w:t>vidensoverblik</w:t>
      </w:r>
      <w:proofErr w:type="spellEnd"/>
      <w:r w:rsidRPr="006C09A4">
        <w:t xml:space="preserve"> om aktivitetshjælpemidler: </w:t>
      </w:r>
      <w:hyperlink r:id="rId11" w:tooltip="Oprindelig URL-adresse: https://videnomhandicap.dk/wp-content/uploads/2026/01/Vidensopsamling-om-aktivitetshjaelpemidler-2026_final.pdf. Klik eller tryk, hvis du har tillid til dette link." w:history="1">
        <w:proofErr w:type="spellStart"/>
        <w:r w:rsidRPr="006C09A4">
          <w:rPr>
            <w:rStyle w:val="Hyperlink"/>
          </w:rPr>
          <w:t>Vidensopsamling</w:t>
        </w:r>
        <w:proofErr w:type="spellEnd"/>
        <w:r w:rsidRPr="006C09A4">
          <w:rPr>
            <w:rStyle w:val="Hyperlink"/>
          </w:rPr>
          <w:t xml:space="preserve"> om aktivitetshjælpemidler 2026</w:t>
        </w:r>
      </w:hyperlink>
      <w:r w:rsidRPr="006C09A4">
        <w:t>. </w:t>
      </w:r>
    </w:p>
    <w:p w14:paraId="265260D3" w14:textId="77777777" w:rsidR="006C09A4" w:rsidRPr="006C09A4" w:rsidRDefault="006C09A4" w:rsidP="006C09A4">
      <w:r w:rsidRPr="006C09A4">
        <w:t>  </w:t>
      </w:r>
    </w:p>
    <w:p w14:paraId="41593A12" w14:textId="77777777" w:rsidR="006C09A4" w:rsidRPr="006C09A4" w:rsidRDefault="006C09A4" w:rsidP="00D021C6">
      <w:pPr>
        <w:pStyle w:val="Overskrift3"/>
      </w:pPr>
      <w:r w:rsidRPr="006C09A4">
        <w:t>SAGER TIL ORIENTERING</w:t>
      </w:r>
    </w:p>
    <w:p w14:paraId="17159FF4" w14:textId="37705BEF" w:rsidR="006C09A4" w:rsidRPr="00D021C6" w:rsidRDefault="006C09A4" w:rsidP="00D021C6">
      <w:pPr>
        <w:pStyle w:val="Overskrift4"/>
      </w:pPr>
      <w:r w:rsidRPr="00D021C6">
        <w:t>Ad 9</w:t>
      </w:r>
      <w:r w:rsidRPr="00D021C6">
        <w:tab/>
        <w:t>Klubundersøgelse</w:t>
      </w:r>
    </w:p>
    <w:p w14:paraId="33A61E32" w14:textId="77777777" w:rsidR="006C09A4" w:rsidRPr="006C09A4" w:rsidRDefault="006C09A4" w:rsidP="006C09A4">
      <w:r w:rsidRPr="006C09A4">
        <w:tab/>
        <w:t>Bilag: forklæde</w:t>
      </w:r>
    </w:p>
    <w:p w14:paraId="06E133BE" w14:textId="77777777" w:rsidR="006C09A4" w:rsidRPr="006C09A4" w:rsidRDefault="006C09A4" w:rsidP="006C09A4"/>
    <w:p w14:paraId="088AAFC2" w14:textId="77777777" w:rsidR="006C09A4" w:rsidRPr="006C09A4" w:rsidRDefault="006C09A4" w:rsidP="006C09A4">
      <w:r w:rsidRPr="006C09A4">
        <w:tab/>
      </w:r>
      <w:r w:rsidRPr="00E769B1">
        <w:rPr>
          <w:rStyle w:val="Overskrift6Tegn"/>
          <w:rFonts w:eastAsiaTheme="minorHAnsi"/>
        </w:rPr>
        <w:t>Resumé:</w:t>
      </w:r>
      <w:r w:rsidRPr="006C09A4">
        <w:t xml:space="preserve"> Bestyrelsen orienteres om </w:t>
      </w:r>
      <w:proofErr w:type="spellStart"/>
      <w:r w:rsidRPr="006C09A4">
        <w:t>Parasports</w:t>
      </w:r>
      <w:proofErr w:type="spellEnd"/>
      <w:r w:rsidRPr="006C09A4">
        <w:t xml:space="preserve"> Danmarks klubundersøgelse og den videre proces i forhold til databearbejdelse og efterfølgende involvering af klubber samt handlinger på særlige problemstillinger i undersøgelsen.   </w:t>
      </w:r>
    </w:p>
    <w:p w14:paraId="4B854DA3" w14:textId="77777777" w:rsidR="006C09A4" w:rsidRPr="006C09A4" w:rsidRDefault="006C09A4" w:rsidP="006C09A4">
      <w:r w:rsidRPr="006C09A4">
        <w:t xml:space="preserve">På bestyrelsesmødet orienteres mundtligt om, hvor vi er i processen pt. og hvilke udfordringer der er, og veje der kan følges i projektet. </w:t>
      </w:r>
    </w:p>
    <w:p w14:paraId="54004DD7" w14:textId="77777777" w:rsidR="006C09A4" w:rsidRPr="006C09A4" w:rsidRDefault="006C09A4" w:rsidP="006C09A4">
      <w:r w:rsidRPr="006C09A4">
        <w:t xml:space="preserve">Baggrundsmaterialet fra klubundersøgelsen er relativt omfangsrigt og omfatter ca. 25 sider og derfor er det ikke fremsendt som bilag. I stedet vil vi bruge den mundtlige gennemgang på mødet, til at ridse hovedpointerne op. </w:t>
      </w:r>
    </w:p>
    <w:p w14:paraId="2AB712F7" w14:textId="77777777" w:rsidR="006C09A4" w:rsidRPr="006C09A4" w:rsidRDefault="006C09A4" w:rsidP="006C09A4">
      <w:r w:rsidRPr="006C09A4">
        <w:t xml:space="preserve"> </w:t>
      </w:r>
    </w:p>
    <w:p w14:paraId="4C5F49BF" w14:textId="77777777" w:rsidR="006C09A4" w:rsidRPr="006C09A4" w:rsidRDefault="006C09A4" w:rsidP="006C09A4">
      <w:r w:rsidRPr="006C09A4">
        <w:tab/>
        <w:t xml:space="preserve">Opdateret tidsplan og behandling: </w:t>
      </w:r>
    </w:p>
    <w:p w14:paraId="7E9D112E" w14:textId="77777777" w:rsidR="006C09A4" w:rsidRPr="006C09A4" w:rsidRDefault="006C09A4" w:rsidP="006C09A4">
      <w:r w:rsidRPr="006C09A4">
        <w:t xml:space="preserve"> </w:t>
      </w:r>
    </w:p>
    <w:p w14:paraId="6AA90805" w14:textId="77777777" w:rsidR="006C09A4" w:rsidRPr="006C09A4" w:rsidRDefault="006C09A4" w:rsidP="006C09A4">
      <w:r w:rsidRPr="006C09A4">
        <w:t>•</w:t>
      </w:r>
      <w:r w:rsidRPr="006C09A4">
        <w:tab/>
        <w:t xml:space="preserve">Start februar– Gennemgang af Data – Jan, Jonathan, MEP </w:t>
      </w:r>
    </w:p>
    <w:p w14:paraId="71A5A0D3" w14:textId="77777777" w:rsidR="006C09A4" w:rsidRPr="006C09A4" w:rsidRDefault="006C09A4" w:rsidP="006C09A4">
      <w:r w:rsidRPr="006C09A4">
        <w:t>•</w:t>
      </w:r>
      <w:r w:rsidRPr="006C09A4">
        <w:tab/>
        <w:t xml:space="preserve">Februar – Udviklingskonsulenter gennemgang og udvælgelse af hovedemner samt spørgsmål til respondenter </w:t>
      </w:r>
    </w:p>
    <w:p w14:paraId="7A17A5E6" w14:textId="77777777" w:rsidR="006C09A4" w:rsidRPr="006C09A4" w:rsidRDefault="006C09A4" w:rsidP="006C09A4">
      <w:r w:rsidRPr="006C09A4">
        <w:t>•</w:t>
      </w:r>
      <w:r w:rsidRPr="006C09A4">
        <w:tab/>
        <w:t xml:space="preserve">Februar/Marts - Opfølgning og videndeling udviklingskonsulenter </w:t>
      </w:r>
    </w:p>
    <w:p w14:paraId="78447471" w14:textId="77777777" w:rsidR="006C09A4" w:rsidRPr="006C09A4" w:rsidRDefault="006C09A4" w:rsidP="006C09A4">
      <w:r w:rsidRPr="006C09A4">
        <w:t>•</w:t>
      </w:r>
      <w:r w:rsidRPr="006C09A4">
        <w:tab/>
        <w:t xml:space="preserve">Marts/april – udarbejdelse af spørgeguide samt kontakt til klubber </w:t>
      </w:r>
    </w:p>
    <w:p w14:paraId="7534180C" w14:textId="77777777" w:rsidR="006C09A4" w:rsidRPr="006C09A4" w:rsidRDefault="006C09A4" w:rsidP="006C09A4">
      <w:r w:rsidRPr="006C09A4">
        <w:t>•</w:t>
      </w:r>
      <w:r w:rsidRPr="006C09A4">
        <w:tab/>
        <w:t xml:space="preserve">9. marts – drøftelse samt input udviklingsudvalg </w:t>
      </w:r>
    </w:p>
    <w:p w14:paraId="6A8B6E15" w14:textId="77777777" w:rsidR="006C09A4" w:rsidRPr="006C09A4" w:rsidRDefault="006C09A4" w:rsidP="006C09A4">
      <w:r w:rsidRPr="006C09A4">
        <w:t>•</w:t>
      </w:r>
      <w:r w:rsidRPr="006C09A4">
        <w:tab/>
        <w:t xml:space="preserve">24. mart – Præsentation på bestyrelsesmøde </w:t>
      </w:r>
    </w:p>
    <w:p w14:paraId="020B00DC" w14:textId="77777777" w:rsidR="006C09A4" w:rsidRPr="006C09A4" w:rsidRDefault="006C09A4" w:rsidP="006C09A4">
      <w:r w:rsidRPr="006C09A4">
        <w:t>•</w:t>
      </w:r>
      <w:r w:rsidRPr="006C09A4">
        <w:tab/>
        <w:t xml:space="preserve">April– Udarbejdelse af program for dialogmøde 1. maj </w:t>
      </w:r>
    </w:p>
    <w:p w14:paraId="7B2CBA9B" w14:textId="77777777" w:rsidR="006C09A4" w:rsidRPr="006C09A4" w:rsidRDefault="006C09A4" w:rsidP="006C09A4">
      <w:r w:rsidRPr="006C09A4">
        <w:t>•</w:t>
      </w:r>
      <w:r w:rsidRPr="006C09A4">
        <w:tab/>
        <w:t xml:space="preserve">1. maj - præsentation af undersøgelsen samt handlinger på repræsentantskabsmøde </w:t>
      </w:r>
    </w:p>
    <w:p w14:paraId="7DFFBF79" w14:textId="77777777" w:rsidR="006C09A4" w:rsidRPr="006C09A4" w:rsidRDefault="006C09A4" w:rsidP="006C09A4">
      <w:r w:rsidRPr="006C09A4">
        <w:t>•</w:t>
      </w:r>
      <w:r w:rsidRPr="006C09A4">
        <w:tab/>
        <w:t xml:space="preserve">Maj/Juni – bearbejdelse af input fra dialogmøde samt udrulning af tiltag </w:t>
      </w:r>
      <w:r w:rsidRPr="006C09A4">
        <w:br/>
      </w:r>
    </w:p>
    <w:p w14:paraId="57617CC4" w14:textId="77777777" w:rsidR="006C09A4" w:rsidRPr="006C09A4" w:rsidRDefault="006C09A4" w:rsidP="006C09A4">
      <w:r w:rsidRPr="006C09A4">
        <w:tab/>
        <w:t>Bestyrelsen tog orienteringen til efterretning.</w:t>
      </w:r>
    </w:p>
    <w:p w14:paraId="51FC5620" w14:textId="77777777" w:rsidR="006C09A4" w:rsidRPr="006C09A4" w:rsidRDefault="006C09A4" w:rsidP="006C09A4"/>
    <w:p w14:paraId="5880EB2E" w14:textId="77777777" w:rsidR="006C09A4" w:rsidRPr="006C09A4" w:rsidRDefault="006C09A4" w:rsidP="006C09A4"/>
    <w:p w14:paraId="64CB3094" w14:textId="77777777" w:rsidR="006C09A4" w:rsidRPr="006C09A4" w:rsidRDefault="006C09A4" w:rsidP="00E769B1">
      <w:pPr>
        <w:pStyle w:val="Overskrift4"/>
      </w:pPr>
      <w:r w:rsidRPr="006C09A4">
        <w:t>Ad 10</w:t>
      </w:r>
      <w:r w:rsidRPr="006C09A4">
        <w:tab/>
        <w:t>Springbrættet</w:t>
      </w:r>
    </w:p>
    <w:p w14:paraId="62139B0B" w14:textId="77777777" w:rsidR="006C09A4" w:rsidRPr="006C09A4" w:rsidRDefault="006C09A4" w:rsidP="006C09A4">
      <w:r w:rsidRPr="006C09A4">
        <w:tab/>
        <w:t>Bilag: forklæde, oversigt over projektbevillinger</w:t>
      </w:r>
    </w:p>
    <w:p w14:paraId="252FE9D0" w14:textId="77777777" w:rsidR="006C09A4" w:rsidRPr="006C09A4" w:rsidRDefault="006C09A4" w:rsidP="006C09A4"/>
    <w:p w14:paraId="3A298ADB" w14:textId="77777777" w:rsidR="006C09A4" w:rsidRPr="006C09A4" w:rsidRDefault="006C09A4" w:rsidP="006C09A4">
      <w:r w:rsidRPr="006C09A4">
        <w:tab/>
      </w:r>
      <w:r w:rsidRPr="00E769B1">
        <w:rPr>
          <w:rStyle w:val="Overskrift6Tegn"/>
          <w:rFonts w:eastAsiaTheme="minorHAnsi"/>
        </w:rPr>
        <w:t>Resumé:</w:t>
      </w:r>
      <w:r w:rsidRPr="006C09A4">
        <w:t xml:space="preserve"> Bestyrelsen besluttede på juni mødet 2025 at igangsætte en fokuseret form for projektorganisering og bevilget økonomi fra den strategiske egenkapital til dette. </w:t>
      </w:r>
    </w:p>
    <w:p w14:paraId="66C0D989" w14:textId="77777777" w:rsidR="006C09A4" w:rsidRPr="006C09A4" w:rsidRDefault="006C09A4" w:rsidP="006C09A4">
      <w:r w:rsidRPr="006C09A4">
        <w:t>Det er aftalt, at bestyrelsen løbende orienteres om projektstyregruppens arbejde og udviklingen omkring oprettelsen af projekter.</w:t>
      </w:r>
    </w:p>
    <w:p w14:paraId="0F663EC7" w14:textId="77777777" w:rsidR="006C09A4" w:rsidRPr="006C09A4" w:rsidRDefault="006C09A4" w:rsidP="006C09A4"/>
    <w:p w14:paraId="6083223F" w14:textId="77777777" w:rsidR="006C09A4" w:rsidRPr="006C09A4" w:rsidRDefault="006C09A4" w:rsidP="006C09A4">
      <w:r w:rsidRPr="006C09A4">
        <w:rPr>
          <w:b/>
          <w:bCs/>
        </w:rPr>
        <w:tab/>
      </w:r>
      <w:r w:rsidRPr="006C09A4">
        <w:t>Bestyrelsen tog orienteringen til efterretning.</w:t>
      </w:r>
    </w:p>
    <w:p w14:paraId="21C5AF71" w14:textId="77777777" w:rsidR="006C09A4" w:rsidRPr="006C09A4" w:rsidRDefault="006C09A4" w:rsidP="006C09A4">
      <w:pPr>
        <w:rPr>
          <w:b/>
          <w:bCs/>
          <w:u w:val="single"/>
        </w:rPr>
      </w:pPr>
    </w:p>
    <w:p w14:paraId="37E852C0" w14:textId="77777777" w:rsidR="006C09A4" w:rsidRPr="006C09A4" w:rsidRDefault="006C09A4" w:rsidP="006C09A4">
      <w:pPr>
        <w:rPr>
          <w:b/>
          <w:bCs/>
          <w:u w:val="single"/>
        </w:rPr>
      </w:pPr>
    </w:p>
    <w:p w14:paraId="66BB5B47" w14:textId="77777777" w:rsidR="006C09A4" w:rsidRPr="006C09A4" w:rsidRDefault="006C09A4" w:rsidP="00E769B1">
      <w:pPr>
        <w:pStyle w:val="Overskrift4"/>
      </w:pPr>
      <w:r w:rsidRPr="006C09A4">
        <w:t>Ad 11</w:t>
      </w:r>
      <w:r w:rsidRPr="006C09A4">
        <w:tab/>
        <w:t>Ledelses- og medarbejdergrundlag</w:t>
      </w:r>
    </w:p>
    <w:p w14:paraId="3CA9903B" w14:textId="77777777" w:rsidR="006C09A4" w:rsidRPr="006C09A4" w:rsidRDefault="006C09A4" w:rsidP="006C09A4">
      <w:r w:rsidRPr="006C09A4">
        <w:tab/>
        <w:t>Bilag: forklæde, ledelsesgrundlag, medarbejdergrundlag</w:t>
      </w:r>
      <w:r w:rsidRPr="006C09A4">
        <w:rPr>
          <w:b/>
          <w:bCs/>
          <w:u w:val="single"/>
        </w:rPr>
        <w:br/>
      </w:r>
    </w:p>
    <w:p w14:paraId="500EEE51" w14:textId="77777777" w:rsidR="006C09A4" w:rsidRPr="006C09A4" w:rsidRDefault="006C09A4" w:rsidP="006C09A4">
      <w:r w:rsidRPr="00E769B1">
        <w:rPr>
          <w:rStyle w:val="Overskrift6Tegn"/>
          <w:rFonts w:eastAsiaTheme="minorHAnsi"/>
        </w:rPr>
        <w:t>Resumé:</w:t>
      </w:r>
      <w:r w:rsidRPr="006C09A4">
        <w:t xml:space="preserve"> Som led i arbejdet med at styrke organisationens sammenhængskraft, kultur og ledelsespraksis har chefgruppen i Parasport Danmark gennem det seneste år arbejdet med at udvikle et fælles fundament for ledelse og samarbejde i organisationen.</w:t>
      </w:r>
    </w:p>
    <w:p w14:paraId="67D96CD2" w14:textId="77777777" w:rsidR="006C09A4" w:rsidRPr="006C09A4" w:rsidRDefault="006C09A4" w:rsidP="006C09A4">
      <w:r w:rsidRPr="006C09A4">
        <w:t>Arbejdet har haft fokus på psykologisk tryghed, tydelige forventninger til ledelse og et fælles værdigrundlag for samarbejdet på tværs af organisationen. På den baggrund er der udarbejdet et ledelsesgrundlag og et medarbejdergrundlag, som vedlægges til orientering.</w:t>
      </w:r>
    </w:p>
    <w:p w14:paraId="1B309480" w14:textId="77777777" w:rsidR="006C09A4" w:rsidRPr="006C09A4" w:rsidRDefault="006C09A4" w:rsidP="006C09A4">
      <w:r w:rsidRPr="006C09A4">
        <w:t xml:space="preserve">Ledelsesgrundlaget beskriver de principper og værdier, der skal kendetegne ledelse i Parasport Danmark, herunder en ledelseskultur baseret på balance, nærvær og ligeværd samt fokus på integritet, tydelighed og tillidsbaseret samarbejde. </w:t>
      </w:r>
    </w:p>
    <w:p w14:paraId="31BDAEAB" w14:textId="77777777" w:rsidR="006C09A4" w:rsidRPr="006C09A4" w:rsidRDefault="006C09A4" w:rsidP="006C09A4">
      <w:r w:rsidRPr="006C09A4">
        <w:t xml:space="preserve">Medarbejdergrundlaget beskriver de fælles værdier og den adfærd, der skal kendetegne samarbejdet i organisationen. Grundlaget er udviklet med afsæt i dialog med medarbejderne og har blandt andet fokus på respekt og ordentlighed, fællesskab, ansvar i opgaveløsningen, åben dialog og en fælles retning i arbejdet. </w:t>
      </w:r>
    </w:p>
    <w:p w14:paraId="54E2AA7D" w14:textId="77777777" w:rsidR="006C09A4" w:rsidRPr="006C09A4" w:rsidRDefault="006C09A4" w:rsidP="006C09A4">
      <w:r w:rsidRPr="006C09A4">
        <w:t>De to grundlag skal bidrage til at styrke den interne kultur, tydeliggøre forventninger til ledelse, medarbejdere og samarbejde samt understøtte organisationens evne til at arbejde målrettet mod den overordnede vision.</w:t>
      </w:r>
    </w:p>
    <w:p w14:paraId="16B36B7C" w14:textId="77777777" w:rsidR="006C09A4" w:rsidRPr="006C09A4" w:rsidRDefault="006C09A4" w:rsidP="006C09A4">
      <w:r w:rsidRPr="006C09A4">
        <w:t xml:space="preserve">Grundlagene vil fremadrettet blive anvendt i blandt andet lederdialoger, medarbejdersamtaler og </w:t>
      </w:r>
      <w:proofErr w:type="spellStart"/>
      <w:r w:rsidRPr="006C09A4">
        <w:t>onboarding</w:t>
      </w:r>
      <w:proofErr w:type="spellEnd"/>
      <w:r w:rsidRPr="006C09A4">
        <w:t xml:space="preserve"> samt i det fortsatte arbejde med udvikling af organisationskulturen og trivsel.</w:t>
      </w:r>
    </w:p>
    <w:p w14:paraId="7C2F2100" w14:textId="77777777" w:rsidR="006C09A4" w:rsidRPr="006C09A4" w:rsidRDefault="006C09A4" w:rsidP="006C09A4"/>
    <w:p w14:paraId="3711FC9B" w14:textId="77777777" w:rsidR="006C09A4" w:rsidRPr="006C09A4" w:rsidRDefault="006C09A4" w:rsidP="006C09A4">
      <w:r w:rsidRPr="006C09A4">
        <w:tab/>
        <w:t>Bestyrelsen tog orienteringen til efterretning.</w:t>
      </w:r>
    </w:p>
    <w:p w14:paraId="481486AC" w14:textId="77777777" w:rsidR="006C09A4" w:rsidRPr="006C09A4" w:rsidRDefault="006C09A4" w:rsidP="006C09A4">
      <w:pPr>
        <w:rPr>
          <w:b/>
          <w:bCs/>
          <w:u w:val="single"/>
        </w:rPr>
      </w:pPr>
    </w:p>
    <w:p w14:paraId="567F4F72" w14:textId="77777777" w:rsidR="006C09A4" w:rsidRPr="006C09A4" w:rsidRDefault="006C09A4" w:rsidP="006C09A4">
      <w:pPr>
        <w:rPr>
          <w:b/>
          <w:bCs/>
          <w:u w:val="single"/>
        </w:rPr>
      </w:pPr>
    </w:p>
    <w:p w14:paraId="6D17B5E2" w14:textId="77777777" w:rsidR="006C09A4" w:rsidRPr="006C09A4" w:rsidRDefault="006C09A4" w:rsidP="00E769B1">
      <w:pPr>
        <w:pStyle w:val="Overskrift4"/>
      </w:pPr>
      <w:r w:rsidRPr="006C09A4">
        <w:t>Ad 12</w:t>
      </w:r>
      <w:r w:rsidRPr="006C09A4">
        <w:tab/>
        <w:t>Årshjul</w:t>
      </w:r>
    </w:p>
    <w:p w14:paraId="41A98767" w14:textId="77777777" w:rsidR="006C09A4" w:rsidRPr="006C09A4" w:rsidRDefault="006C09A4" w:rsidP="006C09A4">
      <w:r w:rsidRPr="006C09A4">
        <w:tab/>
        <w:t>Bilag: forklæde, årshjul</w:t>
      </w:r>
    </w:p>
    <w:p w14:paraId="1FBC4E44" w14:textId="77777777" w:rsidR="006C09A4" w:rsidRPr="006C09A4" w:rsidRDefault="006C09A4" w:rsidP="006C09A4"/>
    <w:p w14:paraId="161343FF" w14:textId="77777777" w:rsidR="006C09A4" w:rsidRPr="006C09A4" w:rsidRDefault="006C09A4" w:rsidP="006C09A4">
      <w:r w:rsidRPr="00E769B1">
        <w:rPr>
          <w:rStyle w:val="Overskrift6Tegn"/>
          <w:rFonts w:eastAsiaTheme="minorHAnsi"/>
        </w:rPr>
        <w:t>Resumé:</w:t>
      </w:r>
      <w:r w:rsidRPr="006C09A4">
        <w:t xml:space="preserve"> I forbindelse med bestyrelsens strategidøgn den 31. oktober og 1. november 2025 var der enighed i bestyrelsen om at får udarbejdet et årshjul.</w:t>
      </w:r>
    </w:p>
    <w:p w14:paraId="7C245770" w14:textId="77777777" w:rsidR="006C09A4" w:rsidRPr="006C09A4" w:rsidRDefault="006C09A4" w:rsidP="006C09A4"/>
    <w:p w14:paraId="193B60AC" w14:textId="77777777" w:rsidR="006C09A4" w:rsidRPr="006C09A4" w:rsidRDefault="006C09A4" w:rsidP="006C09A4">
      <w:r w:rsidRPr="006C09A4">
        <w:t>Hensigten med årshjulet er dels at give et overblik over bestyrelsen arbejde, dels sikre en systematisk tilgang til, at der bliver fuldt på de aftalte sager og emner.</w:t>
      </w:r>
    </w:p>
    <w:p w14:paraId="15F85910" w14:textId="77777777" w:rsidR="006C09A4" w:rsidRPr="006C09A4" w:rsidRDefault="006C09A4" w:rsidP="006C09A4"/>
    <w:p w14:paraId="737D8597" w14:textId="77777777" w:rsidR="006C09A4" w:rsidRPr="006C09A4" w:rsidRDefault="006C09A4" w:rsidP="006C09A4">
      <w:r w:rsidRPr="006C09A4">
        <w:lastRenderedPageBreak/>
        <w:t>Formålet med at dagsordensætte punktet er at få bestyrelsens input og bemærkninger til det nuværende indhold i årshjulet samt hvad der evt. måtte mangler. Herudover er det også ønsket, at bestyrelsen drøfter hvorledes de ønsker at anvende Årshjulet som et værktøj.</w:t>
      </w:r>
    </w:p>
    <w:p w14:paraId="317AD656" w14:textId="77777777" w:rsidR="006C09A4" w:rsidRPr="006C09A4" w:rsidRDefault="006C09A4" w:rsidP="006C09A4"/>
    <w:p w14:paraId="507D6B0C" w14:textId="77777777" w:rsidR="006C09A4" w:rsidRPr="006C09A4" w:rsidRDefault="006C09A4" w:rsidP="006C09A4">
      <w:r w:rsidRPr="006C09A4">
        <w:t>Bestyrelsen kom med input til indholdet i årshjulet. Herudover ønsker bestyrelsen at bruge årshjulet som værktøj, således det vedlægges dagsordenen, når denne udsendes.</w:t>
      </w:r>
      <w:r w:rsidRPr="006C09A4">
        <w:br/>
      </w:r>
    </w:p>
    <w:p w14:paraId="768081F9" w14:textId="77777777" w:rsidR="006C09A4" w:rsidRPr="006C09A4" w:rsidRDefault="006C09A4" w:rsidP="006C09A4"/>
    <w:p w14:paraId="3B072CC3" w14:textId="77777777" w:rsidR="006C09A4" w:rsidRPr="006C09A4" w:rsidRDefault="006C09A4" w:rsidP="00E769B1">
      <w:pPr>
        <w:pStyle w:val="Overskrift4"/>
      </w:pPr>
      <w:r w:rsidRPr="006C09A4">
        <w:t>Ad 13</w:t>
      </w:r>
      <w:r w:rsidRPr="006C09A4">
        <w:tab/>
        <w:t>Status – repræsentantskabsmøde</w:t>
      </w:r>
    </w:p>
    <w:p w14:paraId="1D4CFFB2" w14:textId="77777777" w:rsidR="006C09A4" w:rsidRPr="006C09A4" w:rsidRDefault="006C09A4" w:rsidP="006C09A4">
      <w:r w:rsidRPr="006C09A4">
        <w:tab/>
        <w:t>- valgkatalog</w:t>
      </w:r>
    </w:p>
    <w:p w14:paraId="2DFA14C0" w14:textId="77777777" w:rsidR="006C09A4" w:rsidRPr="006C09A4" w:rsidRDefault="006C09A4" w:rsidP="006C09A4">
      <w:r w:rsidRPr="006C09A4">
        <w:tab/>
        <w:t>- forslag</w:t>
      </w:r>
    </w:p>
    <w:p w14:paraId="6DFACF5B" w14:textId="77777777" w:rsidR="006C09A4" w:rsidRPr="006C09A4" w:rsidRDefault="006C09A4" w:rsidP="006C09A4">
      <w:r w:rsidRPr="006C09A4">
        <w:tab/>
        <w:t>- status mht. dialogmøde 1. maj 2026</w:t>
      </w:r>
    </w:p>
    <w:p w14:paraId="49F1CC72" w14:textId="77777777" w:rsidR="006C09A4" w:rsidRPr="006C09A4" w:rsidRDefault="006C09A4" w:rsidP="006C09A4">
      <w:r w:rsidRPr="006C09A4">
        <w:tab/>
        <w:t>- status mht. repræsentantskabsmøde</w:t>
      </w:r>
    </w:p>
    <w:p w14:paraId="5C3D0AF4" w14:textId="77777777" w:rsidR="006C09A4" w:rsidRPr="006C09A4" w:rsidRDefault="006C09A4" w:rsidP="006C09A4"/>
    <w:p w14:paraId="2CDA0ECE" w14:textId="77777777" w:rsidR="006C09A4" w:rsidRPr="006C09A4" w:rsidRDefault="006C09A4" w:rsidP="006C09A4">
      <w:r w:rsidRPr="006C09A4">
        <w:tab/>
        <w:t>Bilag: forklæde</w:t>
      </w:r>
    </w:p>
    <w:p w14:paraId="4476B859" w14:textId="77777777" w:rsidR="006C09A4" w:rsidRPr="006C09A4" w:rsidRDefault="006C09A4" w:rsidP="006C09A4"/>
    <w:p w14:paraId="198AFB10" w14:textId="77777777" w:rsidR="006C09A4" w:rsidRPr="006C09A4" w:rsidRDefault="006C09A4" w:rsidP="006C09A4">
      <w:r w:rsidRPr="00E769B1">
        <w:rPr>
          <w:rStyle w:val="Overskrift6Tegn"/>
          <w:rFonts w:eastAsiaTheme="minorHAnsi"/>
        </w:rPr>
        <w:t>Resumé:</w:t>
      </w:r>
      <w:r w:rsidRPr="006C09A4">
        <w:t xml:space="preserve"> Der vil på mødet blive givet en kort mundtlig status på det kommende repræsentantskabsmøde – herunder antal tilmeldt, indkomne forslag og hvem der forventeligt stiller op til hvilke poster.</w:t>
      </w:r>
    </w:p>
    <w:p w14:paraId="03CE484B" w14:textId="77777777" w:rsidR="006C09A4" w:rsidRPr="006C09A4" w:rsidRDefault="006C09A4" w:rsidP="006C09A4"/>
    <w:p w14:paraId="1BB8108F" w14:textId="77777777" w:rsidR="006C09A4" w:rsidRPr="006C09A4" w:rsidRDefault="006C09A4" w:rsidP="006C09A4">
      <w:r w:rsidRPr="006C09A4">
        <w:t xml:space="preserve">Bestyrelsen tog orienteringen til efterretning. </w:t>
      </w:r>
    </w:p>
    <w:p w14:paraId="7F5FF0F9" w14:textId="77777777" w:rsidR="006C09A4" w:rsidRPr="006C09A4" w:rsidRDefault="006C09A4" w:rsidP="006C09A4"/>
    <w:p w14:paraId="1EAC750C" w14:textId="77777777" w:rsidR="006C09A4" w:rsidRPr="006C09A4" w:rsidRDefault="006C09A4" w:rsidP="006C09A4"/>
    <w:p w14:paraId="5913191C" w14:textId="77777777" w:rsidR="006C09A4" w:rsidRPr="006C09A4" w:rsidRDefault="006C09A4" w:rsidP="00E769B1">
      <w:pPr>
        <w:pStyle w:val="Overskrift4"/>
      </w:pPr>
      <w:r w:rsidRPr="006C09A4">
        <w:t>Ad 14</w:t>
      </w:r>
      <w:r w:rsidRPr="006C09A4">
        <w:tab/>
        <w:t>Referat fra ØU-møde 17. marts 2026</w:t>
      </w:r>
    </w:p>
    <w:p w14:paraId="4CB73983" w14:textId="77777777" w:rsidR="006C09A4" w:rsidRPr="006C09A4" w:rsidRDefault="006C09A4" w:rsidP="006C09A4">
      <w:r w:rsidRPr="006C09A4">
        <w:tab/>
        <w:t>Bilag: forklæde, ØU-mødereferat</w:t>
      </w:r>
    </w:p>
    <w:p w14:paraId="2C263779" w14:textId="77777777" w:rsidR="006C09A4" w:rsidRPr="006C09A4" w:rsidRDefault="006C09A4" w:rsidP="006C09A4"/>
    <w:p w14:paraId="512AF17A" w14:textId="77777777" w:rsidR="006C09A4" w:rsidRPr="006C09A4" w:rsidRDefault="006C09A4" w:rsidP="006C09A4">
      <w:r w:rsidRPr="00E769B1">
        <w:rPr>
          <w:rStyle w:val="Overskrift6Tegn"/>
          <w:rFonts w:eastAsiaTheme="minorHAnsi"/>
        </w:rPr>
        <w:t>Resumé:</w:t>
      </w:r>
      <w:r w:rsidRPr="006C09A4">
        <w:t xml:space="preserve"> På ØU-mødet var der besøg fra vores eksterne revisor, som gennemgik årsrapporten samt protokollatet for 2025.</w:t>
      </w:r>
      <w:r w:rsidRPr="006C09A4">
        <w:br/>
      </w:r>
    </w:p>
    <w:p w14:paraId="777EAAF6" w14:textId="77777777" w:rsidR="006C09A4" w:rsidRPr="006C09A4" w:rsidRDefault="006C09A4" w:rsidP="006C09A4">
      <w:r w:rsidRPr="006C09A4">
        <w:t>Som følge af mødet er der en række beslutningspunkter.</w:t>
      </w:r>
    </w:p>
    <w:p w14:paraId="517190CF" w14:textId="77777777" w:rsidR="006C09A4" w:rsidRPr="006C09A4" w:rsidRDefault="006C09A4" w:rsidP="006C09A4"/>
    <w:p w14:paraId="0CCD2F57" w14:textId="77777777" w:rsidR="006C09A4" w:rsidRPr="006C09A4" w:rsidRDefault="006C09A4" w:rsidP="006C09A4">
      <w:r w:rsidRPr="006C09A4">
        <w:t>Bestyrelsen tog referatet fra Økonomiudvalgsmødet til efterretning.</w:t>
      </w:r>
    </w:p>
    <w:p w14:paraId="369DE3CA" w14:textId="77777777" w:rsidR="006C09A4" w:rsidRPr="006C09A4" w:rsidRDefault="006C09A4" w:rsidP="006C09A4"/>
    <w:p w14:paraId="62388549" w14:textId="77777777" w:rsidR="006C09A4" w:rsidRPr="006C09A4" w:rsidRDefault="006C09A4" w:rsidP="006C09A4"/>
    <w:p w14:paraId="2D5E379C" w14:textId="77777777" w:rsidR="006C09A4" w:rsidRPr="006C09A4" w:rsidRDefault="006C09A4" w:rsidP="00E769B1">
      <w:pPr>
        <w:pStyle w:val="Overskrift3"/>
      </w:pPr>
      <w:r w:rsidRPr="006C09A4">
        <w:t>SAGER TIL BESLUTNING</w:t>
      </w:r>
    </w:p>
    <w:p w14:paraId="12881957" w14:textId="77777777" w:rsidR="006C09A4" w:rsidRPr="006C09A4" w:rsidRDefault="006C09A4" w:rsidP="006C09A4"/>
    <w:p w14:paraId="0A40E4E4" w14:textId="77777777" w:rsidR="006C09A4" w:rsidRPr="006C09A4" w:rsidRDefault="006C09A4" w:rsidP="00E769B1">
      <w:pPr>
        <w:pStyle w:val="Overskrift4"/>
      </w:pPr>
      <w:r w:rsidRPr="006C09A4">
        <w:t>Ad 15</w:t>
      </w:r>
      <w:r w:rsidRPr="006C09A4">
        <w:tab/>
        <w:t>Årsregnskab og revisionsprotokol</w:t>
      </w:r>
    </w:p>
    <w:p w14:paraId="7699C0D6" w14:textId="77777777" w:rsidR="006C09A4" w:rsidRPr="006C09A4" w:rsidRDefault="006C09A4" w:rsidP="006C09A4">
      <w:r w:rsidRPr="006C09A4">
        <w:tab/>
        <w:t>Bilag: forklæde, revisionsprotokollat 2025, årsrapport 2025</w:t>
      </w:r>
    </w:p>
    <w:p w14:paraId="0387D2EC" w14:textId="77777777" w:rsidR="006C09A4" w:rsidRPr="006C09A4" w:rsidRDefault="006C09A4" w:rsidP="006C09A4"/>
    <w:p w14:paraId="0CB360E8" w14:textId="77777777" w:rsidR="006C09A4" w:rsidRPr="006C09A4" w:rsidRDefault="006C09A4" w:rsidP="006C09A4">
      <w:r w:rsidRPr="006C09A4">
        <w:tab/>
      </w:r>
      <w:r w:rsidRPr="00E769B1">
        <w:rPr>
          <w:rStyle w:val="Overskrift6Tegn"/>
          <w:rFonts w:eastAsiaTheme="minorHAnsi"/>
        </w:rPr>
        <w:t>Resumé:</w:t>
      </w:r>
      <w:r w:rsidRPr="006C09A4">
        <w:t xml:space="preserve"> På Økonomiudvalgsmøde den 17. marts 2026 blev årsrapporten og revisionsprotokollatet gennemgået af ekstern revision.</w:t>
      </w:r>
    </w:p>
    <w:p w14:paraId="58996E76" w14:textId="77777777" w:rsidR="006C09A4" w:rsidRPr="006C09A4" w:rsidRDefault="006C09A4" w:rsidP="006C09A4"/>
    <w:p w14:paraId="112F77F7" w14:textId="77777777" w:rsidR="006C09A4" w:rsidRPr="006C09A4" w:rsidRDefault="006C09A4" w:rsidP="006C09A4">
      <w:r w:rsidRPr="006C09A4">
        <w:tab/>
      </w:r>
      <w:r w:rsidRPr="00E769B1">
        <w:rPr>
          <w:rStyle w:val="Overskrift6Tegn"/>
          <w:rFonts w:eastAsiaTheme="minorHAnsi"/>
        </w:rPr>
        <w:t>Anbefaling til bestyrelsen:</w:t>
      </w:r>
      <w:r w:rsidRPr="006C09A4">
        <w:t xml:space="preserve"> Indstilles til bestyrelsens godkendelse.</w:t>
      </w:r>
    </w:p>
    <w:p w14:paraId="651A0310" w14:textId="77777777" w:rsidR="006C09A4" w:rsidRPr="006C09A4" w:rsidRDefault="006C09A4" w:rsidP="006C09A4"/>
    <w:p w14:paraId="31F46FD4" w14:textId="77777777" w:rsidR="006C09A4" w:rsidRPr="006C09A4" w:rsidRDefault="006C09A4" w:rsidP="006C09A4">
      <w:r w:rsidRPr="006C09A4">
        <w:lastRenderedPageBreak/>
        <w:tab/>
      </w:r>
      <w:r w:rsidRPr="00E769B1">
        <w:rPr>
          <w:rStyle w:val="Overskrift6Tegn"/>
          <w:rFonts w:eastAsiaTheme="minorHAnsi"/>
        </w:rPr>
        <w:t>Beslutning:</w:t>
      </w:r>
      <w:r w:rsidRPr="006C09A4">
        <w:rPr>
          <w:b/>
          <w:bCs/>
        </w:rPr>
        <w:t xml:space="preserve"> </w:t>
      </w:r>
      <w:r w:rsidRPr="006C09A4">
        <w:t>Bestyrelsen godkendte årsregnskab 2025 samt revisionsprotokollat.</w:t>
      </w:r>
    </w:p>
    <w:p w14:paraId="0972EAE4" w14:textId="77777777" w:rsidR="006C09A4" w:rsidRPr="006C09A4" w:rsidRDefault="006C09A4" w:rsidP="006C09A4"/>
    <w:p w14:paraId="18A9DC43" w14:textId="77777777" w:rsidR="006C09A4" w:rsidRPr="006C09A4" w:rsidRDefault="006C09A4" w:rsidP="006C09A4"/>
    <w:p w14:paraId="4773A8FE" w14:textId="77777777" w:rsidR="006C09A4" w:rsidRPr="006C09A4" w:rsidRDefault="006C09A4" w:rsidP="00E769B1">
      <w:pPr>
        <w:pStyle w:val="Overskrift4"/>
      </w:pPr>
      <w:r w:rsidRPr="006C09A4">
        <w:t>Ad 16</w:t>
      </w:r>
      <w:r w:rsidRPr="006C09A4">
        <w:tab/>
        <w:t>Budget 2027 og 2028</w:t>
      </w:r>
    </w:p>
    <w:p w14:paraId="3B26EA05" w14:textId="77777777" w:rsidR="006C09A4" w:rsidRPr="006C09A4" w:rsidRDefault="006C09A4" w:rsidP="006C09A4">
      <w:r w:rsidRPr="006C09A4">
        <w:t>Bilag: forklæde, budget 2027 og 2028 tal, budget 2027 og 2028 bestyrelsens bemærkninger</w:t>
      </w:r>
    </w:p>
    <w:p w14:paraId="5EECA22C" w14:textId="77777777" w:rsidR="006C09A4" w:rsidRPr="006C09A4" w:rsidRDefault="006C09A4" w:rsidP="006C09A4"/>
    <w:p w14:paraId="37166274" w14:textId="77777777" w:rsidR="006C09A4" w:rsidRPr="006C09A4" w:rsidRDefault="006C09A4" w:rsidP="006C09A4">
      <w:r w:rsidRPr="006C09A4">
        <w:tab/>
      </w:r>
      <w:r w:rsidRPr="00E769B1">
        <w:rPr>
          <w:rStyle w:val="Overskrift6Tegn"/>
          <w:rFonts w:eastAsiaTheme="minorHAnsi"/>
        </w:rPr>
        <w:t>Resumé:</w:t>
      </w:r>
      <w:r w:rsidRPr="006C09A4">
        <w:t xml:space="preserve"> På Økonomiudvalgsmøde den 17. marts 2026 bestyrelsens budgetmærkninger til godkendt budget 2027 og 2028 samt opsummeret budgettet gennemgået.</w:t>
      </w:r>
    </w:p>
    <w:p w14:paraId="70CBC844" w14:textId="77777777" w:rsidR="006C09A4" w:rsidRPr="006C09A4" w:rsidRDefault="006C09A4" w:rsidP="006C09A4">
      <w:r w:rsidRPr="006C09A4">
        <w:tab/>
        <w:t>Disse er en del af repræsentantskabsmøde-materialet</w:t>
      </w:r>
    </w:p>
    <w:p w14:paraId="54CEC785" w14:textId="77777777" w:rsidR="006C09A4" w:rsidRPr="006C09A4" w:rsidRDefault="006C09A4" w:rsidP="006C09A4"/>
    <w:p w14:paraId="1BC92C09" w14:textId="77777777" w:rsidR="006C09A4" w:rsidRPr="006C09A4" w:rsidRDefault="006C09A4" w:rsidP="006C09A4">
      <w:r w:rsidRPr="006C09A4">
        <w:tab/>
      </w:r>
      <w:r w:rsidRPr="00E769B1">
        <w:rPr>
          <w:rStyle w:val="Overskrift6Tegn"/>
          <w:rFonts w:eastAsiaTheme="minorHAnsi"/>
        </w:rPr>
        <w:t>Anbefaling til bestyrelsen:</w:t>
      </w:r>
      <w:r w:rsidRPr="006C09A4">
        <w:t xml:space="preserve"> Indstilles til bestyrelsens godkendelse.</w:t>
      </w:r>
    </w:p>
    <w:p w14:paraId="0FAB0C45" w14:textId="77777777" w:rsidR="006C09A4" w:rsidRPr="006C09A4" w:rsidRDefault="006C09A4" w:rsidP="006C09A4"/>
    <w:p w14:paraId="300272FB" w14:textId="77777777" w:rsidR="006C09A4" w:rsidRPr="006C09A4" w:rsidRDefault="006C09A4" w:rsidP="006C09A4">
      <w:r w:rsidRPr="006C09A4">
        <w:tab/>
      </w:r>
      <w:r w:rsidRPr="00E769B1">
        <w:rPr>
          <w:rStyle w:val="Overskrift6Tegn"/>
          <w:rFonts w:eastAsiaTheme="minorHAnsi"/>
        </w:rPr>
        <w:t>Beslutning:</w:t>
      </w:r>
      <w:r w:rsidRPr="006C09A4">
        <w:rPr>
          <w:b/>
          <w:bCs/>
        </w:rPr>
        <w:t xml:space="preserve"> </w:t>
      </w:r>
      <w:r w:rsidRPr="006C09A4">
        <w:t>Bestyrelsen godkendte budget 2027 og 2028.</w:t>
      </w:r>
    </w:p>
    <w:p w14:paraId="6901DEB3" w14:textId="77777777" w:rsidR="006C09A4" w:rsidRPr="006C09A4" w:rsidRDefault="006C09A4" w:rsidP="006C09A4"/>
    <w:p w14:paraId="07C958DD" w14:textId="77777777" w:rsidR="006C09A4" w:rsidRPr="006C09A4" w:rsidRDefault="006C09A4" w:rsidP="006C09A4"/>
    <w:p w14:paraId="5262D5F9" w14:textId="77777777" w:rsidR="006C09A4" w:rsidRPr="006C09A4" w:rsidRDefault="006C09A4" w:rsidP="00E769B1">
      <w:pPr>
        <w:pStyle w:val="Overskrift4"/>
      </w:pPr>
      <w:r w:rsidRPr="006C09A4">
        <w:t>Ad 17</w:t>
      </w:r>
      <w:r w:rsidRPr="006C09A4">
        <w:tab/>
        <w:t>Fastsættelse af kontingent samt indskud</w:t>
      </w:r>
    </w:p>
    <w:p w14:paraId="34B79A6F" w14:textId="77777777" w:rsidR="006C09A4" w:rsidRPr="006C09A4" w:rsidRDefault="006C09A4" w:rsidP="006C09A4">
      <w:r w:rsidRPr="006C09A4">
        <w:tab/>
        <w:t>Bilag: forklæde</w:t>
      </w:r>
    </w:p>
    <w:p w14:paraId="02AC5A29" w14:textId="77777777" w:rsidR="006C09A4" w:rsidRPr="006C09A4" w:rsidRDefault="006C09A4" w:rsidP="006C09A4"/>
    <w:p w14:paraId="290B9576" w14:textId="77777777" w:rsidR="006C09A4" w:rsidRPr="006C09A4" w:rsidRDefault="006C09A4" w:rsidP="006C09A4">
      <w:r w:rsidRPr="006C09A4">
        <w:rPr>
          <w:b/>
          <w:bCs/>
        </w:rPr>
        <w:tab/>
      </w:r>
      <w:r w:rsidRPr="00E769B1">
        <w:rPr>
          <w:rStyle w:val="Overskrift6Tegn"/>
          <w:rFonts w:eastAsiaTheme="minorHAnsi"/>
        </w:rPr>
        <w:t>Resumé</w:t>
      </w:r>
      <w:r w:rsidRPr="006C09A4">
        <w:rPr>
          <w:b/>
          <w:bCs/>
        </w:rPr>
        <w:t>:</w:t>
      </w:r>
      <w:r w:rsidRPr="006C09A4">
        <w:t xml:space="preserve"> Følgende fremgår af vores love:</w:t>
      </w:r>
    </w:p>
    <w:p w14:paraId="3C719D0C" w14:textId="77777777" w:rsidR="006C09A4" w:rsidRPr="006C09A4" w:rsidRDefault="006C09A4" w:rsidP="006C09A4">
      <w:r w:rsidRPr="006C09A4">
        <w:t xml:space="preserve">§3 </w:t>
      </w:r>
      <w:proofErr w:type="gramStart"/>
      <w:r w:rsidRPr="006C09A4">
        <w:t xml:space="preserve"> ….</w:t>
      </w:r>
      <w:proofErr w:type="gramEnd"/>
      <w:r w:rsidRPr="006C09A4">
        <w:t>” Repræsentantskabet fastsætter det årlige kontingent for associerede medlemmer”</w:t>
      </w:r>
    </w:p>
    <w:p w14:paraId="6DA2A348" w14:textId="77777777" w:rsidR="006C09A4" w:rsidRPr="006C09A4" w:rsidRDefault="006C09A4" w:rsidP="006C09A4">
      <w:r w:rsidRPr="006C09A4">
        <w:t>§4</w:t>
      </w:r>
      <w:proofErr w:type="gramStart"/>
      <w:r w:rsidRPr="006C09A4">
        <w:t xml:space="preserve"> ….</w:t>
      </w:r>
      <w:proofErr w:type="gramEnd"/>
      <w:r w:rsidRPr="006C09A4">
        <w:t>” Kontingent og indskud fastsættes efter forslag fra bestyrelsen af repræsentantskabet.”</w:t>
      </w:r>
    </w:p>
    <w:p w14:paraId="135EFDC4" w14:textId="77777777" w:rsidR="006C09A4" w:rsidRPr="006C09A4" w:rsidRDefault="006C09A4" w:rsidP="006C09A4"/>
    <w:p w14:paraId="3E39FE60" w14:textId="77777777" w:rsidR="006C09A4" w:rsidRPr="006C09A4" w:rsidRDefault="006C09A4" w:rsidP="006C09A4">
      <w:r w:rsidRPr="006C09A4">
        <w:t>I budgetterne for 2027 og 2028 er der forudsat uændret kontingent, som udgør 2.000 kr. for associerede medlemmer” og 600 kr. for øvrige.</w:t>
      </w:r>
    </w:p>
    <w:p w14:paraId="51E08F3A" w14:textId="77777777" w:rsidR="006C09A4" w:rsidRPr="006C09A4" w:rsidRDefault="006C09A4" w:rsidP="006C09A4">
      <w:r w:rsidRPr="006C09A4">
        <w:tab/>
        <w:t>Der betales ikke indskud.</w:t>
      </w:r>
    </w:p>
    <w:p w14:paraId="2EE3828E" w14:textId="77777777" w:rsidR="006C09A4" w:rsidRPr="006C09A4" w:rsidRDefault="006C09A4" w:rsidP="006C09A4"/>
    <w:p w14:paraId="69145D4C" w14:textId="77777777" w:rsidR="006C09A4" w:rsidRPr="006C09A4" w:rsidRDefault="006C09A4" w:rsidP="006C09A4">
      <w:r w:rsidRPr="006C09A4">
        <w:tab/>
      </w:r>
      <w:r w:rsidRPr="00E769B1">
        <w:rPr>
          <w:rStyle w:val="Overskrift6Tegn"/>
          <w:rFonts w:eastAsiaTheme="minorHAnsi"/>
        </w:rPr>
        <w:t>Anbefaling til bestyrelsen:</w:t>
      </w:r>
      <w:r w:rsidRPr="006C09A4">
        <w:t xml:space="preserve"> Indstilles til bestyrelsens godkendelse, og det indgår som en del af repræsentantskabsmødet.</w:t>
      </w:r>
    </w:p>
    <w:p w14:paraId="4D4C1309" w14:textId="77777777" w:rsidR="006C09A4" w:rsidRPr="006C09A4" w:rsidRDefault="006C09A4" w:rsidP="006C09A4"/>
    <w:p w14:paraId="7A8325B8" w14:textId="77777777" w:rsidR="006C09A4" w:rsidRPr="006C09A4" w:rsidRDefault="006C09A4" w:rsidP="006C09A4">
      <w:r w:rsidRPr="00E769B1">
        <w:rPr>
          <w:rStyle w:val="Overskrift6Tegn"/>
          <w:rFonts w:eastAsiaTheme="minorHAnsi"/>
        </w:rPr>
        <w:t>Beslutning:</w:t>
      </w:r>
      <w:r w:rsidRPr="006C09A4">
        <w:rPr>
          <w:b/>
          <w:bCs/>
        </w:rPr>
        <w:t xml:space="preserve"> </w:t>
      </w:r>
      <w:r w:rsidRPr="006C09A4">
        <w:t>Bestyrelsen besluttede at indstille til repræsentantskabet, at kontingentet forbliver uændret, og at der fortsat ikke betales indskud.</w:t>
      </w:r>
    </w:p>
    <w:p w14:paraId="144B01CD" w14:textId="77777777" w:rsidR="006C09A4" w:rsidRPr="006C09A4" w:rsidRDefault="006C09A4" w:rsidP="006C09A4"/>
    <w:p w14:paraId="1C90D5FD" w14:textId="77777777" w:rsidR="006C09A4" w:rsidRPr="006C09A4" w:rsidRDefault="006C09A4" w:rsidP="006C09A4"/>
    <w:p w14:paraId="7B6E0D71" w14:textId="77777777" w:rsidR="006C09A4" w:rsidRPr="006C09A4" w:rsidRDefault="006C09A4" w:rsidP="00E769B1">
      <w:pPr>
        <w:pStyle w:val="Overskrift4"/>
      </w:pPr>
      <w:r w:rsidRPr="006C09A4">
        <w:t>Ad 18</w:t>
      </w:r>
      <w:r w:rsidRPr="006C09A4">
        <w:tab/>
        <w:t>Evt. indstilling om ændrede kørselstakster</w:t>
      </w:r>
    </w:p>
    <w:p w14:paraId="4806B3A4" w14:textId="77777777" w:rsidR="006C09A4" w:rsidRPr="006C09A4" w:rsidRDefault="006C09A4" w:rsidP="006C09A4">
      <w:r w:rsidRPr="006C09A4">
        <w:tab/>
        <w:t>Bilag: forklæde, sagsfremstilling kørselstakster</w:t>
      </w:r>
    </w:p>
    <w:p w14:paraId="442683B4" w14:textId="77777777" w:rsidR="006C09A4" w:rsidRPr="006C09A4" w:rsidRDefault="006C09A4" w:rsidP="006C09A4"/>
    <w:p w14:paraId="1497642A" w14:textId="77777777" w:rsidR="006C09A4" w:rsidRPr="006C09A4" w:rsidRDefault="006C09A4" w:rsidP="006C09A4">
      <w:r w:rsidRPr="006C09A4">
        <w:tab/>
      </w:r>
      <w:r w:rsidRPr="00EB075D">
        <w:rPr>
          <w:rStyle w:val="Overskrift6Tegn"/>
          <w:rFonts w:eastAsiaTheme="minorHAnsi"/>
        </w:rPr>
        <w:t>Resumé:</w:t>
      </w:r>
      <w:r w:rsidRPr="006C09A4">
        <w:t xml:space="preserve"> På Økonomiudvalgsmøde den 17. marts 2026 blev muligheden for at frivillige i Parasport Danmark modtager statens højeste takst i forbindelse med kørselsgodtgørelse.</w:t>
      </w:r>
    </w:p>
    <w:p w14:paraId="0EEA5596" w14:textId="77777777" w:rsidR="006C09A4" w:rsidRPr="006C09A4" w:rsidRDefault="006C09A4" w:rsidP="006C09A4"/>
    <w:p w14:paraId="4EE2030E" w14:textId="77777777" w:rsidR="006C09A4" w:rsidRPr="006C09A4" w:rsidRDefault="006C09A4" w:rsidP="006C09A4">
      <w:r w:rsidRPr="006C09A4">
        <w:t>Det indstilles at alle får kørsel refunderet efter statens højeste takst gældende fra 1. juli 2026. Der skal appelleres til fortsat samkørsel.</w:t>
      </w:r>
    </w:p>
    <w:p w14:paraId="4F9C0654" w14:textId="77777777" w:rsidR="006C09A4" w:rsidRPr="006C09A4" w:rsidRDefault="006C09A4" w:rsidP="006C09A4">
      <w:r w:rsidRPr="006C09A4">
        <w:lastRenderedPageBreak/>
        <w:t>Merudgiften kræver ikke et revideret budget, og merudgiften dækkes ind via det samlede budget alternativt underskud.</w:t>
      </w:r>
    </w:p>
    <w:p w14:paraId="2FABA0FA" w14:textId="77777777" w:rsidR="006C09A4" w:rsidRPr="006C09A4" w:rsidRDefault="006C09A4" w:rsidP="006C09A4"/>
    <w:p w14:paraId="664B7634" w14:textId="77777777" w:rsidR="006C09A4" w:rsidRPr="006C09A4" w:rsidRDefault="006C09A4" w:rsidP="006C09A4">
      <w:r w:rsidRPr="00EB075D">
        <w:rPr>
          <w:rStyle w:val="Overskrift6Tegn"/>
          <w:rFonts w:eastAsiaTheme="minorHAnsi"/>
        </w:rPr>
        <w:tab/>
        <w:t>Anbefaling til bestyrelsen:</w:t>
      </w:r>
      <w:r w:rsidRPr="006C09A4">
        <w:t xml:space="preserve"> Indstilles til bestyrelsens godkendelse.</w:t>
      </w:r>
    </w:p>
    <w:p w14:paraId="78028B7E" w14:textId="77777777" w:rsidR="006C09A4" w:rsidRPr="006C09A4" w:rsidRDefault="006C09A4" w:rsidP="006C09A4"/>
    <w:p w14:paraId="14AE627A" w14:textId="77777777" w:rsidR="006C09A4" w:rsidRPr="006C09A4" w:rsidRDefault="006C09A4" w:rsidP="006C09A4">
      <w:r w:rsidRPr="00EB075D">
        <w:rPr>
          <w:rStyle w:val="Overskrift6Tegn"/>
          <w:rFonts w:eastAsiaTheme="minorHAnsi"/>
        </w:rPr>
        <w:t>Beslutning:</w:t>
      </w:r>
      <w:r w:rsidRPr="006C09A4">
        <w:rPr>
          <w:b/>
          <w:bCs/>
        </w:rPr>
        <w:t xml:space="preserve"> </w:t>
      </w:r>
      <w:r w:rsidRPr="006C09A4">
        <w:t>Bestyrelsen besluttede at alle frivillige pr. 1. juli 2026 får refunderet kørselsudgifter efter statens højeste takst. Herudover blev det understreget, at der forsat skal opfordres til samkørsel.</w:t>
      </w:r>
    </w:p>
    <w:p w14:paraId="0104A5FC" w14:textId="77777777" w:rsidR="006C09A4" w:rsidRPr="006C09A4" w:rsidRDefault="006C09A4" w:rsidP="006C09A4"/>
    <w:p w14:paraId="2A6068D9" w14:textId="77777777" w:rsidR="006C09A4" w:rsidRPr="006C09A4" w:rsidRDefault="006C09A4" w:rsidP="006C09A4"/>
    <w:p w14:paraId="4FA31E6E" w14:textId="77777777" w:rsidR="006C09A4" w:rsidRPr="006C09A4" w:rsidRDefault="006C09A4" w:rsidP="00EB075D">
      <w:pPr>
        <w:pStyle w:val="Overskrift4"/>
      </w:pPr>
      <w:r w:rsidRPr="006C09A4">
        <w:t>Ad 19</w:t>
      </w:r>
      <w:r w:rsidRPr="006C09A4">
        <w:tab/>
        <w:t>Evt. tilpasset ØU-kommissorium</w:t>
      </w:r>
    </w:p>
    <w:p w14:paraId="3FD33FE2" w14:textId="77777777" w:rsidR="006C09A4" w:rsidRPr="006C09A4" w:rsidRDefault="006C09A4" w:rsidP="006C09A4">
      <w:r w:rsidRPr="006C09A4">
        <w:tab/>
        <w:t>Bilag: forklæde, udkast til kommissorium</w:t>
      </w:r>
    </w:p>
    <w:p w14:paraId="2646A210" w14:textId="77777777" w:rsidR="006C09A4" w:rsidRPr="006C09A4" w:rsidRDefault="006C09A4" w:rsidP="006C09A4"/>
    <w:p w14:paraId="7EC3F4EF" w14:textId="77777777" w:rsidR="006C09A4" w:rsidRPr="006C09A4" w:rsidRDefault="006C09A4" w:rsidP="006C09A4">
      <w:r w:rsidRPr="006C09A4">
        <w:tab/>
      </w:r>
      <w:r w:rsidRPr="00EB075D">
        <w:rPr>
          <w:rStyle w:val="Overskrift6Tegn"/>
          <w:rFonts w:eastAsiaTheme="minorHAnsi"/>
        </w:rPr>
        <w:t>Resumé:</w:t>
      </w:r>
      <w:r w:rsidRPr="006C09A4">
        <w:t xml:space="preserve"> På Økonomiudvalgsmøde den 17. marts 2026 blev </w:t>
      </w:r>
      <w:proofErr w:type="spellStart"/>
      <w:r w:rsidRPr="006C09A4">
        <w:t>ØUs</w:t>
      </w:r>
      <w:proofErr w:type="spellEnd"/>
      <w:r w:rsidRPr="006C09A4">
        <w:t xml:space="preserve"> kommissorium med henblik på justering af direktørens mulighed for om-disponering af midler. </w:t>
      </w:r>
    </w:p>
    <w:p w14:paraId="3E986CB6" w14:textId="77777777" w:rsidR="006C09A4" w:rsidRPr="006C09A4" w:rsidRDefault="006C09A4" w:rsidP="006C09A4"/>
    <w:p w14:paraId="788F4D91" w14:textId="77777777" w:rsidR="006C09A4" w:rsidRPr="006C09A4" w:rsidRDefault="006C09A4" w:rsidP="006C09A4">
      <w:r w:rsidRPr="006C09A4">
        <w:tab/>
      </w:r>
      <w:r w:rsidRPr="00EB075D">
        <w:rPr>
          <w:rStyle w:val="Overskrift6Tegn"/>
          <w:rFonts w:eastAsiaTheme="minorHAnsi"/>
        </w:rPr>
        <w:t>Anbefaling til bestyrelsen:</w:t>
      </w:r>
      <w:r w:rsidRPr="006C09A4">
        <w:t xml:space="preserve"> Indstilles til bestyrelsens godkendelse.</w:t>
      </w:r>
    </w:p>
    <w:p w14:paraId="2C9FB082" w14:textId="77777777" w:rsidR="006C09A4" w:rsidRPr="006C09A4" w:rsidRDefault="006C09A4" w:rsidP="006C09A4"/>
    <w:p w14:paraId="05433662" w14:textId="77777777" w:rsidR="006C09A4" w:rsidRPr="006C09A4" w:rsidRDefault="006C09A4" w:rsidP="006C09A4">
      <w:r w:rsidRPr="006C09A4">
        <w:tab/>
      </w:r>
      <w:r w:rsidRPr="00EB075D">
        <w:rPr>
          <w:rStyle w:val="Overskrift6Tegn"/>
          <w:rFonts w:eastAsiaTheme="minorHAnsi"/>
        </w:rPr>
        <w:t xml:space="preserve">Beslutning: </w:t>
      </w:r>
      <w:r w:rsidRPr="006C09A4">
        <w:t>Bestyrelsen godkendte kommissoriet for Økonomiudvalget.</w:t>
      </w:r>
    </w:p>
    <w:p w14:paraId="7E8A0831" w14:textId="77777777" w:rsidR="006C09A4" w:rsidRPr="006C09A4" w:rsidRDefault="006C09A4" w:rsidP="006C09A4"/>
    <w:p w14:paraId="106941A8" w14:textId="77777777" w:rsidR="006C09A4" w:rsidRPr="006C09A4" w:rsidRDefault="006C09A4" w:rsidP="006C09A4"/>
    <w:p w14:paraId="31087544" w14:textId="77777777" w:rsidR="006C09A4" w:rsidRPr="006C09A4" w:rsidRDefault="006C09A4" w:rsidP="00EB075D">
      <w:pPr>
        <w:pStyle w:val="Overskrift4"/>
      </w:pPr>
      <w:r w:rsidRPr="006C09A4">
        <w:t>Ad 20</w:t>
      </w:r>
      <w:r w:rsidRPr="006C09A4">
        <w:tab/>
        <w:t>Partnerskabsaftale DBU</w:t>
      </w:r>
    </w:p>
    <w:p w14:paraId="2C878420" w14:textId="77777777" w:rsidR="006C09A4" w:rsidRPr="006C09A4" w:rsidRDefault="006C09A4" w:rsidP="006C09A4">
      <w:pPr>
        <w:rPr>
          <w:bCs/>
        </w:rPr>
      </w:pPr>
      <w:r w:rsidRPr="006C09A4">
        <w:rPr>
          <w:bCs/>
        </w:rPr>
        <w:tab/>
        <w:t>Bilag: forklæde, partnerskabsaftale</w:t>
      </w:r>
    </w:p>
    <w:p w14:paraId="65E491F8" w14:textId="77777777" w:rsidR="006C09A4" w:rsidRPr="006C09A4" w:rsidRDefault="006C09A4" w:rsidP="006C09A4">
      <w:pPr>
        <w:rPr>
          <w:bCs/>
        </w:rPr>
      </w:pPr>
    </w:p>
    <w:p w14:paraId="0CC0C8D7" w14:textId="77777777" w:rsidR="006C09A4" w:rsidRPr="006C09A4" w:rsidRDefault="006C09A4" w:rsidP="00EB075D">
      <w:pPr>
        <w:pStyle w:val="Overskrift6"/>
      </w:pPr>
      <w:r w:rsidRPr="006C09A4">
        <w:t>Resumé:</w:t>
      </w:r>
    </w:p>
    <w:p w14:paraId="5AE5893D" w14:textId="77777777" w:rsidR="006C09A4" w:rsidRPr="006C09A4" w:rsidRDefault="006C09A4" w:rsidP="006C09A4">
      <w:pPr>
        <w:rPr>
          <w:bCs/>
        </w:rPr>
      </w:pPr>
      <w:r w:rsidRPr="006C09A4">
        <w:rPr>
          <w:bCs/>
        </w:rPr>
        <w:t>Administrationen indstiller, at bestyrelsen godkender den fremsendte partnerskabsaftale mellem DBU og Parasport Danmark gældende for perioden 1. januar 2026 – 31. december 2027.</w:t>
      </w:r>
    </w:p>
    <w:p w14:paraId="32CEDEA6" w14:textId="77777777" w:rsidR="006C09A4" w:rsidRPr="006C09A4" w:rsidRDefault="006C09A4" w:rsidP="006C09A4">
      <w:pPr>
        <w:rPr>
          <w:bCs/>
        </w:rPr>
      </w:pPr>
      <w:r w:rsidRPr="006C09A4">
        <w:rPr>
          <w:bCs/>
        </w:rPr>
        <w:t>Aftalen bygger videre på det eksisterende samarbejde og har til formål at styrke og udvikle fodboldtilbud til mennesker med handicap eller særlige behov gennem en række fælles hovedindsatser.</w:t>
      </w:r>
    </w:p>
    <w:p w14:paraId="454058F3" w14:textId="77777777" w:rsidR="006C09A4" w:rsidRPr="006C09A4" w:rsidRDefault="006C09A4" w:rsidP="006C09A4">
      <w:pPr>
        <w:rPr>
          <w:bCs/>
        </w:rPr>
      </w:pPr>
      <w:r w:rsidRPr="006C09A4">
        <w:rPr>
          <w:bCs/>
        </w:rPr>
        <w:t xml:space="preserve">Partnerskabet forankrer og videreudvikler samarbejdet om </w:t>
      </w:r>
      <w:proofErr w:type="spellStart"/>
      <w:r w:rsidRPr="006C09A4">
        <w:rPr>
          <w:bCs/>
        </w:rPr>
        <w:t>parafodbold</w:t>
      </w:r>
      <w:proofErr w:type="spellEnd"/>
      <w:r w:rsidRPr="006C09A4">
        <w:rPr>
          <w:bCs/>
        </w:rPr>
        <w:t xml:space="preserve"> nationalt, herunder klubudvikling, turneringsstruktur, landshold, medlemsdata og kommunikation, og understøtter samtidig den strategiske ambition om at øge deltagelsen og kvaliteten i </w:t>
      </w:r>
      <w:proofErr w:type="spellStart"/>
      <w:r w:rsidRPr="006C09A4">
        <w:rPr>
          <w:bCs/>
        </w:rPr>
        <w:t>parafodbolden</w:t>
      </w:r>
      <w:proofErr w:type="spellEnd"/>
      <w:r w:rsidRPr="006C09A4">
        <w:rPr>
          <w:bCs/>
        </w:rPr>
        <w:t>.</w:t>
      </w:r>
    </w:p>
    <w:p w14:paraId="50A14987" w14:textId="77777777" w:rsidR="006C09A4" w:rsidRPr="006C09A4" w:rsidRDefault="006C09A4" w:rsidP="006C09A4">
      <w:pPr>
        <w:rPr>
          <w:bCs/>
        </w:rPr>
      </w:pPr>
    </w:p>
    <w:p w14:paraId="568EA56B" w14:textId="77777777" w:rsidR="006C09A4" w:rsidRPr="006C09A4" w:rsidRDefault="006C09A4" w:rsidP="006C09A4">
      <w:pPr>
        <w:rPr>
          <w:bCs/>
        </w:rPr>
      </w:pPr>
      <w:r w:rsidRPr="006C09A4">
        <w:rPr>
          <w:bCs/>
        </w:rPr>
        <w:t>Baggrund og indhold</w:t>
      </w:r>
    </w:p>
    <w:p w14:paraId="396CF0DC" w14:textId="77777777" w:rsidR="006C09A4" w:rsidRPr="006C09A4" w:rsidRDefault="006C09A4" w:rsidP="006C09A4">
      <w:pPr>
        <w:rPr>
          <w:bCs/>
        </w:rPr>
      </w:pPr>
      <w:r w:rsidRPr="006C09A4">
        <w:rPr>
          <w:bCs/>
        </w:rPr>
        <w:t xml:space="preserve">DBU og Parasport Danmark har gennem en årrække samarbejdet om udviklingen af </w:t>
      </w:r>
      <w:proofErr w:type="spellStart"/>
      <w:r w:rsidRPr="006C09A4">
        <w:rPr>
          <w:bCs/>
        </w:rPr>
        <w:t>parafodbold</w:t>
      </w:r>
      <w:proofErr w:type="spellEnd"/>
      <w:r w:rsidRPr="006C09A4">
        <w:rPr>
          <w:bCs/>
        </w:rPr>
        <w:t xml:space="preserve">. På landsplan findes der særlige fodboldtilbud for mennesker med handicap eller særlige behov i mindst 131 idrætsforeninger, og Parasport Danmark administrerer blandt andet Special Olympics-, CP- og </w:t>
      </w:r>
      <w:proofErr w:type="spellStart"/>
      <w:r w:rsidRPr="006C09A4">
        <w:rPr>
          <w:bCs/>
        </w:rPr>
        <w:t>Powerchair</w:t>
      </w:r>
      <w:proofErr w:type="spellEnd"/>
      <w:r w:rsidRPr="006C09A4">
        <w:rPr>
          <w:bCs/>
        </w:rPr>
        <w:t>-landsholdene.</w:t>
      </w:r>
    </w:p>
    <w:p w14:paraId="2360EC7C" w14:textId="77777777" w:rsidR="006C09A4" w:rsidRPr="006C09A4" w:rsidRDefault="006C09A4" w:rsidP="006C09A4">
      <w:pPr>
        <w:rPr>
          <w:bCs/>
        </w:rPr>
      </w:pPr>
    </w:p>
    <w:p w14:paraId="585D0C3D" w14:textId="77777777" w:rsidR="006C09A4" w:rsidRPr="006C09A4" w:rsidRDefault="006C09A4" w:rsidP="006C09A4">
      <w:pPr>
        <w:rPr>
          <w:bCs/>
        </w:rPr>
      </w:pPr>
      <w:r w:rsidRPr="006C09A4">
        <w:rPr>
          <w:bCs/>
        </w:rPr>
        <w:t>I sæsonen 2025/2026 deltager 63 hold fordelt på 33 klubber i Parasport Danmarks landsdækkende turnering, hvilket vidner om et betydeligt aktivitetsniveau – men også et udviklingspotentiale.</w:t>
      </w:r>
    </w:p>
    <w:p w14:paraId="04AB6D09" w14:textId="77777777" w:rsidR="006C09A4" w:rsidRPr="006C09A4" w:rsidRDefault="006C09A4" w:rsidP="006C09A4">
      <w:pPr>
        <w:rPr>
          <w:bCs/>
        </w:rPr>
      </w:pPr>
    </w:p>
    <w:p w14:paraId="3F82A2D3" w14:textId="77777777" w:rsidR="006C09A4" w:rsidRPr="006C09A4" w:rsidRDefault="006C09A4" w:rsidP="006C09A4">
      <w:pPr>
        <w:rPr>
          <w:bCs/>
        </w:rPr>
      </w:pPr>
      <w:r w:rsidRPr="006C09A4">
        <w:rPr>
          <w:bCs/>
        </w:rPr>
        <w:lastRenderedPageBreak/>
        <w:t>Et centralt element i den kommende aftaleperiode er videreførelsen af projektet 'En del af holdet', som fra 2026 forankres i DBU’s satsning Hele Danmarks Klubhus (HDK). Der indgås en separat aftale om dette projekt, men det tænkes strategisk sammen med nærværende partnerskab.</w:t>
      </w:r>
    </w:p>
    <w:p w14:paraId="11AD471B" w14:textId="77777777" w:rsidR="006C09A4" w:rsidRPr="006C09A4" w:rsidRDefault="006C09A4" w:rsidP="006C09A4">
      <w:pPr>
        <w:rPr>
          <w:bCs/>
        </w:rPr>
      </w:pPr>
      <w:r w:rsidRPr="006C09A4">
        <w:rPr>
          <w:bCs/>
        </w:rPr>
        <w:t>Den nye aftale fastlægger fem hovedindsatsområder for perioden 2026–2027:</w:t>
      </w:r>
    </w:p>
    <w:p w14:paraId="3F8D911A" w14:textId="77777777" w:rsidR="006C09A4" w:rsidRPr="006C09A4" w:rsidRDefault="006C09A4" w:rsidP="006C09A4">
      <w:pPr>
        <w:rPr>
          <w:bCs/>
        </w:rPr>
      </w:pPr>
      <w:r w:rsidRPr="006C09A4">
        <w:rPr>
          <w:bCs/>
        </w:rPr>
        <w:t>1. En del af holdet – forankring og videreudvikling i HDK-regi.</w:t>
      </w:r>
    </w:p>
    <w:p w14:paraId="3504786C" w14:textId="77777777" w:rsidR="006C09A4" w:rsidRPr="006C09A4" w:rsidRDefault="006C09A4" w:rsidP="006C09A4">
      <w:pPr>
        <w:rPr>
          <w:bCs/>
        </w:rPr>
      </w:pPr>
      <w:r w:rsidRPr="006C09A4">
        <w:rPr>
          <w:bCs/>
        </w:rPr>
        <w:t xml:space="preserve">2. Fokus på udvalgte målgrupper – øget fokus på CP-fodbold og </w:t>
      </w:r>
      <w:proofErr w:type="spellStart"/>
      <w:r w:rsidRPr="006C09A4">
        <w:rPr>
          <w:bCs/>
        </w:rPr>
        <w:t>Powerchair</w:t>
      </w:r>
      <w:proofErr w:type="spellEnd"/>
      <w:r w:rsidRPr="006C09A4">
        <w:rPr>
          <w:bCs/>
        </w:rPr>
        <w:t xml:space="preserve"> Football.</w:t>
      </w:r>
    </w:p>
    <w:p w14:paraId="078CA93F" w14:textId="77777777" w:rsidR="006C09A4" w:rsidRPr="006C09A4" w:rsidRDefault="006C09A4" w:rsidP="006C09A4">
      <w:pPr>
        <w:rPr>
          <w:bCs/>
        </w:rPr>
      </w:pPr>
      <w:r w:rsidRPr="006C09A4">
        <w:rPr>
          <w:bCs/>
        </w:rPr>
        <w:t>3. Medlemsdata – styrket registrering og datakvalitet.</w:t>
      </w:r>
    </w:p>
    <w:p w14:paraId="3A45797A" w14:textId="77777777" w:rsidR="006C09A4" w:rsidRPr="006C09A4" w:rsidRDefault="006C09A4" w:rsidP="006C09A4">
      <w:pPr>
        <w:rPr>
          <w:bCs/>
        </w:rPr>
      </w:pPr>
      <w:r w:rsidRPr="006C09A4">
        <w:rPr>
          <w:bCs/>
        </w:rPr>
        <w:t>4. Turneringer – videre integration på DBU’s turneringsplatform.</w:t>
      </w:r>
    </w:p>
    <w:p w14:paraId="165221E0" w14:textId="77777777" w:rsidR="006C09A4" w:rsidRPr="006C09A4" w:rsidRDefault="006C09A4" w:rsidP="006C09A4">
      <w:pPr>
        <w:rPr>
          <w:bCs/>
        </w:rPr>
      </w:pPr>
      <w:r w:rsidRPr="006C09A4">
        <w:rPr>
          <w:bCs/>
        </w:rPr>
        <w:t>5. Kommunikation – fælles kommunikativ indsats og arbejdsgruppe.</w:t>
      </w:r>
    </w:p>
    <w:p w14:paraId="67EA5F12" w14:textId="77777777" w:rsidR="006C09A4" w:rsidRPr="006C09A4" w:rsidRDefault="006C09A4" w:rsidP="006C09A4">
      <w:pPr>
        <w:rPr>
          <w:bCs/>
        </w:rPr>
      </w:pPr>
    </w:p>
    <w:p w14:paraId="254E276F" w14:textId="77777777" w:rsidR="006C09A4" w:rsidRPr="006C09A4" w:rsidRDefault="006C09A4" w:rsidP="006C09A4">
      <w:pPr>
        <w:rPr>
          <w:bCs/>
        </w:rPr>
      </w:pPr>
      <w:r w:rsidRPr="006C09A4">
        <w:rPr>
          <w:bCs/>
        </w:rPr>
        <w:t>Organisering</w:t>
      </w:r>
    </w:p>
    <w:p w14:paraId="424B8466" w14:textId="77777777" w:rsidR="006C09A4" w:rsidRPr="006C09A4" w:rsidRDefault="006C09A4" w:rsidP="006C09A4">
      <w:pPr>
        <w:rPr>
          <w:bCs/>
        </w:rPr>
      </w:pPr>
      <w:r w:rsidRPr="006C09A4">
        <w:rPr>
          <w:bCs/>
        </w:rPr>
        <w:t xml:space="preserve">Der nedsættes en styregruppe, som skal sikre status og fremdrift i forhold til partnerskabsaftalen og dens hovedindsatser. Styregruppen prioriterer med udgangspunkt i denne aftale indholdet i hovedindsatserne og aftaler arbejdsfordelingen mellem forbundene. </w:t>
      </w:r>
    </w:p>
    <w:p w14:paraId="662303EF" w14:textId="77777777" w:rsidR="006C09A4" w:rsidRPr="006C09A4" w:rsidRDefault="006C09A4" w:rsidP="006C09A4">
      <w:pPr>
        <w:rPr>
          <w:bCs/>
        </w:rPr>
      </w:pPr>
      <w:r w:rsidRPr="006C09A4">
        <w:rPr>
          <w:bCs/>
        </w:rPr>
        <w:t>Styregruppen består af repræsentanter fra DBU, DBU Bredde samt Parasport Danmark, som mødes op til to gange årligt. Møderne forventes afviklet virtuelt. Der udpeges en sekretær fra hvert forbund, som i fællesskab har ansvaret for mødeindkaldelse, opfølgning samt løbende orientering.</w:t>
      </w:r>
    </w:p>
    <w:p w14:paraId="685AE195" w14:textId="77777777" w:rsidR="006C09A4" w:rsidRPr="006C09A4" w:rsidRDefault="006C09A4" w:rsidP="006C09A4">
      <w:pPr>
        <w:rPr>
          <w:bCs/>
        </w:rPr>
      </w:pPr>
    </w:p>
    <w:p w14:paraId="018CF157" w14:textId="77777777" w:rsidR="006C09A4" w:rsidRPr="006C09A4" w:rsidRDefault="006C09A4" w:rsidP="006C09A4">
      <w:pPr>
        <w:rPr>
          <w:bCs/>
        </w:rPr>
      </w:pPr>
      <w:r w:rsidRPr="006C09A4">
        <w:rPr>
          <w:bCs/>
        </w:rPr>
        <w:tab/>
      </w:r>
      <w:r w:rsidRPr="00EB075D">
        <w:rPr>
          <w:rStyle w:val="Overskrift6Tegn"/>
          <w:rFonts w:eastAsiaTheme="minorHAnsi"/>
        </w:rPr>
        <w:t>Anbefaling til bestyrelsen:</w:t>
      </w:r>
      <w:r w:rsidRPr="006C09A4">
        <w:rPr>
          <w:bCs/>
        </w:rPr>
        <w:t xml:space="preserve"> Administrationen indstiller, at bestyrelsen godkender partnerskabsaftalen mellem DBU og Parasport Danmark for perioden 1. januar 2026 – 31. december 2027.</w:t>
      </w:r>
    </w:p>
    <w:p w14:paraId="171352C7" w14:textId="77777777" w:rsidR="006C09A4" w:rsidRPr="006C09A4" w:rsidRDefault="006C09A4" w:rsidP="006C09A4">
      <w:pPr>
        <w:rPr>
          <w:bCs/>
        </w:rPr>
      </w:pPr>
    </w:p>
    <w:p w14:paraId="5B5B4A4C" w14:textId="77777777" w:rsidR="006C09A4" w:rsidRPr="006C09A4" w:rsidRDefault="006C09A4" w:rsidP="006C09A4">
      <w:pPr>
        <w:rPr>
          <w:bCs/>
        </w:rPr>
      </w:pPr>
      <w:r w:rsidRPr="00EB075D">
        <w:rPr>
          <w:rStyle w:val="Overskrift6Tegn"/>
          <w:rFonts w:eastAsiaTheme="minorHAnsi"/>
        </w:rPr>
        <w:t>Beslutning:</w:t>
      </w:r>
      <w:r w:rsidRPr="006C09A4">
        <w:rPr>
          <w:b/>
        </w:rPr>
        <w:t xml:space="preserve"> </w:t>
      </w:r>
      <w:r w:rsidRPr="006C09A4">
        <w:rPr>
          <w:bCs/>
        </w:rPr>
        <w:t>Bestyrelsen godkendte partnerskabsaftalen mellem DBU og Parasport Danmark. Fremadrettet bør der være et fokus på, at aftalen gerne må have en længere varighed end 2 år.</w:t>
      </w:r>
    </w:p>
    <w:p w14:paraId="583E3F2E" w14:textId="77777777" w:rsidR="006C09A4" w:rsidRPr="006C09A4" w:rsidRDefault="006C09A4" w:rsidP="006C09A4">
      <w:pPr>
        <w:rPr>
          <w:bCs/>
        </w:rPr>
      </w:pPr>
    </w:p>
    <w:bookmarkEnd w:id="6"/>
    <w:p w14:paraId="670AA9B7" w14:textId="74705D85" w:rsidR="006C09A4" w:rsidRPr="006C09A4" w:rsidRDefault="006C09A4" w:rsidP="00EB075D">
      <w:pPr>
        <w:pStyle w:val="Overskrift3"/>
      </w:pPr>
      <w:r w:rsidRPr="006C09A4">
        <w:t>SAGER TIL DRØFTELSE – HERUNDER EVT. TEMADRØFTELSE AF MAKSIMALT  30 MIN</w:t>
      </w:r>
      <w:r w:rsidR="00EB075D">
        <w:t>.</w:t>
      </w:r>
    </w:p>
    <w:p w14:paraId="1F1DC1CD" w14:textId="77777777" w:rsidR="006C09A4" w:rsidRPr="006C09A4" w:rsidRDefault="006C09A4" w:rsidP="006C09A4">
      <w:pPr>
        <w:rPr>
          <w:b/>
          <w:bCs/>
        </w:rPr>
      </w:pPr>
    </w:p>
    <w:p w14:paraId="53A093AA" w14:textId="77777777" w:rsidR="006C09A4" w:rsidRPr="006C09A4" w:rsidRDefault="006C09A4" w:rsidP="006C09A4">
      <w:pPr>
        <w:rPr>
          <w:b/>
          <w:bCs/>
        </w:rPr>
      </w:pPr>
    </w:p>
    <w:p w14:paraId="524DB174" w14:textId="77777777" w:rsidR="006C09A4" w:rsidRPr="006C09A4" w:rsidRDefault="006C09A4" w:rsidP="00EB075D">
      <w:pPr>
        <w:pStyle w:val="Overskrift4"/>
      </w:pPr>
      <w:r w:rsidRPr="006C09A4">
        <w:t>Ad 21</w:t>
      </w:r>
      <w:r w:rsidRPr="006C09A4">
        <w:tab/>
        <w:t>Temadrøftelse – Dialogmøde 1. maj 2026</w:t>
      </w:r>
    </w:p>
    <w:p w14:paraId="099DA109" w14:textId="77777777" w:rsidR="006C09A4" w:rsidRPr="006C09A4" w:rsidRDefault="006C09A4" w:rsidP="006C09A4">
      <w:pPr>
        <w:rPr>
          <w:bCs/>
        </w:rPr>
      </w:pPr>
      <w:r w:rsidRPr="006C09A4">
        <w:rPr>
          <w:bCs/>
        </w:rPr>
        <w:tab/>
        <w:t>Bilag: forklæde</w:t>
      </w:r>
      <w:r w:rsidRPr="006C09A4">
        <w:rPr>
          <w:bCs/>
        </w:rPr>
        <w:tab/>
      </w:r>
    </w:p>
    <w:p w14:paraId="7F378D57" w14:textId="77777777" w:rsidR="006C09A4" w:rsidRPr="006C09A4" w:rsidRDefault="006C09A4" w:rsidP="006C09A4"/>
    <w:p w14:paraId="11362FDB" w14:textId="77777777" w:rsidR="006C09A4" w:rsidRPr="006C09A4" w:rsidRDefault="006C09A4" w:rsidP="006C09A4">
      <w:r w:rsidRPr="00EB075D">
        <w:rPr>
          <w:rStyle w:val="Overskrift6Tegn"/>
          <w:rFonts w:eastAsiaTheme="minorHAnsi"/>
        </w:rPr>
        <w:t>Resumé:</w:t>
      </w:r>
      <w:r w:rsidRPr="006C09A4">
        <w:t xml:space="preserve"> I forbindelse med gennemførelsen af Parasport Danmarks Klubundersøgelse i efteråret 2025, ønskes det at bruge data fra undersøgelsen til at skabe dialog med klubber og andre interessenter. </w:t>
      </w:r>
    </w:p>
    <w:p w14:paraId="66D691BD" w14:textId="77777777" w:rsidR="006C09A4" w:rsidRPr="006C09A4" w:rsidRDefault="006C09A4" w:rsidP="006C09A4">
      <w:r w:rsidRPr="006C09A4">
        <w:t>Dialogen skal tage udgangspunkt i respondenternes svar og de fund der er gjort. Vigtigst er dog at høre deltagernes oplevelse og enighed i fundene og hvordan vi udvikler på dem i et fremtidigt perspektiv.</w:t>
      </w:r>
    </w:p>
    <w:p w14:paraId="50A1EDCE" w14:textId="77777777" w:rsidR="006C09A4" w:rsidRPr="006C09A4" w:rsidRDefault="006C09A4" w:rsidP="006C09A4">
      <w:r w:rsidRPr="006C09A4">
        <w:t xml:space="preserve">I det hele taget er det en forudsætning for dialogmødet at baggrundsmaterialet fra klubundersøgelsen bliver brugt i et positivt og fremadskuende perspektiv. Vi ønsker ikke at dvæle ved begrundelser og historik, men bruge både negative og positive besvarelser til skabe dialog om hvordan vi hjælper klubberne og hvordan vi i fællesskab </w:t>
      </w:r>
      <w:r w:rsidRPr="006C09A4">
        <w:lastRenderedPageBreak/>
        <w:t>opnår bedre dialog og udvikling af det samlede Parasport Danmark. Altså en positiv, fremadskuende og handlingsorienteret dialog.</w:t>
      </w:r>
    </w:p>
    <w:p w14:paraId="6F2CD21F" w14:textId="77777777" w:rsidR="006C09A4" w:rsidRPr="006C09A4" w:rsidRDefault="006C09A4" w:rsidP="006C09A4">
      <w:r w:rsidRPr="006C09A4">
        <w:t>Som det fremgår af punkt 9 ”klubundersøgelsen” er der udarbejdet en tidsplan for behandling af klubundersøgelsen samt forberedelse og gennemførelse af dialogmødet. JSJ og MEP tager bestyrelsens input fra temadrøftelsen med i det videre arbejde planlægningen dialogmødet. Endeligt program bliver fastlagt d. 7. april.</w:t>
      </w:r>
    </w:p>
    <w:p w14:paraId="2585EABF" w14:textId="77777777" w:rsidR="006C09A4" w:rsidRPr="006C09A4" w:rsidRDefault="006C09A4" w:rsidP="006C09A4">
      <w:r w:rsidRPr="006C09A4">
        <w:t>Som en del af temadrøftelsen, vil der blive holdt et kort oplæg om de første tanker om dialogmødet.</w:t>
      </w:r>
    </w:p>
    <w:p w14:paraId="1D8B620D" w14:textId="77777777" w:rsidR="006C09A4" w:rsidRPr="006C09A4" w:rsidRDefault="006C09A4" w:rsidP="006C09A4"/>
    <w:p w14:paraId="073D5D33" w14:textId="77777777" w:rsidR="006C09A4" w:rsidRPr="006C09A4" w:rsidRDefault="006C09A4" w:rsidP="006C09A4">
      <w:r w:rsidRPr="006C09A4">
        <w:t>Bestyrelsen drøftede oplægget og kom med input til gennemførslen af dialogmødet samt bestyrelsens involvering og rolle på dagen.</w:t>
      </w:r>
    </w:p>
    <w:p w14:paraId="582D2426" w14:textId="77777777" w:rsidR="006C09A4" w:rsidRPr="006C09A4" w:rsidRDefault="006C09A4" w:rsidP="006C09A4">
      <w:pPr>
        <w:rPr>
          <w:b/>
          <w:bCs/>
        </w:rPr>
      </w:pPr>
    </w:p>
    <w:p w14:paraId="56D0AF9A" w14:textId="77777777" w:rsidR="006C09A4" w:rsidRPr="006C09A4" w:rsidRDefault="006C09A4" w:rsidP="006C09A4">
      <w:pPr>
        <w:rPr>
          <w:b/>
          <w:bCs/>
        </w:rPr>
      </w:pPr>
    </w:p>
    <w:p w14:paraId="1EED9312" w14:textId="77777777" w:rsidR="006C09A4" w:rsidRPr="006C09A4" w:rsidRDefault="006C09A4" w:rsidP="00EB075D">
      <w:pPr>
        <w:pStyle w:val="Overskrift3"/>
      </w:pPr>
      <w:r w:rsidRPr="006C09A4">
        <w:t>EVENTUELT</w:t>
      </w:r>
    </w:p>
    <w:p w14:paraId="1B2FD123" w14:textId="77777777" w:rsidR="006C09A4" w:rsidRPr="006C09A4" w:rsidRDefault="006C09A4" w:rsidP="006C09A4">
      <w:pPr>
        <w:rPr>
          <w:b/>
          <w:bCs/>
        </w:rPr>
      </w:pPr>
    </w:p>
    <w:p w14:paraId="1476FD04" w14:textId="77777777" w:rsidR="006C09A4" w:rsidRPr="006C09A4" w:rsidRDefault="006C09A4" w:rsidP="006C09A4">
      <w:r w:rsidRPr="006C09A4">
        <w:tab/>
      </w:r>
    </w:p>
    <w:p w14:paraId="33D53901" w14:textId="77777777" w:rsidR="006C09A4" w:rsidRPr="006C09A4" w:rsidRDefault="006C09A4" w:rsidP="006C09A4"/>
    <w:p w14:paraId="15F897D5" w14:textId="77777777" w:rsidR="006C09A4" w:rsidRPr="006C09A4" w:rsidRDefault="006C09A4" w:rsidP="00EB075D">
      <w:pPr>
        <w:ind w:left="0"/>
      </w:pPr>
      <w:proofErr w:type="spellStart"/>
      <w:r w:rsidRPr="006C09A4">
        <w:t>Ref</w:t>
      </w:r>
      <w:proofErr w:type="spellEnd"/>
      <w:r w:rsidRPr="006C09A4">
        <w:t>: IVL/go</w:t>
      </w:r>
    </w:p>
    <w:p w14:paraId="19AC5D65" w14:textId="77777777" w:rsidR="006C09A4" w:rsidRPr="006C09A4" w:rsidRDefault="006C09A4" w:rsidP="006C09A4"/>
    <w:sectPr w:rsidR="006C09A4" w:rsidRPr="006C09A4" w:rsidSect="00525809">
      <w:headerReference w:type="even" r:id="rId12"/>
      <w:headerReference w:type="default" r:id="rId13"/>
      <w:footerReference w:type="default" r:id="rId14"/>
      <w:headerReference w:type="first" r:id="rId15"/>
      <w:footerReference w:type="first" r:id="rId16"/>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E1CF8" w14:textId="77777777" w:rsidR="00FB5662" w:rsidRDefault="00FB5662" w:rsidP="00B7218E">
      <w:r>
        <w:separator/>
      </w:r>
    </w:p>
  </w:endnote>
  <w:endnote w:type="continuationSeparator" w:id="0">
    <w:p w14:paraId="0F813D42" w14:textId="77777777" w:rsidR="00FB5662" w:rsidRDefault="00FB5662"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7F3EDC-2B8C-465A-84C6-5E9692FD9BA7}"/>
    <w:embedBold r:id="rId2" w:fontKey="{397D37AB-5796-4AE8-B174-E7BD816E5E18}"/>
    <w:embedItalic r:id="rId3" w:fontKey="{F91774DE-F11D-43DD-8FC0-35A12ECF005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subsetted="1" w:fontKey="{4444E7D0-DE6A-4195-B2D8-FF586E096AEB}"/>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18AC" w14:textId="77777777" w:rsidR="00165AF0" w:rsidRPr="00525809" w:rsidRDefault="00FB5662" w:rsidP="001B33EA">
    <w:pPr>
      <w:pStyle w:val="Sidefod"/>
      <w:rPr>
        <w:rFonts w:ascii="Verdana" w:hAnsi="Verdana" w:cs="Arial"/>
        <w:color w:val="474B4E"/>
        <w:sz w:val="14"/>
        <w:szCs w:val="14"/>
      </w:rPr>
    </w:pPr>
    <w:r>
      <w:rPr>
        <w:rFonts w:ascii="Arial" w:hAnsi="Arial" w:cs="Arial"/>
        <w:color w:val="474B4E"/>
        <w:sz w:val="14"/>
        <w:szCs w:val="14"/>
      </w:rPr>
      <w:object w:dxaOrig="1440" w:dyaOrig="1440" w14:anchorId="5F53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pt;margin-top:0;width:494.35pt;height:43.3pt;z-index:-251643904;mso-position-horizontal-relative:text;mso-position-vertical-relative:text">
          <v:imagedata r:id="rId1" o:title=""/>
        </v:shape>
        <o:OLEObject Type="Embed" ProgID="Word.Document.12" ShapeID="_x0000_s1039" DrawAspect="Content" ObjectID="_1842007902" r:id="rId2">
          <o:FieldCodes>\s</o:FieldCodes>
        </o:OLEObject>
      </w:object>
    </w:r>
    <w:r w:rsidR="00CF4E46" w:rsidRPr="00525809">
      <w:rPr>
        <w:rFonts w:ascii="Verdana" w:hAnsi="Verdana"/>
        <w:b/>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1208" w14:textId="77777777" w:rsidR="001B33EA" w:rsidRDefault="001B33EA" w:rsidP="001B33EA">
    <w:pPr>
      <w:pStyle w:val="Sidefod"/>
    </w:pPr>
    <w:r>
      <w:tab/>
    </w:r>
  </w:p>
  <w:p w14:paraId="07819DDE" w14:textId="77777777" w:rsidR="001B33EA" w:rsidRPr="00000EDF" w:rsidRDefault="003204B2" w:rsidP="001B33EA">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8480" behindDoc="1" locked="0" layoutInCell="1" allowOverlap="1" wp14:anchorId="042DD405" wp14:editId="6D2B6C6D">
          <wp:simplePos x="0" y="0"/>
          <wp:positionH relativeFrom="margin">
            <wp:posOffset>3246120</wp:posOffset>
          </wp:positionH>
          <wp:positionV relativeFrom="paragraph">
            <wp:posOffset>25400</wp:posOffset>
          </wp:positionV>
          <wp:extent cx="2821940" cy="32639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
                    <a:extLst>
                      <a:ext uri="{28A0092B-C50C-407E-A947-70E740481C1C}">
                        <a14:useLocalDpi xmlns:a14="http://schemas.microsoft.com/office/drawing/2010/main" val="0"/>
                      </a:ext>
                    </a:extLst>
                  </a:blip>
                  <a:stretch>
                    <a:fillRect/>
                  </a:stretch>
                </pic:blipFill>
                <pic:spPr>
                  <a:xfrm>
                    <a:off x="0" y="0"/>
                    <a:ext cx="2821940" cy="326390"/>
                  </a:xfrm>
                  <a:prstGeom prst="rect">
                    <a:avLst/>
                  </a:prstGeom>
                </pic:spPr>
              </pic:pic>
            </a:graphicData>
          </a:graphic>
          <wp14:sizeRelH relativeFrom="margin">
            <wp14:pctWidth>0</wp14:pctWidth>
          </wp14:sizeRelH>
          <wp14:sizeRelV relativeFrom="margin">
            <wp14:pctHeight>0</wp14:pctHeight>
          </wp14:sizeRelV>
        </wp:anchor>
      </w:drawing>
    </w:r>
  </w:p>
  <w:p w14:paraId="129202C7" w14:textId="77777777" w:rsidR="001B33EA" w:rsidRDefault="00E84606" w:rsidP="001B33EA">
    <w:pPr>
      <w:pStyle w:val="Sidefod"/>
      <w:rPr>
        <w:rFonts w:ascii="Arial" w:hAnsi="Arial" w:cs="Arial"/>
        <w:color w:val="474B4E"/>
        <w:sz w:val="14"/>
        <w:szCs w:val="14"/>
      </w:rPr>
    </w:pPr>
    <w:r>
      <w:rPr>
        <w:rFonts w:ascii="Arial" w:hAnsi="Arial" w:cs="Arial"/>
        <w:color w:val="474B4E"/>
        <w:sz w:val="14"/>
        <w:szCs w:val="14"/>
      </w:rPr>
      <w:br/>
    </w:r>
    <w:r w:rsidR="00DE1828" w:rsidRPr="00DE1828">
      <w:rPr>
        <w:rFonts w:ascii="Arial" w:hAnsi="Arial" w:cs="Arial"/>
        <w:color w:val="474B4E"/>
        <w:sz w:val="14"/>
        <w:szCs w:val="14"/>
      </w:rPr>
      <w:t xml:space="preserve">Parasport Danmark – </w:t>
    </w:r>
    <w:r w:rsidR="00DE1828">
      <w:rPr>
        <w:rFonts w:ascii="Arial" w:hAnsi="Arial" w:cs="Arial"/>
        <w:color w:val="474B4E"/>
        <w:sz w:val="14"/>
        <w:szCs w:val="14"/>
      </w:rPr>
      <w:t>info@parasport.dk</w:t>
    </w:r>
    <w:r w:rsidR="00DE1828" w:rsidRPr="00DE1828">
      <w:rPr>
        <w:rFonts w:ascii="Arial" w:hAnsi="Arial" w:cs="Arial"/>
        <w:color w:val="474B4E"/>
        <w:sz w:val="14"/>
        <w:szCs w:val="14"/>
      </w:rPr>
      <w:t xml:space="preserve"> –</w:t>
    </w:r>
    <w:r w:rsidR="00DE1828">
      <w:rPr>
        <w:rFonts w:ascii="Arial" w:hAnsi="Arial" w:cs="Arial"/>
        <w:color w:val="474B4E"/>
        <w:sz w:val="14"/>
        <w:szCs w:val="14"/>
      </w:rPr>
      <w:t xml:space="preserve"> www.parasport.dk</w:t>
    </w:r>
  </w:p>
  <w:p w14:paraId="06813775" w14:textId="77777777" w:rsidR="00DE1828" w:rsidRPr="00DE1828" w:rsidRDefault="00DE1828" w:rsidP="001B33EA">
    <w:pPr>
      <w:pStyle w:val="Sidefod"/>
      <w:rPr>
        <w:rFonts w:ascii="Arial" w:hAnsi="Arial" w:cs="Arial"/>
        <w:color w:val="474B4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29F87" w14:textId="77777777" w:rsidR="00FB5662" w:rsidRDefault="00FB5662" w:rsidP="00B7218E">
      <w:r>
        <w:separator/>
      </w:r>
    </w:p>
  </w:footnote>
  <w:footnote w:type="continuationSeparator" w:id="0">
    <w:p w14:paraId="590CBA38" w14:textId="77777777" w:rsidR="00FB5662" w:rsidRDefault="00FB5662"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4339" w14:textId="77777777" w:rsidR="00434A92" w:rsidRDefault="00FB5662">
    <w:pPr>
      <w:pStyle w:val="Sidehoved"/>
    </w:pPr>
    <w:r>
      <w:rPr>
        <w:noProof/>
        <w:lang w:eastAsia="da-DK"/>
      </w:rPr>
      <w:pict w14:anchorId="52A4D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29" o:spid="_x0000_s1035" type="#_x0000_t75" style="position:absolute;left:0;text-align:left;margin-left:0;margin-top:0;width:930pt;height:1315.5pt;z-index:-25165004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16A2" w14:textId="6D05754F" w:rsidR="00525809" w:rsidRDefault="00AC65CC">
    <w:pPr>
      <w:pStyle w:val="Sidehoved"/>
    </w:pPr>
    <w:r>
      <w:rPr>
        <w:noProof/>
        <w:lang w:eastAsia="da-DK"/>
      </w:rPr>
      <w:drawing>
        <wp:anchor distT="0" distB="0" distL="114300" distR="114300" simplePos="0" relativeHeight="251670528" behindDoc="1" locked="0" layoutInCell="1" allowOverlap="1" wp14:anchorId="18BDCFC5" wp14:editId="44D867D9">
          <wp:simplePos x="0" y="0"/>
          <wp:positionH relativeFrom="margin">
            <wp:posOffset>3810</wp:posOffset>
          </wp:positionH>
          <wp:positionV relativeFrom="page">
            <wp:posOffset>400050</wp:posOffset>
          </wp:positionV>
          <wp:extent cx="1465200" cy="410400"/>
          <wp:effectExtent l="0" t="0" r="1905"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
                    <a:extLst>
                      <a:ext uri="{28A0092B-C50C-407E-A947-70E740481C1C}">
                        <a14:useLocalDpi xmlns:a14="http://schemas.microsoft.com/office/drawing/2010/main" val="0"/>
                      </a:ext>
                    </a:extLst>
                  </a:blip>
                  <a:stretch>
                    <a:fillRect/>
                  </a:stretch>
                </pic:blipFill>
                <pic:spPr>
                  <a:xfrm>
                    <a:off x="0" y="0"/>
                    <a:ext cx="1465200" cy="410400"/>
                  </a:xfrm>
                  <a:prstGeom prst="rect">
                    <a:avLst/>
                  </a:prstGeom>
                </pic:spPr>
              </pic:pic>
            </a:graphicData>
          </a:graphic>
          <wp14:sizeRelH relativeFrom="margin">
            <wp14:pctWidth>0</wp14:pctWidth>
          </wp14:sizeRelH>
          <wp14:sizeRelV relativeFrom="margin">
            <wp14:pctHeight>0</wp14:pctHeight>
          </wp14:sizeRelV>
        </wp:anchor>
      </w:drawing>
    </w:r>
    <w:r w:rsidR="004F12E3">
      <w:rPr>
        <w:noProof/>
        <w:lang w:eastAsia="da-DK"/>
      </w:rPr>
      <w:drawing>
        <wp:anchor distT="0" distB="0" distL="114300" distR="114300" simplePos="0" relativeHeight="251669503" behindDoc="1" locked="0" layoutInCell="0" allowOverlap="1" wp14:anchorId="3D14BAE9" wp14:editId="29FD146D">
          <wp:simplePos x="0" y="0"/>
          <wp:positionH relativeFrom="page">
            <wp:posOffset>-9525</wp:posOffset>
          </wp:positionH>
          <wp:positionV relativeFrom="page">
            <wp:posOffset>-13970</wp:posOffset>
          </wp:positionV>
          <wp:extent cx="6120130" cy="8657590"/>
          <wp:effectExtent l="0" t="0" r="0" b="0"/>
          <wp:wrapNone/>
          <wp:docPr id="2755841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F55E" w14:textId="77777777" w:rsidR="00434A92" w:rsidRDefault="00FB5662">
    <w:pPr>
      <w:pStyle w:val="Sidehoved"/>
    </w:pPr>
    <w:r>
      <w:rPr>
        <w:noProof/>
        <w:lang w:eastAsia="da-DK"/>
      </w:rPr>
      <w:pict w14:anchorId="1B2F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30" o:spid="_x0000_s1036" type="#_x0000_t75" style="position:absolute;left:0;text-align:left;margin-left:0;margin-top:-1.1pt;width:595.3pt;height:842.1pt;z-index:-251654145;mso-position-horizontal-relative:page;mso-position-vertical-relative:page" o:allowincell="f">
          <v:imagedata r:id="rId1"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3A0"/>
    <w:multiLevelType w:val="hybridMultilevel"/>
    <w:tmpl w:val="E01A0572"/>
    <w:lvl w:ilvl="0" w:tplc="50ECE82C">
      <w:start w:val="2"/>
      <w:numFmt w:val="decimal"/>
      <w:pStyle w:val="Listeafsnit"/>
      <w:lvlText w:val="%1"/>
      <w:lvlJc w:val="left"/>
      <w:pPr>
        <w:ind w:left="1996" w:hanging="360"/>
      </w:pPr>
      <w:rPr>
        <w:rFonts w:hint="default"/>
      </w:rPr>
    </w:lvl>
    <w:lvl w:ilvl="1" w:tplc="04060019" w:tentative="1">
      <w:start w:val="1"/>
      <w:numFmt w:val="lowerLetter"/>
      <w:lvlText w:val="%2."/>
      <w:lvlJc w:val="left"/>
      <w:pPr>
        <w:ind w:left="2716" w:hanging="360"/>
      </w:pPr>
    </w:lvl>
    <w:lvl w:ilvl="2" w:tplc="0406001B" w:tentative="1">
      <w:start w:val="1"/>
      <w:numFmt w:val="lowerRoman"/>
      <w:lvlText w:val="%3."/>
      <w:lvlJc w:val="right"/>
      <w:pPr>
        <w:ind w:left="3436" w:hanging="180"/>
      </w:pPr>
    </w:lvl>
    <w:lvl w:ilvl="3" w:tplc="0406000F" w:tentative="1">
      <w:start w:val="1"/>
      <w:numFmt w:val="decimal"/>
      <w:lvlText w:val="%4."/>
      <w:lvlJc w:val="left"/>
      <w:pPr>
        <w:ind w:left="4156" w:hanging="360"/>
      </w:pPr>
    </w:lvl>
    <w:lvl w:ilvl="4" w:tplc="04060019" w:tentative="1">
      <w:start w:val="1"/>
      <w:numFmt w:val="lowerLetter"/>
      <w:lvlText w:val="%5."/>
      <w:lvlJc w:val="left"/>
      <w:pPr>
        <w:ind w:left="4876" w:hanging="360"/>
      </w:pPr>
    </w:lvl>
    <w:lvl w:ilvl="5" w:tplc="0406001B" w:tentative="1">
      <w:start w:val="1"/>
      <w:numFmt w:val="lowerRoman"/>
      <w:lvlText w:val="%6."/>
      <w:lvlJc w:val="right"/>
      <w:pPr>
        <w:ind w:left="5596" w:hanging="180"/>
      </w:pPr>
    </w:lvl>
    <w:lvl w:ilvl="6" w:tplc="0406000F" w:tentative="1">
      <w:start w:val="1"/>
      <w:numFmt w:val="decimal"/>
      <w:lvlText w:val="%7."/>
      <w:lvlJc w:val="left"/>
      <w:pPr>
        <w:ind w:left="6316" w:hanging="360"/>
      </w:pPr>
    </w:lvl>
    <w:lvl w:ilvl="7" w:tplc="04060019" w:tentative="1">
      <w:start w:val="1"/>
      <w:numFmt w:val="lowerLetter"/>
      <w:lvlText w:val="%8."/>
      <w:lvlJc w:val="left"/>
      <w:pPr>
        <w:ind w:left="7036" w:hanging="360"/>
      </w:pPr>
    </w:lvl>
    <w:lvl w:ilvl="8" w:tplc="0406001B" w:tentative="1">
      <w:start w:val="1"/>
      <w:numFmt w:val="lowerRoman"/>
      <w:lvlText w:val="%9."/>
      <w:lvlJc w:val="right"/>
      <w:pPr>
        <w:ind w:left="7756" w:hanging="180"/>
      </w:pPr>
    </w:lvl>
  </w:abstractNum>
  <w:abstractNum w:abstractNumId="1" w15:restartNumberingAfterBreak="0">
    <w:nsid w:val="30C942B5"/>
    <w:multiLevelType w:val="hybridMultilevel"/>
    <w:tmpl w:val="91003EB6"/>
    <w:lvl w:ilvl="0" w:tplc="0130DDAA">
      <w:start w:val="1"/>
      <w:numFmt w:val="decimal"/>
      <w:lvlText w:val="%1."/>
      <w:lvlJc w:val="left"/>
      <w:pPr>
        <w:ind w:left="1644" w:hanging="564"/>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15:restartNumberingAfterBreak="0">
    <w:nsid w:val="42F74C16"/>
    <w:multiLevelType w:val="hybridMultilevel"/>
    <w:tmpl w:val="64D2330C"/>
    <w:lvl w:ilvl="0" w:tplc="853CEA40">
      <w:numFmt w:val="bullet"/>
      <w:lvlText w:val="•"/>
      <w:lvlJc w:val="left"/>
      <w:pPr>
        <w:ind w:left="1494" w:hanging="360"/>
      </w:pPr>
      <w:rPr>
        <w:rFonts w:ascii="Bookman Old Style" w:eastAsia="Times New Roman" w:hAnsi="Bookman Old Style" w:cs="Times New Roman" w:hint="default"/>
      </w:rPr>
    </w:lvl>
    <w:lvl w:ilvl="1" w:tplc="04060003">
      <w:start w:val="1"/>
      <w:numFmt w:val="bullet"/>
      <w:lvlText w:val="o"/>
      <w:lvlJc w:val="left"/>
      <w:pPr>
        <w:ind w:left="2214" w:hanging="360"/>
      </w:pPr>
      <w:rPr>
        <w:rFonts w:ascii="Courier New" w:hAnsi="Courier New" w:cs="Courier New" w:hint="default"/>
      </w:rPr>
    </w:lvl>
    <w:lvl w:ilvl="2" w:tplc="04060005">
      <w:start w:val="1"/>
      <w:numFmt w:val="bullet"/>
      <w:lvlText w:val=""/>
      <w:lvlJc w:val="left"/>
      <w:pPr>
        <w:ind w:left="2934" w:hanging="360"/>
      </w:pPr>
      <w:rPr>
        <w:rFonts w:ascii="Wingdings" w:hAnsi="Wingdings" w:hint="default"/>
      </w:rPr>
    </w:lvl>
    <w:lvl w:ilvl="3" w:tplc="04060001">
      <w:start w:val="1"/>
      <w:numFmt w:val="bullet"/>
      <w:lvlText w:val=""/>
      <w:lvlJc w:val="left"/>
      <w:pPr>
        <w:ind w:left="3654" w:hanging="360"/>
      </w:pPr>
      <w:rPr>
        <w:rFonts w:ascii="Symbol" w:hAnsi="Symbol" w:hint="default"/>
      </w:rPr>
    </w:lvl>
    <w:lvl w:ilvl="4" w:tplc="04060003">
      <w:start w:val="1"/>
      <w:numFmt w:val="bullet"/>
      <w:lvlText w:val="o"/>
      <w:lvlJc w:val="left"/>
      <w:pPr>
        <w:ind w:left="4374" w:hanging="360"/>
      </w:pPr>
      <w:rPr>
        <w:rFonts w:ascii="Courier New" w:hAnsi="Courier New" w:cs="Courier New" w:hint="default"/>
      </w:rPr>
    </w:lvl>
    <w:lvl w:ilvl="5" w:tplc="04060005">
      <w:start w:val="1"/>
      <w:numFmt w:val="bullet"/>
      <w:lvlText w:val=""/>
      <w:lvlJc w:val="left"/>
      <w:pPr>
        <w:ind w:left="5094" w:hanging="360"/>
      </w:pPr>
      <w:rPr>
        <w:rFonts w:ascii="Wingdings" w:hAnsi="Wingdings" w:hint="default"/>
      </w:rPr>
    </w:lvl>
    <w:lvl w:ilvl="6" w:tplc="04060001">
      <w:start w:val="1"/>
      <w:numFmt w:val="bullet"/>
      <w:lvlText w:val=""/>
      <w:lvlJc w:val="left"/>
      <w:pPr>
        <w:ind w:left="5814" w:hanging="360"/>
      </w:pPr>
      <w:rPr>
        <w:rFonts w:ascii="Symbol" w:hAnsi="Symbol" w:hint="default"/>
      </w:rPr>
    </w:lvl>
    <w:lvl w:ilvl="7" w:tplc="04060003">
      <w:start w:val="1"/>
      <w:numFmt w:val="bullet"/>
      <w:lvlText w:val="o"/>
      <w:lvlJc w:val="left"/>
      <w:pPr>
        <w:ind w:left="6534" w:hanging="360"/>
      </w:pPr>
      <w:rPr>
        <w:rFonts w:ascii="Courier New" w:hAnsi="Courier New" w:cs="Courier New" w:hint="default"/>
      </w:rPr>
    </w:lvl>
    <w:lvl w:ilvl="8" w:tplc="04060005">
      <w:start w:val="1"/>
      <w:numFmt w:val="bullet"/>
      <w:lvlText w:val=""/>
      <w:lvlJc w:val="left"/>
      <w:pPr>
        <w:ind w:left="7254" w:hanging="360"/>
      </w:pPr>
      <w:rPr>
        <w:rFonts w:ascii="Wingdings" w:hAnsi="Wingdings" w:hint="default"/>
      </w:rPr>
    </w:lvl>
  </w:abstractNum>
  <w:abstractNum w:abstractNumId="3" w15:restartNumberingAfterBreak="0">
    <w:nsid w:val="71B455CF"/>
    <w:multiLevelType w:val="hybridMultilevel"/>
    <w:tmpl w:val="79FEA37C"/>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749425562">
    <w:abstractNumId w:val="0"/>
  </w:num>
  <w:num w:numId="2" w16cid:durableId="1596129947">
    <w:abstractNumId w:val="1"/>
  </w:num>
  <w:num w:numId="3" w16cid:durableId="275138477">
    <w:abstractNumId w:val="3"/>
  </w:num>
  <w:num w:numId="4" w16cid:durableId="1330868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7537776">
    <w:abstractNumId w:val="2"/>
    <w:lvlOverride w:ilvl="0"/>
    <w:lvlOverride w:ilvl="1"/>
    <w:lvlOverride w:ilvl="2"/>
    <w:lvlOverride w:ilvl="3"/>
    <w:lvlOverride w:ilvl="4"/>
    <w:lvlOverride w:ilvl="5"/>
    <w:lvlOverride w:ilvl="6"/>
    <w:lvlOverride w:ilvl="7"/>
    <w:lvlOverride w:ilvl="8"/>
  </w:num>
  <w:num w:numId="6" w16cid:durableId="44809177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E3"/>
    <w:rsid w:val="00000EDF"/>
    <w:rsid w:val="000174C7"/>
    <w:rsid w:val="00021C69"/>
    <w:rsid w:val="000C6582"/>
    <w:rsid w:val="0010124B"/>
    <w:rsid w:val="001361CD"/>
    <w:rsid w:val="00164758"/>
    <w:rsid w:val="00165AF0"/>
    <w:rsid w:val="001754AB"/>
    <w:rsid w:val="001B33EA"/>
    <w:rsid w:val="001E75A7"/>
    <w:rsid w:val="00207439"/>
    <w:rsid w:val="002572C0"/>
    <w:rsid w:val="00271D6A"/>
    <w:rsid w:val="002F6297"/>
    <w:rsid w:val="00301202"/>
    <w:rsid w:val="003202D0"/>
    <w:rsid w:val="003204B2"/>
    <w:rsid w:val="00332073"/>
    <w:rsid w:val="003A0BA4"/>
    <w:rsid w:val="003F69C9"/>
    <w:rsid w:val="00414788"/>
    <w:rsid w:val="00434A92"/>
    <w:rsid w:val="004619A8"/>
    <w:rsid w:val="00493BF2"/>
    <w:rsid w:val="004A1C72"/>
    <w:rsid w:val="004A314C"/>
    <w:rsid w:val="004A76C6"/>
    <w:rsid w:val="004F12E3"/>
    <w:rsid w:val="00525809"/>
    <w:rsid w:val="005C74A0"/>
    <w:rsid w:val="005F3F92"/>
    <w:rsid w:val="0060388E"/>
    <w:rsid w:val="00661759"/>
    <w:rsid w:val="00685041"/>
    <w:rsid w:val="006C09A4"/>
    <w:rsid w:val="00711EC1"/>
    <w:rsid w:val="0074039D"/>
    <w:rsid w:val="00895457"/>
    <w:rsid w:val="008D4D5A"/>
    <w:rsid w:val="008E5867"/>
    <w:rsid w:val="008F5AB7"/>
    <w:rsid w:val="00964BDB"/>
    <w:rsid w:val="00973DB7"/>
    <w:rsid w:val="009A7AF7"/>
    <w:rsid w:val="009E48D7"/>
    <w:rsid w:val="009F394B"/>
    <w:rsid w:val="00A03048"/>
    <w:rsid w:val="00A334BA"/>
    <w:rsid w:val="00A34A13"/>
    <w:rsid w:val="00A4455D"/>
    <w:rsid w:val="00AC65CC"/>
    <w:rsid w:val="00AD7542"/>
    <w:rsid w:val="00AE2919"/>
    <w:rsid w:val="00B20AE0"/>
    <w:rsid w:val="00B519AA"/>
    <w:rsid w:val="00B70E11"/>
    <w:rsid w:val="00B7218E"/>
    <w:rsid w:val="00BA540A"/>
    <w:rsid w:val="00BB4157"/>
    <w:rsid w:val="00BD0F6B"/>
    <w:rsid w:val="00BF0606"/>
    <w:rsid w:val="00C35AFD"/>
    <w:rsid w:val="00CA1E25"/>
    <w:rsid w:val="00CD119F"/>
    <w:rsid w:val="00CF4E46"/>
    <w:rsid w:val="00D021C6"/>
    <w:rsid w:val="00D1232E"/>
    <w:rsid w:val="00D23A1C"/>
    <w:rsid w:val="00D50201"/>
    <w:rsid w:val="00D6339E"/>
    <w:rsid w:val="00D85449"/>
    <w:rsid w:val="00DD5783"/>
    <w:rsid w:val="00DE1828"/>
    <w:rsid w:val="00E02D87"/>
    <w:rsid w:val="00E13565"/>
    <w:rsid w:val="00E26B5E"/>
    <w:rsid w:val="00E36B06"/>
    <w:rsid w:val="00E37E75"/>
    <w:rsid w:val="00E769B1"/>
    <w:rsid w:val="00E84606"/>
    <w:rsid w:val="00E9488B"/>
    <w:rsid w:val="00EA37B2"/>
    <w:rsid w:val="00EA5EA6"/>
    <w:rsid w:val="00EB075D"/>
    <w:rsid w:val="00EC0574"/>
    <w:rsid w:val="00EE0C4F"/>
    <w:rsid w:val="00F804BE"/>
    <w:rsid w:val="00F94832"/>
    <w:rsid w:val="00FA2241"/>
    <w:rsid w:val="00FB56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2C38894E"/>
  <w15:chartTrackingRefBased/>
  <w15:docId w15:val="{CE156DCB-E41A-4EAF-AD38-1BDBD92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E3"/>
    <w:pPr>
      <w:spacing w:after="0" w:line="240" w:lineRule="auto"/>
      <w:ind w:left="1134"/>
    </w:pPr>
    <w:rPr>
      <w:sz w:val="24"/>
      <w:szCs w:val="24"/>
    </w:rPr>
  </w:style>
  <w:style w:type="paragraph" w:styleId="Overskrift1">
    <w:name w:val="heading 1"/>
    <w:basedOn w:val="Normal"/>
    <w:next w:val="Normal"/>
    <w:link w:val="Overskrift1Tegn"/>
    <w:uiPriority w:val="9"/>
    <w:qFormat/>
    <w:rsid w:val="004F12E3"/>
    <w:pPr>
      <w:keepNext/>
      <w:keepLines/>
      <w:tabs>
        <w:tab w:val="left" w:pos="0"/>
      </w:tabs>
      <w:ind w:left="0"/>
      <w:outlineLvl w:val="0"/>
    </w:pPr>
    <w:rPr>
      <w:rFonts w:eastAsiaTheme="majorEastAsia" w:cstheme="majorBidi"/>
      <w:b/>
      <w:bCs/>
      <w:smallCaps/>
      <w:sz w:val="28"/>
      <w:szCs w:val="28"/>
    </w:rPr>
  </w:style>
  <w:style w:type="paragraph" w:styleId="Overskrift3">
    <w:name w:val="heading 3"/>
    <w:basedOn w:val="Normal"/>
    <w:next w:val="Normal"/>
    <w:link w:val="Overskrift3Tegn"/>
    <w:uiPriority w:val="9"/>
    <w:unhideWhenUsed/>
    <w:qFormat/>
    <w:rsid w:val="004F12E3"/>
    <w:pPr>
      <w:jc w:val="center"/>
      <w:outlineLvl w:val="2"/>
    </w:pPr>
    <w:rPr>
      <w:b/>
      <w:smallCaps/>
    </w:rPr>
  </w:style>
  <w:style w:type="paragraph" w:styleId="Overskrift4">
    <w:name w:val="heading 4"/>
    <w:basedOn w:val="Normal"/>
    <w:next w:val="Normal"/>
    <w:link w:val="Overskrift4Tegn"/>
    <w:uiPriority w:val="9"/>
    <w:unhideWhenUsed/>
    <w:qFormat/>
    <w:rsid w:val="004F12E3"/>
    <w:pPr>
      <w:tabs>
        <w:tab w:val="left" w:pos="1134"/>
      </w:tabs>
      <w:ind w:hanging="1275"/>
      <w:outlineLvl w:val="3"/>
    </w:pPr>
    <w:rPr>
      <w:b/>
      <w:u w:val="single"/>
    </w:rPr>
  </w:style>
  <w:style w:type="paragraph" w:styleId="Overskrift5">
    <w:name w:val="heading 5"/>
    <w:basedOn w:val="Normal"/>
    <w:next w:val="Normal"/>
    <w:link w:val="Overskrift5Tegn"/>
    <w:uiPriority w:val="9"/>
    <w:unhideWhenUsed/>
    <w:qFormat/>
    <w:rsid w:val="004F12E3"/>
    <w:pPr>
      <w:outlineLvl w:val="4"/>
    </w:pPr>
    <w:rPr>
      <w:b/>
      <w:u w:val="single"/>
    </w:rPr>
  </w:style>
  <w:style w:type="paragraph" w:styleId="Overskrift6">
    <w:name w:val="heading 6"/>
    <w:basedOn w:val="Normal"/>
    <w:next w:val="Normal"/>
    <w:link w:val="Overskrift6Tegn"/>
    <w:uiPriority w:val="9"/>
    <w:unhideWhenUsed/>
    <w:qFormat/>
    <w:rsid w:val="004F12E3"/>
    <w:pPr>
      <w:keepNext/>
      <w:keepLines/>
      <w:outlineLvl w:val="5"/>
    </w:pPr>
    <w:rPr>
      <w:rFonts w:eastAsia="Times New Roman" w:cs="Times New Roman"/>
      <w:b/>
      <w:bCs/>
      <w:iCs/>
      <w:lang w:eastAsia="da-DK"/>
    </w:rPr>
  </w:style>
  <w:style w:type="paragraph" w:styleId="Overskrift8">
    <w:name w:val="heading 8"/>
    <w:basedOn w:val="Normal"/>
    <w:next w:val="Normal"/>
    <w:link w:val="Overskrift8Tegn"/>
    <w:uiPriority w:val="9"/>
    <w:unhideWhenUsed/>
    <w:qFormat/>
    <w:rsid w:val="004F12E3"/>
    <w:pPr>
      <w:keepNext/>
      <w:keepLines/>
      <w:spacing w:before="200"/>
      <w:outlineLvl w:val="7"/>
    </w:pPr>
    <w:rPr>
      <w:rFonts w:ascii="Cambria" w:eastAsia="Times New Roman" w:hAnsi="Cambria" w:cs="Times New Roman"/>
      <w:bCs/>
      <w:color w:val="2DA2BF"/>
      <w:sz w:val="20"/>
      <w:szCs w:val="20"/>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EC0574"/>
    <w:rPr>
      <w:color w:val="605E5C"/>
      <w:shd w:val="clear" w:color="auto" w:fill="E1DFDD"/>
    </w:rPr>
  </w:style>
  <w:style w:type="character" w:customStyle="1" w:styleId="Overskrift1Tegn">
    <w:name w:val="Overskrift 1 Tegn"/>
    <w:basedOn w:val="Standardskrifttypeiafsnit"/>
    <w:link w:val="Overskrift1"/>
    <w:uiPriority w:val="9"/>
    <w:rsid w:val="004F12E3"/>
    <w:rPr>
      <w:rFonts w:eastAsiaTheme="majorEastAsia" w:cstheme="majorBidi"/>
      <w:b/>
      <w:bCs/>
      <w:smallCaps/>
      <w:sz w:val="28"/>
      <w:szCs w:val="28"/>
    </w:rPr>
  </w:style>
  <w:style w:type="character" w:customStyle="1" w:styleId="Overskrift3Tegn">
    <w:name w:val="Overskrift 3 Tegn"/>
    <w:basedOn w:val="Standardskrifttypeiafsnit"/>
    <w:link w:val="Overskrift3"/>
    <w:uiPriority w:val="9"/>
    <w:rsid w:val="004F12E3"/>
    <w:rPr>
      <w:b/>
      <w:smallCaps/>
      <w:sz w:val="24"/>
      <w:szCs w:val="24"/>
    </w:rPr>
  </w:style>
  <w:style w:type="character" w:customStyle="1" w:styleId="Overskrift4Tegn">
    <w:name w:val="Overskrift 4 Tegn"/>
    <w:basedOn w:val="Standardskrifttypeiafsnit"/>
    <w:link w:val="Overskrift4"/>
    <w:uiPriority w:val="9"/>
    <w:rsid w:val="004F12E3"/>
    <w:rPr>
      <w:b/>
      <w:sz w:val="24"/>
      <w:szCs w:val="24"/>
      <w:u w:val="single"/>
    </w:rPr>
  </w:style>
  <w:style w:type="character" w:customStyle="1" w:styleId="Overskrift5Tegn">
    <w:name w:val="Overskrift 5 Tegn"/>
    <w:basedOn w:val="Standardskrifttypeiafsnit"/>
    <w:link w:val="Overskrift5"/>
    <w:uiPriority w:val="9"/>
    <w:rsid w:val="004F12E3"/>
    <w:rPr>
      <w:b/>
      <w:sz w:val="24"/>
      <w:szCs w:val="24"/>
      <w:u w:val="single"/>
    </w:rPr>
  </w:style>
  <w:style w:type="character" w:customStyle="1" w:styleId="Overskrift6Tegn">
    <w:name w:val="Overskrift 6 Tegn"/>
    <w:basedOn w:val="Standardskrifttypeiafsnit"/>
    <w:link w:val="Overskrift6"/>
    <w:uiPriority w:val="9"/>
    <w:rsid w:val="004F12E3"/>
    <w:rPr>
      <w:rFonts w:eastAsia="Times New Roman" w:cs="Times New Roman"/>
      <w:b/>
      <w:bCs/>
      <w:iCs/>
      <w:sz w:val="24"/>
      <w:szCs w:val="24"/>
      <w:lang w:eastAsia="da-DK"/>
    </w:rPr>
  </w:style>
  <w:style w:type="character" w:customStyle="1" w:styleId="Overskrift8Tegn">
    <w:name w:val="Overskrift 8 Tegn"/>
    <w:basedOn w:val="Standardskrifttypeiafsnit"/>
    <w:link w:val="Overskrift8"/>
    <w:uiPriority w:val="9"/>
    <w:rsid w:val="004F12E3"/>
    <w:rPr>
      <w:rFonts w:ascii="Cambria" w:eastAsia="Times New Roman" w:hAnsi="Cambria" w:cs="Times New Roman"/>
      <w:bCs/>
      <w:color w:val="2DA2BF"/>
      <w:sz w:val="20"/>
      <w:szCs w:val="20"/>
      <w:lang w:eastAsia="da-DK"/>
    </w:rPr>
  </w:style>
  <w:style w:type="paragraph" w:styleId="Listeafsnit">
    <w:name w:val="List Paragraph"/>
    <w:basedOn w:val="Normal"/>
    <w:uiPriority w:val="34"/>
    <w:qFormat/>
    <w:rsid w:val="004F12E3"/>
    <w:pPr>
      <w:numPr>
        <w:numId w:val="1"/>
      </w:numPr>
      <w:contextualSpacing/>
    </w:pPr>
    <w:rPr>
      <w:rFonts w:eastAsiaTheme="minorEastAsia"/>
      <w:bCs/>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900138751">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videnomhandicap.dk%2Fwp-content%2Fuploads%2F2026%2F01%2FVidensopsamling-om-aktivitetshjaelpemidler-2026_final.pdf&amp;data=05%7C02%7Cgol%40parasport.dk%7Cfc900d859b3542f871ab08de898202b5%7Cd34c71f2fdc44dff8a7d5797d5e61df6%7C0%7C0%7C639099388991760918%7CUnknown%7CTWFpbGZsb3d8eyJFbXB0eU1hcGkiOnRydWUsIlYiOiIwLjAuMDAwMCIsIlAiOiJXaW4zMiIsIkFOIjoiTWFpbCIsIldUIjoyfQ%3D%3D%7C0%7C%7C%7C&amp;sdata=ycXd6iCvZakJEDdqqaRS1lIEWDnCC5kNsVUZCwyMIGM%3D&amp;reserved=0"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https://dhif.sharepoint.com/sites/ParasportDanmark/OfficeSkabeloner/Dansk%20-%20baggrund%20og%20logoet%20p&#229;%20alle%20sider.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99cbfa-a1ed-4e8e-9a5b-4d9da5696dc4">
      <Terms xmlns="http://schemas.microsoft.com/office/infopath/2007/PartnerControls"/>
    </lcf76f155ced4ddcb4097134ff3c332f>
    <TaxCatchAll xmlns="0ddc0fc9-7272-4511-8332-f5bae4fd83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4B07C9171946F4DB723F2853024BF4A" ma:contentTypeVersion="11" ma:contentTypeDescription="Opret et nyt dokument." ma:contentTypeScope="" ma:versionID="3e7d37f537e3117dfa20b2949493bd04">
  <xsd:schema xmlns:xsd="http://www.w3.org/2001/XMLSchema" xmlns:xs="http://www.w3.org/2001/XMLSchema" xmlns:p="http://schemas.microsoft.com/office/2006/metadata/properties" xmlns:ns2="3399cbfa-a1ed-4e8e-9a5b-4d9da5696dc4" xmlns:ns3="0ddc0fc9-7272-4511-8332-f5bae4fd8381" targetNamespace="http://schemas.microsoft.com/office/2006/metadata/properties" ma:root="true" ma:fieldsID="63e732dd83e4b2bacaa0565fe11180d1" ns2:_="" ns3:_="">
    <xsd:import namespace="3399cbfa-a1ed-4e8e-9a5b-4d9da5696dc4"/>
    <xsd:import namespace="0ddc0fc9-7272-4511-8332-f5bae4fd8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9cbfa-a1ed-4e8e-9a5b-4d9da5696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c0fc9-7272-4511-8332-f5bae4fd8381" elementFormDefault="qualified">
    <xsd:import namespace="http://schemas.microsoft.com/office/2006/documentManagement/types"/>
    <xsd:import namespace="http://schemas.microsoft.com/office/infopath/2007/PartnerControls"/>
    <xsd:element name="TaxCatchAll" ma:index="14" nillable="true" ma:displayName="Taksonomiopsamlingskolonne" ma:hidden="true" ma:list="{7a900a41-cb67-4224-b96d-d5eb525e46dc}" ma:internalName="TaxCatchAll" ma:showField="CatchAllData" ma:web="0ddc0fc9-7272-4511-8332-f5bae4fd8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F5176-0462-4B4B-BFD1-2C82716C4CA3}">
  <ds:schemaRefs>
    <ds:schemaRef ds:uri="http://schemas.microsoft.com/office/2006/metadata/properties"/>
    <ds:schemaRef ds:uri="http://schemas.microsoft.com/office/infopath/2007/PartnerControls"/>
    <ds:schemaRef ds:uri="3399cbfa-a1ed-4e8e-9a5b-4d9da5696dc4"/>
    <ds:schemaRef ds:uri="0ddc0fc9-7272-4511-8332-f5bae4fd8381"/>
  </ds:schemaRefs>
</ds:datastoreItem>
</file>

<file path=customXml/itemProps2.xml><?xml version="1.0" encoding="utf-8"?>
<ds:datastoreItem xmlns:ds="http://schemas.openxmlformats.org/officeDocument/2006/customXml" ds:itemID="{ACD99F61-7EA3-4A7E-BE8F-8CBBEE769676}">
  <ds:schemaRefs>
    <ds:schemaRef ds:uri="http://schemas.microsoft.com/sharepoint/v3/contenttype/forms"/>
  </ds:schemaRefs>
</ds:datastoreItem>
</file>

<file path=customXml/itemProps3.xml><?xml version="1.0" encoding="utf-8"?>
<ds:datastoreItem xmlns:ds="http://schemas.openxmlformats.org/officeDocument/2006/customXml" ds:itemID="{098219A2-D1B1-4749-9384-89EF20817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9cbfa-a1ed-4e8e-9a5b-4d9da5696dc4"/>
    <ds:schemaRef ds:uri="0ddc0fc9-7272-4511-8332-f5bae4fd8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EE1E54-D36A-4D9A-B521-D3D8B80A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Dansk%20-%20baggrund%20og%20logoet%20på%20alle%20sider.dotx</Template>
  <TotalTime>27</TotalTime>
  <Pages>18</Pages>
  <Words>5819</Words>
  <Characters>35497</Characters>
  <Application>Microsoft Office Word</Application>
  <DocSecurity>0</DocSecurity>
  <Lines>295</Lines>
  <Paragraphs>82</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Noël Olesen</dc:creator>
  <cp:keywords/>
  <dc:description/>
  <cp:lastModifiedBy>Gitte Noël Olesen</cp:lastModifiedBy>
  <cp:revision>16</cp:revision>
  <cp:lastPrinted>2016-11-29T14:47:00Z</cp:lastPrinted>
  <dcterms:created xsi:type="dcterms:W3CDTF">2026-02-24T11:39:00Z</dcterms:created>
  <dcterms:modified xsi:type="dcterms:W3CDTF">2026-06-03T14:05:00Z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0x01010094B07C9171946F4DB723F2853024BF4A</vt:lpwstr>
  </property>
  <property fmtid="{D5CDD505-2E9C-101B-9397-08002B2CF9AE}" pid="3" name="MediaServiceImageTags">
    <vt:lpwstr/>
  </property>
</Properties>
</file>