
<file path=[Content_Types].xml><?xml version="1.0" encoding="utf-8"?>
<Types xmlns="http://schemas.openxmlformats.org/package/2006/content-types">
  <Default Extension="docx" ContentType="application/vnd.openxmlformats-officedocument.wordprocessingml.document"/>
  <Default Extension="emf" ContentType="image/x-emf"/>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016F7" w14:textId="77777777" w:rsidR="009D1D2E" w:rsidRPr="009D1D2E" w:rsidRDefault="009D1D2E" w:rsidP="00EF529B">
      <w:pPr>
        <w:pStyle w:val="Overskrift1"/>
        <w:rPr>
          <w:rFonts w:eastAsia="Times New Roman"/>
          <w:lang w:eastAsia="da-DK"/>
        </w:rPr>
      </w:pPr>
      <w:r w:rsidRPr="009D1D2E">
        <w:rPr>
          <w:rFonts w:eastAsia="Times New Roman"/>
          <w:lang w:eastAsia="da-DK"/>
        </w:rPr>
        <w:t>REFERAT AF BESTYRELSESMØDE</w:t>
      </w:r>
    </w:p>
    <w:p w14:paraId="4F4DEE13" w14:textId="77777777" w:rsidR="009D1D2E" w:rsidRPr="009D1D2E" w:rsidRDefault="009D1D2E" w:rsidP="00EF529B">
      <w:pPr>
        <w:pStyle w:val="Overskrift1"/>
        <w:rPr>
          <w:rFonts w:eastAsia="Times New Roman"/>
          <w:lang w:eastAsia="da-DK"/>
        </w:rPr>
      </w:pPr>
      <w:r w:rsidRPr="009D1D2E">
        <w:rPr>
          <w:rFonts w:eastAsia="Times New Roman"/>
          <w:lang w:eastAsia="da-DK"/>
        </w:rPr>
        <w:t>D. 28. JANUAR 2026</w:t>
      </w:r>
    </w:p>
    <w:p w14:paraId="7BB341C4" w14:textId="77777777" w:rsidR="009D1D2E" w:rsidRPr="009D1D2E" w:rsidRDefault="009D1D2E" w:rsidP="009D1D2E">
      <w:pPr>
        <w:ind w:left="0"/>
        <w:rPr>
          <w:rFonts w:ascii="Bookman Old Style" w:eastAsia="Times New Roman" w:hAnsi="Bookman Old Style" w:cs="Times New Roman"/>
          <w:lang w:eastAsia="da-DK"/>
        </w:rPr>
      </w:pPr>
    </w:p>
    <w:p w14:paraId="26EEE781" w14:textId="77777777" w:rsidR="009D1D2E" w:rsidRPr="009D1D2E" w:rsidRDefault="009D1D2E" w:rsidP="009D1D2E">
      <w:pPr>
        <w:ind w:left="0"/>
        <w:rPr>
          <w:rFonts w:ascii="Calibri" w:eastAsia="Times New Roman" w:hAnsi="Calibri" w:cs="Calibri"/>
          <w:b/>
          <w:bCs/>
          <w:iCs/>
          <w:vanish/>
          <w:sz w:val="32"/>
          <w:szCs w:val="32"/>
          <w:lang w:eastAsia="da-DK"/>
        </w:rPr>
      </w:pPr>
      <w:bookmarkStart w:id="0" w:name="_Hlk40792708"/>
    </w:p>
    <w:bookmarkEnd w:id="0"/>
    <w:p w14:paraId="3633F789" w14:textId="77777777" w:rsidR="009D1D2E" w:rsidRPr="009D1D2E" w:rsidRDefault="009D1D2E" w:rsidP="009D1D2E">
      <w:pPr>
        <w:tabs>
          <w:tab w:val="left" w:pos="1134"/>
        </w:tabs>
        <w:ind w:left="0"/>
        <w:rPr>
          <w:rFonts w:ascii="Calibri" w:eastAsia="Times New Roman" w:hAnsi="Calibri" w:cs="Calibri"/>
          <w:szCs w:val="20"/>
          <w:lang w:eastAsia="da-DK"/>
        </w:rPr>
      </w:pPr>
      <w:r w:rsidRPr="009D1D2E">
        <w:rPr>
          <w:rFonts w:ascii="Calibri" w:eastAsia="Times New Roman" w:hAnsi="Calibri" w:cs="Calibri"/>
          <w:b/>
          <w:bCs/>
          <w:szCs w:val="20"/>
          <w:lang w:eastAsia="da-DK"/>
        </w:rPr>
        <w:t xml:space="preserve">Deltagere: </w:t>
      </w:r>
      <w:r w:rsidRPr="009D1D2E">
        <w:rPr>
          <w:rFonts w:ascii="Calibri" w:eastAsia="Times New Roman" w:hAnsi="Calibri" w:cs="Calibri"/>
          <w:szCs w:val="20"/>
          <w:lang w:eastAsia="da-DK"/>
        </w:rPr>
        <w:t>John Petersson (JP), Jens Boe Nielsen (JBN), Asger Krebs (AKR), Tine Rindum Teilmann (TRT) via Teams, Jannie Hammershøi (JH) via Teams til og med kl. 18.00., Lene van der Keur (</w:t>
      </w:r>
      <w:proofErr w:type="spellStart"/>
      <w:r w:rsidRPr="009D1D2E">
        <w:rPr>
          <w:rFonts w:ascii="Calibri" w:eastAsia="Times New Roman" w:hAnsi="Calibri" w:cs="Calibri"/>
          <w:szCs w:val="20"/>
          <w:lang w:eastAsia="da-DK"/>
        </w:rPr>
        <w:t>LvdK</w:t>
      </w:r>
      <w:proofErr w:type="spellEnd"/>
      <w:r w:rsidRPr="009D1D2E">
        <w:rPr>
          <w:rFonts w:ascii="Calibri" w:eastAsia="Times New Roman" w:hAnsi="Calibri" w:cs="Calibri"/>
          <w:szCs w:val="20"/>
          <w:lang w:eastAsia="da-DK"/>
        </w:rPr>
        <w:t>), Sven Folkmann (SFO), og Lykke Guldbrandt (LGU) via Teams.</w:t>
      </w:r>
    </w:p>
    <w:p w14:paraId="02AC1B0A" w14:textId="77777777" w:rsidR="009D1D2E" w:rsidRPr="009D1D2E" w:rsidRDefault="009D1D2E" w:rsidP="009D1D2E">
      <w:pPr>
        <w:tabs>
          <w:tab w:val="left" w:pos="1134"/>
        </w:tabs>
        <w:ind w:left="0"/>
        <w:rPr>
          <w:rFonts w:ascii="Calibri" w:eastAsia="Times New Roman" w:hAnsi="Calibri" w:cs="Calibri"/>
          <w:b/>
          <w:bCs/>
          <w:szCs w:val="20"/>
          <w:lang w:eastAsia="da-DK"/>
        </w:rPr>
      </w:pPr>
    </w:p>
    <w:p w14:paraId="1F960110" w14:textId="77777777" w:rsidR="009D1D2E" w:rsidRPr="009D1D2E" w:rsidRDefault="009D1D2E" w:rsidP="009D1D2E">
      <w:pPr>
        <w:tabs>
          <w:tab w:val="left" w:pos="1134"/>
        </w:tabs>
        <w:ind w:left="0"/>
        <w:rPr>
          <w:rFonts w:ascii="Calibri" w:eastAsia="Times New Roman" w:hAnsi="Calibri" w:cs="Calibri"/>
          <w:szCs w:val="20"/>
          <w:lang w:eastAsia="da-DK"/>
        </w:rPr>
      </w:pPr>
      <w:r w:rsidRPr="009D1D2E">
        <w:rPr>
          <w:rFonts w:ascii="Calibri" w:eastAsia="Times New Roman" w:hAnsi="Calibri" w:cs="Calibri"/>
          <w:b/>
          <w:bCs/>
          <w:szCs w:val="20"/>
          <w:lang w:eastAsia="da-DK"/>
        </w:rPr>
        <w:t xml:space="preserve">Desuden deltog: </w:t>
      </w:r>
      <w:r w:rsidRPr="009D1D2E">
        <w:rPr>
          <w:rFonts w:ascii="Calibri" w:eastAsia="Times New Roman" w:hAnsi="Calibri" w:cs="Calibri"/>
          <w:szCs w:val="20"/>
          <w:lang w:eastAsia="da-DK"/>
        </w:rPr>
        <w:t>Ivan Løvstrup (IVL), og Teis Bro (BRO), idrætskonsulent Teis G. Corneliussen under pkt. 10, økonomi- og regnskabsansvarlig Hanne Hede (HHE) under pkt. 15-17 via Teams, og idrætskonsulent Julie Rindom Toft Thirstrup (JTT) under pkt. 18 og 19.</w:t>
      </w:r>
    </w:p>
    <w:p w14:paraId="58B37FA8" w14:textId="77777777" w:rsidR="009D1D2E" w:rsidRPr="009D1D2E" w:rsidRDefault="009D1D2E" w:rsidP="009D1D2E">
      <w:pPr>
        <w:tabs>
          <w:tab w:val="left" w:pos="1134"/>
        </w:tabs>
        <w:ind w:left="0"/>
        <w:rPr>
          <w:rFonts w:ascii="Calibri" w:eastAsia="Times New Roman" w:hAnsi="Calibri" w:cs="Calibri"/>
          <w:szCs w:val="20"/>
          <w:lang w:eastAsia="da-DK"/>
        </w:rPr>
      </w:pPr>
    </w:p>
    <w:p w14:paraId="79352D64" w14:textId="77777777" w:rsidR="009D1D2E" w:rsidRPr="009D1D2E" w:rsidRDefault="009D1D2E" w:rsidP="009D1D2E">
      <w:pPr>
        <w:tabs>
          <w:tab w:val="left" w:pos="1134"/>
        </w:tabs>
        <w:ind w:left="0"/>
        <w:rPr>
          <w:rFonts w:ascii="Calibri" w:eastAsia="Times New Roman" w:hAnsi="Calibri" w:cs="Calibri"/>
          <w:szCs w:val="20"/>
          <w:lang w:eastAsia="da-DK"/>
        </w:rPr>
      </w:pPr>
      <w:r w:rsidRPr="009D1D2E">
        <w:rPr>
          <w:rFonts w:ascii="Calibri" w:eastAsia="Times New Roman" w:hAnsi="Calibri" w:cs="Calibri"/>
          <w:b/>
          <w:bCs/>
          <w:szCs w:val="20"/>
          <w:lang w:eastAsia="da-DK"/>
        </w:rPr>
        <w:t>Afbud:</w:t>
      </w:r>
      <w:r w:rsidRPr="009D1D2E">
        <w:rPr>
          <w:rFonts w:ascii="Calibri" w:eastAsia="Times New Roman" w:hAnsi="Calibri" w:cs="Calibri"/>
          <w:szCs w:val="20"/>
          <w:lang w:eastAsia="da-DK"/>
        </w:rPr>
        <w:t xml:space="preserve"> Jan S. Johansen (JSJ), Maiken Schütt (MAS), og Martin Elleberg Petersen (MEP). </w:t>
      </w:r>
    </w:p>
    <w:p w14:paraId="081B3B9C" w14:textId="77777777" w:rsidR="009D1D2E" w:rsidRPr="009D1D2E" w:rsidRDefault="009D1D2E" w:rsidP="009D1D2E">
      <w:pPr>
        <w:tabs>
          <w:tab w:val="left" w:pos="1134"/>
        </w:tabs>
        <w:ind w:left="0"/>
        <w:rPr>
          <w:rFonts w:ascii="Calibri" w:eastAsia="Times New Roman" w:hAnsi="Calibri" w:cs="Calibri"/>
          <w:szCs w:val="20"/>
          <w:lang w:eastAsia="da-DK"/>
        </w:rPr>
      </w:pPr>
    </w:p>
    <w:p w14:paraId="17CA80E7" w14:textId="77777777" w:rsidR="009D1D2E" w:rsidRPr="009D1D2E" w:rsidRDefault="009D1D2E" w:rsidP="009D1D2E">
      <w:pPr>
        <w:tabs>
          <w:tab w:val="left" w:pos="1134"/>
          <w:tab w:val="left" w:pos="1701"/>
        </w:tabs>
        <w:ind w:left="0"/>
        <w:rPr>
          <w:rFonts w:ascii="Calibri" w:eastAsia="Arial Unicode MS" w:hAnsi="Calibri" w:cs="Calibri"/>
          <w:b/>
          <w:bCs/>
          <w:lang w:eastAsia="da-DK"/>
        </w:rPr>
      </w:pPr>
      <w:r w:rsidRPr="009D1D2E">
        <w:rPr>
          <w:rFonts w:ascii="Calibri" w:eastAsia="Times New Roman" w:hAnsi="Calibri" w:cs="Calibri"/>
          <w:b/>
          <w:bCs/>
          <w:szCs w:val="20"/>
          <w:lang w:eastAsia="da-DK"/>
        </w:rPr>
        <w:t xml:space="preserve">Mødet indledtes med pkt. 23 Temadrøftelse: </w:t>
      </w:r>
      <w:r w:rsidRPr="009D1D2E">
        <w:rPr>
          <w:rFonts w:ascii="Calibri" w:eastAsia="Arial Unicode MS" w:hAnsi="Calibri" w:cs="Calibri"/>
          <w:b/>
          <w:bCs/>
          <w:lang w:eastAsia="da-DK"/>
        </w:rPr>
        <w:t>”En del af holdet 2.0” og ”Hele Danmarks klubhus”, med deltagelse af Kenneth Grønlund fra DBU.</w:t>
      </w:r>
    </w:p>
    <w:p w14:paraId="4EBFDE5B" w14:textId="77777777" w:rsidR="009D1D2E" w:rsidRPr="009D1D2E" w:rsidRDefault="009D1D2E" w:rsidP="009D1D2E">
      <w:pPr>
        <w:tabs>
          <w:tab w:val="left" w:pos="1134"/>
        </w:tabs>
        <w:ind w:left="0"/>
        <w:rPr>
          <w:rFonts w:ascii="Calibri" w:eastAsia="Times New Roman" w:hAnsi="Calibri" w:cs="Calibri"/>
          <w:b/>
          <w:bCs/>
          <w:szCs w:val="20"/>
          <w:lang w:eastAsia="da-DK"/>
        </w:rPr>
      </w:pPr>
    </w:p>
    <w:p w14:paraId="31C22AFE" w14:textId="77777777" w:rsidR="009D1D2E" w:rsidRPr="009D1D2E" w:rsidRDefault="009D1D2E" w:rsidP="00EF529B">
      <w:pPr>
        <w:pStyle w:val="Overskrift3"/>
        <w:rPr>
          <w:lang w:eastAsia="da-DK"/>
        </w:rPr>
      </w:pPr>
      <w:r w:rsidRPr="009D1D2E">
        <w:rPr>
          <w:lang w:eastAsia="da-DK"/>
        </w:rPr>
        <w:t>DAGSORDEN</w:t>
      </w:r>
    </w:p>
    <w:p w14:paraId="00F81543" w14:textId="25D348BA" w:rsidR="009D1D2E" w:rsidRPr="009D1D2E" w:rsidRDefault="009D1D2E" w:rsidP="00EF529B">
      <w:pPr>
        <w:pStyle w:val="Overskrift6"/>
      </w:pPr>
      <w:r w:rsidRPr="009D1D2E">
        <w:t>Praktiske forhold</w:t>
      </w:r>
    </w:p>
    <w:p w14:paraId="48546DA7" w14:textId="77777777" w:rsidR="009D1D2E" w:rsidRPr="009D1D2E" w:rsidRDefault="009D1D2E" w:rsidP="009D1D2E">
      <w:pPr>
        <w:numPr>
          <w:ilvl w:val="0"/>
          <w:numId w:val="4"/>
        </w:num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Godkendelse af dagsorden</w:t>
      </w:r>
    </w:p>
    <w:p w14:paraId="69FF6FFD" w14:textId="77777777" w:rsidR="009D1D2E" w:rsidRPr="009D1D2E" w:rsidRDefault="009D1D2E" w:rsidP="009D1D2E">
      <w:pPr>
        <w:numPr>
          <w:ilvl w:val="0"/>
          <w:numId w:val="4"/>
        </w:numPr>
        <w:tabs>
          <w:tab w:val="left" w:pos="1134"/>
          <w:tab w:val="left" w:pos="1701"/>
        </w:tabs>
        <w:contextualSpacing/>
        <w:rPr>
          <w:rFonts w:ascii="Calibri" w:eastAsia="Times New Roman" w:hAnsi="Calibri" w:cs="Calibri"/>
          <w:bCs/>
          <w:lang w:eastAsia="da-DK"/>
        </w:rPr>
      </w:pPr>
      <w:bookmarkStart w:id="1" w:name="_Hlk178838797"/>
      <w:r w:rsidRPr="009D1D2E">
        <w:rPr>
          <w:rFonts w:ascii="Calibri" w:eastAsia="Times New Roman" w:hAnsi="Calibri" w:cs="Calibri"/>
          <w:bCs/>
          <w:lang w:eastAsia="da-DK"/>
        </w:rPr>
        <w:t>Godkendelse og underskrift af referat af senest afholdte bestyrelsesmøde</w:t>
      </w:r>
    </w:p>
    <w:p w14:paraId="07783DCA" w14:textId="77777777" w:rsidR="009D1D2E" w:rsidRPr="009D1D2E" w:rsidRDefault="009D1D2E" w:rsidP="009D1D2E">
      <w:pPr>
        <w:numPr>
          <w:ilvl w:val="0"/>
          <w:numId w:val="4"/>
        </w:numPr>
        <w:tabs>
          <w:tab w:val="left" w:pos="1134"/>
          <w:tab w:val="left" w:pos="1701"/>
        </w:tabs>
        <w:contextualSpacing/>
        <w:rPr>
          <w:rFonts w:ascii="Calibri" w:eastAsia="Times New Roman" w:hAnsi="Calibri" w:cs="Calibri"/>
          <w:bCs/>
          <w:lang w:eastAsia="da-DK"/>
        </w:rPr>
      </w:pPr>
      <w:bookmarkStart w:id="2" w:name="_Hlk178838834"/>
      <w:bookmarkEnd w:id="1"/>
      <w:r w:rsidRPr="009D1D2E">
        <w:rPr>
          <w:rFonts w:ascii="Calibri" w:eastAsia="Times New Roman" w:hAnsi="Calibri" w:cs="Calibri"/>
          <w:bCs/>
          <w:lang w:eastAsia="da-DK"/>
        </w:rPr>
        <w:t>Opfølgning på tidligere referater og åbentstående punkter heri</w:t>
      </w:r>
    </w:p>
    <w:bookmarkEnd w:id="2"/>
    <w:p w14:paraId="2AE7320B" w14:textId="77777777" w:rsidR="009D1D2E" w:rsidRPr="009D1D2E" w:rsidRDefault="009D1D2E" w:rsidP="009D1D2E">
      <w:pPr>
        <w:numPr>
          <w:ilvl w:val="0"/>
          <w:numId w:val="4"/>
        </w:num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Fastsættelse af datoer og tid for møder for bestyrelsen</w:t>
      </w:r>
    </w:p>
    <w:p w14:paraId="0277AAAA" w14:textId="77777777" w:rsidR="009D1D2E" w:rsidRPr="009D1D2E" w:rsidRDefault="009D1D2E" w:rsidP="009D1D2E">
      <w:pPr>
        <w:numPr>
          <w:ilvl w:val="0"/>
          <w:numId w:val="4"/>
        </w:num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Internationale møder/konferencer</w:t>
      </w:r>
    </w:p>
    <w:p w14:paraId="43DAE6FE" w14:textId="77777777" w:rsidR="009D1D2E" w:rsidRPr="009D1D2E" w:rsidRDefault="009D1D2E" w:rsidP="009D1D2E">
      <w:pPr>
        <w:numPr>
          <w:ilvl w:val="0"/>
          <w:numId w:val="4"/>
        </w:num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Internationale stævner/mesterskaber</w:t>
      </w:r>
    </w:p>
    <w:p w14:paraId="3FDC70B2" w14:textId="77777777" w:rsidR="009D1D2E" w:rsidRPr="009D1D2E" w:rsidRDefault="009D1D2E" w:rsidP="009D1D2E">
      <w:pPr>
        <w:tabs>
          <w:tab w:val="left" w:pos="1134"/>
          <w:tab w:val="left" w:pos="1701"/>
        </w:tabs>
        <w:ind w:left="1644"/>
        <w:contextualSpacing/>
        <w:rPr>
          <w:rFonts w:ascii="Calibri" w:eastAsia="Times New Roman" w:hAnsi="Calibri" w:cs="Calibri"/>
          <w:bCs/>
          <w:lang w:eastAsia="da-DK"/>
        </w:rPr>
      </w:pPr>
    </w:p>
    <w:p w14:paraId="06DC4604" w14:textId="31B83014" w:rsidR="009D1D2E" w:rsidRPr="009D1D2E" w:rsidRDefault="009D1D2E" w:rsidP="00EF529B">
      <w:pPr>
        <w:pStyle w:val="Overskrift6"/>
      </w:pPr>
      <w:r w:rsidRPr="009D1D2E">
        <w:t>Meddelelser fra bestyrelsen og ledelsen</w:t>
      </w:r>
    </w:p>
    <w:p w14:paraId="4B76C9C4" w14:textId="77777777" w:rsidR="009D1D2E" w:rsidRPr="009D1D2E" w:rsidRDefault="009D1D2E" w:rsidP="009D1D2E">
      <w:pPr>
        <w:numPr>
          <w:ilvl w:val="0"/>
          <w:numId w:val="4"/>
        </w:num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Nyt fra ledelsen</w:t>
      </w:r>
    </w:p>
    <w:p w14:paraId="27273487" w14:textId="77777777" w:rsidR="009D1D2E" w:rsidRPr="009D1D2E" w:rsidRDefault="009D1D2E" w:rsidP="009D1D2E">
      <w:pPr>
        <w:numPr>
          <w:ilvl w:val="0"/>
          <w:numId w:val="4"/>
        </w:num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Nyt fra bestyrelsens medlemmer</w:t>
      </w:r>
    </w:p>
    <w:p w14:paraId="2616EE18" w14:textId="77777777" w:rsidR="009D1D2E" w:rsidRPr="009D1D2E" w:rsidRDefault="009D1D2E" w:rsidP="00EF529B">
      <w:pPr>
        <w:pStyle w:val="Overskrift6"/>
      </w:pPr>
      <w:r w:rsidRPr="009D1D2E">
        <w:br/>
        <w:t>Sager til orientering</w:t>
      </w:r>
    </w:p>
    <w:p w14:paraId="58B8DA65" w14:textId="77777777" w:rsidR="009D1D2E" w:rsidRPr="009D1D2E" w:rsidRDefault="009D1D2E" w:rsidP="009D1D2E">
      <w:pPr>
        <w:numPr>
          <w:ilvl w:val="0"/>
          <w:numId w:val="4"/>
        </w:num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Årsberetning 2025</w:t>
      </w:r>
    </w:p>
    <w:p w14:paraId="469F4010" w14:textId="77777777" w:rsidR="009D1D2E" w:rsidRPr="009D1D2E" w:rsidRDefault="009D1D2E" w:rsidP="009D1D2E">
      <w:pPr>
        <w:numPr>
          <w:ilvl w:val="0"/>
          <w:numId w:val="4"/>
        </w:num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Tilbud til B&amp;U med udviklingshandicap og særlige behov</w:t>
      </w:r>
    </w:p>
    <w:p w14:paraId="66698AD0" w14:textId="77777777" w:rsidR="009D1D2E" w:rsidRPr="009D1D2E" w:rsidRDefault="009D1D2E" w:rsidP="009D1D2E">
      <w:pPr>
        <w:numPr>
          <w:ilvl w:val="0"/>
          <w:numId w:val="4"/>
        </w:num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Revidering af ”Håndbog for idrætter”</w:t>
      </w:r>
    </w:p>
    <w:p w14:paraId="79FF4811" w14:textId="77777777" w:rsidR="009D1D2E" w:rsidRPr="009D1D2E" w:rsidRDefault="009D1D2E" w:rsidP="009D1D2E">
      <w:pPr>
        <w:numPr>
          <w:ilvl w:val="0"/>
          <w:numId w:val="4"/>
        </w:num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Special Olympics Idrætsfestival 2026 og 2028</w:t>
      </w:r>
    </w:p>
    <w:p w14:paraId="517CB3B4" w14:textId="77777777" w:rsidR="009D1D2E" w:rsidRPr="009D1D2E" w:rsidRDefault="009D1D2E" w:rsidP="009D1D2E">
      <w:pPr>
        <w:numPr>
          <w:ilvl w:val="0"/>
          <w:numId w:val="4"/>
        </w:num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Status Springbrættet</w:t>
      </w:r>
    </w:p>
    <w:p w14:paraId="3806E03A" w14:textId="77777777" w:rsidR="009D1D2E" w:rsidRPr="009D1D2E" w:rsidRDefault="009D1D2E" w:rsidP="009D1D2E">
      <w:pPr>
        <w:numPr>
          <w:ilvl w:val="0"/>
          <w:numId w:val="4"/>
        </w:num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Opdatering af grundfortælling</w:t>
      </w:r>
    </w:p>
    <w:p w14:paraId="7AD4D0C2" w14:textId="77777777" w:rsidR="009D1D2E" w:rsidRPr="009D1D2E" w:rsidRDefault="009D1D2E" w:rsidP="009D1D2E">
      <w:pPr>
        <w:numPr>
          <w:ilvl w:val="0"/>
          <w:numId w:val="4"/>
        </w:num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Referat fra Økonomiudvalgsmøde den 15. januar 2026</w:t>
      </w:r>
    </w:p>
    <w:p w14:paraId="51598B73" w14:textId="77777777" w:rsidR="009D1D2E" w:rsidRPr="009D1D2E" w:rsidRDefault="009D1D2E" w:rsidP="009D1D2E">
      <w:pPr>
        <w:numPr>
          <w:ilvl w:val="0"/>
          <w:numId w:val="4"/>
        </w:num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Status på årsregnskab 2025</w:t>
      </w:r>
    </w:p>
    <w:p w14:paraId="7347A70C" w14:textId="77777777" w:rsidR="009D1D2E" w:rsidRPr="009D1D2E" w:rsidRDefault="009D1D2E" w:rsidP="00EF529B">
      <w:pPr>
        <w:pStyle w:val="Overskrift6"/>
      </w:pPr>
      <w:r w:rsidRPr="009D1D2E">
        <w:br/>
        <w:t>Sager til beslutning</w:t>
      </w:r>
    </w:p>
    <w:p w14:paraId="1EE06342" w14:textId="77777777" w:rsidR="009D1D2E" w:rsidRPr="009D1D2E" w:rsidRDefault="009D1D2E" w:rsidP="009D1D2E">
      <w:pPr>
        <w:numPr>
          <w:ilvl w:val="0"/>
          <w:numId w:val="4"/>
        </w:num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Budget 2026 version 2, samt Budget 2027 og 2028</w:t>
      </w:r>
    </w:p>
    <w:p w14:paraId="214CA409" w14:textId="77777777" w:rsidR="009D1D2E" w:rsidRPr="009D1D2E" w:rsidRDefault="009D1D2E" w:rsidP="009D1D2E">
      <w:pPr>
        <w:numPr>
          <w:ilvl w:val="0"/>
          <w:numId w:val="4"/>
        </w:num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Revidering af kommissorium for Medicinsk Udvalg</w:t>
      </w:r>
    </w:p>
    <w:p w14:paraId="143DA492" w14:textId="77777777" w:rsidR="009D1D2E" w:rsidRPr="009D1D2E" w:rsidRDefault="009D1D2E" w:rsidP="009D1D2E">
      <w:pPr>
        <w:numPr>
          <w:ilvl w:val="0"/>
          <w:numId w:val="4"/>
        </w:num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Ny klassifikationsstrategi i Parasport Danmark</w:t>
      </w:r>
    </w:p>
    <w:p w14:paraId="1BDF2A77" w14:textId="77777777" w:rsidR="009D1D2E" w:rsidRPr="009D1D2E" w:rsidRDefault="009D1D2E" w:rsidP="009D1D2E">
      <w:pPr>
        <w:numPr>
          <w:ilvl w:val="0"/>
          <w:numId w:val="4"/>
        </w:num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Indstilling til Kulturministerens Idrætspris</w:t>
      </w:r>
    </w:p>
    <w:p w14:paraId="5B6CDE43" w14:textId="77777777" w:rsidR="009D1D2E" w:rsidRPr="009D1D2E" w:rsidRDefault="009D1D2E" w:rsidP="009D1D2E">
      <w:pPr>
        <w:numPr>
          <w:ilvl w:val="0"/>
          <w:numId w:val="4"/>
        </w:num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Indstilling til Vanførefondens Forskerpris</w:t>
      </w:r>
    </w:p>
    <w:p w14:paraId="7A9791AB" w14:textId="77777777" w:rsidR="009D1D2E" w:rsidRPr="009D1D2E" w:rsidRDefault="009D1D2E" w:rsidP="009D1D2E">
      <w:pPr>
        <w:numPr>
          <w:ilvl w:val="0"/>
          <w:numId w:val="4"/>
        </w:num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Indstilling til Vanførefondens opmuntringspris</w:t>
      </w:r>
    </w:p>
    <w:p w14:paraId="23BC4B74" w14:textId="77777777" w:rsidR="009D1D2E" w:rsidRPr="009D1D2E" w:rsidRDefault="009D1D2E" w:rsidP="00EF529B">
      <w:pPr>
        <w:pStyle w:val="Overskrift3"/>
      </w:pPr>
      <w:r w:rsidRPr="009D1D2E">
        <w:lastRenderedPageBreak/>
        <w:br/>
        <w:t>Sager til drøftelse – herunder evt. temadrøftelse af maksimalt 30 minutter</w:t>
      </w:r>
    </w:p>
    <w:p w14:paraId="09A75E36" w14:textId="77777777" w:rsidR="009D1D2E" w:rsidRPr="009D1D2E" w:rsidRDefault="009D1D2E" w:rsidP="009D1D2E">
      <w:pPr>
        <w:numPr>
          <w:ilvl w:val="0"/>
          <w:numId w:val="4"/>
        </w:num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bCs/>
          <w:lang w:eastAsia="da-DK"/>
        </w:rPr>
        <w:t xml:space="preserve">Temadrøftelse - </w:t>
      </w:r>
      <w:r w:rsidRPr="009D1D2E">
        <w:rPr>
          <w:rFonts w:ascii="Calibri" w:eastAsia="Arial Unicode MS" w:hAnsi="Calibri" w:cs="Calibri"/>
          <w:lang w:eastAsia="da-DK"/>
        </w:rPr>
        <w:t>”En del af holdet 2.0” og ”Hele Danmarks klubhus”</w:t>
      </w:r>
    </w:p>
    <w:p w14:paraId="74D5F283" w14:textId="77777777" w:rsidR="009D1D2E" w:rsidRPr="009D1D2E" w:rsidRDefault="009D1D2E" w:rsidP="00EF529B">
      <w:pPr>
        <w:pStyle w:val="Overskrift6"/>
      </w:pPr>
      <w:r w:rsidRPr="009D1D2E">
        <w:br/>
        <w:t>Eventuelt</w:t>
      </w:r>
    </w:p>
    <w:p w14:paraId="4EC594EF" w14:textId="77777777" w:rsidR="009D1D2E" w:rsidRPr="009D1D2E" w:rsidRDefault="009D1D2E" w:rsidP="009D1D2E">
      <w:pPr>
        <w:tabs>
          <w:tab w:val="left" w:pos="1134"/>
          <w:tab w:val="left" w:pos="1701"/>
        </w:tabs>
        <w:ind w:left="0"/>
        <w:rPr>
          <w:rFonts w:ascii="Calibri" w:eastAsia="Times New Roman" w:hAnsi="Calibri" w:cs="Calibri"/>
          <w:b/>
          <w:bCs/>
          <w:lang w:eastAsia="da-DK"/>
        </w:rPr>
      </w:pPr>
    </w:p>
    <w:p w14:paraId="0CEF6CB8" w14:textId="77777777" w:rsidR="009D1D2E" w:rsidRPr="009D1D2E" w:rsidRDefault="009D1D2E" w:rsidP="00EF529B">
      <w:pPr>
        <w:pStyle w:val="Overskrift3"/>
        <w:rPr>
          <w:lang w:eastAsia="da-DK"/>
        </w:rPr>
      </w:pPr>
      <w:r w:rsidRPr="009D1D2E">
        <w:rPr>
          <w:lang w:eastAsia="da-DK"/>
        </w:rPr>
        <w:t>PRAKTISKE FORHOLD</w:t>
      </w:r>
    </w:p>
    <w:p w14:paraId="582A84CA" w14:textId="77777777" w:rsidR="009D1D2E" w:rsidRPr="009D1D2E" w:rsidRDefault="009D1D2E" w:rsidP="009D1D2E">
      <w:pPr>
        <w:tabs>
          <w:tab w:val="left" w:pos="1134"/>
        </w:tabs>
        <w:ind w:left="0"/>
        <w:rPr>
          <w:rFonts w:ascii="Calibri" w:eastAsia="Times New Roman" w:hAnsi="Calibri" w:cs="Calibri"/>
          <w:lang w:eastAsia="da-DK"/>
        </w:rPr>
      </w:pPr>
    </w:p>
    <w:p w14:paraId="72353131" w14:textId="77777777" w:rsidR="009D1D2E" w:rsidRPr="009D1D2E" w:rsidRDefault="009D1D2E" w:rsidP="00EF529B">
      <w:pPr>
        <w:pStyle w:val="Overskrift4"/>
        <w:rPr>
          <w:lang w:eastAsia="da-DK"/>
        </w:rPr>
      </w:pPr>
      <w:r w:rsidRPr="009D1D2E">
        <w:rPr>
          <w:lang w:eastAsia="da-DK"/>
        </w:rPr>
        <w:t>Ad 1</w:t>
      </w:r>
      <w:r w:rsidRPr="009D1D2E">
        <w:rPr>
          <w:lang w:eastAsia="da-DK"/>
        </w:rPr>
        <w:tab/>
        <w:t>Godkendelse af dagsorden.</w:t>
      </w:r>
    </w:p>
    <w:p w14:paraId="7DAD0FA5" w14:textId="77777777" w:rsidR="009D1D2E" w:rsidRPr="009D1D2E" w:rsidRDefault="009D1D2E" w:rsidP="009D1D2E">
      <w:pPr>
        <w:tabs>
          <w:tab w:val="left" w:pos="1134"/>
          <w:tab w:val="left" w:pos="1701"/>
        </w:tabs>
        <w:ind w:left="1080"/>
        <w:rPr>
          <w:rFonts w:ascii="Calibri" w:eastAsia="Times New Roman" w:hAnsi="Calibri" w:cs="Calibri"/>
          <w:lang w:eastAsia="da-DK"/>
        </w:rPr>
      </w:pPr>
      <w:r w:rsidRPr="009D1D2E">
        <w:rPr>
          <w:rFonts w:ascii="Calibri" w:eastAsia="Times New Roman" w:hAnsi="Calibri" w:cs="Calibri"/>
          <w:lang w:eastAsia="da-DK"/>
        </w:rPr>
        <w:tab/>
        <w:t>Dagsordenen blev godkendt.</w:t>
      </w:r>
    </w:p>
    <w:p w14:paraId="733E2E0A"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337934A3" w14:textId="77777777" w:rsidR="009D1D2E" w:rsidRPr="009D1D2E" w:rsidRDefault="009D1D2E" w:rsidP="00EF529B">
      <w:pPr>
        <w:pStyle w:val="Overskrift4"/>
        <w:rPr>
          <w:lang w:eastAsia="da-DK"/>
        </w:rPr>
      </w:pPr>
      <w:r w:rsidRPr="009D1D2E">
        <w:rPr>
          <w:lang w:eastAsia="da-DK"/>
        </w:rPr>
        <w:t>Ad 2</w:t>
      </w:r>
      <w:r w:rsidRPr="009D1D2E">
        <w:rPr>
          <w:lang w:eastAsia="da-DK"/>
        </w:rPr>
        <w:tab/>
        <w:t>Godkendelse og underskrift af referat af senest afholdte bestyrelsesmøde</w:t>
      </w:r>
    </w:p>
    <w:p w14:paraId="4BE5268F" w14:textId="77777777" w:rsidR="009D1D2E" w:rsidRPr="009D1D2E" w:rsidRDefault="009D1D2E" w:rsidP="009D1D2E">
      <w:pPr>
        <w:tabs>
          <w:tab w:val="left" w:pos="1134"/>
          <w:tab w:val="left" w:pos="1701"/>
        </w:tabs>
        <w:ind w:left="1130"/>
        <w:rPr>
          <w:rFonts w:ascii="Calibri" w:eastAsia="Times New Roman" w:hAnsi="Calibri" w:cs="Calibri"/>
          <w:lang w:eastAsia="da-DK"/>
        </w:rPr>
      </w:pPr>
      <w:r w:rsidRPr="009D1D2E">
        <w:rPr>
          <w:rFonts w:ascii="Calibri" w:eastAsia="Times New Roman" w:hAnsi="Calibri" w:cs="Calibri"/>
          <w:lang w:eastAsia="da-DK"/>
        </w:rPr>
        <w:t>Referatet fra bestyrelsesmødet den 10. december 2025 blev godkendt og underskrevet af de tilstedeværende.</w:t>
      </w:r>
      <w:r w:rsidRPr="009D1D2E">
        <w:rPr>
          <w:rFonts w:ascii="Calibri" w:eastAsia="Times New Roman" w:hAnsi="Calibri" w:cs="Calibri"/>
          <w:lang w:eastAsia="da-DK"/>
        </w:rPr>
        <w:tab/>
      </w:r>
    </w:p>
    <w:p w14:paraId="31051185" w14:textId="77777777" w:rsidR="009D1D2E" w:rsidRPr="009D1D2E" w:rsidRDefault="009D1D2E" w:rsidP="009D1D2E">
      <w:pPr>
        <w:tabs>
          <w:tab w:val="left" w:pos="1134"/>
          <w:tab w:val="left" w:pos="1701"/>
        </w:tabs>
        <w:ind w:left="0"/>
        <w:rPr>
          <w:rFonts w:ascii="Calibri" w:eastAsia="Times New Roman" w:hAnsi="Calibri" w:cs="Calibri"/>
          <w:lang w:eastAsia="da-DK"/>
        </w:rPr>
      </w:pPr>
      <w:r w:rsidRPr="009D1D2E">
        <w:rPr>
          <w:rFonts w:ascii="Calibri" w:eastAsia="Times New Roman" w:hAnsi="Calibri" w:cs="Calibri"/>
          <w:lang w:eastAsia="da-DK"/>
        </w:rPr>
        <w:tab/>
      </w:r>
    </w:p>
    <w:p w14:paraId="2A7DDF6E" w14:textId="77777777" w:rsidR="009D1D2E" w:rsidRPr="009D1D2E" w:rsidRDefault="009D1D2E" w:rsidP="00EF529B">
      <w:pPr>
        <w:pStyle w:val="Overskrift4"/>
        <w:rPr>
          <w:lang w:eastAsia="da-DK"/>
        </w:rPr>
      </w:pPr>
      <w:r w:rsidRPr="009D1D2E">
        <w:rPr>
          <w:lang w:eastAsia="da-DK"/>
        </w:rPr>
        <w:t>Ad 3</w:t>
      </w:r>
      <w:r w:rsidRPr="009D1D2E">
        <w:rPr>
          <w:lang w:eastAsia="da-DK"/>
        </w:rPr>
        <w:tab/>
      </w:r>
      <w:bookmarkStart w:id="3" w:name="_Hlk26529496"/>
      <w:r w:rsidRPr="009D1D2E">
        <w:rPr>
          <w:lang w:eastAsia="da-DK"/>
        </w:rPr>
        <w:t>Opfølgning på tidligere referater og åbentstående punkter heri</w:t>
      </w:r>
    </w:p>
    <w:p w14:paraId="39F136B5" w14:textId="77777777" w:rsidR="009D1D2E" w:rsidRPr="009D1D2E" w:rsidRDefault="009D1D2E" w:rsidP="009D1D2E">
      <w:pPr>
        <w:tabs>
          <w:tab w:val="left" w:pos="1134"/>
          <w:tab w:val="left" w:pos="1701"/>
        </w:tabs>
        <w:ind w:left="1080"/>
        <w:rPr>
          <w:rFonts w:ascii="Calibri" w:eastAsia="Times New Roman" w:hAnsi="Calibri" w:cs="Calibri"/>
          <w:lang w:eastAsia="da-DK"/>
        </w:rPr>
      </w:pPr>
      <w:r w:rsidRPr="009D1D2E">
        <w:rPr>
          <w:rFonts w:ascii="Calibri" w:eastAsia="Times New Roman" w:hAnsi="Calibri" w:cs="Calibri"/>
          <w:lang w:eastAsia="da-DK"/>
        </w:rPr>
        <w:tab/>
        <w:t>Intet til dette punkt.</w:t>
      </w:r>
    </w:p>
    <w:p w14:paraId="75CC9CFC" w14:textId="77777777" w:rsidR="009D1D2E" w:rsidRPr="009D1D2E" w:rsidRDefault="009D1D2E" w:rsidP="009D1D2E">
      <w:pPr>
        <w:tabs>
          <w:tab w:val="left" w:pos="1134"/>
          <w:tab w:val="left" w:pos="1701"/>
        </w:tabs>
        <w:ind w:left="0"/>
        <w:rPr>
          <w:rFonts w:ascii="Calibri" w:eastAsia="Times New Roman" w:hAnsi="Calibri" w:cs="Calibri"/>
          <w:b/>
          <w:bCs/>
          <w:u w:val="single"/>
          <w:lang w:eastAsia="da-DK"/>
        </w:rPr>
      </w:pPr>
    </w:p>
    <w:p w14:paraId="45AF6A94" w14:textId="77777777" w:rsidR="009D1D2E" w:rsidRPr="009D1D2E" w:rsidRDefault="009D1D2E" w:rsidP="00EF529B">
      <w:pPr>
        <w:pStyle w:val="Overskrift4"/>
        <w:rPr>
          <w:rFonts w:eastAsia="Arial Unicode MS"/>
          <w:lang w:eastAsia="da-DK"/>
        </w:rPr>
      </w:pPr>
      <w:r w:rsidRPr="009D1D2E">
        <w:rPr>
          <w:lang w:eastAsia="da-DK"/>
        </w:rPr>
        <w:t>Ad 4</w:t>
      </w:r>
      <w:r w:rsidRPr="009D1D2E">
        <w:rPr>
          <w:lang w:eastAsia="da-DK"/>
        </w:rPr>
        <w:tab/>
        <w:t>Fastsættelse af datoer og tid for møder for bestyrelsen.</w:t>
      </w:r>
    </w:p>
    <w:p w14:paraId="7598937E" w14:textId="0F5230F6" w:rsidR="009D1D2E" w:rsidRPr="009D1D2E" w:rsidRDefault="009D1D2E" w:rsidP="00EF529B">
      <w:pPr>
        <w:pStyle w:val="Overskrift6"/>
      </w:pPr>
      <w:r w:rsidRPr="009D1D2E">
        <w:t>Kommende bestyrelsesmøder:</w:t>
      </w:r>
    </w:p>
    <w:p w14:paraId="795F3FE8" w14:textId="77777777" w:rsidR="009D1D2E" w:rsidRPr="009D1D2E" w:rsidRDefault="009D1D2E" w:rsidP="009D1D2E">
      <w:pPr>
        <w:tabs>
          <w:tab w:val="left" w:pos="1134"/>
          <w:tab w:val="left" w:pos="1418"/>
        </w:tabs>
        <w:rPr>
          <w:rFonts w:ascii="Calibri" w:eastAsia="Times New Roman" w:hAnsi="Calibri" w:cs="Calibri"/>
          <w:lang w:eastAsia="da-DK"/>
        </w:rPr>
      </w:pPr>
      <w:r w:rsidRPr="009D1D2E">
        <w:rPr>
          <w:rFonts w:ascii="Calibri" w:eastAsia="Times New Roman" w:hAnsi="Calibri" w:cs="Calibri"/>
          <w:lang w:eastAsia="da-DK"/>
        </w:rPr>
        <w:t>tirsdag d. 24. marts 2026 kl. 15.30.</w:t>
      </w:r>
    </w:p>
    <w:p w14:paraId="5623A04A" w14:textId="77777777" w:rsidR="009D1D2E" w:rsidRPr="009D1D2E" w:rsidRDefault="009D1D2E" w:rsidP="009D1D2E">
      <w:pPr>
        <w:rPr>
          <w:rFonts w:ascii="Calibri" w:eastAsia="Times New Roman" w:hAnsi="Calibri" w:cs="Calibri"/>
          <w:lang w:eastAsia="da-DK"/>
        </w:rPr>
      </w:pPr>
      <w:r w:rsidRPr="009D1D2E">
        <w:rPr>
          <w:rFonts w:ascii="Calibri" w:eastAsia="Times New Roman" w:hAnsi="Calibri" w:cs="Calibri"/>
          <w:lang w:eastAsia="da-DK"/>
        </w:rPr>
        <w:t>lørdag d. 2. maj 2026 kl. 08.00. i forbindelse med Repræsentantskabsmøde</w:t>
      </w:r>
    </w:p>
    <w:p w14:paraId="2FC91E36" w14:textId="77777777" w:rsidR="009D1D2E" w:rsidRPr="009D1D2E" w:rsidRDefault="009D1D2E" w:rsidP="009D1D2E">
      <w:pPr>
        <w:tabs>
          <w:tab w:val="left" w:pos="1134"/>
          <w:tab w:val="left" w:pos="1418"/>
        </w:tabs>
        <w:rPr>
          <w:rFonts w:ascii="Calibri" w:eastAsia="Times New Roman" w:hAnsi="Calibri" w:cs="Calibri"/>
          <w:lang w:eastAsia="da-DK"/>
        </w:rPr>
      </w:pPr>
      <w:r w:rsidRPr="009D1D2E">
        <w:rPr>
          <w:rFonts w:ascii="Calibri" w:eastAsia="Times New Roman" w:hAnsi="Calibri" w:cs="Calibri"/>
          <w:lang w:eastAsia="da-DK"/>
        </w:rPr>
        <w:t xml:space="preserve">tirsdag d. 9. juni 2026 kl. 15.30. </w:t>
      </w:r>
    </w:p>
    <w:p w14:paraId="5198C399" w14:textId="77777777" w:rsidR="009D1D2E" w:rsidRPr="009D1D2E" w:rsidRDefault="009D1D2E" w:rsidP="009D1D2E">
      <w:pPr>
        <w:tabs>
          <w:tab w:val="left" w:pos="1134"/>
          <w:tab w:val="left" w:pos="1418"/>
        </w:tabs>
        <w:rPr>
          <w:rFonts w:ascii="Calibri" w:eastAsia="Times New Roman" w:hAnsi="Calibri" w:cs="Calibri"/>
          <w:lang w:eastAsia="da-DK"/>
        </w:rPr>
      </w:pPr>
      <w:r w:rsidRPr="009D1D2E">
        <w:rPr>
          <w:rFonts w:ascii="Calibri" w:eastAsia="Times New Roman" w:hAnsi="Calibri" w:cs="Calibri"/>
          <w:lang w:eastAsia="da-DK"/>
        </w:rPr>
        <w:t>mandag d. 17. august 2026 kl. 15.30. – OBS! Ny dato.</w:t>
      </w:r>
    </w:p>
    <w:p w14:paraId="6C94B772" w14:textId="77777777" w:rsidR="009D1D2E" w:rsidRPr="009D1D2E" w:rsidRDefault="009D1D2E" w:rsidP="009D1D2E">
      <w:pPr>
        <w:tabs>
          <w:tab w:val="left" w:pos="1134"/>
          <w:tab w:val="left" w:pos="1418"/>
        </w:tabs>
        <w:rPr>
          <w:rFonts w:ascii="Calibri" w:eastAsia="Times New Roman" w:hAnsi="Calibri" w:cs="Calibri"/>
          <w:lang w:eastAsia="da-DK"/>
        </w:rPr>
      </w:pPr>
      <w:r w:rsidRPr="009D1D2E">
        <w:rPr>
          <w:rFonts w:ascii="Calibri" w:eastAsia="Times New Roman" w:hAnsi="Calibri" w:cs="Calibri"/>
          <w:lang w:eastAsia="da-DK"/>
        </w:rPr>
        <w:t>tirsdag d. 6. oktober 2026 kl. 15.30.</w:t>
      </w:r>
    </w:p>
    <w:p w14:paraId="204E7BB7" w14:textId="77777777" w:rsidR="009D1D2E" w:rsidRPr="009D1D2E" w:rsidRDefault="009D1D2E" w:rsidP="009D1D2E">
      <w:pPr>
        <w:tabs>
          <w:tab w:val="left" w:pos="1134"/>
          <w:tab w:val="left" w:pos="1418"/>
        </w:tabs>
        <w:rPr>
          <w:rFonts w:ascii="Calibri" w:eastAsia="Times New Roman" w:hAnsi="Calibri" w:cs="Calibri"/>
          <w:lang w:eastAsia="da-DK"/>
        </w:rPr>
      </w:pPr>
      <w:r w:rsidRPr="009D1D2E">
        <w:rPr>
          <w:rFonts w:ascii="Calibri" w:eastAsia="Times New Roman" w:hAnsi="Calibri" w:cs="Calibri"/>
          <w:lang w:eastAsia="da-DK"/>
        </w:rPr>
        <w:t xml:space="preserve">torsdag d. 10. december 2026 kl. 15.30. </w:t>
      </w:r>
    </w:p>
    <w:p w14:paraId="7DECD326" w14:textId="607CFAEA" w:rsidR="009D1D2E" w:rsidRPr="009D1D2E" w:rsidRDefault="009D1D2E" w:rsidP="00EF529B">
      <w:pPr>
        <w:pStyle w:val="Overskrift6"/>
      </w:pPr>
      <w:r w:rsidRPr="009D1D2E">
        <w:br/>
        <w:t>Andre møder og arrangementer:</w:t>
      </w:r>
    </w:p>
    <w:p w14:paraId="016D5770" w14:textId="77777777" w:rsidR="009D1D2E" w:rsidRPr="009D1D2E" w:rsidRDefault="009D1D2E" w:rsidP="009D1D2E">
      <w:pPr>
        <w:tabs>
          <w:tab w:val="left" w:pos="1134"/>
          <w:tab w:val="left" w:pos="1418"/>
        </w:tabs>
        <w:rPr>
          <w:rFonts w:ascii="Calibri" w:eastAsia="Times New Roman" w:hAnsi="Calibri" w:cs="Calibri"/>
          <w:bCs/>
          <w:lang w:eastAsia="da-DK"/>
        </w:rPr>
      </w:pPr>
      <w:r w:rsidRPr="009D1D2E">
        <w:rPr>
          <w:rFonts w:ascii="Calibri" w:eastAsia="Times New Roman" w:hAnsi="Calibri" w:cs="Calibri"/>
          <w:bCs/>
          <w:lang w:eastAsia="da-DK"/>
        </w:rPr>
        <w:t>Internationale arrangementer i Danmark samt større tværgående arrangementer opføres her.</w:t>
      </w:r>
    </w:p>
    <w:bookmarkEnd w:id="3"/>
    <w:p w14:paraId="5AC01643" w14:textId="77777777" w:rsidR="009D1D2E" w:rsidRPr="009D1D2E" w:rsidRDefault="009D1D2E" w:rsidP="009D1D2E">
      <w:pPr>
        <w:tabs>
          <w:tab w:val="left" w:pos="1134"/>
          <w:tab w:val="left" w:pos="1418"/>
        </w:tabs>
        <w:ind w:left="0"/>
        <w:rPr>
          <w:rFonts w:ascii="Calibri" w:eastAsia="Times New Roman" w:hAnsi="Calibri" w:cs="Calibri"/>
          <w:bCs/>
          <w:lang w:eastAsia="da-DK"/>
        </w:rPr>
      </w:pPr>
    </w:p>
    <w:p w14:paraId="1622F97C" w14:textId="77777777" w:rsidR="009D1D2E" w:rsidRPr="009D1D2E" w:rsidRDefault="009D1D2E" w:rsidP="00EF529B">
      <w:pPr>
        <w:pStyle w:val="Overskrift4"/>
        <w:rPr>
          <w:lang w:eastAsia="da-DK"/>
        </w:rPr>
      </w:pPr>
      <w:r w:rsidRPr="009D1D2E">
        <w:rPr>
          <w:lang w:eastAsia="da-DK"/>
        </w:rPr>
        <w:t>Ad 5</w:t>
      </w:r>
      <w:r w:rsidRPr="009D1D2E">
        <w:rPr>
          <w:lang w:eastAsia="da-DK"/>
        </w:rPr>
        <w:tab/>
        <w:t>Internationale møder/konferencer</w:t>
      </w:r>
    </w:p>
    <w:p w14:paraId="56C9D3A0" w14:textId="77777777" w:rsidR="009D1D2E" w:rsidRPr="009D1D2E" w:rsidRDefault="009D1D2E" w:rsidP="009D1D2E">
      <w:pPr>
        <w:tabs>
          <w:tab w:val="left" w:pos="1134"/>
          <w:tab w:val="left" w:pos="1418"/>
        </w:tabs>
        <w:ind w:left="0"/>
        <w:rPr>
          <w:rFonts w:ascii="Calibri" w:eastAsia="Times New Roman" w:hAnsi="Calibri" w:cs="Calibri"/>
          <w:bCs/>
          <w:lang w:eastAsia="da-DK"/>
        </w:rPr>
      </w:pPr>
      <w:r w:rsidRPr="009D1D2E">
        <w:rPr>
          <w:rFonts w:ascii="Calibri" w:eastAsia="Times New Roman" w:hAnsi="Calibri" w:cs="Calibri"/>
          <w:bCs/>
          <w:lang w:eastAsia="da-DK"/>
        </w:rPr>
        <w:tab/>
        <w:t>Intet til dette punkt</w:t>
      </w:r>
    </w:p>
    <w:p w14:paraId="17C88934" w14:textId="77777777" w:rsidR="009D1D2E" w:rsidRPr="009D1D2E" w:rsidRDefault="009D1D2E" w:rsidP="009D1D2E">
      <w:pPr>
        <w:tabs>
          <w:tab w:val="left" w:pos="1134"/>
          <w:tab w:val="left" w:pos="1418"/>
        </w:tabs>
        <w:ind w:left="0"/>
        <w:rPr>
          <w:rFonts w:ascii="Calibri" w:eastAsia="Times New Roman" w:hAnsi="Calibri" w:cs="Calibri"/>
          <w:bCs/>
          <w:lang w:eastAsia="da-DK"/>
        </w:rPr>
      </w:pPr>
    </w:p>
    <w:p w14:paraId="03444ED6" w14:textId="77777777" w:rsidR="009D1D2E" w:rsidRPr="009D1D2E" w:rsidRDefault="009D1D2E" w:rsidP="00EF529B">
      <w:pPr>
        <w:pStyle w:val="Overskrift4"/>
        <w:rPr>
          <w:lang w:eastAsia="da-DK"/>
        </w:rPr>
      </w:pPr>
      <w:bookmarkStart w:id="4" w:name="_Hlk194258119"/>
      <w:r w:rsidRPr="009D1D2E">
        <w:rPr>
          <w:lang w:eastAsia="da-DK"/>
        </w:rPr>
        <w:t>Ad 6</w:t>
      </w:r>
      <w:r w:rsidRPr="009D1D2E">
        <w:rPr>
          <w:lang w:eastAsia="da-DK"/>
        </w:rPr>
        <w:tab/>
        <w:t>Internationale stævner/mesterskaber</w:t>
      </w:r>
    </w:p>
    <w:bookmarkEnd w:id="4"/>
    <w:p w14:paraId="6E910B08" w14:textId="77777777" w:rsidR="009D1D2E" w:rsidRPr="009D1D2E" w:rsidRDefault="009D1D2E" w:rsidP="00EF529B">
      <w:pPr>
        <w:pStyle w:val="Overskrift5"/>
        <w:rPr>
          <w:lang w:eastAsia="da-DK"/>
        </w:rPr>
      </w:pPr>
      <w:r w:rsidRPr="009D1D2E">
        <w:rPr>
          <w:lang w:eastAsia="da-DK"/>
        </w:rPr>
        <w:t>2026</w:t>
      </w:r>
    </w:p>
    <w:p w14:paraId="4D6120F4" w14:textId="77777777" w:rsidR="009D1D2E" w:rsidRPr="009D1D2E" w:rsidRDefault="009D1D2E" w:rsidP="009D1D2E">
      <w:pPr>
        <w:numPr>
          <w:ilvl w:val="0"/>
          <w:numId w:val="5"/>
        </w:numPr>
        <w:rPr>
          <w:rFonts w:ascii="Calibri" w:eastAsia="Arial Unicode MS" w:hAnsi="Calibri" w:cs="Calibri"/>
          <w:lang w:val="en-US" w:eastAsia="da-DK"/>
        </w:rPr>
      </w:pPr>
      <w:r w:rsidRPr="009D1D2E">
        <w:rPr>
          <w:rFonts w:ascii="Calibri" w:eastAsia="Arial Unicode MS" w:hAnsi="Calibri" w:cs="Calibri"/>
          <w:lang w:val="en-US" w:eastAsia="da-DK"/>
        </w:rPr>
        <w:t xml:space="preserve">Badminton VM, 7. – 14. </w:t>
      </w:r>
      <w:proofErr w:type="spellStart"/>
      <w:r w:rsidRPr="009D1D2E">
        <w:rPr>
          <w:rFonts w:ascii="Calibri" w:eastAsia="Arial Unicode MS" w:hAnsi="Calibri" w:cs="Calibri"/>
          <w:lang w:val="en-US" w:eastAsia="da-DK"/>
        </w:rPr>
        <w:t>februar</w:t>
      </w:r>
      <w:proofErr w:type="spellEnd"/>
      <w:r w:rsidRPr="009D1D2E">
        <w:rPr>
          <w:rFonts w:ascii="Calibri" w:eastAsia="Arial Unicode MS" w:hAnsi="Calibri" w:cs="Calibri"/>
          <w:lang w:val="en-US" w:eastAsia="da-DK"/>
        </w:rPr>
        <w:t>, Manama, Bahrain</w:t>
      </w:r>
    </w:p>
    <w:p w14:paraId="223A028A" w14:textId="77777777" w:rsidR="009D1D2E" w:rsidRPr="009D1D2E" w:rsidRDefault="009D1D2E" w:rsidP="009D1D2E">
      <w:pPr>
        <w:numPr>
          <w:ilvl w:val="0"/>
          <w:numId w:val="5"/>
        </w:numPr>
        <w:rPr>
          <w:rFonts w:ascii="Calibri" w:eastAsia="Arial Unicode MS" w:hAnsi="Calibri" w:cs="Calibri"/>
          <w:lang w:val="fr-FR" w:eastAsia="da-DK"/>
        </w:rPr>
      </w:pPr>
      <w:r w:rsidRPr="009D1D2E">
        <w:rPr>
          <w:rFonts w:ascii="Calibri" w:eastAsia="Arial Unicode MS" w:hAnsi="Calibri" w:cs="Calibri"/>
          <w:lang w:val="fr-FR" w:eastAsia="da-DK"/>
        </w:rPr>
        <w:t xml:space="preserve">Vinter PL, 6. – 15. </w:t>
      </w:r>
      <w:proofErr w:type="spellStart"/>
      <w:proofErr w:type="gramStart"/>
      <w:r w:rsidRPr="009D1D2E">
        <w:rPr>
          <w:rFonts w:ascii="Calibri" w:eastAsia="Arial Unicode MS" w:hAnsi="Calibri" w:cs="Calibri"/>
          <w:lang w:val="fr-FR" w:eastAsia="da-DK"/>
        </w:rPr>
        <w:t>marts</w:t>
      </w:r>
      <w:proofErr w:type="spellEnd"/>
      <w:proofErr w:type="gramEnd"/>
      <w:r w:rsidRPr="009D1D2E">
        <w:rPr>
          <w:rFonts w:ascii="Calibri" w:eastAsia="Arial Unicode MS" w:hAnsi="Calibri" w:cs="Calibri"/>
          <w:lang w:val="fr-FR" w:eastAsia="da-DK"/>
        </w:rPr>
        <w:t>, Milano Cortina, Italien</w:t>
      </w:r>
    </w:p>
    <w:p w14:paraId="26803011" w14:textId="77777777" w:rsidR="009D1D2E" w:rsidRPr="009D1D2E" w:rsidRDefault="009D1D2E" w:rsidP="009D1D2E">
      <w:pPr>
        <w:numPr>
          <w:ilvl w:val="0"/>
          <w:numId w:val="5"/>
        </w:numPr>
        <w:rPr>
          <w:rFonts w:ascii="Calibri" w:eastAsia="Arial Unicode MS" w:hAnsi="Calibri" w:cs="Calibri"/>
          <w:lang w:eastAsia="da-DK"/>
        </w:rPr>
      </w:pPr>
      <w:r w:rsidRPr="009D1D2E">
        <w:rPr>
          <w:rFonts w:ascii="Calibri" w:eastAsia="Arial Unicode MS" w:hAnsi="Calibri" w:cs="Calibri"/>
          <w:lang w:eastAsia="da-DK"/>
        </w:rPr>
        <w:t>Special Olympics Idræts Festival, 29. – 31. maj, Roskilde, Danmark</w:t>
      </w:r>
    </w:p>
    <w:p w14:paraId="1EC0BE0A" w14:textId="77777777" w:rsidR="009D1D2E" w:rsidRPr="009D1D2E" w:rsidRDefault="009D1D2E" w:rsidP="009D1D2E">
      <w:pPr>
        <w:numPr>
          <w:ilvl w:val="0"/>
          <w:numId w:val="5"/>
        </w:numPr>
        <w:rPr>
          <w:rFonts w:ascii="Calibri" w:eastAsia="Times New Roman" w:hAnsi="Calibri" w:cs="Calibri"/>
          <w:lang w:val="en-US" w:eastAsia="da-DK"/>
        </w:rPr>
      </w:pPr>
      <w:r w:rsidRPr="009D1D2E">
        <w:rPr>
          <w:rFonts w:ascii="Calibri" w:eastAsia="Times New Roman" w:hAnsi="Calibri" w:cs="Calibri"/>
          <w:color w:val="000000"/>
          <w:lang w:val="en-US" w:eastAsia="da-DK"/>
        </w:rPr>
        <w:t xml:space="preserve">Powerchair floorball VM, 24. </w:t>
      </w:r>
      <w:proofErr w:type="spellStart"/>
      <w:r w:rsidRPr="009D1D2E">
        <w:rPr>
          <w:rFonts w:ascii="Calibri" w:eastAsia="Times New Roman" w:hAnsi="Calibri" w:cs="Calibri"/>
          <w:color w:val="000000"/>
          <w:lang w:val="en-US" w:eastAsia="da-DK"/>
        </w:rPr>
        <w:t>maj</w:t>
      </w:r>
      <w:proofErr w:type="spellEnd"/>
      <w:r w:rsidRPr="009D1D2E">
        <w:rPr>
          <w:rFonts w:ascii="Calibri" w:eastAsia="Times New Roman" w:hAnsi="Calibri" w:cs="Calibri"/>
          <w:color w:val="000000"/>
          <w:lang w:val="en-US" w:eastAsia="da-DK"/>
        </w:rPr>
        <w:t xml:space="preserve"> – 1. </w:t>
      </w:r>
      <w:proofErr w:type="spellStart"/>
      <w:r w:rsidRPr="009D1D2E">
        <w:rPr>
          <w:rFonts w:ascii="Calibri" w:eastAsia="Times New Roman" w:hAnsi="Calibri" w:cs="Calibri"/>
          <w:color w:val="000000"/>
          <w:lang w:val="en-US" w:eastAsia="da-DK"/>
        </w:rPr>
        <w:t>juni</w:t>
      </w:r>
      <w:proofErr w:type="spellEnd"/>
      <w:r w:rsidRPr="009D1D2E">
        <w:rPr>
          <w:rFonts w:ascii="Calibri" w:eastAsia="Times New Roman" w:hAnsi="Calibri" w:cs="Calibri"/>
          <w:color w:val="000000"/>
          <w:lang w:val="en-US" w:eastAsia="da-DK"/>
        </w:rPr>
        <w:t>, Lathi, Finland</w:t>
      </w:r>
    </w:p>
    <w:p w14:paraId="63475282" w14:textId="77777777" w:rsidR="009D1D2E" w:rsidRPr="009D1D2E" w:rsidRDefault="009D1D2E" w:rsidP="009D1D2E">
      <w:pPr>
        <w:numPr>
          <w:ilvl w:val="0"/>
          <w:numId w:val="5"/>
        </w:numPr>
        <w:rPr>
          <w:rFonts w:ascii="Calibri" w:eastAsia="Arial Unicode MS" w:hAnsi="Calibri" w:cs="Calibri"/>
          <w:lang w:eastAsia="da-DK"/>
        </w:rPr>
      </w:pPr>
      <w:r w:rsidRPr="009D1D2E">
        <w:rPr>
          <w:rFonts w:ascii="Calibri" w:eastAsia="Arial Unicode MS" w:hAnsi="Calibri" w:cs="Calibri"/>
          <w:lang w:eastAsia="da-DK"/>
        </w:rPr>
        <w:t xml:space="preserve">Cykling - landevej, EM, 12.- 14. juni, </w:t>
      </w:r>
      <w:proofErr w:type="spellStart"/>
      <w:r w:rsidRPr="009D1D2E">
        <w:rPr>
          <w:rFonts w:ascii="Calibri" w:eastAsia="Arial Unicode MS" w:hAnsi="Calibri" w:cs="Calibri"/>
          <w:lang w:eastAsia="da-DK"/>
        </w:rPr>
        <w:t>Maniago</w:t>
      </w:r>
      <w:proofErr w:type="spellEnd"/>
      <w:r w:rsidRPr="009D1D2E">
        <w:rPr>
          <w:rFonts w:ascii="Calibri" w:eastAsia="Arial Unicode MS" w:hAnsi="Calibri" w:cs="Calibri"/>
          <w:lang w:eastAsia="da-DK"/>
        </w:rPr>
        <w:t>, Italien.</w:t>
      </w:r>
    </w:p>
    <w:p w14:paraId="42352D01" w14:textId="77777777" w:rsidR="009D1D2E" w:rsidRPr="009D1D2E" w:rsidRDefault="009D1D2E" w:rsidP="009D1D2E">
      <w:pPr>
        <w:numPr>
          <w:ilvl w:val="0"/>
          <w:numId w:val="5"/>
        </w:numPr>
        <w:rPr>
          <w:rFonts w:ascii="Calibri" w:eastAsia="Arial Unicode MS" w:hAnsi="Calibri" w:cs="Calibri"/>
          <w:lang w:eastAsia="da-DK"/>
        </w:rPr>
      </w:pPr>
      <w:r w:rsidRPr="009D1D2E">
        <w:rPr>
          <w:rFonts w:ascii="Calibri" w:eastAsia="Arial Unicode MS" w:hAnsi="Calibri" w:cs="Calibri"/>
          <w:lang w:eastAsia="da-DK"/>
        </w:rPr>
        <w:t>Atletik NM, Reykjavik, Island – Note: sandsynligvis 2. eller 3.weekend i august,</w:t>
      </w:r>
    </w:p>
    <w:p w14:paraId="0D0C48CC" w14:textId="77777777" w:rsidR="009D1D2E" w:rsidRPr="009D1D2E" w:rsidRDefault="009D1D2E" w:rsidP="009D1D2E">
      <w:pPr>
        <w:numPr>
          <w:ilvl w:val="0"/>
          <w:numId w:val="5"/>
        </w:numPr>
        <w:rPr>
          <w:rFonts w:ascii="Calibri" w:eastAsia="Arial Unicode MS" w:hAnsi="Calibri" w:cs="Calibri"/>
          <w:lang w:eastAsia="da-DK"/>
        </w:rPr>
      </w:pPr>
      <w:r w:rsidRPr="009D1D2E">
        <w:rPr>
          <w:rFonts w:ascii="Calibri" w:eastAsia="Arial Unicode MS" w:hAnsi="Calibri" w:cs="Calibri"/>
          <w:lang w:eastAsia="da-DK"/>
        </w:rPr>
        <w:t>Kørestolsrugby VM, 15.-24. august, Sao Paolo, Brasilien</w:t>
      </w:r>
    </w:p>
    <w:p w14:paraId="2B516DE3" w14:textId="77777777" w:rsidR="009D1D2E" w:rsidRPr="009D1D2E" w:rsidRDefault="009D1D2E" w:rsidP="009D1D2E">
      <w:pPr>
        <w:numPr>
          <w:ilvl w:val="0"/>
          <w:numId w:val="5"/>
        </w:numPr>
        <w:rPr>
          <w:rFonts w:ascii="Calibri" w:eastAsia="Arial Unicode MS" w:hAnsi="Calibri" w:cs="Calibri"/>
          <w:lang w:eastAsia="da-DK"/>
        </w:rPr>
      </w:pPr>
      <w:r w:rsidRPr="009D1D2E">
        <w:rPr>
          <w:rFonts w:ascii="Calibri" w:eastAsia="Arial Unicode MS" w:hAnsi="Calibri" w:cs="Calibri"/>
          <w:lang w:eastAsia="da-DK"/>
        </w:rPr>
        <w:t>Ridning VM, 17.-23. august, Aachen, Tyskland</w:t>
      </w:r>
    </w:p>
    <w:p w14:paraId="6DF164A5" w14:textId="77777777" w:rsidR="009D1D2E" w:rsidRPr="009D1D2E" w:rsidRDefault="009D1D2E" w:rsidP="009D1D2E">
      <w:pPr>
        <w:numPr>
          <w:ilvl w:val="0"/>
          <w:numId w:val="5"/>
        </w:numPr>
        <w:rPr>
          <w:rFonts w:ascii="Calibri" w:eastAsia="Arial Unicode MS" w:hAnsi="Calibri" w:cs="Calibri"/>
          <w:lang w:eastAsia="da-DK"/>
        </w:rPr>
      </w:pPr>
      <w:r w:rsidRPr="009D1D2E">
        <w:rPr>
          <w:rFonts w:ascii="Calibri" w:eastAsia="Arial Unicode MS" w:hAnsi="Calibri" w:cs="Calibri"/>
          <w:lang w:eastAsia="da-DK"/>
        </w:rPr>
        <w:t xml:space="preserve">Skydning, VM, 3. – 14. september, </w:t>
      </w:r>
      <w:proofErr w:type="spellStart"/>
      <w:r w:rsidRPr="009D1D2E">
        <w:rPr>
          <w:rFonts w:ascii="Calibri" w:eastAsia="Arial Unicode MS" w:hAnsi="Calibri" w:cs="Calibri"/>
          <w:lang w:eastAsia="da-DK"/>
        </w:rPr>
        <w:t>Changwon</w:t>
      </w:r>
      <w:proofErr w:type="spellEnd"/>
      <w:r w:rsidRPr="009D1D2E">
        <w:rPr>
          <w:rFonts w:ascii="Calibri" w:eastAsia="Arial Unicode MS" w:hAnsi="Calibri" w:cs="Calibri"/>
          <w:lang w:eastAsia="da-DK"/>
        </w:rPr>
        <w:t>, Korea.</w:t>
      </w:r>
    </w:p>
    <w:p w14:paraId="60AEFD35" w14:textId="77777777" w:rsidR="009D1D2E" w:rsidRPr="009D1D2E" w:rsidRDefault="009D1D2E" w:rsidP="009D1D2E">
      <w:pPr>
        <w:numPr>
          <w:ilvl w:val="0"/>
          <w:numId w:val="5"/>
        </w:numPr>
        <w:rPr>
          <w:rFonts w:ascii="Calibri" w:eastAsia="Arial Unicode MS" w:hAnsi="Calibri" w:cs="Calibri"/>
          <w:lang w:eastAsia="da-DK"/>
        </w:rPr>
      </w:pPr>
      <w:r w:rsidRPr="009D1D2E">
        <w:rPr>
          <w:rFonts w:ascii="Calibri" w:eastAsia="Arial Unicode MS" w:hAnsi="Calibri" w:cs="Calibri"/>
          <w:lang w:eastAsia="da-DK"/>
        </w:rPr>
        <w:t xml:space="preserve">Cykling VM, 4. – 7. september, </w:t>
      </w:r>
      <w:proofErr w:type="spellStart"/>
      <w:r w:rsidRPr="009D1D2E">
        <w:rPr>
          <w:rFonts w:ascii="Calibri" w:eastAsia="Arial Unicode MS" w:hAnsi="Calibri" w:cs="Calibri"/>
          <w:lang w:eastAsia="da-DK"/>
        </w:rPr>
        <w:t>Huntsville</w:t>
      </w:r>
      <w:proofErr w:type="spellEnd"/>
      <w:r w:rsidRPr="009D1D2E">
        <w:rPr>
          <w:rFonts w:ascii="Calibri" w:eastAsia="Arial Unicode MS" w:hAnsi="Calibri" w:cs="Calibri"/>
          <w:lang w:eastAsia="da-DK"/>
        </w:rPr>
        <w:t xml:space="preserve"> Alabama, USA</w:t>
      </w:r>
    </w:p>
    <w:p w14:paraId="3434D06B" w14:textId="77777777" w:rsidR="009D1D2E" w:rsidRPr="009D1D2E" w:rsidRDefault="009D1D2E" w:rsidP="009D1D2E">
      <w:pPr>
        <w:numPr>
          <w:ilvl w:val="0"/>
          <w:numId w:val="5"/>
        </w:numPr>
        <w:rPr>
          <w:rFonts w:ascii="Calibri" w:eastAsia="Arial Unicode MS" w:hAnsi="Calibri" w:cs="Calibri"/>
          <w:lang w:eastAsia="da-DK"/>
        </w:rPr>
      </w:pPr>
      <w:r w:rsidRPr="009D1D2E">
        <w:rPr>
          <w:rFonts w:ascii="Calibri" w:eastAsia="Arial Unicode MS" w:hAnsi="Calibri" w:cs="Calibri"/>
          <w:lang w:eastAsia="da-DK"/>
        </w:rPr>
        <w:lastRenderedPageBreak/>
        <w:t>Cykling - bane, VM, 29. oktober – 1. november, Appeldorn, Holland</w:t>
      </w:r>
    </w:p>
    <w:p w14:paraId="692C5D81" w14:textId="77777777" w:rsidR="009D1D2E" w:rsidRPr="009D1D2E" w:rsidRDefault="009D1D2E" w:rsidP="009D1D2E">
      <w:pPr>
        <w:numPr>
          <w:ilvl w:val="0"/>
          <w:numId w:val="5"/>
        </w:numPr>
        <w:rPr>
          <w:rFonts w:ascii="Calibri" w:eastAsia="Arial Unicode MS" w:hAnsi="Calibri" w:cs="Calibri"/>
          <w:lang w:val="en-US" w:eastAsia="da-DK"/>
        </w:rPr>
      </w:pPr>
      <w:r w:rsidRPr="009D1D2E">
        <w:rPr>
          <w:rFonts w:ascii="Calibri" w:eastAsia="Arial Unicode MS" w:hAnsi="Calibri" w:cs="Calibri"/>
          <w:lang w:val="en-US" w:eastAsia="da-DK"/>
        </w:rPr>
        <w:t xml:space="preserve">Bordtennis, VM, 23.-29. </w:t>
      </w:r>
      <w:proofErr w:type="spellStart"/>
      <w:r w:rsidRPr="009D1D2E">
        <w:rPr>
          <w:rFonts w:ascii="Calibri" w:eastAsia="Arial Unicode MS" w:hAnsi="Calibri" w:cs="Calibri"/>
          <w:lang w:val="en-US" w:eastAsia="da-DK"/>
        </w:rPr>
        <w:t>november</w:t>
      </w:r>
      <w:proofErr w:type="spellEnd"/>
      <w:r w:rsidRPr="009D1D2E">
        <w:rPr>
          <w:rFonts w:ascii="Calibri" w:eastAsia="Arial Unicode MS" w:hAnsi="Calibri" w:cs="Calibri"/>
          <w:lang w:val="en-US" w:eastAsia="da-DK"/>
        </w:rPr>
        <w:t>, Pattaya, Thailand.</w:t>
      </w:r>
    </w:p>
    <w:p w14:paraId="660C0663" w14:textId="77777777" w:rsidR="009D1D2E" w:rsidRPr="009D1D2E" w:rsidRDefault="009D1D2E" w:rsidP="009D1D2E">
      <w:pPr>
        <w:ind w:left="1080"/>
        <w:rPr>
          <w:rFonts w:ascii="Calibri" w:eastAsia="Arial Unicode MS" w:hAnsi="Calibri" w:cs="Calibri"/>
          <w:lang w:val="en-US" w:eastAsia="da-DK"/>
        </w:rPr>
      </w:pPr>
    </w:p>
    <w:p w14:paraId="765DECB6" w14:textId="77777777" w:rsidR="009D1D2E" w:rsidRPr="009D1D2E" w:rsidRDefault="009D1D2E" w:rsidP="00EF529B">
      <w:pPr>
        <w:pStyle w:val="Overskrift5"/>
        <w:rPr>
          <w:rFonts w:ascii="Aptos" w:eastAsia="Times New Roman" w:hAnsi="Aptos" w:cs="Times New Roman"/>
          <w:color w:val="000000"/>
          <w:sz w:val="20"/>
          <w:szCs w:val="20"/>
          <w:lang w:eastAsia="da-DK"/>
        </w:rPr>
      </w:pPr>
      <w:r w:rsidRPr="009D1D2E">
        <w:rPr>
          <w:lang w:eastAsia="da-DK"/>
        </w:rPr>
        <w:t>2027</w:t>
      </w:r>
    </w:p>
    <w:p w14:paraId="0C4EFFC7" w14:textId="77777777" w:rsidR="009D1D2E" w:rsidRPr="009D1D2E" w:rsidRDefault="009D1D2E" w:rsidP="009D1D2E">
      <w:pPr>
        <w:numPr>
          <w:ilvl w:val="0"/>
          <w:numId w:val="5"/>
        </w:numPr>
        <w:rPr>
          <w:rFonts w:ascii="Calibri" w:eastAsia="Arial Unicode MS" w:hAnsi="Calibri" w:cs="Calibri"/>
          <w:lang w:eastAsia="da-DK"/>
        </w:rPr>
      </w:pPr>
      <w:r w:rsidRPr="009D1D2E">
        <w:rPr>
          <w:rFonts w:ascii="Calibri" w:eastAsia="Times New Roman" w:hAnsi="Calibri" w:cs="Calibri"/>
          <w:color w:val="000000"/>
          <w:lang w:eastAsia="da-DK"/>
        </w:rPr>
        <w:t>Atletik, NM, København, Note: afholdes i juli sammen med Frame Running Camp n' Cup på Frederiksberg Stadion.</w:t>
      </w:r>
    </w:p>
    <w:p w14:paraId="4DB719EF" w14:textId="77777777" w:rsidR="009D1D2E" w:rsidRPr="009D1D2E" w:rsidRDefault="009D1D2E" w:rsidP="009D1D2E">
      <w:pPr>
        <w:numPr>
          <w:ilvl w:val="0"/>
          <w:numId w:val="5"/>
        </w:numPr>
        <w:rPr>
          <w:rFonts w:ascii="Calibri" w:eastAsia="Arial Unicode MS" w:hAnsi="Calibri" w:cs="Calibri"/>
          <w:lang w:val="en-US" w:eastAsia="da-DK"/>
        </w:rPr>
      </w:pPr>
      <w:r w:rsidRPr="009D1D2E">
        <w:rPr>
          <w:rFonts w:ascii="Calibri" w:eastAsia="Arial Unicode MS" w:hAnsi="Calibri" w:cs="Calibri"/>
          <w:lang w:val="en-US" w:eastAsia="da-DK"/>
        </w:rPr>
        <w:t xml:space="preserve">Special Olympics World Summer Games, 19.-31. </w:t>
      </w:r>
      <w:proofErr w:type="spellStart"/>
      <w:r w:rsidRPr="009D1D2E">
        <w:rPr>
          <w:rFonts w:ascii="Calibri" w:eastAsia="Arial Unicode MS" w:hAnsi="Calibri" w:cs="Calibri"/>
          <w:lang w:val="en-US" w:eastAsia="da-DK"/>
        </w:rPr>
        <w:t>oktober</w:t>
      </w:r>
      <w:proofErr w:type="spellEnd"/>
      <w:r w:rsidRPr="009D1D2E">
        <w:rPr>
          <w:rFonts w:ascii="Calibri" w:eastAsia="Arial Unicode MS" w:hAnsi="Calibri" w:cs="Calibri"/>
          <w:lang w:val="en-US" w:eastAsia="da-DK"/>
        </w:rPr>
        <w:t>, Santiago, Chile</w:t>
      </w:r>
    </w:p>
    <w:p w14:paraId="046AB8D9" w14:textId="77777777" w:rsidR="009D1D2E" w:rsidRPr="009D1D2E" w:rsidRDefault="009D1D2E" w:rsidP="009D1D2E">
      <w:pPr>
        <w:numPr>
          <w:ilvl w:val="0"/>
          <w:numId w:val="5"/>
        </w:numPr>
        <w:rPr>
          <w:rFonts w:ascii="Calibri" w:eastAsia="Arial Unicode MS" w:hAnsi="Calibri" w:cs="Calibri"/>
          <w:lang w:val="en-US" w:eastAsia="da-DK"/>
        </w:rPr>
      </w:pPr>
      <w:r w:rsidRPr="009D1D2E">
        <w:rPr>
          <w:rFonts w:ascii="Calibri" w:eastAsia="Arial Unicode MS" w:hAnsi="Calibri" w:cs="Calibri"/>
          <w:lang w:eastAsia="da-DK"/>
        </w:rPr>
        <w:t>Virtus Global Games, 22. november – 5. december, Kairo, Egypten</w:t>
      </w:r>
    </w:p>
    <w:p w14:paraId="0D421A34" w14:textId="77777777" w:rsidR="009D1D2E" w:rsidRPr="009D1D2E" w:rsidRDefault="009D1D2E" w:rsidP="009D1D2E">
      <w:pPr>
        <w:ind w:left="0"/>
        <w:rPr>
          <w:rFonts w:ascii="Calibri" w:eastAsia="Arial Unicode MS" w:hAnsi="Calibri" w:cs="Calibri"/>
          <w:b/>
          <w:bCs/>
          <w:lang w:eastAsia="da-DK"/>
        </w:rPr>
      </w:pPr>
      <w:r w:rsidRPr="009D1D2E">
        <w:rPr>
          <w:rFonts w:ascii="Calibri" w:eastAsia="Arial Unicode MS" w:hAnsi="Calibri" w:cs="Calibri"/>
          <w:b/>
          <w:bCs/>
          <w:lang w:eastAsia="da-DK"/>
        </w:rPr>
        <w:t> </w:t>
      </w:r>
    </w:p>
    <w:p w14:paraId="3BF3E74D" w14:textId="77777777" w:rsidR="009D1D2E" w:rsidRPr="009D1D2E" w:rsidRDefault="009D1D2E" w:rsidP="00EF529B">
      <w:pPr>
        <w:pStyle w:val="Overskrift5"/>
        <w:rPr>
          <w:lang w:eastAsia="da-DK"/>
        </w:rPr>
      </w:pPr>
      <w:r w:rsidRPr="009D1D2E">
        <w:rPr>
          <w:lang w:eastAsia="da-DK"/>
        </w:rPr>
        <w:t>2028</w:t>
      </w:r>
    </w:p>
    <w:p w14:paraId="16FD4779" w14:textId="77777777" w:rsidR="009D1D2E" w:rsidRPr="009D1D2E" w:rsidRDefault="009D1D2E" w:rsidP="009D1D2E">
      <w:pPr>
        <w:numPr>
          <w:ilvl w:val="0"/>
          <w:numId w:val="5"/>
        </w:numPr>
        <w:rPr>
          <w:rFonts w:ascii="Calibri" w:eastAsia="Arial Unicode MS" w:hAnsi="Calibri" w:cs="Calibri"/>
          <w:lang w:eastAsia="da-DK"/>
        </w:rPr>
      </w:pPr>
      <w:r w:rsidRPr="009D1D2E">
        <w:rPr>
          <w:rFonts w:ascii="Calibri" w:eastAsia="Arial Unicode MS" w:hAnsi="Calibri" w:cs="Calibri"/>
          <w:lang w:eastAsia="da-DK"/>
        </w:rPr>
        <w:t>Paralympiske Lege, 15.-27. august, Los Angeles, USA</w:t>
      </w:r>
    </w:p>
    <w:p w14:paraId="0DAB9FE9" w14:textId="77777777" w:rsidR="009D1D2E" w:rsidRPr="009D1D2E" w:rsidRDefault="009D1D2E" w:rsidP="009D1D2E">
      <w:pPr>
        <w:ind w:left="0"/>
        <w:rPr>
          <w:rFonts w:ascii="Calibri" w:eastAsia="Arial Unicode MS" w:hAnsi="Calibri" w:cs="Calibri"/>
          <w:lang w:eastAsia="da-DK"/>
        </w:rPr>
      </w:pPr>
    </w:p>
    <w:p w14:paraId="0C2274E8" w14:textId="77777777" w:rsidR="009D1D2E" w:rsidRPr="009D1D2E" w:rsidRDefault="009D1D2E" w:rsidP="00EF529B">
      <w:pPr>
        <w:pStyle w:val="Overskrift3"/>
        <w:rPr>
          <w:rFonts w:eastAsia="Times New Roman"/>
          <w:lang w:eastAsia="da-DK"/>
        </w:rPr>
      </w:pPr>
      <w:r w:rsidRPr="009D1D2E">
        <w:rPr>
          <w:lang w:eastAsia="da-DK"/>
        </w:rPr>
        <w:t>MEDDELELSER FRA BESTYRELSEN OG LEDELSEN</w:t>
      </w:r>
      <w:bookmarkStart w:id="5" w:name="_Hlk150868246"/>
    </w:p>
    <w:p w14:paraId="20EB91CB" w14:textId="77777777" w:rsidR="009D1D2E" w:rsidRPr="009D1D2E" w:rsidRDefault="009D1D2E" w:rsidP="009D1D2E">
      <w:pPr>
        <w:tabs>
          <w:tab w:val="left" w:pos="1134"/>
        </w:tabs>
        <w:ind w:left="0"/>
        <w:rPr>
          <w:rFonts w:ascii="Calibri" w:eastAsia="Arial Unicode MS" w:hAnsi="Calibri" w:cs="Calibri"/>
          <w:b/>
          <w:bCs/>
          <w:u w:val="single"/>
          <w:lang w:eastAsia="da-DK"/>
        </w:rPr>
      </w:pPr>
    </w:p>
    <w:p w14:paraId="0844E45A" w14:textId="77777777" w:rsidR="009D1D2E" w:rsidRPr="009D1D2E" w:rsidRDefault="009D1D2E" w:rsidP="00EF529B">
      <w:pPr>
        <w:pStyle w:val="Overskrift4"/>
        <w:rPr>
          <w:lang w:eastAsia="da-DK"/>
        </w:rPr>
      </w:pPr>
      <w:r w:rsidRPr="009D1D2E">
        <w:rPr>
          <w:lang w:eastAsia="da-DK"/>
        </w:rPr>
        <w:t>Ad 7</w:t>
      </w:r>
      <w:r w:rsidRPr="009D1D2E">
        <w:rPr>
          <w:lang w:eastAsia="da-DK"/>
        </w:rPr>
        <w:tab/>
        <w:t>Nyt fra ledelsen</w:t>
      </w:r>
      <w:bookmarkEnd w:id="5"/>
    </w:p>
    <w:p w14:paraId="55F90EBC" w14:textId="29E891E0" w:rsidR="009D1D2E" w:rsidRPr="009D1D2E" w:rsidRDefault="009D1D2E" w:rsidP="00EF529B">
      <w:pPr>
        <w:pStyle w:val="Overskrift6"/>
      </w:pPr>
      <w:r w:rsidRPr="009D1D2E">
        <w:t>SPORT</w:t>
      </w:r>
    </w:p>
    <w:p w14:paraId="4EB72B6C" w14:textId="0E6C7A5D" w:rsidR="009D1D2E" w:rsidRPr="009D1D2E" w:rsidRDefault="009D1D2E" w:rsidP="00A97C12">
      <w:pPr>
        <w:pStyle w:val="Overskrift6"/>
      </w:pPr>
      <w:r w:rsidRPr="009D1D2E">
        <w:t>Atletik/Frame Running</w:t>
      </w:r>
    </w:p>
    <w:p w14:paraId="6409A201"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Danmarks største indendørsstævne Sprint n' Jump afholdes i Aarhus tirsdag 20. januar 2026. Frame Running har en konkurrence med 2 indledende heats og finale, hvor der er pengepræmier til de 3 bedste. Derudover stiller Bjørk Nørremark op i almenkonkurrencen i længdespring.</w:t>
      </w:r>
    </w:p>
    <w:p w14:paraId="6098DD0C"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To af vores Frame Running atleter er desuden inviteret til stævne i Polen og får deres udgifter betalt af arrangørerne. </w:t>
      </w:r>
    </w:p>
    <w:p w14:paraId="636509A5"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Ovenstående er gode eksempler på, hvordan Frame Running bliver mere og mere inkluderet i både </w:t>
      </w:r>
      <w:proofErr w:type="spellStart"/>
      <w:r w:rsidRPr="009D1D2E">
        <w:rPr>
          <w:rFonts w:ascii="Calibri" w:eastAsia="Times New Roman" w:hAnsi="Calibri" w:cs="Calibri"/>
          <w:lang w:eastAsia="da-DK"/>
        </w:rPr>
        <w:t>para</w:t>
      </w:r>
      <w:proofErr w:type="spellEnd"/>
      <w:r w:rsidRPr="009D1D2E">
        <w:rPr>
          <w:rFonts w:ascii="Calibri" w:eastAsia="Times New Roman" w:hAnsi="Calibri" w:cs="Calibri"/>
          <w:lang w:eastAsia="da-DK"/>
        </w:rPr>
        <w:t>-atletik og almen atletik.</w:t>
      </w:r>
    </w:p>
    <w:p w14:paraId="362FFB8C" w14:textId="77777777" w:rsidR="009D1D2E" w:rsidRPr="009D1D2E" w:rsidRDefault="009D1D2E" w:rsidP="009D1D2E">
      <w:pPr>
        <w:tabs>
          <w:tab w:val="left" w:pos="1134"/>
        </w:tabs>
        <w:ind w:left="0"/>
        <w:rPr>
          <w:rFonts w:ascii="Calibri" w:eastAsia="Times New Roman" w:hAnsi="Calibri" w:cs="Calibri"/>
          <w:b/>
          <w:bCs/>
          <w:lang w:eastAsia="da-DK"/>
        </w:rPr>
      </w:pPr>
      <w:r w:rsidRPr="009D1D2E">
        <w:rPr>
          <w:rFonts w:ascii="Calibri" w:eastAsia="Times New Roman" w:hAnsi="Calibri" w:cs="Calibri"/>
          <w:b/>
          <w:bCs/>
          <w:lang w:eastAsia="da-DK"/>
        </w:rPr>
        <w:tab/>
      </w:r>
    </w:p>
    <w:p w14:paraId="69D20652" w14:textId="77777777" w:rsidR="009D1D2E" w:rsidRPr="009D1D2E" w:rsidRDefault="009D1D2E" w:rsidP="009D1D2E">
      <w:pPr>
        <w:tabs>
          <w:tab w:val="left" w:pos="1134"/>
        </w:tabs>
        <w:rPr>
          <w:rFonts w:ascii="Calibri" w:eastAsia="Times New Roman" w:hAnsi="Calibri" w:cs="Calibri"/>
          <w:lang w:eastAsia="da-DK"/>
        </w:rPr>
      </w:pPr>
      <w:r w:rsidRPr="009D1D2E">
        <w:rPr>
          <w:rStyle w:val="Overskrift6Tegn"/>
          <w:rFonts w:eastAsiaTheme="minorHAnsi"/>
        </w:rPr>
        <w:t xml:space="preserve">Badminton </w:t>
      </w:r>
      <w:r w:rsidRPr="009D1D2E">
        <w:rPr>
          <w:rStyle w:val="Overskrift6Tegn"/>
          <w:rFonts w:eastAsiaTheme="minorHAnsi"/>
        </w:rPr>
        <w:br/>
      </w:r>
      <w:proofErr w:type="spellStart"/>
      <w:r w:rsidRPr="009D1D2E">
        <w:rPr>
          <w:rFonts w:ascii="Calibri" w:eastAsia="Times New Roman" w:hAnsi="Calibri" w:cs="Calibri"/>
          <w:lang w:eastAsia="da-DK"/>
        </w:rPr>
        <w:t>Parabadminton</w:t>
      </w:r>
      <w:proofErr w:type="spellEnd"/>
      <w:r w:rsidRPr="009D1D2E">
        <w:rPr>
          <w:rFonts w:ascii="Calibri" w:eastAsia="Times New Roman" w:hAnsi="Calibri" w:cs="Calibri"/>
          <w:lang w:eastAsia="da-DK"/>
        </w:rPr>
        <w:t xml:space="preserve"> er repræsenteret ved VM i Bahrain 8.–14. februar, hvor Cathrine Rosengren Andersen stiller til start i WS SU5 med et klart mål om at levere resultater på højeste internationale niveau. VM-deltagelsen markerer en vigtig milepæl i Parasport Danmarks elitesatsning i </w:t>
      </w:r>
      <w:proofErr w:type="spellStart"/>
      <w:r w:rsidRPr="009D1D2E">
        <w:rPr>
          <w:rFonts w:ascii="Calibri" w:eastAsia="Times New Roman" w:hAnsi="Calibri" w:cs="Calibri"/>
          <w:lang w:eastAsia="da-DK"/>
        </w:rPr>
        <w:t>Parabadminton</w:t>
      </w:r>
      <w:proofErr w:type="spellEnd"/>
      <w:r w:rsidRPr="009D1D2E">
        <w:rPr>
          <w:rFonts w:ascii="Calibri" w:eastAsia="Times New Roman" w:hAnsi="Calibri" w:cs="Calibri"/>
          <w:lang w:eastAsia="da-DK"/>
        </w:rPr>
        <w:t xml:space="preserve"> og et konkret udtryk for den sportslige udvikling i miljøet. </w:t>
      </w:r>
    </w:p>
    <w:p w14:paraId="3949572C"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Fokus frem mod mesterskabet er målrettet performance og optimal forberedelse, så vi står stærkest muligt i konkurrencen.</w:t>
      </w:r>
    </w:p>
    <w:p w14:paraId="4DA21597" w14:textId="77777777" w:rsidR="009D1D2E" w:rsidRPr="009D1D2E" w:rsidRDefault="009D1D2E" w:rsidP="009D1D2E">
      <w:pPr>
        <w:tabs>
          <w:tab w:val="left" w:pos="1134"/>
        </w:tabs>
        <w:ind w:left="0"/>
        <w:rPr>
          <w:rFonts w:ascii="Calibri" w:eastAsia="Times New Roman" w:hAnsi="Calibri" w:cs="Calibri"/>
          <w:b/>
          <w:bCs/>
          <w:lang w:eastAsia="da-DK"/>
        </w:rPr>
      </w:pPr>
    </w:p>
    <w:p w14:paraId="5E231D31" w14:textId="365BA521" w:rsidR="009D1D2E" w:rsidRPr="009D1D2E" w:rsidRDefault="009D1D2E" w:rsidP="00A97C12">
      <w:pPr>
        <w:pStyle w:val="Overskrift6"/>
      </w:pPr>
      <w:r w:rsidRPr="009D1D2E">
        <w:t>Boccia</w:t>
      </w:r>
    </w:p>
    <w:p w14:paraId="0423CAC1"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Daniel Qvist (BC1) har for første gang modtaget en plads ved et Boccia World Cup. Daniel har fået en plads ved World cup i Montreal i april 2026. Her får han chancen for at spille mod top 20 spillere fra hele verdenen. </w:t>
      </w:r>
    </w:p>
    <w:p w14:paraId="6C25FB71" w14:textId="77777777" w:rsidR="009D1D2E" w:rsidRPr="009D1D2E" w:rsidRDefault="009D1D2E" w:rsidP="009D1D2E">
      <w:pPr>
        <w:tabs>
          <w:tab w:val="left" w:pos="1134"/>
        </w:tabs>
        <w:ind w:left="0"/>
        <w:rPr>
          <w:rFonts w:ascii="Calibri" w:eastAsia="Times New Roman" w:hAnsi="Calibri" w:cs="Calibri"/>
          <w:b/>
          <w:bCs/>
          <w:lang w:eastAsia="da-DK"/>
        </w:rPr>
      </w:pPr>
    </w:p>
    <w:p w14:paraId="082C1A23" w14:textId="0561BC4B" w:rsidR="009D1D2E" w:rsidRPr="009D1D2E" w:rsidRDefault="009D1D2E" w:rsidP="00A97C12">
      <w:pPr>
        <w:pStyle w:val="Overskrift6"/>
      </w:pPr>
      <w:r w:rsidRPr="009D1D2E">
        <w:t>Bordtennis</w:t>
      </w:r>
    </w:p>
    <w:p w14:paraId="1EF35C66" w14:textId="77777777" w:rsidR="009D1D2E" w:rsidRPr="009D1D2E" w:rsidRDefault="009D1D2E" w:rsidP="009D1D2E">
      <w:pPr>
        <w:tabs>
          <w:tab w:val="left" w:pos="1134"/>
        </w:tabs>
        <w:ind w:left="0"/>
        <w:rPr>
          <w:rFonts w:ascii="Calibri" w:eastAsia="Times New Roman" w:hAnsi="Calibri" w:cs="Calibri"/>
          <w:u w:val="single"/>
          <w:lang w:eastAsia="da-DK"/>
        </w:rPr>
      </w:pPr>
      <w:r w:rsidRPr="009D1D2E">
        <w:rPr>
          <w:rFonts w:ascii="Calibri" w:eastAsia="Times New Roman" w:hAnsi="Calibri" w:cs="Calibri"/>
          <w:lang w:eastAsia="da-DK"/>
        </w:rPr>
        <w:tab/>
      </w:r>
      <w:r w:rsidRPr="009D1D2E">
        <w:rPr>
          <w:rFonts w:ascii="Calibri" w:eastAsia="Times New Roman" w:hAnsi="Calibri" w:cs="Calibri"/>
          <w:u w:val="single"/>
          <w:lang w:eastAsia="da-DK"/>
        </w:rPr>
        <w:t>Landshold</w:t>
      </w:r>
    </w:p>
    <w:p w14:paraId="792C8AEB"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Peter Rosenmeier fik sølv i single og bronze sammen med unge Freja Juhl Larsen ved EM i november. Peter havde mulighederne i finalen, men tog dem ikke denne gang. På den meget positive side lykkedes det for 16-årige Freja at vinde sin første </w:t>
      </w:r>
      <w:r w:rsidRPr="009D1D2E">
        <w:rPr>
          <w:rFonts w:ascii="Calibri" w:eastAsia="Times New Roman" w:hAnsi="Calibri" w:cs="Calibri"/>
          <w:lang w:eastAsia="da-DK"/>
        </w:rPr>
        <w:lastRenderedPageBreak/>
        <w:t xml:space="preserve">seniormedalje ved et mesterskab. Sammen med Peter spillede hun en flot mixed double turnering og fik fortjent en bronzemedalje med hjem. </w:t>
      </w:r>
    </w:p>
    <w:p w14:paraId="3CDA5FB8"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Freja startede i Rising Stars som 8-årig og der er flere talentfulde unge mennesker der står på spring for at gøre Freja kunsten efter. </w:t>
      </w:r>
    </w:p>
    <w:p w14:paraId="2096E38C" w14:textId="77777777" w:rsidR="009D1D2E" w:rsidRPr="009D1D2E" w:rsidRDefault="009D1D2E" w:rsidP="009D1D2E">
      <w:pPr>
        <w:tabs>
          <w:tab w:val="left" w:pos="1134"/>
        </w:tabs>
        <w:ind w:left="0"/>
        <w:rPr>
          <w:rFonts w:ascii="Calibri" w:eastAsia="Times New Roman" w:hAnsi="Calibri" w:cs="Calibri"/>
          <w:lang w:eastAsia="da-DK"/>
        </w:rPr>
      </w:pPr>
    </w:p>
    <w:p w14:paraId="57A43332" w14:textId="304E188F" w:rsidR="009D1D2E" w:rsidRPr="009D1D2E" w:rsidRDefault="009D1D2E" w:rsidP="00A97C12">
      <w:pPr>
        <w:pStyle w:val="Overskrift5"/>
        <w:rPr>
          <w:lang w:eastAsia="da-DK"/>
        </w:rPr>
      </w:pPr>
      <w:proofErr w:type="spellStart"/>
      <w:r w:rsidRPr="009D1D2E">
        <w:rPr>
          <w:lang w:eastAsia="da-DK"/>
        </w:rPr>
        <w:t>Youth</w:t>
      </w:r>
      <w:proofErr w:type="spellEnd"/>
      <w:r w:rsidRPr="009D1D2E">
        <w:rPr>
          <w:lang w:eastAsia="da-DK"/>
        </w:rPr>
        <w:t xml:space="preserve"> Masters</w:t>
      </w:r>
    </w:p>
    <w:p w14:paraId="514CEDFD"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En af de 2 største nationale turneringer i bordtennis er </w:t>
      </w:r>
      <w:proofErr w:type="spellStart"/>
      <w:r w:rsidRPr="009D1D2E">
        <w:rPr>
          <w:rFonts w:ascii="Calibri" w:eastAsia="Times New Roman" w:hAnsi="Calibri" w:cs="Calibri"/>
          <w:lang w:eastAsia="da-DK"/>
        </w:rPr>
        <w:t>Youth</w:t>
      </w:r>
      <w:proofErr w:type="spellEnd"/>
      <w:r w:rsidRPr="009D1D2E">
        <w:rPr>
          <w:rFonts w:ascii="Calibri" w:eastAsia="Times New Roman" w:hAnsi="Calibri" w:cs="Calibri"/>
          <w:lang w:eastAsia="da-DK"/>
        </w:rPr>
        <w:t xml:space="preserve"> Masters. De 8-10 bedste i hver årgang spiller mod hinanden i Holbæk og Rising Stars har hele 4 piger med. Det er intet mindre end imponerende, at vi med vores koncept og pigernes træningsiver og glæde ved sporten, formår at udvikle så dygtige spillere.</w:t>
      </w:r>
    </w:p>
    <w:p w14:paraId="0F52E12C" w14:textId="77777777" w:rsidR="009D1D2E" w:rsidRPr="009D1D2E" w:rsidRDefault="009D1D2E" w:rsidP="009D1D2E">
      <w:pPr>
        <w:tabs>
          <w:tab w:val="left" w:pos="1134"/>
        </w:tabs>
        <w:ind w:left="0"/>
        <w:rPr>
          <w:rFonts w:ascii="Calibri" w:eastAsia="Times New Roman" w:hAnsi="Calibri" w:cs="Calibri"/>
          <w:lang w:eastAsia="da-DK"/>
        </w:rPr>
      </w:pPr>
    </w:p>
    <w:p w14:paraId="79951BCA" w14:textId="5D9CFA70" w:rsidR="009D1D2E" w:rsidRPr="009D1D2E" w:rsidRDefault="009D1D2E" w:rsidP="00A97C12">
      <w:pPr>
        <w:pStyle w:val="Overskrift5"/>
        <w:rPr>
          <w:lang w:eastAsia="da-DK"/>
        </w:rPr>
      </w:pPr>
      <w:r w:rsidRPr="009D1D2E">
        <w:rPr>
          <w:lang w:eastAsia="da-DK"/>
        </w:rPr>
        <w:t>Peter Rosenmeier som ny landsholdschef</w:t>
      </w:r>
    </w:p>
    <w:p w14:paraId="6858072C"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Peter skal frem til sommer prøve sig selv af i en ny rolle. Bordtennis Danmark havde et ønske om at gøre noget ved kulturen hos deres talentfulde U19 herre landshold og Peter er blevet bragt ind for at hjælpe med det. Peter har dermed ansvaret for udtagelser og træningsplanlægning til og med junior EM til sommer. </w:t>
      </w:r>
    </w:p>
    <w:p w14:paraId="14180751" w14:textId="77777777" w:rsidR="009D1D2E" w:rsidRPr="009D1D2E" w:rsidRDefault="009D1D2E" w:rsidP="009D1D2E">
      <w:pPr>
        <w:tabs>
          <w:tab w:val="left" w:pos="1134"/>
        </w:tabs>
        <w:ind w:left="0"/>
        <w:rPr>
          <w:rFonts w:ascii="Calibri" w:eastAsia="Times New Roman" w:hAnsi="Calibri" w:cs="Calibri"/>
          <w:lang w:eastAsia="da-DK"/>
        </w:rPr>
      </w:pPr>
    </w:p>
    <w:p w14:paraId="78DD6A37" w14:textId="73C5F07D" w:rsidR="009D1D2E" w:rsidRPr="009D1D2E" w:rsidRDefault="009D1D2E" w:rsidP="00A97C12">
      <w:pPr>
        <w:pStyle w:val="Overskrift5"/>
        <w:rPr>
          <w:lang w:eastAsia="da-DK"/>
        </w:rPr>
      </w:pPr>
      <w:r w:rsidRPr="009D1D2E">
        <w:rPr>
          <w:lang w:eastAsia="da-DK"/>
        </w:rPr>
        <w:t xml:space="preserve">Malmø Open </w:t>
      </w:r>
    </w:p>
    <w:p w14:paraId="6140BE3C"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Primo februar afholdes der Malmø Open og endnu engang slår vi rekord i antal deltagere. </w:t>
      </w:r>
    </w:p>
    <w:p w14:paraId="0BCEE030"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6. - 8. februar skal 27 spillere og 11 trænere konkurrere i double, performance-, alders- og handicapklasse i bordtennishallen i Malmø. Vi glæder os rigtig meget til at se flere af vores helt unge spillere prøve sig af for første gang, til en rigtig paraturnering.</w:t>
      </w:r>
    </w:p>
    <w:p w14:paraId="1A7B437E" w14:textId="77777777" w:rsidR="009D1D2E" w:rsidRPr="009D1D2E" w:rsidRDefault="009D1D2E" w:rsidP="009D1D2E">
      <w:pPr>
        <w:tabs>
          <w:tab w:val="left" w:pos="1134"/>
        </w:tabs>
        <w:ind w:left="0"/>
        <w:rPr>
          <w:rFonts w:ascii="Calibri" w:eastAsia="Times New Roman" w:hAnsi="Calibri" w:cs="Calibri"/>
          <w:b/>
          <w:bCs/>
          <w:lang w:eastAsia="da-DK"/>
        </w:rPr>
      </w:pPr>
    </w:p>
    <w:p w14:paraId="05D8F924" w14:textId="3F7898F3" w:rsidR="009D1D2E" w:rsidRPr="009D1D2E" w:rsidRDefault="009D1D2E" w:rsidP="00A97C12">
      <w:pPr>
        <w:pStyle w:val="Overskrift5"/>
        <w:rPr>
          <w:lang w:eastAsia="da-DK"/>
        </w:rPr>
      </w:pPr>
      <w:r w:rsidRPr="009D1D2E">
        <w:rPr>
          <w:lang w:eastAsia="da-DK"/>
        </w:rPr>
        <w:t xml:space="preserve">Bueskydning </w:t>
      </w:r>
    </w:p>
    <w:p w14:paraId="6FDA8EAD"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Der er flere af vores bueskytteforeninger der oplever, at de har succes med at inkludere børn og unge med diagnoser. Bueskydning er en stille og individuel sport, hvor mange kan finde ro og ind i sig selv.  </w:t>
      </w:r>
    </w:p>
    <w:p w14:paraId="2EA07052"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En enkelt atlet i Vejle </w:t>
      </w:r>
      <w:proofErr w:type="spellStart"/>
      <w:r w:rsidRPr="009D1D2E">
        <w:rPr>
          <w:rFonts w:ascii="Calibri" w:eastAsia="Times New Roman" w:hAnsi="Calibri" w:cs="Calibri"/>
          <w:lang w:eastAsia="da-DK"/>
        </w:rPr>
        <w:t>Bueskyttelaug</w:t>
      </w:r>
      <w:proofErr w:type="spellEnd"/>
      <w:r w:rsidRPr="009D1D2E">
        <w:rPr>
          <w:rFonts w:ascii="Calibri" w:eastAsia="Times New Roman" w:hAnsi="Calibri" w:cs="Calibri"/>
          <w:lang w:eastAsia="da-DK"/>
        </w:rPr>
        <w:t xml:space="preserve"> viser interesse for at blive klassificeret og deltage i konkurrencer i regi af Para-</w:t>
      </w:r>
      <w:proofErr w:type="spellStart"/>
      <w:r w:rsidRPr="009D1D2E">
        <w:rPr>
          <w:rFonts w:ascii="Calibri" w:eastAsia="Times New Roman" w:hAnsi="Calibri" w:cs="Calibri"/>
          <w:lang w:eastAsia="da-DK"/>
        </w:rPr>
        <w:t>Archery</w:t>
      </w:r>
      <w:proofErr w:type="spellEnd"/>
      <w:r w:rsidRPr="009D1D2E">
        <w:rPr>
          <w:rFonts w:ascii="Calibri" w:eastAsia="Times New Roman" w:hAnsi="Calibri" w:cs="Calibri"/>
          <w:lang w:eastAsia="da-DK"/>
        </w:rPr>
        <w:t xml:space="preserve">. Vi har kontakt til tidligere PL vinder og deltager i 1992 og 1996 Jens </w:t>
      </w:r>
      <w:proofErr w:type="spellStart"/>
      <w:r w:rsidRPr="009D1D2E">
        <w:rPr>
          <w:rFonts w:ascii="Calibri" w:eastAsia="Times New Roman" w:hAnsi="Calibri" w:cs="Calibri"/>
          <w:lang w:eastAsia="da-DK"/>
        </w:rPr>
        <w:t>Fugde</w:t>
      </w:r>
      <w:proofErr w:type="spellEnd"/>
      <w:r w:rsidRPr="009D1D2E">
        <w:rPr>
          <w:rFonts w:ascii="Calibri" w:eastAsia="Times New Roman" w:hAnsi="Calibri" w:cs="Calibri"/>
          <w:lang w:eastAsia="da-DK"/>
        </w:rPr>
        <w:t xml:space="preserve">, der beredvillig deler sin viden.  </w:t>
      </w:r>
    </w:p>
    <w:p w14:paraId="5C01BBCD" w14:textId="77777777" w:rsidR="009D1D2E" w:rsidRPr="009D1D2E" w:rsidRDefault="009D1D2E" w:rsidP="009D1D2E">
      <w:pPr>
        <w:tabs>
          <w:tab w:val="left" w:pos="1134"/>
        </w:tabs>
        <w:ind w:left="0"/>
        <w:rPr>
          <w:rFonts w:ascii="Calibri" w:eastAsia="Times New Roman" w:hAnsi="Calibri" w:cs="Calibri"/>
          <w:b/>
          <w:bCs/>
          <w:lang w:eastAsia="da-DK"/>
        </w:rPr>
      </w:pPr>
    </w:p>
    <w:p w14:paraId="498E8249" w14:textId="53F5E6C0" w:rsidR="009D1D2E" w:rsidRPr="009D1D2E" w:rsidRDefault="009D1D2E" w:rsidP="00A97C12">
      <w:pPr>
        <w:pStyle w:val="Overskrift5"/>
        <w:rPr>
          <w:lang w:eastAsia="da-DK"/>
        </w:rPr>
      </w:pPr>
      <w:r w:rsidRPr="009D1D2E">
        <w:rPr>
          <w:lang w:eastAsia="da-DK"/>
        </w:rPr>
        <w:t xml:space="preserve">Cykling </w:t>
      </w:r>
    </w:p>
    <w:p w14:paraId="7B290A0D" w14:textId="77777777" w:rsidR="009D1D2E" w:rsidRPr="009D1D2E" w:rsidRDefault="009D1D2E" w:rsidP="009D1D2E">
      <w:pPr>
        <w:tabs>
          <w:tab w:val="left" w:pos="1134"/>
        </w:tabs>
        <w:rPr>
          <w:rFonts w:ascii="Calibri" w:eastAsia="Times New Roman" w:hAnsi="Calibri" w:cs="Calibri"/>
          <w:lang w:eastAsia="da-DK"/>
        </w:rPr>
      </w:pPr>
      <w:proofErr w:type="spellStart"/>
      <w:r w:rsidRPr="009D1D2E">
        <w:rPr>
          <w:rFonts w:ascii="Calibri" w:eastAsia="Times New Roman" w:hAnsi="Calibri" w:cs="Calibri"/>
          <w:lang w:eastAsia="da-DK"/>
        </w:rPr>
        <w:t>Paracykling</w:t>
      </w:r>
      <w:proofErr w:type="spellEnd"/>
      <w:r w:rsidRPr="009D1D2E">
        <w:rPr>
          <w:rFonts w:ascii="Calibri" w:eastAsia="Times New Roman" w:hAnsi="Calibri" w:cs="Calibri"/>
          <w:lang w:eastAsia="da-DK"/>
        </w:rPr>
        <w:t xml:space="preserve"> har genstartet Onlinecykelfællesskabet, i takt med at 2026-sæsonen er skudt i gang. Første fællestræning i 2026 blev afholdt torsdag d. 15. januar med 17 deltagere, og vi forventer, at antallet vil stige i de kommende uger. Tilbuddet samler ryttere på tværs af geografi og giver en fast ramme for træning og fællesskab – særligt i perioder, hvor det kan være svært at mødes fysisk. Onlinefællesskabet understøtter både fastholdelse og rekruttering i </w:t>
      </w:r>
      <w:proofErr w:type="spellStart"/>
      <w:r w:rsidRPr="009D1D2E">
        <w:rPr>
          <w:rFonts w:ascii="Calibri" w:eastAsia="Times New Roman" w:hAnsi="Calibri" w:cs="Calibri"/>
          <w:lang w:eastAsia="da-DK"/>
        </w:rPr>
        <w:t>paracykling</w:t>
      </w:r>
      <w:proofErr w:type="spellEnd"/>
      <w:r w:rsidRPr="009D1D2E">
        <w:rPr>
          <w:rFonts w:ascii="Calibri" w:eastAsia="Times New Roman" w:hAnsi="Calibri" w:cs="Calibri"/>
          <w:lang w:eastAsia="da-DK"/>
        </w:rPr>
        <w:t xml:space="preserve"> og fungerer som supplement til de lokale træningsmiljøer.</w:t>
      </w:r>
    </w:p>
    <w:p w14:paraId="70738543" w14:textId="77777777" w:rsidR="009D1D2E" w:rsidRPr="009D1D2E" w:rsidRDefault="009D1D2E" w:rsidP="009D1D2E">
      <w:pPr>
        <w:tabs>
          <w:tab w:val="left" w:pos="1134"/>
        </w:tabs>
        <w:ind w:left="0"/>
        <w:rPr>
          <w:rFonts w:ascii="Calibri" w:eastAsia="Times New Roman" w:hAnsi="Calibri" w:cs="Calibri"/>
          <w:b/>
          <w:bCs/>
          <w:lang w:eastAsia="da-DK"/>
        </w:rPr>
      </w:pPr>
    </w:p>
    <w:p w14:paraId="1ACC54F3" w14:textId="2294C610" w:rsidR="009D1D2E" w:rsidRPr="009D1D2E" w:rsidRDefault="009D1D2E" w:rsidP="00A97C12">
      <w:pPr>
        <w:pStyle w:val="Overskrift5"/>
        <w:rPr>
          <w:lang w:eastAsia="da-DK"/>
        </w:rPr>
      </w:pPr>
      <w:proofErr w:type="spellStart"/>
      <w:r w:rsidRPr="009D1D2E">
        <w:rPr>
          <w:lang w:eastAsia="da-DK"/>
        </w:rPr>
        <w:t>Goalball</w:t>
      </w:r>
      <w:proofErr w:type="spellEnd"/>
      <w:r w:rsidRPr="009D1D2E">
        <w:rPr>
          <w:lang w:eastAsia="da-DK"/>
        </w:rPr>
        <w:t xml:space="preserve"> </w:t>
      </w:r>
    </w:p>
    <w:p w14:paraId="2BE3C0A0"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Herrer landsholdet har lagt en plan frem mod B EM der afvikles fra 28. juni – 6. juli i Thessaloniki. Planen indeholder træningssamlinger i Aarhus, og deltagelse i en række stævner i Rostock, Berlin og </w:t>
      </w:r>
      <w:proofErr w:type="spellStart"/>
      <w:r w:rsidRPr="009D1D2E">
        <w:rPr>
          <w:rFonts w:ascii="Calibri" w:eastAsia="Times New Roman" w:hAnsi="Calibri" w:cs="Calibri"/>
          <w:lang w:eastAsia="da-DK"/>
        </w:rPr>
        <w:t>Marburg</w:t>
      </w:r>
      <w:proofErr w:type="spellEnd"/>
      <w:r w:rsidRPr="009D1D2E">
        <w:rPr>
          <w:rFonts w:ascii="Calibri" w:eastAsia="Times New Roman" w:hAnsi="Calibri" w:cs="Calibri"/>
          <w:lang w:eastAsia="da-DK"/>
        </w:rPr>
        <w:t xml:space="preserve">. Ambitionen er, at det danske hold rykker op i </w:t>
      </w:r>
      <w:r w:rsidRPr="009D1D2E">
        <w:rPr>
          <w:rFonts w:ascii="Calibri" w:eastAsia="Times New Roman" w:hAnsi="Calibri" w:cs="Calibri"/>
          <w:lang w:eastAsia="da-DK"/>
        </w:rPr>
        <w:lastRenderedPageBreak/>
        <w:t xml:space="preserve">den europæiske A- række. Forberedelserne indeholder også re-klassifikation for 4 af spillerne på holdet. </w:t>
      </w:r>
    </w:p>
    <w:p w14:paraId="5B618580" w14:textId="77777777" w:rsidR="009D1D2E" w:rsidRPr="009D1D2E" w:rsidRDefault="009D1D2E" w:rsidP="009D1D2E">
      <w:pPr>
        <w:tabs>
          <w:tab w:val="left" w:pos="1134"/>
        </w:tabs>
        <w:ind w:left="0"/>
        <w:rPr>
          <w:rFonts w:ascii="Calibri" w:eastAsia="Times New Roman" w:hAnsi="Calibri" w:cs="Calibri"/>
          <w:b/>
          <w:bCs/>
          <w:lang w:eastAsia="da-DK"/>
        </w:rPr>
      </w:pPr>
    </w:p>
    <w:p w14:paraId="474B755D" w14:textId="77777777" w:rsidR="009D1D2E" w:rsidRPr="009D1D2E" w:rsidRDefault="009D1D2E" w:rsidP="009D1D2E">
      <w:pPr>
        <w:tabs>
          <w:tab w:val="left" w:pos="1134"/>
        </w:tabs>
        <w:rPr>
          <w:rFonts w:ascii="Calibri" w:eastAsia="Times New Roman" w:hAnsi="Calibri" w:cs="Calibri"/>
          <w:lang w:eastAsia="da-DK"/>
        </w:rPr>
      </w:pPr>
      <w:r w:rsidRPr="009D1D2E">
        <w:rPr>
          <w:rStyle w:val="Overskrift5Tegn"/>
          <w:lang w:eastAsia="da-DK"/>
        </w:rPr>
        <w:t>Golf </w:t>
      </w:r>
      <w:r w:rsidRPr="009D1D2E">
        <w:rPr>
          <w:rStyle w:val="Overskrift5Tegn"/>
          <w:lang w:eastAsia="da-DK"/>
        </w:rPr>
        <w:br/>
      </w:r>
      <w:r w:rsidRPr="009D1D2E">
        <w:rPr>
          <w:rFonts w:ascii="Calibri" w:eastAsia="Times New Roman" w:hAnsi="Calibri" w:cs="Calibri"/>
          <w:u w:val="single"/>
          <w:lang w:eastAsia="da-DK"/>
        </w:rPr>
        <w:t>Synshandicap:</w:t>
      </w:r>
      <w:r w:rsidRPr="009D1D2E">
        <w:rPr>
          <w:rFonts w:ascii="Calibri" w:eastAsia="Times New Roman" w:hAnsi="Calibri" w:cs="Calibri"/>
          <w:lang w:eastAsia="da-DK"/>
        </w:rPr>
        <w:t xml:space="preserve"> Tiltag og møde med Dansk Blindesamfund og Golf over sundet, om hvordan vi kan aktivere flere golfspillere med synshandicap. Vi har lavet en løbende plan for de kommende år, om hvordan vi kan inkludere flere spillere, og hvilke hjælpemidler der kan sættes i brug, for at fastholde dem i aktivt spil.</w:t>
      </w:r>
    </w:p>
    <w:p w14:paraId="34E23FE9"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u w:val="single"/>
          <w:lang w:eastAsia="da-DK"/>
        </w:rPr>
        <w:t>Intellektuelt:</w:t>
      </w:r>
      <w:r w:rsidRPr="009D1D2E">
        <w:rPr>
          <w:rFonts w:ascii="Calibri" w:eastAsia="Times New Roman" w:hAnsi="Calibri" w:cs="Calibri"/>
          <w:lang w:eastAsia="da-DK"/>
        </w:rPr>
        <w:t xml:space="preserve"> Vi har fået tildelt 4 pladser til SOWSG. Vi afholdte en samling for spillerne i efteråret, med stor succes.  2 af spillerne er nu så dygtige, at de forsøger at komme på DGU’s landshold. Vi hjælper dem, ved at ansøge om en VIRTUS EDGA Licens. II3. </w:t>
      </w:r>
    </w:p>
    <w:p w14:paraId="66BAA04A" w14:textId="77777777" w:rsidR="009D1D2E" w:rsidRPr="009D1D2E" w:rsidRDefault="009D1D2E" w:rsidP="009D1D2E">
      <w:pPr>
        <w:tabs>
          <w:tab w:val="left" w:pos="1134"/>
        </w:tabs>
        <w:ind w:left="0"/>
        <w:rPr>
          <w:rFonts w:ascii="Calibri" w:eastAsia="Times New Roman" w:hAnsi="Calibri" w:cs="Calibri"/>
          <w:lang w:eastAsia="da-DK"/>
        </w:rPr>
      </w:pPr>
    </w:p>
    <w:p w14:paraId="20A41E23" w14:textId="5408768F" w:rsidR="009D1D2E" w:rsidRPr="009D1D2E" w:rsidRDefault="009D1D2E" w:rsidP="00A97C12">
      <w:pPr>
        <w:pStyle w:val="Overskrift5"/>
        <w:rPr>
          <w:lang w:eastAsia="da-DK"/>
        </w:rPr>
      </w:pPr>
      <w:r w:rsidRPr="009D1D2E">
        <w:rPr>
          <w:lang w:eastAsia="da-DK"/>
        </w:rPr>
        <w:t>Klatring</w:t>
      </w:r>
    </w:p>
    <w:p w14:paraId="5324E3BB" w14:textId="77777777" w:rsidR="009D1D2E" w:rsidRPr="009D1D2E" w:rsidRDefault="009D1D2E" w:rsidP="009D1D2E">
      <w:pPr>
        <w:tabs>
          <w:tab w:val="left" w:pos="1134"/>
        </w:tabs>
        <w:rPr>
          <w:rFonts w:ascii="Calibri" w:eastAsia="Times New Roman" w:hAnsi="Calibri" w:cs="Calibri"/>
          <w:b/>
          <w:bCs/>
          <w:lang w:eastAsia="da-DK"/>
        </w:rPr>
      </w:pPr>
      <w:r w:rsidRPr="009D1D2E">
        <w:rPr>
          <w:rFonts w:ascii="Calibri" w:eastAsia="Times New Roman" w:hAnsi="Calibri" w:cs="Calibri"/>
          <w:lang w:eastAsia="da-DK"/>
        </w:rPr>
        <w:t xml:space="preserve">Parasport Danmark og Klatring Danmark har indgået en samarbejdsaftale for at løfte udviklingen af Para-klatring i Danmark. Det er kulminationen på den sidste års øget samarbejde. Klatring Danmark har yderligere modtaget midler fra springbrættet, så nu er fokus både på udvikling af landsholdet frem til PL og ligeledes udvikling af </w:t>
      </w:r>
      <w:proofErr w:type="spellStart"/>
      <w:r w:rsidRPr="009D1D2E">
        <w:rPr>
          <w:rFonts w:ascii="Calibri" w:eastAsia="Times New Roman" w:hAnsi="Calibri" w:cs="Calibri"/>
          <w:lang w:eastAsia="da-DK"/>
        </w:rPr>
        <w:t>paraklatring</w:t>
      </w:r>
      <w:proofErr w:type="spellEnd"/>
      <w:r w:rsidRPr="009D1D2E">
        <w:rPr>
          <w:rFonts w:ascii="Calibri" w:eastAsia="Times New Roman" w:hAnsi="Calibri" w:cs="Calibri"/>
          <w:lang w:eastAsia="da-DK"/>
        </w:rPr>
        <w:t xml:space="preserve"> i Danmark for alle med en funktionsnedsættelse. </w:t>
      </w:r>
    </w:p>
    <w:p w14:paraId="49414D8E" w14:textId="77777777" w:rsidR="009D1D2E" w:rsidRPr="009D1D2E" w:rsidRDefault="009D1D2E" w:rsidP="009D1D2E">
      <w:pPr>
        <w:tabs>
          <w:tab w:val="left" w:pos="1134"/>
        </w:tabs>
        <w:ind w:left="0"/>
        <w:rPr>
          <w:rFonts w:ascii="Calibri" w:eastAsia="Times New Roman" w:hAnsi="Calibri" w:cs="Calibri"/>
          <w:lang w:eastAsia="da-DK"/>
        </w:rPr>
      </w:pPr>
    </w:p>
    <w:p w14:paraId="69492B82" w14:textId="77777777" w:rsidR="009D1D2E" w:rsidRPr="009D1D2E" w:rsidRDefault="009D1D2E" w:rsidP="009D1D2E">
      <w:pPr>
        <w:tabs>
          <w:tab w:val="left" w:pos="1134"/>
        </w:tabs>
        <w:rPr>
          <w:rFonts w:ascii="Calibri" w:eastAsia="Times New Roman" w:hAnsi="Calibri" w:cs="Calibri"/>
          <w:lang w:eastAsia="da-DK"/>
        </w:rPr>
      </w:pPr>
      <w:proofErr w:type="spellStart"/>
      <w:r w:rsidRPr="009D1D2E">
        <w:rPr>
          <w:rStyle w:val="Overskrift5Tegn"/>
          <w:lang w:eastAsia="da-DK"/>
        </w:rPr>
        <w:t>Powerchair</w:t>
      </w:r>
      <w:proofErr w:type="spellEnd"/>
      <w:r w:rsidRPr="009D1D2E">
        <w:rPr>
          <w:rStyle w:val="Overskrift5Tegn"/>
          <w:lang w:eastAsia="da-DK"/>
        </w:rPr>
        <w:t xml:space="preserve"> Floorball</w:t>
      </w:r>
      <w:r w:rsidRPr="009D1D2E">
        <w:rPr>
          <w:rStyle w:val="Overskrift5Tegn"/>
          <w:lang w:eastAsia="da-DK"/>
        </w:rPr>
        <w:br/>
      </w:r>
      <w:proofErr w:type="spellStart"/>
      <w:r w:rsidRPr="009D1D2E">
        <w:rPr>
          <w:rFonts w:ascii="Calibri" w:eastAsia="Times New Roman" w:hAnsi="Calibri" w:cs="Calibri"/>
          <w:lang w:eastAsia="da-DK"/>
        </w:rPr>
        <w:t>Powerchair</w:t>
      </w:r>
      <w:proofErr w:type="spellEnd"/>
      <w:r w:rsidRPr="009D1D2E">
        <w:rPr>
          <w:rFonts w:ascii="Calibri" w:eastAsia="Times New Roman" w:hAnsi="Calibri" w:cs="Calibri"/>
          <w:lang w:eastAsia="da-DK"/>
        </w:rPr>
        <w:t xml:space="preserve"> floorball er godt i gang med forberedelserne frem mod VM i </w:t>
      </w:r>
      <w:proofErr w:type="spellStart"/>
      <w:r w:rsidRPr="009D1D2E">
        <w:rPr>
          <w:rFonts w:ascii="Calibri" w:eastAsia="Times New Roman" w:hAnsi="Calibri" w:cs="Calibri"/>
          <w:lang w:eastAsia="da-DK"/>
        </w:rPr>
        <w:t>Pajulahti</w:t>
      </w:r>
      <w:proofErr w:type="spellEnd"/>
      <w:r w:rsidRPr="009D1D2E">
        <w:rPr>
          <w:rFonts w:ascii="Calibri" w:eastAsia="Times New Roman" w:hAnsi="Calibri" w:cs="Calibri"/>
          <w:lang w:eastAsia="da-DK"/>
        </w:rPr>
        <w:t>, Finland (24. maj – 1. juni 2026). Arbejdet er nu målrettet de sidste måneder frem mod mesterskabet, med fokus på at stå stærkest muligt sportsligt og organisatorisk. VM er en vigtig international milepæl for sporten og et tydeligt udstillingsvindue for dansk parasport på højeste niveau.</w:t>
      </w:r>
    </w:p>
    <w:p w14:paraId="3716FBC9" w14:textId="77777777" w:rsidR="009D1D2E" w:rsidRPr="009D1D2E" w:rsidRDefault="009D1D2E" w:rsidP="009D1D2E">
      <w:pPr>
        <w:tabs>
          <w:tab w:val="left" w:pos="1134"/>
        </w:tabs>
        <w:ind w:left="0"/>
        <w:rPr>
          <w:rFonts w:ascii="Calibri" w:eastAsia="Times New Roman" w:hAnsi="Calibri" w:cs="Calibri"/>
          <w:b/>
          <w:bCs/>
          <w:lang w:eastAsia="da-DK"/>
        </w:rPr>
      </w:pPr>
    </w:p>
    <w:p w14:paraId="07C61488" w14:textId="77777777" w:rsidR="009D1D2E" w:rsidRPr="009D1D2E" w:rsidRDefault="009D1D2E" w:rsidP="009D1D2E">
      <w:pPr>
        <w:tabs>
          <w:tab w:val="left" w:pos="1134"/>
        </w:tabs>
        <w:rPr>
          <w:rFonts w:ascii="Calibri" w:eastAsia="Times New Roman" w:hAnsi="Calibri" w:cs="Calibri"/>
          <w:lang w:eastAsia="da-DK"/>
        </w:rPr>
      </w:pPr>
      <w:proofErr w:type="spellStart"/>
      <w:r w:rsidRPr="009D1D2E">
        <w:rPr>
          <w:rStyle w:val="Overskrift5Tegn"/>
          <w:lang w:eastAsia="da-DK"/>
        </w:rPr>
        <w:t>Powerchair</w:t>
      </w:r>
      <w:proofErr w:type="spellEnd"/>
      <w:r w:rsidRPr="009D1D2E">
        <w:rPr>
          <w:rStyle w:val="Overskrift5Tegn"/>
          <w:lang w:eastAsia="da-DK"/>
        </w:rPr>
        <w:t xml:space="preserve"> Football</w:t>
      </w:r>
      <w:r w:rsidRPr="009D1D2E">
        <w:rPr>
          <w:rStyle w:val="Overskrift5Tegn"/>
          <w:lang w:eastAsia="da-DK"/>
        </w:rPr>
        <w:br/>
      </w:r>
      <w:proofErr w:type="spellStart"/>
      <w:r w:rsidRPr="009D1D2E">
        <w:rPr>
          <w:rFonts w:ascii="Calibri" w:eastAsia="Times New Roman" w:hAnsi="Calibri" w:cs="Calibri"/>
          <w:lang w:eastAsia="da-DK"/>
        </w:rPr>
        <w:t>Powerchair</w:t>
      </w:r>
      <w:proofErr w:type="spellEnd"/>
      <w:r w:rsidRPr="009D1D2E">
        <w:rPr>
          <w:rFonts w:ascii="Calibri" w:eastAsia="Times New Roman" w:hAnsi="Calibri" w:cs="Calibri"/>
          <w:lang w:eastAsia="da-DK"/>
        </w:rPr>
        <w:t xml:space="preserve"> football arbejder målrettet med at etablere flere klubmiljøer i Danmark og rekruttere flere spillere til sporten. Som led i denne indsats afholdes der, i samarbejde med lokale foreninger og kommuner, stævner der både skaber synlighed og giver nye spillere mulighed for at prøve sporten i praksis. I efteråret blev der afholdt stævne i Kolding, og næste rekrutteringsstævne afholdes 7. februar i Ishøj.</w:t>
      </w:r>
    </w:p>
    <w:p w14:paraId="550E55F5" w14:textId="77777777" w:rsidR="009D1D2E" w:rsidRPr="009D1D2E" w:rsidRDefault="009D1D2E" w:rsidP="009D1D2E">
      <w:pPr>
        <w:tabs>
          <w:tab w:val="left" w:pos="1134"/>
        </w:tabs>
        <w:ind w:left="0"/>
        <w:rPr>
          <w:rFonts w:ascii="Calibri" w:eastAsia="Times New Roman" w:hAnsi="Calibri" w:cs="Calibri"/>
          <w:lang w:eastAsia="da-DK"/>
        </w:rPr>
      </w:pPr>
    </w:p>
    <w:p w14:paraId="22048CD2" w14:textId="54F5C715" w:rsidR="009D1D2E" w:rsidRPr="009D1D2E" w:rsidRDefault="009D1D2E" w:rsidP="00A97C12">
      <w:pPr>
        <w:pStyle w:val="Overskrift5"/>
        <w:rPr>
          <w:lang w:eastAsia="da-DK"/>
        </w:rPr>
      </w:pPr>
      <w:r w:rsidRPr="009D1D2E">
        <w:rPr>
          <w:lang w:eastAsia="da-DK"/>
        </w:rPr>
        <w:t>Rugby</w:t>
      </w:r>
    </w:p>
    <w:p w14:paraId="239B0E96"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Den overordnede plan for kørestolsrugbylandsholdet i 2026 er Musholm Cup i februar, Australia Cup i april og VM i Brasilien i august. Der søges fortsat fondsmidler, men egenbetaling er nu blevet en fast del af landsholdstruppens set-up. Det gælder landsholdssamlinger, stævner i udlandet samt verdensmesterskaber. Vi hjælper løbende atleterne med råd til, hvordan de selv kan </w:t>
      </w:r>
      <w:proofErr w:type="spellStart"/>
      <w:r w:rsidRPr="009D1D2E">
        <w:rPr>
          <w:rFonts w:ascii="Calibri" w:eastAsia="Times New Roman" w:hAnsi="Calibri" w:cs="Calibri"/>
          <w:lang w:eastAsia="da-DK"/>
        </w:rPr>
        <w:t>fundraise</w:t>
      </w:r>
      <w:proofErr w:type="spellEnd"/>
      <w:r w:rsidRPr="009D1D2E">
        <w:rPr>
          <w:rFonts w:ascii="Calibri" w:eastAsia="Times New Roman" w:hAnsi="Calibri" w:cs="Calibri"/>
          <w:lang w:eastAsia="da-DK"/>
        </w:rPr>
        <w:t>. </w:t>
      </w:r>
    </w:p>
    <w:p w14:paraId="0E8B501C" w14:textId="77777777" w:rsidR="009D1D2E" w:rsidRPr="009D1D2E" w:rsidRDefault="009D1D2E" w:rsidP="009D1D2E">
      <w:pPr>
        <w:tabs>
          <w:tab w:val="left" w:pos="1134"/>
        </w:tabs>
        <w:ind w:left="0"/>
        <w:rPr>
          <w:rFonts w:ascii="Calibri" w:eastAsia="Times New Roman" w:hAnsi="Calibri" w:cs="Calibri"/>
          <w:lang w:eastAsia="da-DK"/>
        </w:rPr>
      </w:pPr>
    </w:p>
    <w:p w14:paraId="118CFDD1" w14:textId="3E89F4C4" w:rsidR="009D1D2E" w:rsidRPr="009D1D2E" w:rsidRDefault="009D1D2E" w:rsidP="00C33BDF">
      <w:pPr>
        <w:pStyle w:val="Overskrift5"/>
        <w:rPr>
          <w:lang w:eastAsia="da-DK"/>
        </w:rPr>
      </w:pPr>
      <w:proofErr w:type="spellStart"/>
      <w:r w:rsidRPr="009D1D2E">
        <w:rPr>
          <w:lang w:eastAsia="da-DK"/>
        </w:rPr>
        <w:t>Showdown</w:t>
      </w:r>
      <w:proofErr w:type="spellEnd"/>
    </w:p>
    <w:p w14:paraId="68F204E1"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Afholder landsmøde fredag den 30. januar, det sker dagen før de afvikler </w:t>
      </w:r>
      <w:proofErr w:type="spellStart"/>
      <w:r w:rsidRPr="009D1D2E">
        <w:rPr>
          <w:rFonts w:ascii="Calibri" w:eastAsia="Times New Roman" w:hAnsi="Calibri" w:cs="Calibri"/>
          <w:lang w:eastAsia="da-DK"/>
        </w:rPr>
        <w:t>Showdown</w:t>
      </w:r>
      <w:proofErr w:type="spellEnd"/>
      <w:r w:rsidRPr="009D1D2E">
        <w:rPr>
          <w:rFonts w:ascii="Calibri" w:eastAsia="Times New Roman" w:hAnsi="Calibri" w:cs="Calibri"/>
          <w:lang w:eastAsia="da-DK"/>
        </w:rPr>
        <w:t xml:space="preserve"> Danmark Cup 3 på Fuglsangcentret i Fredericia. Danmark vil være repræsenteret ved det internationale stævne BSC </w:t>
      </w:r>
      <w:proofErr w:type="spellStart"/>
      <w:r w:rsidRPr="009D1D2E">
        <w:rPr>
          <w:rFonts w:ascii="Calibri" w:eastAsia="Times New Roman" w:hAnsi="Calibri" w:cs="Calibri"/>
          <w:lang w:eastAsia="da-DK"/>
        </w:rPr>
        <w:t>Prague</w:t>
      </w:r>
      <w:proofErr w:type="spellEnd"/>
      <w:r w:rsidRPr="009D1D2E">
        <w:rPr>
          <w:rFonts w:ascii="Calibri" w:eastAsia="Times New Roman" w:hAnsi="Calibri" w:cs="Calibri"/>
          <w:lang w:eastAsia="da-DK"/>
        </w:rPr>
        <w:t xml:space="preserve"> </w:t>
      </w:r>
      <w:proofErr w:type="spellStart"/>
      <w:r w:rsidRPr="009D1D2E">
        <w:rPr>
          <w:rFonts w:ascii="Calibri" w:eastAsia="Times New Roman" w:hAnsi="Calibri" w:cs="Calibri"/>
          <w:lang w:eastAsia="da-DK"/>
        </w:rPr>
        <w:t>Showdown</w:t>
      </w:r>
      <w:proofErr w:type="spellEnd"/>
      <w:r w:rsidRPr="009D1D2E">
        <w:rPr>
          <w:rFonts w:ascii="Calibri" w:eastAsia="Times New Roman" w:hAnsi="Calibri" w:cs="Calibri"/>
          <w:lang w:eastAsia="da-DK"/>
        </w:rPr>
        <w:t xml:space="preserve"> Cup 2026 der afvikles fra 25.-29. marts</w:t>
      </w:r>
    </w:p>
    <w:p w14:paraId="27B2104B" w14:textId="77777777" w:rsidR="009D1D2E" w:rsidRPr="009D1D2E" w:rsidRDefault="009D1D2E" w:rsidP="009D1D2E">
      <w:pPr>
        <w:tabs>
          <w:tab w:val="left" w:pos="1134"/>
        </w:tabs>
        <w:ind w:left="0"/>
        <w:rPr>
          <w:rFonts w:ascii="Calibri" w:eastAsia="Times New Roman" w:hAnsi="Calibri" w:cs="Calibri"/>
          <w:b/>
          <w:bCs/>
          <w:lang w:eastAsia="da-DK"/>
        </w:rPr>
      </w:pPr>
    </w:p>
    <w:p w14:paraId="7527DDF1" w14:textId="2454C7E2" w:rsidR="009D1D2E" w:rsidRPr="009D1D2E" w:rsidRDefault="009D1D2E" w:rsidP="00C33BDF">
      <w:pPr>
        <w:pStyle w:val="Overskrift5"/>
        <w:rPr>
          <w:lang w:eastAsia="da-DK"/>
        </w:rPr>
      </w:pPr>
      <w:r w:rsidRPr="009D1D2E">
        <w:rPr>
          <w:lang w:eastAsia="da-DK"/>
        </w:rPr>
        <w:lastRenderedPageBreak/>
        <w:t>Siddende Volleyball</w:t>
      </w:r>
    </w:p>
    <w:p w14:paraId="157A5872"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I 2025 var der stort fokus på landsholdsdeltagelse ved C-EM i Stavanger, Norge. I 2026 fortsætter de ambitiøse spillere med at sætte nye mål. Målet i 2026 er deltagelse ved VM i </w:t>
      </w:r>
      <w:proofErr w:type="spellStart"/>
      <w:r w:rsidRPr="009D1D2E">
        <w:rPr>
          <w:rFonts w:ascii="Calibri" w:eastAsia="Times New Roman" w:hAnsi="Calibri" w:cs="Calibri"/>
          <w:lang w:eastAsia="da-DK"/>
        </w:rPr>
        <w:t>para</w:t>
      </w:r>
      <w:proofErr w:type="spellEnd"/>
      <w:r w:rsidRPr="009D1D2E">
        <w:rPr>
          <w:rFonts w:ascii="Calibri" w:eastAsia="Times New Roman" w:hAnsi="Calibri" w:cs="Calibri"/>
          <w:lang w:eastAsia="da-DK"/>
        </w:rPr>
        <w:t>-beachvolley. </w:t>
      </w:r>
    </w:p>
    <w:p w14:paraId="119FC47D"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Kolding Volleyball arbejder hårdt på at oprette et siddende volleyballhold. Det er dejligt, at der er andre end LAVIA København, der kommer på banen og ift. inklusion en fordel, at det er en almen klub, der tager dette initiativ.</w:t>
      </w:r>
    </w:p>
    <w:p w14:paraId="3941B64B" w14:textId="77777777" w:rsidR="009D1D2E" w:rsidRPr="009D1D2E" w:rsidRDefault="009D1D2E" w:rsidP="009D1D2E">
      <w:pPr>
        <w:tabs>
          <w:tab w:val="left" w:pos="1134"/>
        </w:tabs>
        <w:ind w:left="0"/>
        <w:rPr>
          <w:rFonts w:ascii="Calibri" w:eastAsia="Times New Roman" w:hAnsi="Calibri" w:cs="Calibri"/>
          <w:lang w:eastAsia="da-DK"/>
        </w:rPr>
      </w:pPr>
    </w:p>
    <w:p w14:paraId="28FB2EA5" w14:textId="070E3870" w:rsidR="009D1D2E" w:rsidRPr="009D1D2E" w:rsidRDefault="009D1D2E" w:rsidP="00C33BDF">
      <w:pPr>
        <w:pStyle w:val="Overskrift5"/>
        <w:rPr>
          <w:lang w:eastAsia="da-DK"/>
        </w:rPr>
      </w:pPr>
      <w:r w:rsidRPr="009D1D2E">
        <w:rPr>
          <w:lang w:eastAsia="da-DK"/>
        </w:rPr>
        <w:t>Snooker</w:t>
      </w:r>
    </w:p>
    <w:p w14:paraId="473929C9"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Efter at Nicklas B. Olsen i oktober vandt EM i Snooker i autisme-klassen, har Parasport Danmark, i samarbejde med Den Dansk Billard Union, valgt at understøtte udviklingen med tilknytningen af en personlig træner til Nicklas. Det store mål i år er VM i Thailand samt at fastholde 2. pladsen på den danske rangliste i almen Snooker.</w:t>
      </w:r>
    </w:p>
    <w:p w14:paraId="7704E68C" w14:textId="77777777" w:rsidR="009D1D2E" w:rsidRPr="009D1D2E" w:rsidRDefault="009D1D2E" w:rsidP="009D1D2E">
      <w:pPr>
        <w:tabs>
          <w:tab w:val="left" w:pos="1134"/>
        </w:tabs>
        <w:ind w:left="0"/>
        <w:rPr>
          <w:rFonts w:ascii="Calibri" w:eastAsia="Times New Roman" w:hAnsi="Calibri" w:cs="Calibri"/>
          <w:b/>
          <w:bCs/>
          <w:lang w:eastAsia="da-DK"/>
        </w:rPr>
      </w:pPr>
    </w:p>
    <w:p w14:paraId="120D8398" w14:textId="52316312" w:rsidR="009D1D2E" w:rsidRPr="009D1D2E" w:rsidRDefault="009D1D2E" w:rsidP="00C33BDF">
      <w:pPr>
        <w:pStyle w:val="Overskrift5"/>
        <w:rPr>
          <w:lang w:eastAsia="da-DK"/>
        </w:rPr>
      </w:pPr>
      <w:r w:rsidRPr="009D1D2E">
        <w:rPr>
          <w:lang w:eastAsia="da-DK"/>
        </w:rPr>
        <w:t>Skydning</w:t>
      </w:r>
    </w:p>
    <w:p w14:paraId="2B7E2614"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Der har været deltagelse ved to skydestævner I Sverige. </w:t>
      </w:r>
      <w:proofErr w:type="spellStart"/>
      <w:r w:rsidRPr="009D1D2E">
        <w:rPr>
          <w:rFonts w:ascii="Calibri" w:eastAsia="Times New Roman" w:hAnsi="Calibri" w:cs="Calibri"/>
          <w:lang w:eastAsia="da-DK"/>
        </w:rPr>
        <w:t>Klippan</w:t>
      </w:r>
      <w:proofErr w:type="spellEnd"/>
      <w:r w:rsidRPr="009D1D2E">
        <w:rPr>
          <w:rFonts w:ascii="Calibri" w:eastAsia="Times New Roman" w:hAnsi="Calibri" w:cs="Calibri"/>
          <w:lang w:eastAsia="da-DK"/>
        </w:rPr>
        <w:t xml:space="preserve"> Open og </w:t>
      </w:r>
      <w:proofErr w:type="spellStart"/>
      <w:r w:rsidRPr="009D1D2E">
        <w:rPr>
          <w:rFonts w:ascii="Calibri" w:eastAsia="Times New Roman" w:hAnsi="Calibri" w:cs="Calibri"/>
          <w:lang w:eastAsia="da-DK"/>
        </w:rPr>
        <w:t>Swedish</w:t>
      </w:r>
      <w:proofErr w:type="spellEnd"/>
      <w:r w:rsidRPr="009D1D2E">
        <w:rPr>
          <w:rFonts w:ascii="Calibri" w:eastAsia="Times New Roman" w:hAnsi="Calibri" w:cs="Calibri"/>
          <w:lang w:eastAsia="da-DK"/>
        </w:rPr>
        <w:t xml:space="preserve"> Cup I </w:t>
      </w:r>
      <w:proofErr w:type="spellStart"/>
      <w:r w:rsidRPr="009D1D2E">
        <w:rPr>
          <w:rFonts w:ascii="Calibri" w:eastAsia="Times New Roman" w:hAnsi="Calibri" w:cs="Calibri"/>
          <w:lang w:eastAsia="da-DK"/>
        </w:rPr>
        <w:t>Savsjø</w:t>
      </w:r>
      <w:proofErr w:type="spellEnd"/>
      <w:r w:rsidRPr="009D1D2E">
        <w:rPr>
          <w:rFonts w:ascii="Calibri" w:eastAsia="Times New Roman" w:hAnsi="Calibri" w:cs="Calibri"/>
          <w:lang w:eastAsia="da-DK"/>
        </w:rPr>
        <w:t xml:space="preserve"> er to internationale stævner i nærområdet hvor de Danske </w:t>
      </w:r>
      <w:proofErr w:type="spellStart"/>
      <w:r w:rsidRPr="009D1D2E">
        <w:rPr>
          <w:rFonts w:ascii="Calibri" w:eastAsia="Times New Roman" w:hAnsi="Calibri" w:cs="Calibri"/>
          <w:lang w:eastAsia="da-DK"/>
        </w:rPr>
        <w:t>paraskytter</w:t>
      </w:r>
      <w:proofErr w:type="spellEnd"/>
      <w:r w:rsidRPr="009D1D2E">
        <w:rPr>
          <w:rFonts w:ascii="Calibri" w:eastAsia="Times New Roman" w:hAnsi="Calibri" w:cs="Calibri"/>
          <w:lang w:eastAsia="da-DK"/>
        </w:rPr>
        <w:t xml:space="preserve"> har være i aktion. Begge konkurrencer har både deltagelse af almene atleter og paraatleter.</w:t>
      </w:r>
    </w:p>
    <w:p w14:paraId="21878829"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Danmark har igennem de sidste 5 år været svagt repræsenteret i klasse SH2 (som er atleter med store funktionsnedsættelser - dem der ikke ved egen hjælp kan løfte riflen). Ved stævnet i </w:t>
      </w:r>
      <w:proofErr w:type="spellStart"/>
      <w:r w:rsidRPr="009D1D2E">
        <w:rPr>
          <w:rFonts w:ascii="Calibri" w:eastAsia="Times New Roman" w:hAnsi="Calibri" w:cs="Calibri"/>
          <w:lang w:eastAsia="da-DK"/>
        </w:rPr>
        <w:t>Klippan</w:t>
      </w:r>
      <w:proofErr w:type="spellEnd"/>
      <w:r w:rsidRPr="009D1D2E">
        <w:rPr>
          <w:rFonts w:ascii="Calibri" w:eastAsia="Times New Roman" w:hAnsi="Calibri" w:cs="Calibri"/>
          <w:lang w:eastAsia="da-DK"/>
        </w:rPr>
        <w:t xml:space="preserve"> viste Johanne Gommesen Hansen at de nye unge atleter er på vej frem. Hun forbedrede Johnny Andersens Danske Rekord. Det er Rising Stars Projektet som har en stor ære for denne udvikling.</w:t>
      </w:r>
    </w:p>
    <w:p w14:paraId="677F5DE4" w14:textId="77777777" w:rsidR="009D1D2E" w:rsidRPr="009D1D2E" w:rsidRDefault="009D1D2E" w:rsidP="009D1D2E">
      <w:pPr>
        <w:tabs>
          <w:tab w:val="left" w:pos="1134"/>
        </w:tabs>
        <w:ind w:left="0"/>
        <w:rPr>
          <w:rFonts w:ascii="Calibri" w:eastAsia="Times New Roman" w:hAnsi="Calibri" w:cs="Calibri"/>
          <w:lang w:eastAsia="da-DK"/>
        </w:rPr>
      </w:pPr>
    </w:p>
    <w:p w14:paraId="1C41DB3B" w14:textId="77777777" w:rsidR="009D1D2E" w:rsidRPr="009D1D2E" w:rsidRDefault="009D1D2E" w:rsidP="009D1D2E">
      <w:pPr>
        <w:tabs>
          <w:tab w:val="left" w:pos="1134"/>
        </w:tabs>
        <w:rPr>
          <w:rFonts w:ascii="Calibri" w:eastAsia="Times New Roman" w:hAnsi="Calibri" w:cs="Calibri"/>
          <w:lang w:eastAsia="da-DK"/>
        </w:rPr>
      </w:pPr>
      <w:r w:rsidRPr="009D1D2E">
        <w:rPr>
          <w:rStyle w:val="Overskrift5Tegn"/>
          <w:lang w:eastAsia="da-DK"/>
        </w:rPr>
        <w:t xml:space="preserve">Sportsmedicin og klassifikation </w:t>
      </w:r>
      <w:r w:rsidRPr="009D1D2E">
        <w:rPr>
          <w:rStyle w:val="Overskrift5Tegn"/>
          <w:lang w:eastAsia="da-DK"/>
        </w:rPr>
        <w:br/>
      </w:r>
      <w:r w:rsidRPr="009D1D2E">
        <w:rPr>
          <w:rFonts w:ascii="Calibri" w:eastAsia="Times New Roman" w:hAnsi="Calibri" w:cs="Calibri"/>
          <w:lang w:eastAsia="da-DK"/>
        </w:rPr>
        <w:t>Der har været arbejdet med at udarbejde en ny klassifikationsstrategi som skal styrke klassifikationsområdet frem mod Brisbane 2032. Der kommer til at være fokus på afholdelse af nationale klassifikationsdage i svømning, rugby, dressur og cykling i 2026. </w:t>
      </w:r>
    </w:p>
    <w:p w14:paraId="25843363"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Der bliver uddannet og ansat ca. 5 nye klassifikatører. Blandet nationalt og internationalt niveau. </w:t>
      </w:r>
    </w:p>
    <w:p w14:paraId="5BB42558" w14:textId="77777777" w:rsidR="009D1D2E" w:rsidRPr="009D1D2E" w:rsidRDefault="009D1D2E" w:rsidP="009D1D2E">
      <w:pPr>
        <w:tabs>
          <w:tab w:val="left" w:pos="1134"/>
        </w:tabs>
        <w:ind w:left="0"/>
        <w:rPr>
          <w:rFonts w:ascii="Calibri" w:eastAsia="Times New Roman" w:hAnsi="Calibri" w:cs="Calibri"/>
          <w:lang w:eastAsia="da-DK"/>
        </w:rPr>
      </w:pPr>
    </w:p>
    <w:p w14:paraId="29098CA4" w14:textId="0915FF5A" w:rsidR="009D1D2E" w:rsidRPr="009D1D2E" w:rsidRDefault="009D1D2E" w:rsidP="00C33BDF">
      <w:pPr>
        <w:pStyle w:val="Overskrift5"/>
        <w:rPr>
          <w:lang w:eastAsia="da-DK"/>
        </w:rPr>
      </w:pPr>
      <w:r w:rsidRPr="009D1D2E">
        <w:rPr>
          <w:lang w:eastAsia="da-DK"/>
        </w:rPr>
        <w:t>Stående basket:</w:t>
      </w:r>
    </w:p>
    <w:p w14:paraId="6E654A17"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Forhåbentlig kan vi se ind i 2026 med en udvikling inden for stående basket. Det spændende projekt: </w:t>
      </w:r>
      <w:r w:rsidRPr="009D1D2E">
        <w:rPr>
          <w:rFonts w:ascii="Calibri" w:eastAsia="Times New Roman" w:hAnsi="Calibri" w:cs="Calibri"/>
          <w:i/>
          <w:iCs/>
          <w:lang w:eastAsia="da-DK"/>
        </w:rPr>
        <w:t>En del af sporten,</w:t>
      </w:r>
      <w:r w:rsidRPr="009D1D2E">
        <w:rPr>
          <w:rFonts w:ascii="Calibri" w:eastAsia="Times New Roman" w:hAnsi="Calibri" w:cs="Calibri"/>
          <w:lang w:eastAsia="da-DK"/>
        </w:rPr>
        <w:t xml:space="preserve"> ser ud til at kunne blive en realitet efter nogle konstruktive møder. </w:t>
      </w:r>
    </w:p>
    <w:p w14:paraId="3ED83E61"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Her har basket vist et spændende potentiale i forhold til at skabe flere tilbud og større muligheder for børn og unge med særlige behov.</w:t>
      </w:r>
    </w:p>
    <w:p w14:paraId="08DDE9FB" w14:textId="77777777" w:rsidR="009D1D2E" w:rsidRPr="009D1D2E" w:rsidRDefault="009D1D2E" w:rsidP="009D1D2E">
      <w:pPr>
        <w:tabs>
          <w:tab w:val="left" w:pos="1134"/>
        </w:tabs>
        <w:ind w:left="0"/>
        <w:rPr>
          <w:rFonts w:ascii="Calibri" w:eastAsia="Times New Roman" w:hAnsi="Calibri" w:cs="Calibri"/>
          <w:lang w:eastAsia="da-DK"/>
        </w:rPr>
      </w:pPr>
    </w:p>
    <w:p w14:paraId="4465F463" w14:textId="312794AB" w:rsidR="009D1D2E" w:rsidRPr="009D1D2E" w:rsidRDefault="009D1D2E" w:rsidP="00C33BDF">
      <w:pPr>
        <w:pStyle w:val="Overskrift5"/>
        <w:rPr>
          <w:lang w:eastAsia="da-DK"/>
        </w:rPr>
      </w:pPr>
      <w:r w:rsidRPr="009D1D2E">
        <w:rPr>
          <w:lang w:eastAsia="da-DK"/>
        </w:rPr>
        <w:t>Virtus</w:t>
      </w:r>
    </w:p>
    <w:p w14:paraId="165D4845"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Virtus har ikke tidligere inkluderet atleter med atypisk autisme i II3, som er klassen for atleter med autisme. Parasport Danmark har inkluderet atleter med atypisk autisme i en årrække i svømning og vi ser ikke nogen problemer i det. Derfor har vi udfordret Virtus på deres klassifikation af II3 og Virtus har givet os ret i, at atleter med atypisk autisme burde inkluderes på lige fod med andre atleter, der har en diagnose indenfor autismespektret. Vi indhenter nu dokumentation fra 3 danske atleter, der har en </w:t>
      </w:r>
      <w:r w:rsidRPr="009D1D2E">
        <w:rPr>
          <w:rFonts w:ascii="Calibri" w:eastAsia="Times New Roman" w:hAnsi="Calibri" w:cs="Calibri"/>
          <w:lang w:eastAsia="da-DK"/>
        </w:rPr>
        <w:lastRenderedPageBreak/>
        <w:t>atypisk autisme diagnose og deler dokumentationen med Virtus, så vi sammen kan danne os et billede af, hvilken form for dokumentation, der skal til for at atleter med denne diagnose kan klassificeres i fremtiden. </w:t>
      </w:r>
    </w:p>
    <w:p w14:paraId="13AA2B6D" w14:textId="77777777" w:rsidR="009D1D2E" w:rsidRPr="009D1D2E" w:rsidRDefault="009D1D2E" w:rsidP="009D1D2E">
      <w:pPr>
        <w:tabs>
          <w:tab w:val="left" w:pos="1134"/>
        </w:tabs>
        <w:ind w:left="0"/>
        <w:rPr>
          <w:rFonts w:ascii="Calibri" w:eastAsia="Times New Roman" w:hAnsi="Calibri" w:cs="Calibri"/>
          <w:lang w:eastAsia="da-DK"/>
        </w:rPr>
      </w:pPr>
    </w:p>
    <w:p w14:paraId="0250BC75" w14:textId="442B9B67" w:rsidR="009D1D2E" w:rsidRPr="009D1D2E" w:rsidRDefault="009D1D2E" w:rsidP="00C33BDF">
      <w:pPr>
        <w:pStyle w:val="Overskrift5"/>
        <w:rPr>
          <w:lang w:eastAsia="da-DK"/>
        </w:rPr>
      </w:pPr>
      <w:r w:rsidRPr="009D1D2E">
        <w:rPr>
          <w:lang w:eastAsia="da-DK"/>
        </w:rPr>
        <w:t>Projekter</w:t>
      </w:r>
    </w:p>
    <w:p w14:paraId="6E5A8F65" w14:textId="28E1B5A4" w:rsidR="009D1D2E" w:rsidRPr="009D1D2E" w:rsidRDefault="009D1D2E" w:rsidP="00C33BDF">
      <w:pPr>
        <w:pStyle w:val="Overskrift5"/>
        <w:rPr>
          <w:lang w:eastAsia="da-DK"/>
        </w:rPr>
      </w:pPr>
      <w:proofErr w:type="spellStart"/>
      <w:r w:rsidRPr="009D1D2E">
        <w:rPr>
          <w:lang w:eastAsia="da-DK"/>
        </w:rPr>
        <w:t>Tumbling</w:t>
      </w:r>
      <w:proofErr w:type="spellEnd"/>
      <w:r w:rsidRPr="009D1D2E">
        <w:rPr>
          <w:lang w:eastAsia="da-DK"/>
        </w:rPr>
        <w:t xml:space="preserve"> Stars</w:t>
      </w:r>
    </w:p>
    <w:p w14:paraId="233C0D0E"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Projektet går rekrutteringsmæssigt rigtig godt. Der er rekrutteret 48 børn i 2025 – et resultat der er ganske imponerende med tanke på, at målet er 120 børn med udgangen af 2028.  Med indgangen til 2026 har vi fået igangsat endnu en afdeling i Vejle. Vejleafdelingen, samt endnu en afdeling et endnu ukendt sted, er tiltænkt at køre på samme måde, som alle afdelingerne efter endt projektperiode. Hvor der er økonomi til meget høj trænernormering i de 6 oprindelige afdelinger, så skal de 2 nye afdelinger køre med kontingentbetaling.</w:t>
      </w:r>
    </w:p>
    <w:p w14:paraId="51CDAA20" w14:textId="77777777" w:rsidR="009D1D2E" w:rsidRPr="009D1D2E" w:rsidRDefault="009D1D2E" w:rsidP="009D1D2E">
      <w:pPr>
        <w:tabs>
          <w:tab w:val="left" w:pos="1134"/>
        </w:tabs>
        <w:ind w:left="0"/>
        <w:rPr>
          <w:rFonts w:ascii="Calibri" w:eastAsia="Times New Roman" w:hAnsi="Calibri" w:cs="Calibri"/>
          <w:lang w:eastAsia="da-DK"/>
        </w:rPr>
      </w:pPr>
    </w:p>
    <w:p w14:paraId="5A0477DF" w14:textId="47B5757D" w:rsidR="009D1D2E" w:rsidRPr="009D1D2E" w:rsidRDefault="009D1D2E" w:rsidP="00C33BDF">
      <w:pPr>
        <w:pStyle w:val="Overskrift5"/>
        <w:rPr>
          <w:lang w:eastAsia="da-DK"/>
        </w:rPr>
      </w:pPr>
      <w:r w:rsidRPr="009D1D2E">
        <w:rPr>
          <w:lang w:eastAsia="da-DK"/>
        </w:rPr>
        <w:t>Rising Stars</w:t>
      </w:r>
    </w:p>
    <w:p w14:paraId="78779594"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Rising Stars er gået ind i de sidste 2 år af projektperioden. De 3 idrætter: Svømning, Skydning og Atletik får fortsat rekrutteret det som de skal og på nuværende tidspunkt er der rekrutteret 151 børn og unge til de 3 idrætter. </w:t>
      </w:r>
    </w:p>
    <w:p w14:paraId="1EB23A5D" w14:textId="77777777" w:rsidR="009D1D2E" w:rsidRPr="009D1D2E" w:rsidRDefault="009D1D2E" w:rsidP="009D1D2E">
      <w:pPr>
        <w:tabs>
          <w:tab w:val="left" w:pos="1134"/>
        </w:tabs>
        <w:ind w:left="0"/>
        <w:rPr>
          <w:rFonts w:ascii="Calibri" w:eastAsia="Times New Roman" w:hAnsi="Calibri" w:cs="Calibri"/>
          <w:lang w:eastAsia="da-DK"/>
        </w:rPr>
      </w:pPr>
    </w:p>
    <w:p w14:paraId="3675D555" w14:textId="77777777" w:rsidR="009D1D2E" w:rsidRPr="009D1D2E" w:rsidRDefault="009D1D2E" w:rsidP="009D1D2E">
      <w:pPr>
        <w:tabs>
          <w:tab w:val="left" w:pos="1134"/>
        </w:tabs>
        <w:rPr>
          <w:rFonts w:ascii="Calibri" w:eastAsia="Times New Roman" w:hAnsi="Calibri" w:cs="Calibri"/>
          <w:lang w:eastAsia="da-DK"/>
        </w:rPr>
      </w:pPr>
      <w:r w:rsidRPr="009D1D2E">
        <w:rPr>
          <w:rStyle w:val="Overskrift5Tegn"/>
          <w:lang w:eastAsia="da-DK"/>
        </w:rPr>
        <w:t>DM-ugen 2026</w:t>
      </w:r>
      <w:r w:rsidRPr="009D1D2E">
        <w:rPr>
          <w:rStyle w:val="Overskrift5Tegn"/>
          <w:lang w:eastAsia="da-DK"/>
        </w:rPr>
        <w:br/>
      </w:r>
      <w:r w:rsidRPr="009D1D2E">
        <w:rPr>
          <w:rFonts w:ascii="Calibri" w:eastAsia="Times New Roman" w:hAnsi="Calibri" w:cs="Calibri"/>
          <w:lang w:eastAsia="da-DK"/>
        </w:rPr>
        <w:t xml:space="preserve">DM-ugen 2026 afholdes i Herning 22.–28. juni, og Parasport Danmark stiller med flere </w:t>
      </w:r>
      <w:proofErr w:type="spellStart"/>
      <w:r w:rsidRPr="009D1D2E">
        <w:rPr>
          <w:rFonts w:ascii="Calibri" w:eastAsia="Times New Roman" w:hAnsi="Calibri" w:cs="Calibri"/>
          <w:lang w:eastAsia="da-DK"/>
        </w:rPr>
        <w:t>parasports</w:t>
      </w:r>
      <w:proofErr w:type="spellEnd"/>
      <w:r w:rsidRPr="009D1D2E">
        <w:rPr>
          <w:rFonts w:ascii="Calibri" w:eastAsia="Times New Roman" w:hAnsi="Calibri" w:cs="Calibri"/>
          <w:lang w:eastAsia="da-DK"/>
        </w:rPr>
        <w:t xml:space="preserve">-DM i den nationale mesterskabsuge. Vi deltager med atletik, kørestolsbasket, </w:t>
      </w:r>
      <w:proofErr w:type="spellStart"/>
      <w:r w:rsidRPr="009D1D2E">
        <w:rPr>
          <w:rFonts w:ascii="Calibri" w:eastAsia="Times New Roman" w:hAnsi="Calibri" w:cs="Calibri"/>
          <w:lang w:eastAsia="da-DK"/>
        </w:rPr>
        <w:t>powerchair</w:t>
      </w:r>
      <w:proofErr w:type="spellEnd"/>
      <w:r w:rsidRPr="009D1D2E">
        <w:rPr>
          <w:rFonts w:ascii="Calibri" w:eastAsia="Times New Roman" w:hAnsi="Calibri" w:cs="Calibri"/>
          <w:lang w:eastAsia="da-DK"/>
        </w:rPr>
        <w:t xml:space="preserve"> football, </w:t>
      </w:r>
      <w:proofErr w:type="spellStart"/>
      <w:r w:rsidRPr="009D1D2E">
        <w:rPr>
          <w:rFonts w:ascii="Calibri" w:eastAsia="Times New Roman" w:hAnsi="Calibri" w:cs="Calibri"/>
          <w:lang w:eastAsia="da-DK"/>
        </w:rPr>
        <w:t>para</w:t>
      </w:r>
      <w:proofErr w:type="spellEnd"/>
      <w:r w:rsidRPr="009D1D2E">
        <w:rPr>
          <w:rFonts w:ascii="Calibri" w:eastAsia="Times New Roman" w:hAnsi="Calibri" w:cs="Calibri"/>
          <w:lang w:eastAsia="da-DK"/>
        </w:rPr>
        <w:t xml:space="preserve"> dart og </w:t>
      </w:r>
      <w:proofErr w:type="spellStart"/>
      <w:r w:rsidRPr="009D1D2E">
        <w:rPr>
          <w:rFonts w:ascii="Calibri" w:eastAsia="Times New Roman" w:hAnsi="Calibri" w:cs="Calibri"/>
          <w:lang w:eastAsia="da-DK"/>
        </w:rPr>
        <w:t>para</w:t>
      </w:r>
      <w:proofErr w:type="spellEnd"/>
      <w:r w:rsidRPr="009D1D2E">
        <w:rPr>
          <w:rFonts w:ascii="Calibri" w:eastAsia="Times New Roman" w:hAnsi="Calibri" w:cs="Calibri"/>
          <w:lang w:eastAsia="da-DK"/>
        </w:rPr>
        <w:t xml:space="preserve"> floorball, mens </w:t>
      </w:r>
      <w:proofErr w:type="spellStart"/>
      <w:r w:rsidRPr="009D1D2E">
        <w:rPr>
          <w:rFonts w:ascii="Calibri" w:eastAsia="Times New Roman" w:hAnsi="Calibri" w:cs="Calibri"/>
          <w:lang w:eastAsia="da-DK"/>
        </w:rPr>
        <w:t>paracykling</w:t>
      </w:r>
      <w:proofErr w:type="spellEnd"/>
      <w:r w:rsidRPr="009D1D2E">
        <w:rPr>
          <w:rFonts w:ascii="Calibri" w:eastAsia="Times New Roman" w:hAnsi="Calibri" w:cs="Calibri"/>
          <w:lang w:eastAsia="da-DK"/>
        </w:rPr>
        <w:t xml:space="preserve"> fortsat er under afklaring. Der arbejdes på en løsning, så også denne disciplin kan indgå. </w:t>
      </w:r>
    </w:p>
    <w:p w14:paraId="6185E5A9"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DM-ugen er en stærk platform for konkurrencer på højt niveau og ligeledes et flot udstillingsvindue hvor vi kan skabe øget synlighed om parasporten for et bredt publikum.</w:t>
      </w:r>
    </w:p>
    <w:p w14:paraId="68C85EAE" w14:textId="77777777" w:rsidR="009D1D2E" w:rsidRPr="009D1D2E" w:rsidRDefault="009D1D2E" w:rsidP="009D1D2E">
      <w:pPr>
        <w:tabs>
          <w:tab w:val="left" w:pos="1134"/>
        </w:tabs>
        <w:ind w:left="0"/>
        <w:rPr>
          <w:rFonts w:ascii="Calibri" w:eastAsia="Times New Roman" w:hAnsi="Calibri" w:cs="Calibri"/>
          <w:lang w:eastAsia="da-DK"/>
        </w:rPr>
      </w:pPr>
    </w:p>
    <w:p w14:paraId="69E534B1" w14:textId="47F1EF06" w:rsidR="009D1D2E" w:rsidRPr="009D1D2E" w:rsidRDefault="009D1D2E" w:rsidP="00C33BDF">
      <w:pPr>
        <w:pStyle w:val="Overskrift5"/>
        <w:rPr>
          <w:lang w:eastAsia="da-DK"/>
        </w:rPr>
      </w:pPr>
      <w:r w:rsidRPr="009D1D2E">
        <w:rPr>
          <w:lang w:eastAsia="da-DK"/>
        </w:rPr>
        <w:t>Special Olympics Idrætsfestival 2026</w:t>
      </w:r>
    </w:p>
    <w:p w14:paraId="19235154"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Torsdag d. 15. januar åbnede vi tilmeldingsmodulet til SPECIAL OLYMPICS IDRÆTSFESTIVAL 2026. I løbet af de første 4 timer modtog vi 200 tilmeldinger og har dermed slået tidligere tiders rekord for tilmeldinger på dag 1! 4 dage efter tilmeldingen åbnede - har vi rundet 450 tilmeldinger. De er fordelt over 11 af idrætterne; vi mangler blot at få golf i gang. Den massive interesse gør også at vi allerede nu er tæt på at nå den grænse vi har sat for deltagertallet i badminton, bowling og ridning. Derfor kan vi blive nødt til at lukke for tilgang hertil, inden tilmeldingsfristen 15. marts. Ligeledes er vi opmærksomme på den samlende kapacitet og fortsætter tilmeldingerne med at strømme ind kan det blive aktuelt at melde udsolgt.</w:t>
      </w:r>
    </w:p>
    <w:p w14:paraId="7AF3D3FC" w14:textId="77777777" w:rsidR="009D1D2E" w:rsidRPr="009D1D2E" w:rsidRDefault="009D1D2E" w:rsidP="009D1D2E">
      <w:pPr>
        <w:tabs>
          <w:tab w:val="left" w:pos="1134"/>
        </w:tabs>
        <w:ind w:left="0"/>
        <w:rPr>
          <w:rFonts w:ascii="Calibri" w:eastAsia="Times New Roman" w:hAnsi="Calibri" w:cs="Calibri"/>
          <w:lang w:eastAsia="da-DK"/>
        </w:rPr>
      </w:pPr>
    </w:p>
    <w:p w14:paraId="77186DE5" w14:textId="72E42BE1" w:rsidR="009D1D2E" w:rsidRPr="009D1D2E" w:rsidRDefault="009D1D2E" w:rsidP="00C33BDF">
      <w:pPr>
        <w:pStyle w:val="Overskrift5"/>
        <w:rPr>
          <w:lang w:eastAsia="da-DK"/>
        </w:rPr>
      </w:pPr>
      <w:r w:rsidRPr="009D1D2E">
        <w:rPr>
          <w:lang w:eastAsia="da-DK"/>
        </w:rPr>
        <w:t>Udenlandske special Olympics stævner</w:t>
      </w:r>
    </w:p>
    <w:p w14:paraId="7F3CD410"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Der ses en tydelig tendens til, at Special Olympics Danmark modtager stadigt flere invitationer til internationale stævner i Europa. Allerede nu er der kommet flere henvendelser end tidligere år, hvilket vidner om en positiv udvikling i vores internationale samarbejder og den generelle interesse for danske atleters deltagelse. Vi har blandt andet netop takket ja til invitationer til ridning i Monaco samt et </w:t>
      </w:r>
      <w:r w:rsidRPr="009D1D2E">
        <w:rPr>
          <w:rFonts w:ascii="Calibri" w:eastAsia="Times New Roman" w:hAnsi="Calibri" w:cs="Calibri"/>
          <w:lang w:eastAsia="da-DK"/>
        </w:rPr>
        <w:lastRenderedPageBreak/>
        <w:t xml:space="preserve">svømmestævne på Malta. Samtidig arbejder Special Olympics </w:t>
      </w:r>
      <w:proofErr w:type="spellStart"/>
      <w:r w:rsidRPr="009D1D2E">
        <w:rPr>
          <w:rFonts w:ascii="Calibri" w:eastAsia="Times New Roman" w:hAnsi="Calibri" w:cs="Calibri"/>
          <w:lang w:eastAsia="da-DK"/>
        </w:rPr>
        <w:t>Sweden</w:t>
      </w:r>
      <w:proofErr w:type="spellEnd"/>
      <w:r w:rsidRPr="009D1D2E">
        <w:rPr>
          <w:rFonts w:ascii="Calibri" w:eastAsia="Times New Roman" w:hAnsi="Calibri" w:cs="Calibri"/>
          <w:lang w:eastAsia="da-DK"/>
        </w:rPr>
        <w:t xml:space="preserve"> på at etablere den første udgave af Special Olympics </w:t>
      </w:r>
      <w:proofErr w:type="spellStart"/>
      <w:r w:rsidRPr="009D1D2E">
        <w:rPr>
          <w:rFonts w:ascii="Calibri" w:eastAsia="Times New Roman" w:hAnsi="Calibri" w:cs="Calibri"/>
          <w:lang w:eastAsia="da-DK"/>
        </w:rPr>
        <w:t>Sweden</w:t>
      </w:r>
      <w:proofErr w:type="spellEnd"/>
      <w:r w:rsidRPr="009D1D2E">
        <w:rPr>
          <w:rFonts w:ascii="Calibri" w:eastAsia="Times New Roman" w:hAnsi="Calibri" w:cs="Calibri"/>
          <w:lang w:eastAsia="da-DK"/>
        </w:rPr>
        <w:t xml:space="preserve"> </w:t>
      </w:r>
      <w:proofErr w:type="spellStart"/>
      <w:r w:rsidRPr="009D1D2E">
        <w:rPr>
          <w:rFonts w:ascii="Calibri" w:eastAsia="Times New Roman" w:hAnsi="Calibri" w:cs="Calibri"/>
          <w:lang w:eastAsia="da-DK"/>
        </w:rPr>
        <w:t>Invitational</w:t>
      </w:r>
      <w:proofErr w:type="spellEnd"/>
      <w:r w:rsidRPr="009D1D2E">
        <w:rPr>
          <w:rFonts w:ascii="Calibri" w:eastAsia="Times New Roman" w:hAnsi="Calibri" w:cs="Calibri"/>
          <w:lang w:eastAsia="da-DK"/>
        </w:rPr>
        <w:t xml:space="preserve"> Games 2026, som afholdes i september. Her er det ambitionen, at Danmark kan blive repræsenteret i seks idrætter, hvilket vil markere et væsentligt skridt i vores nordiske samarbejde og deltagelsesmuligheder. Samlet set peger udviklingen på et år med flere internationale aktiviteter og nye muligheder for både atleter og trænere.</w:t>
      </w:r>
    </w:p>
    <w:p w14:paraId="5BA05CFA" w14:textId="77777777" w:rsidR="009D1D2E" w:rsidRPr="009D1D2E" w:rsidRDefault="009D1D2E" w:rsidP="009D1D2E">
      <w:pPr>
        <w:tabs>
          <w:tab w:val="left" w:pos="1134"/>
        </w:tabs>
        <w:ind w:left="0"/>
        <w:rPr>
          <w:rFonts w:ascii="Calibri" w:eastAsia="Times New Roman" w:hAnsi="Calibri" w:cs="Calibri"/>
          <w:lang w:eastAsia="da-DK"/>
        </w:rPr>
      </w:pPr>
    </w:p>
    <w:p w14:paraId="321BC3B4" w14:textId="3DFDB0BB" w:rsidR="009D1D2E" w:rsidRPr="009D1D2E" w:rsidRDefault="009D1D2E" w:rsidP="00C33BDF">
      <w:pPr>
        <w:pStyle w:val="Overskrift5"/>
        <w:rPr>
          <w:lang w:eastAsia="da-DK"/>
        </w:rPr>
      </w:pPr>
      <w:r w:rsidRPr="009D1D2E">
        <w:rPr>
          <w:lang w:eastAsia="da-DK"/>
        </w:rPr>
        <w:t>Netværkssamarbejde mellem Dansk Håndbold, Lykkelig og Parasport Danmark</w:t>
      </w:r>
    </w:p>
    <w:p w14:paraId="6E2FA4E8"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I 2025 blev kontakten mellem Dansk Håndbold, </w:t>
      </w:r>
      <w:proofErr w:type="spellStart"/>
      <w:r w:rsidRPr="009D1D2E">
        <w:rPr>
          <w:rFonts w:ascii="Calibri" w:eastAsia="Times New Roman" w:hAnsi="Calibri" w:cs="Calibri"/>
          <w:lang w:eastAsia="da-DK"/>
        </w:rPr>
        <w:t>Lykkeliga</w:t>
      </w:r>
      <w:proofErr w:type="spellEnd"/>
      <w:r w:rsidRPr="009D1D2E">
        <w:rPr>
          <w:rFonts w:ascii="Calibri" w:eastAsia="Times New Roman" w:hAnsi="Calibri" w:cs="Calibri"/>
          <w:lang w:eastAsia="da-DK"/>
        </w:rPr>
        <w:t xml:space="preserve"> og Parasport Danmark genoptaget, og parterne har siden gennemført et par konstruktive møder. </w:t>
      </w:r>
    </w:p>
    <w:p w14:paraId="34D6544A"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Genstarten markerer et fælles ønske om at styrke og udvikle </w:t>
      </w:r>
      <w:proofErr w:type="spellStart"/>
      <w:r w:rsidRPr="009D1D2E">
        <w:rPr>
          <w:rFonts w:ascii="Calibri" w:eastAsia="Times New Roman" w:hAnsi="Calibri" w:cs="Calibri"/>
          <w:lang w:eastAsia="da-DK"/>
        </w:rPr>
        <w:t>parahåndbold</w:t>
      </w:r>
      <w:proofErr w:type="spellEnd"/>
      <w:r w:rsidRPr="009D1D2E">
        <w:rPr>
          <w:rFonts w:ascii="Calibri" w:eastAsia="Times New Roman" w:hAnsi="Calibri" w:cs="Calibri"/>
          <w:lang w:eastAsia="da-DK"/>
        </w:rPr>
        <w:t xml:space="preserve"> som en bæredygtig og synlig del af håndboldlandskabet i Danmark.</w:t>
      </w:r>
    </w:p>
    <w:p w14:paraId="1D6C660A"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Som led i dette arbejde er der nedsat en tværgående netværksgruppe med repræsentanter fra alle tre organisationer. Netværksgruppen skal fungere som et strategisk forum, der deler viden, koordinerer indsatser og identificerer potentialer, som kan løfte </w:t>
      </w:r>
      <w:proofErr w:type="spellStart"/>
      <w:r w:rsidRPr="009D1D2E">
        <w:rPr>
          <w:rFonts w:ascii="Calibri" w:eastAsia="Times New Roman" w:hAnsi="Calibri" w:cs="Calibri"/>
          <w:lang w:eastAsia="da-DK"/>
        </w:rPr>
        <w:t>parahåndbold</w:t>
      </w:r>
      <w:proofErr w:type="spellEnd"/>
      <w:r w:rsidRPr="009D1D2E">
        <w:rPr>
          <w:rFonts w:ascii="Calibri" w:eastAsia="Times New Roman" w:hAnsi="Calibri" w:cs="Calibri"/>
          <w:lang w:eastAsia="da-DK"/>
        </w:rPr>
        <w:t xml:space="preserve"> nationalt.</w:t>
      </w:r>
    </w:p>
    <w:p w14:paraId="6293483A" w14:textId="77777777" w:rsidR="009D1D2E" w:rsidRPr="009D1D2E" w:rsidRDefault="009D1D2E" w:rsidP="009D1D2E">
      <w:pPr>
        <w:tabs>
          <w:tab w:val="left" w:pos="1134"/>
        </w:tabs>
        <w:ind w:left="0"/>
        <w:rPr>
          <w:rFonts w:ascii="Calibri" w:eastAsia="Times New Roman" w:hAnsi="Calibri" w:cs="Calibri"/>
          <w:lang w:eastAsia="da-DK"/>
        </w:rPr>
      </w:pPr>
    </w:p>
    <w:p w14:paraId="4746B48F"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Samarbejdet sigter ikke alene mod kortsigtede aktiviteter, men også mod at etablere et langsigtet strategisk partnerskab. Parterne ønsker derfor at undersøge mulighederne for fælles udviklingsprojekter, der kan styrke rekruttering, træningsmiljøer, kompetenceudvikling og den generelle synlighed af </w:t>
      </w:r>
      <w:proofErr w:type="spellStart"/>
      <w:r w:rsidRPr="009D1D2E">
        <w:rPr>
          <w:rFonts w:ascii="Calibri" w:eastAsia="Times New Roman" w:hAnsi="Calibri" w:cs="Calibri"/>
          <w:lang w:eastAsia="da-DK"/>
        </w:rPr>
        <w:t>parahåndbold</w:t>
      </w:r>
      <w:proofErr w:type="spellEnd"/>
      <w:r w:rsidRPr="009D1D2E">
        <w:rPr>
          <w:rFonts w:ascii="Calibri" w:eastAsia="Times New Roman" w:hAnsi="Calibri" w:cs="Calibri"/>
          <w:lang w:eastAsia="da-DK"/>
        </w:rPr>
        <w:t xml:space="preserve">. Der arbejdes samtidig med at skabe sammenhæng på tværs af eksisterende indsatser, så flere børn, unge og voksne med handicap får mulighed for at blive en del af håndboldfællesskabet. Der har i første omgang været fokus på at gøre op med den fortælling, at der skulle være konkurrence mellem aktørerne, og at deltagelse i det ene tilbud automatisk udelukker deltagelse i et andet. Dette budskab formidles tydeligt i en artikel i Magasinet Parasport nr. 4, udgivet i december, hvor erfaringerne fra Skjern HK bruges som eksempel på, hvordan </w:t>
      </w:r>
      <w:proofErr w:type="spellStart"/>
      <w:r w:rsidRPr="009D1D2E">
        <w:rPr>
          <w:rFonts w:ascii="Calibri" w:eastAsia="Times New Roman" w:hAnsi="Calibri" w:cs="Calibri"/>
          <w:lang w:eastAsia="da-DK"/>
        </w:rPr>
        <w:t>parahåndboldmiljøer</w:t>
      </w:r>
      <w:proofErr w:type="spellEnd"/>
      <w:r w:rsidRPr="009D1D2E">
        <w:rPr>
          <w:rFonts w:ascii="Calibri" w:eastAsia="Times New Roman" w:hAnsi="Calibri" w:cs="Calibri"/>
          <w:lang w:eastAsia="da-DK"/>
        </w:rPr>
        <w:t xml:space="preserve"> kan styrkes gennem åbenhed, samarbejde og fælles retning.</w:t>
      </w:r>
    </w:p>
    <w:p w14:paraId="7E89A378" w14:textId="77777777" w:rsidR="009D1D2E" w:rsidRPr="009D1D2E" w:rsidRDefault="009D1D2E" w:rsidP="009D1D2E">
      <w:pPr>
        <w:tabs>
          <w:tab w:val="left" w:pos="1134"/>
        </w:tabs>
        <w:ind w:left="0"/>
        <w:rPr>
          <w:rFonts w:ascii="Calibri" w:eastAsia="Times New Roman" w:hAnsi="Calibri" w:cs="Calibri"/>
          <w:lang w:eastAsia="da-DK"/>
        </w:rPr>
      </w:pPr>
    </w:p>
    <w:p w14:paraId="0151246A" w14:textId="67445E3F" w:rsidR="009D1D2E" w:rsidRPr="009D1D2E" w:rsidRDefault="009D1D2E" w:rsidP="00C33BDF">
      <w:pPr>
        <w:pStyle w:val="Overskrift5"/>
        <w:rPr>
          <w:lang w:eastAsia="da-DK"/>
        </w:rPr>
      </w:pPr>
      <w:r w:rsidRPr="009D1D2E">
        <w:rPr>
          <w:lang w:eastAsia="da-DK"/>
        </w:rPr>
        <w:t>De Paralympiske Vinterlege 2026</w:t>
      </w:r>
    </w:p>
    <w:p w14:paraId="20EEA6B0" w14:textId="13654186"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De Paralympiske Vinterlege finder sted fra den 6. - 15. marts 2026. Vi har én atlet med, der netop i december blev udtaget på en nationskvoteplads. Det er Adam Nybo, der deltager i </w:t>
      </w:r>
      <w:proofErr w:type="spellStart"/>
      <w:r w:rsidRPr="009D1D2E">
        <w:rPr>
          <w:rFonts w:ascii="Calibri" w:eastAsia="Times New Roman" w:hAnsi="Calibri" w:cs="Calibri"/>
          <w:lang w:eastAsia="da-DK"/>
        </w:rPr>
        <w:t>para</w:t>
      </w:r>
      <w:proofErr w:type="spellEnd"/>
      <w:r w:rsidRPr="009D1D2E">
        <w:rPr>
          <w:rFonts w:ascii="Calibri" w:eastAsia="Times New Roman" w:hAnsi="Calibri" w:cs="Calibri"/>
          <w:lang w:eastAsia="da-DK"/>
        </w:rPr>
        <w:t>-alpin (</w:t>
      </w:r>
      <w:proofErr w:type="spellStart"/>
      <w:r w:rsidRPr="009D1D2E">
        <w:rPr>
          <w:rFonts w:ascii="Calibri" w:eastAsia="Times New Roman" w:hAnsi="Calibri" w:cs="Calibri"/>
          <w:lang w:eastAsia="da-DK"/>
        </w:rPr>
        <w:t>sitski</w:t>
      </w:r>
      <w:proofErr w:type="spellEnd"/>
      <w:r w:rsidRPr="009D1D2E">
        <w:rPr>
          <w:rFonts w:ascii="Calibri" w:eastAsia="Times New Roman" w:hAnsi="Calibri" w:cs="Calibri"/>
          <w:lang w:eastAsia="da-DK"/>
        </w:rPr>
        <w:t xml:space="preserve"> LW 12-1). Adam har senest kørt stævne i Tjekkiet, hvor det gik godt, og formen ser ud til at være der. Adams konkurrencedage i slalom og storslalom ligger den 13. og 15. marts. I forbindelse med udtagelsen blev der af DIF afholdt et fanebærerarrangement på </w:t>
      </w:r>
      <w:proofErr w:type="spellStart"/>
      <w:r w:rsidRPr="009D1D2E">
        <w:rPr>
          <w:rFonts w:ascii="Calibri" w:eastAsia="Times New Roman" w:hAnsi="Calibri" w:cs="Calibri"/>
          <w:lang w:eastAsia="da-DK"/>
        </w:rPr>
        <w:t>Craft</w:t>
      </w:r>
      <w:proofErr w:type="spellEnd"/>
      <w:r w:rsidRPr="009D1D2E">
        <w:rPr>
          <w:rFonts w:ascii="Calibri" w:eastAsia="Times New Roman" w:hAnsi="Calibri" w:cs="Calibri"/>
          <w:lang w:eastAsia="da-DK"/>
        </w:rPr>
        <w:t xml:space="preserve"> den 12. januar. Her repræsenterede Adam sig selv og Parasport Danmark på fornem vis. Arrangementet var vellykket og gav en flot ramme om præsentationen af de danske OL og PL</w:t>
      </w:r>
      <w:r w:rsidR="00C33BDF">
        <w:rPr>
          <w:rFonts w:ascii="Calibri" w:eastAsia="Times New Roman" w:hAnsi="Calibri" w:cs="Calibri"/>
          <w:lang w:eastAsia="da-DK"/>
        </w:rPr>
        <w:t>-</w:t>
      </w:r>
      <w:r w:rsidRPr="009D1D2E">
        <w:rPr>
          <w:rFonts w:ascii="Calibri" w:eastAsia="Times New Roman" w:hAnsi="Calibri" w:cs="Calibri"/>
          <w:lang w:eastAsia="da-DK"/>
        </w:rPr>
        <w:t>deltagere. </w:t>
      </w:r>
    </w:p>
    <w:p w14:paraId="7E7D7FE8" w14:textId="77777777" w:rsidR="009D1D2E" w:rsidRPr="009D1D2E" w:rsidRDefault="009D1D2E" w:rsidP="009D1D2E">
      <w:pPr>
        <w:tabs>
          <w:tab w:val="left" w:pos="1134"/>
        </w:tabs>
        <w:ind w:left="0"/>
        <w:rPr>
          <w:rFonts w:ascii="Calibri" w:eastAsia="Times New Roman" w:hAnsi="Calibri" w:cs="Calibri"/>
          <w:lang w:eastAsia="da-DK"/>
        </w:rPr>
      </w:pPr>
    </w:p>
    <w:p w14:paraId="2FA0E80C" w14:textId="50F2E743" w:rsidR="009D1D2E" w:rsidRPr="009D1D2E" w:rsidRDefault="009D1D2E" w:rsidP="00C33BDF">
      <w:pPr>
        <w:pStyle w:val="Overskrift5"/>
        <w:rPr>
          <w:lang w:eastAsia="da-DK"/>
        </w:rPr>
      </w:pPr>
      <w:r w:rsidRPr="009D1D2E">
        <w:rPr>
          <w:lang w:eastAsia="da-DK"/>
        </w:rPr>
        <w:t>Pressalit Sports Academy</w:t>
      </w:r>
    </w:p>
    <w:p w14:paraId="4AF2E0DC"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Parasport Danmark afholder Pressalit Sports Academy den 30. og 31. januar i Vejle. Fredag er for trænere, holdledere og idrætskonsulenter og lørdag er for alle eliteatleter. Til arrangementet vil der være oplæg med Stinna Tange og Caspar Eric og mange gode workshops med blandt andet Team Danmark og med trænere/atleter mv. </w:t>
      </w:r>
      <w:proofErr w:type="gramStart"/>
      <w:r w:rsidRPr="009D1D2E">
        <w:rPr>
          <w:rFonts w:ascii="Calibri" w:eastAsia="Times New Roman" w:hAnsi="Calibri" w:cs="Calibri"/>
          <w:lang w:eastAsia="da-DK"/>
        </w:rPr>
        <w:lastRenderedPageBreak/>
        <w:t>Endvidere</w:t>
      </w:r>
      <w:proofErr w:type="gramEnd"/>
      <w:r w:rsidRPr="009D1D2E">
        <w:rPr>
          <w:rFonts w:ascii="Calibri" w:eastAsia="Times New Roman" w:hAnsi="Calibri" w:cs="Calibri"/>
          <w:lang w:eastAsia="da-DK"/>
        </w:rPr>
        <w:t xml:space="preserve"> glæder vi os til for første gang at have et fællesmøde mellem Eliteudvalget og Breddeudvalget, der også deltager i arrangementet lørdag.</w:t>
      </w:r>
    </w:p>
    <w:p w14:paraId="62A94338" w14:textId="77777777" w:rsidR="009D1D2E" w:rsidRPr="009D1D2E" w:rsidRDefault="009D1D2E" w:rsidP="009D1D2E">
      <w:pPr>
        <w:tabs>
          <w:tab w:val="left" w:pos="1134"/>
        </w:tabs>
        <w:ind w:left="0"/>
        <w:rPr>
          <w:rFonts w:ascii="Calibri" w:eastAsia="Times New Roman" w:hAnsi="Calibri" w:cs="Calibri"/>
          <w:lang w:eastAsia="da-DK"/>
        </w:rPr>
      </w:pPr>
    </w:p>
    <w:p w14:paraId="12849962" w14:textId="38F28921" w:rsidR="009D1D2E" w:rsidRPr="009D1D2E" w:rsidRDefault="009D1D2E" w:rsidP="00C33BDF">
      <w:pPr>
        <w:pStyle w:val="Overskrift5"/>
        <w:rPr>
          <w:lang w:eastAsia="da-DK"/>
        </w:rPr>
      </w:pPr>
      <w:r w:rsidRPr="009D1D2E">
        <w:rPr>
          <w:lang w:eastAsia="da-DK"/>
        </w:rPr>
        <w:t>UDVIKLING</w:t>
      </w:r>
    </w:p>
    <w:p w14:paraId="03FCF682" w14:textId="0D860E3F" w:rsidR="009D1D2E" w:rsidRPr="009D1D2E" w:rsidRDefault="009D1D2E" w:rsidP="00C33BDF">
      <w:pPr>
        <w:pStyle w:val="Overskrift5"/>
        <w:rPr>
          <w:lang w:eastAsia="da-DK"/>
        </w:rPr>
      </w:pPr>
      <w:r w:rsidRPr="009D1D2E">
        <w:rPr>
          <w:lang w:eastAsia="da-DK"/>
        </w:rPr>
        <w:t>Den gode oplevelse</w:t>
      </w:r>
    </w:p>
    <w:p w14:paraId="1A898BA8"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Vi er netop vendt hjem fra årets sportslejr på Club La Santa i projektet ”Den gode oplevelse” i et fællesskab med andre. Opholdet bød på mange “første gange” i nye idrætsgrene og et stærkt fællesskab blandt deltagerne. Projektet arbejder målrettet og struktureret med både fysisk og mental trivsel, og har haft tydelig positiv effekt for de 19 deltagere. </w:t>
      </w:r>
    </w:p>
    <w:p w14:paraId="29BF68E0"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Fokus er nu på forankring i hverdagen og støtte til, at deltagerne fastholder bevægelse og fællesskab lokalt.</w:t>
      </w:r>
    </w:p>
    <w:p w14:paraId="2F271FBC" w14:textId="77777777" w:rsidR="009D1D2E" w:rsidRPr="009D1D2E" w:rsidRDefault="009D1D2E" w:rsidP="009D1D2E">
      <w:pPr>
        <w:tabs>
          <w:tab w:val="left" w:pos="1134"/>
        </w:tabs>
        <w:ind w:left="0"/>
        <w:rPr>
          <w:rFonts w:ascii="Calibri" w:eastAsia="Times New Roman" w:hAnsi="Calibri" w:cs="Calibri"/>
          <w:lang w:eastAsia="da-DK"/>
        </w:rPr>
      </w:pPr>
    </w:p>
    <w:p w14:paraId="0AF93848" w14:textId="47CA2E56" w:rsidR="009D1D2E" w:rsidRPr="009D1D2E" w:rsidRDefault="009D1D2E" w:rsidP="00C33BDF">
      <w:pPr>
        <w:pStyle w:val="Overskrift5"/>
        <w:rPr>
          <w:lang w:eastAsia="da-DK"/>
        </w:rPr>
      </w:pPr>
      <w:r w:rsidRPr="009D1D2E">
        <w:rPr>
          <w:lang w:eastAsia="da-DK"/>
        </w:rPr>
        <w:t>Bevæg dig for livet - DGI, Parasport og Idræt for Sindet</w:t>
      </w:r>
    </w:p>
    <w:p w14:paraId="15F0D27D"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En af de indskrevne centrale indsatser i samarbejdet med DGI og DAI - Idræt for Sindet - er at styrke samarbejdet med kommunerne om en fælles dagsorden: at få flere mennesker med handicap, psykisk sårbarhed og særlige behov til at dyrke idræt.</w:t>
      </w:r>
    </w:p>
    <w:p w14:paraId="52C7BEF4"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For at styrke relationerne mellem de relevante konsulenter er der afholdt regionale netværksmøder med deltagelse af konsulenter fra DGI’s landsdele, DAI’s konsulenter for Idræt for Sindet samt relevante konsulenter fra Parasport Danmarks udviklingsafdeling (klubber og kommuner).</w:t>
      </w:r>
    </w:p>
    <w:p w14:paraId="53F583A9" w14:textId="77777777" w:rsidR="009D1D2E" w:rsidRPr="009D1D2E" w:rsidRDefault="009D1D2E" w:rsidP="009D1D2E">
      <w:pPr>
        <w:tabs>
          <w:tab w:val="left" w:pos="1134"/>
        </w:tabs>
        <w:ind w:left="0"/>
        <w:rPr>
          <w:rFonts w:ascii="Calibri" w:eastAsia="Times New Roman" w:hAnsi="Calibri" w:cs="Calibri"/>
          <w:lang w:eastAsia="da-DK"/>
        </w:rPr>
      </w:pPr>
    </w:p>
    <w:p w14:paraId="0CC8CF40"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Næste skridt i relations dannelsen er lokale netværksmøder for samme konsulenter, opdelt efter </w:t>
      </w:r>
      <w:proofErr w:type="spellStart"/>
      <w:proofErr w:type="gramStart"/>
      <w:r w:rsidRPr="009D1D2E">
        <w:rPr>
          <w:rFonts w:ascii="Calibri" w:eastAsia="Times New Roman" w:hAnsi="Calibri" w:cs="Calibri"/>
          <w:lang w:eastAsia="da-DK"/>
        </w:rPr>
        <w:t>DGIs</w:t>
      </w:r>
      <w:proofErr w:type="spellEnd"/>
      <w:proofErr w:type="gramEnd"/>
      <w:r w:rsidRPr="009D1D2E">
        <w:rPr>
          <w:rFonts w:ascii="Calibri" w:eastAsia="Times New Roman" w:hAnsi="Calibri" w:cs="Calibri"/>
          <w:lang w:eastAsia="da-DK"/>
        </w:rPr>
        <w:t xml:space="preserve"> landsdelsforeninger. Erfaringerne herfra vil danne et vidensgrundlag for udviklingen af en fælles samarbejdsmodel for kommunesamarbejdet.</w:t>
      </w:r>
    </w:p>
    <w:p w14:paraId="0EC39076" w14:textId="77777777" w:rsidR="009D1D2E" w:rsidRPr="009D1D2E" w:rsidRDefault="009D1D2E" w:rsidP="009D1D2E">
      <w:pPr>
        <w:tabs>
          <w:tab w:val="left" w:pos="1134"/>
        </w:tabs>
        <w:ind w:left="0"/>
        <w:rPr>
          <w:rFonts w:ascii="Calibri" w:eastAsia="Times New Roman" w:hAnsi="Calibri" w:cs="Calibri"/>
          <w:lang w:eastAsia="da-DK"/>
        </w:rPr>
      </w:pPr>
    </w:p>
    <w:p w14:paraId="7F89B9E8" w14:textId="4B417B57" w:rsidR="009D1D2E" w:rsidRPr="009D1D2E" w:rsidRDefault="009D1D2E" w:rsidP="00C33BDF">
      <w:pPr>
        <w:pStyle w:val="Overskrift5"/>
        <w:rPr>
          <w:lang w:eastAsia="da-DK"/>
        </w:rPr>
      </w:pPr>
      <w:proofErr w:type="spellStart"/>
      <w:r w:rsidRPr="009D1D2E">
        <w:rPr>
          <w:lang w:eastAsia="da-DK"/>
        </w:rPr>
        <w:t>Paraleg</w:t>
      </w:r>
      <w:proofErr w:type="spellEnd"/>
      <w:r w:rsidRPr="009D1D2E">
        <w:rPr>
          <w:lang w:eastAsia="da-DK"/>
        </w:rPr>
        <w:t>, Idræt og Fællesskaber (PIF)</w:t>
      </w:r>
    </w:p>
    <w:p w14:paraId="61ADFE94"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I projektet er det første uddannelsesforløb påbegyndt i Ikast-Brande Kommune og responsen herfra er indtil videre positiv. Der er indgået aftale med Esbjerg Kommune om et forløb i Ribe-området, ligesom der er positiv dialog med omkring syv kommuner om forløb. At afsættet for PIF er, at det er borgerne der er centrum, og uddannes til at være igangsættere på deres bosted med støtte fra medarbejderne, er en dagsorden der modtages positivt i kommunerne.</w:t>
      </w:r>
    </w:p>
    <w:p w14:paraId="6B0C52FF" w14:textId="77777777" w:rsidR="009D1D2E" w:rsidRPr="009D1D2E" w:rsidRDefault="009D1D2E" w:rsidP="009D1D2E">
      <w:pPr>
        <w:tabs>
          <w:tab w:val="left" w:pos="1134"/>
        </w:tabs>
        <w:ind w:left="0"/>
        <w:rPr>
          <w:rFonts w:ascii="Calibri" w:eastAsia="Times New Roman" w:hAnsi="Calibri" w:cs="Calibri"/>
          <w:lang w:eastAsia="da-DK"/>
        </w:rPr>
      </w:pPr>
    </w:p>
    <w:p w14:paraId="52D8FBAB" w14:textId="48F188EA" w:rsidR="009D1D2E" w:rsidRPr="009D1D2E" w:rsidRDefault="009D1D2E" w:rsidP="00C33BDF">
      <w:pPr>
        <w:pStyle w:val="Overskrift5"/>
        <w:rPr>
          <w:lang w:eastAsia="da-DK"/>
        </w:rPr>
      </w:pPr>
      <w:r w:rsidRPr="009D1D2E">
        <w:rPr>
          <w:lang w:eastAsia="da-DK"/>
        </w:rPr>
        <w:t>KOMMUNIKATION &amp; KOMMERCIELT</w:t>
      </w:r>
    </w:p>
    <w:p w14:paraId="693BB2D9" w14:textId="21165FDE" w:rsidR="009D1D2E" w:rsidRPr="009D1D2E" w:rsidRDefault="009D1D2E" w:rsidP="00C33BDF">
      <w:pPr>
        <w:pStyle w:val="Overskrift5"/>
        <w:rPr>
          <w:lang w:eastAsia="da-DK"/>
        </w:rPr>
      </w:pPr>
      <w:r w:rsidRPr="009D1D2E">
        <w:rPr>
          <w:lang w:eastAsia="da-DK"/>
        </w:rPr>
        <w:t>Kommercielle partnerskaber</w:t>
      </w:r>
    </w:p>
    <w:p w14:paraId="324925F8" w14:textId="14D50FB0" w:rsidR="009D1D2E" w:rsidRPr="009D1D2E" w:rsidRDefault="009D1D2E" w:rsidP="00C33BDF">
      <w:pPr>
        <w:pStyle w:val="Overskrift5"/>
        <w:rPr>
          <w:lang w:eastAsia="da-DK"/>
        </w:rPr>
      </w:pPr>
      <w:r w:rsidRPr="009D1D2E">
        <w:rPr>
          <w:lang w:eastAsia="da-DK"/>
        </w:rPr>
        <w:t>Lone og Kaj Nielsens Familiefond</w:t>
      </w:r>
    </w:p>
    <w:p w14:paraId="3B426D97"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Fra den 1. januar 2026 har vi indgået en ny partneraftale med Lone og Kaj Nielsens Familiefond, der løber frem til udgangen af december 2029. Samarbejdet har særligt fokus på at støtte paraatleter, der er kommet til skade ved udøvelse af sport, og som har brug for støtte og sparring for fortsat at kunne være idrætsaktive. Derudover prioriteres idrætsgrenene ridning, sejlsport og atletik. </w:t>
      </w:r>
    </w:p>
    <w:p w14:paraId="7E73132B" w14:textId="77777777" w:rsidR="009D1D2E" w:rsidRPr="009D1D2E" w:rsidRDefault="009D1D2E" w:rsidP="009D1D2E">
      <w:pPr>
        <w:tabs>
          <w:tab w:val="left" w:pos="1134"/>
        </w:tabs>
        <w:ind w:left="0"/>
        <w:rPr>
          <w:rFonts w:ascii="Calibri" w:eastAsia="Times New Roman" w:hAnsi="Calibri" w:cs="Calibri"/>
          <w:lang w:eastAsia="da-DK"/>
        </w:rPr>
      </w:pPr>
    </w:p>
    <w:p w14:paraId="1FB3463E" w14:textId="31C27396" w:rsidR="009D1D2E" w:rsidRPr="009D1D2E" w:rsidRDefault="009D1D2E" w:rsidP="00C33BDF">
      <w:pPr>
        <w:pStyle w:val="Overskrift5"/>
        <w:rPr>
          <w:lang w:eastAsia="da-DK"/>
        </w:rPr>
      </w:pPr>
      <w:r w:rsidRPr="009D1D2E">
        <w:rPr>
          <w:lang w:eastAsia="da-DK"/>
        </w:rPr>
        <w:t>Energiselskabet EWII</w:t>
      </w:r>
    </w:p>
    <w:p w14:paraId="3B9A8879" w14:textId="77777777" w:rsidR="009D1D2E" w:rsidRPr="009D1D2E" w:rsidRDefault="009D1D2E" w:rsidP="009D1D2E">
      <w:pPr>
        <w:tabs>
          <w:tab w:val="left" w:pos="1134"/>
        </w:tabs>
        <w:ind w:left="0"/>
        <w:rPr>
          <w:rFonts w:ascii="Calibri" w:eastAsia="Times New Roman" w:hAnsi="Calibri" w:cs="Calibri"/>
          <w:lang w:eastAsia="da-DK"/>
        </w:rPr>
      </w:pPr>
      <w:r w:rsidRPr="009D1D2E">
        <w:rPr>
          <w:rFonts w:ascii="Calibri" w:eastAsia="Times New Roman" w:hAnsi="Calibri" w:cs="Calibri"/>
          <w:lang w:eastAsia="da-DK"/>
        </w:rPr>
        <w:tab/>
        <w:t>Med EWII byder vi velkommen til en ny toppartner.</w:t>
      </w:r>
    </w:p>
    <w:p w14:paraId="32725C87"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lastRenderedPageBreak/>
        <w:t>EWII er en dansk energikoncern, med en historie, der strækker sig over mere end 150 år. På tværs af organisationen har koncernen mere end 400.000 kunderelationer og EWII er med knap 700 ansatte en af Trekantområdets største private arbejdspladser.</w:t>
      </w:r>
    </w:p>
    <w:p w14:paraId="68548753"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Der er nu taget hul på et frugtbart samarbejde og de første aktiviteter er allerede planlagt for at skabe synlighed om partnerskabet. Således medvirker vi på </w:t>
      </w:r>
      <w:proofErr w:type="spellStart"/>
      <w:r w:rsidRPr="009D1D2E">
        <w:rPr>
          <w:rFonts w:ascii="Calibri" w:eastAsia="Times New Roman" w:hAnsi="Calibri" w:cs="Calibri"/>
          <w:lang w:eastAsia="da-DK"/>
        </w:rPr>
        <w:t>EWII’s</w:t>
      </w:r>
      <w:proofErr w:type="spellEnd"/>
      <w:r w:rsidRPr="009D1D2E">
        <w:rPr>
          <w:rFonts w:ascii="Calibri" w:eastAsia="Times New Roman" w:hAnsi="Calibri" w:cs="Calibri"/>
          <w:lang w:eastAsia="da-DK"/>
        </w:rPr>
        <w:t xml:space="preserve"> medarbejder aktivitetsdag den 25. april. </w:t>
      </w:r>
    </w:p>
    <w:p w14:paraId="0DD864A8"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Samarbejdsaftalen er foreløbigt gældende for 2026 med en stor forhåbning- og forventning om at aftalen forlænges frem til før, under og efter de Paralympiske Lege i Los Angeles 2028</w:t>
      </w:r>
    </w:p>
    <w:p w14:paraId="419A2AEB" w14:textId="77777777" w:rsidR="009D1D2E" w:rsidRPr="009D1D2E" w:rsidRDefault="009D1D2E" w:rsidP="009D1D2E">
      <w:pPr>
        <w:tabs>
          <w:tab w:val="left" w:pos="1134"/>
        </w:tabs>
        <w:ind w:left="0"/>
        <w:rPr>
          <w:rFonts w:ascii="Calibri" w:eastAsia="Times New Roman" w:hAnsi="Calibri" w:cs="Calibri"/>
          <w:lang w:eastAsia="da-DK"/>
        </w:rPr>
      </w:pPr>
    </w:p>
    <w:p w14:paraId="526D4174" w14:textId="7AAED063" w:rsidR="009D1D2E" w:rsidRPr="009D1D2E" w:rsidRDefault="009D1D2E" w:rsidP="00C33BDF">
      <w:pPr>
        <w:pStyle w:val="Overskrift5"/>
        <w:rPr>
          <w:lang w:eastAsia="da-DK"/>
        </w:rPr>
      </w:pPr>
      <w:r w:rsidRPr="009D1D2E">
        <w:rPr>
          <w:lang w:eastAsia="da-DK"/>
        </w:rPr>
        <w:t>JYSK medarbejderdag</w:t>
      </w:r>
    </w:p>
    <w:p w14:paraId="4474CEF0"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I K&amp;K arbejder vi pt. tæt sammen med JYSK, med henblik på at skabe indhold og aktivitet til deres medarbejderdag, der afholdes den 19. marts. Dagen er planlagt for at give JYSK medarbejdere indsigt i Parasporten og til at vise værdien af partnerskabet internt. Der bliver deltagelse af atleter og medarbejderne får mulighed for selv at prøve flere discipliner. En dag vi glæder os til.</w:t>
      </w:r>
    </w:p>
    <w:p w14:paraId="5033B82F" w14:textId="77777777" w:rsidR="009D1D2E" w:rsidRPr="009D1D2E" w:rsidRDefault="009D1D2E" w:rsidP="009D1D2E">
      <w:pPr>
        <w:tabs>
          <w:tab w:val="left" w:pos="1134"/>
        </w:tabs>
        <w:ind w:left="0"/>
        <w:rPr>
          <w:rFonts w:ascii="Calibri" w:eastAsia="Times New Roman" w:hAnsi="Calibri" w:cs="Calibri"/>
          <w:lang w:eastAsia="da-DK"/>
        </w:rPr>
      </w:pPr>
    </w:p>
    <w:p w14:paraId="6B2DCB99" w14:textId="7E24C841" w:rsidR="009D1D2E" w:rsidRPr="009D1D2E" w:rsidRDefault="009D1D2E" w:rsidP="00452F7C">
      <w:pPr>
        <w:pStyle w:val="Overskrift5"/>
        <w:rPr>
          <w:lang w:eastAsia="da-DK"/>
        </w:rPr>
      </w:pPr>
      <w:r w:rsidRPr="009D1D2E">
        <w:rPr>
          <w:lang w:eastAsia="da-DK"/>
        </w:rPr>
        <w:t>Fanebærer-arrangement</w:t>
      </w:r>
    </w:p>
    <w:p w14:paraId="56E89555"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Mandag den 12. januar deltog K&amp;K afdelingen ved fanebærer-arrangementet hos DIF’s olympiske tøjkollektionspartner CRAFT, hvor Danmarks fanebærer til </w:t>
      </w:r>
      <w:proofErr w:type="spellStart"/>
      <w:r w:rsidRPr="009D1D2E">
        <w:rPr>
          <w:rFonts w:ascii="Calibri" w:eastAsia="Times New Roman" w:hAnsi="Calibri" w:cs="Calibri"/>
          <w:lang w:eastAsia="da-DK"/>
        </w:rPr>
        <w:t>Vinter-PL</w:t>
      </w:r>
      <w:proofErr w:type="spellEnd"/>
      <w:r w:rsidRPr="009D1D2E">
        <w:rPr>
          <w:rFonts w:ascii="Calibri" w:eastAsia="Times New Roman" w:hAnsi="Calibri" w:cs="Calibri"/>
          <w:lang w:eastAsia="da-DK"/>
        </w:rPr>
        <w:t xml:space="preserve"> og -OL blev annonceret. </w:t>
      </w:r>
    </w:p>
    <w:p w14:paraId="33B5B552"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Adam Nybo blev her præsenteret som PL-fanebærer. Der var fornem mediedækning og allerede i ugen op til, var der stor interesse fra flere landsdækkende medier. På dagen blev Adam bl.a. interviewet af TV2, DR og Ritzau Sport.</w:t>
      </w:r>
    </w:p>
    <w:p w14:paraId="5CF9E3A7"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Fra Parasport Danmarks partnere var der også et flot fremmøde. Der deltog således blandt andre repræsentanter fra KV Fonden, Elsass Fonden, </w:t>
      </w:r>
      <w:proofErr w:type="spellStart"/>
      <w:r w:rsidRPr="009D1D2E">
        <w:rPr>
          <w:rFonts w:ascii="Calibri" w:eastAsia="Times New Roman" w:hAnsi="Calibri" w:cs="Calibri"/>
          <w:lang w:eastAsia="da-DK"/>
        </w:rPr>
        <w:t>Bevica</w:t>
      </w:r>
      <w:proofErr w:type="spellEnd"/>
      <w:r w:rsidRPr="009D1D2E">
        <w:rPr>
          <w:rFonts w:ascii="Calibri" w:eastAsia="Times New Roman" w:hAnsi="Calibri" w:cs="Calibri"/>
          <w:lang w:eastAsia="da-DK"/>
        </w:rPr>
        <w:t xml:space="preserve"> Fonden, Toyota og EWII.</w:t>
      </w:r>
    </w:p>
    <w:p w14:paraId="799F67D7" w14:textId="77777777" w:rsidR="009D1D2E" w:rsidRPr="009D1D2E" w:rsidRDefault="009D1D2E" w:rsidP="009D1D2E">
      <w:pPr>
        <w:tabs>
          <w:tab w:val="left" w:pos="1134"/>
        </w:tabs>
        <w:ind w:left="0"/>
        <w:rPr>
          <w:rFonts w:ascii="Calibri" w:eastAsia="Times New Roman" w:hAnsi="Calibri" w:cs="Calibri"/>
          <w:lang w:eastAsia="da-DK"/>
        </w:rPr>
      </w:pPr>
    </w:p>
    <w:p w14:paraId="735F8BB4" w14:textId="29B3B543" w:rsidR="009D1D2E" w:rsidRPr="009D1D2E" w:rsidRDefault="009D1D2E" w:rsidP="00452F7C">
      <w:pPr>
        <w:pStyle w:val="Overskrift5"/>
        <w:rPr>
          <w:lang w:eastAsia="da-DK"/>
        </w:rPr>
      </w:pPr>
      <w:r w:rsidRPr="009D1D2E">
        <w:rPr>
          <w:lang w:eastAsia="da-DK"/>
        </w:rPr>
        <w:t xml:space="preserve">Stor mediebevågenhed ifm. </w:t>
      </w:r>
      <w:proofErr w:type="spellStart"/>
      <w:r w:rsidRPr="009D1D2E">
        <w:rPr>
          <w:lang w:eastAsia="da-DK"/>
        </w:rPr>
        <w:t>Vinter-PL</w:t>
      </w:r>
      <w:proofErr w:type="spellEnd"/>
      <w:r w:rsidRPr="009D1D2E">
        <w:rPr>
          <w:lang w:eastAsia="da-DK"/>
        </w:rPr>
        <w:t xml:space="preserve"> </w:t>
      </w:r>
    </w:p>
    <w:p w14:paraId="337F681C" w14:textId="77777777" w:rsidR="009D1D2E" w:rsidRPr="009D1D2E" w:rsidRDefault="009D1D2E" w:rsidP="009D1D2E">
      <w:pPr>
        <w:tabs>
          <w:tab w:val="left" w:pos="1134"/>
        </w:tabs>
        <w:ind w:left="0"/>
        <w:rPr>
          <w:rFonts w:ascii="Calibri" w:eastAsia="Times New Roman" w:hAnsi="Calibri" w:cs="Calibri"/>
          <w:lang w:eastAsia="da-DK"/>
        </w:rPr>
      </w:pPr>
      <w:r w:rsidRPr="009D1D2E">
        <w:rPr>
          <w:rFonts w:ascii="Calibri" w:eastAsia="Times New Roman" w:hAnsi="Calibri" w:cs="Calibri"/>
          <w:lang w:eastAsia="da-DK"/>
        </w:rPr>
        <w:tab/>
        <w:t xml:space="preserve">Vi oplever generelt en stor interesse fra mediernes side i forbindelse med </w:t>
      </w:r>
      <w:proofErr w:type="spellStart"/>
      <w:r w:rsidRPr="009D1D2E">
        <w:rPr>
          <w:rFonts w:ascii="Calibri" w:eastAsia="Times New Roman" w:hAnsi="Calibri" w:cs="Calibri"/>
          <w:lang w:eastAsia="da-DK"/>
        </w:rPr>
        <w:t>Vinter-PL</w:t>
      </w:r>
      <w:proofErr w:type="spellEnd"/>
      <w:r w:rsidRPr="009D1D2E">
        <w:rPr>
          <w:rFonts w:ascii="Calibri" w:eastAsia="Times New Roman" w:hAnsi="Calibri" w:cs="Calibri"/>
          <w:lang w:eastAsia="da-DK"/>
        </w:rPr>
        <w:t xml:space="preserve">. </w:t>
      </w:r>
    </w:p>
    <w:p w14:paraId="39C9CD6B"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Adam Nybo skal - efter planen - deltage i Go' Morgen Danmark ad to omgange. I første omgang skal han optræde som ekspertkilde under OL, og dernæst skal han ind og fortælle om sin egen deltagelse ved det kommende PL. </w:t>
      </w:r>
    </w:p>
    <w:p w14:paraId="0DDA5425" w14:textId="77777777" w:rsidR="009D1D2E" w:rsidRPr="009D1D2E" w:rsidRDefault="009D1D2E" w:rsidP="009D1D2E">
      <w:pPr>
        <w:tabs>
          <w:tab w:val="left" w:pos="1134"/>
        </w:tabs>
        <w:ind w:left="0"/>
        <w:rPr>
          <w:rFonts w:ascii="Calibri" w:eastAsia="Times New Roman" w:hAnsi="Calibri" w:cs="Calibri"/>
          <w:lang w:eastAsia="da-DK"/>
        </w:rPr>
      </w:pPr>
    </w:p>
    <w:p w14:paraId="0BDAD3DB"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DR kommer desuden til at dække hele </w:t>
      </w:r>
      <w:proofErr w:type="spellStart"/>
      <w:r w:rsidRPr="009D1D2E">
        <w:rPr>
          <w:rFonts w:ascii="Calibri" w:eastAsia="Times New Roman" w:hAnsi="Calibri" w:cs="Calibri"/>
          <w:lang w:eastAsia="da-DK"/>
        </w:rPr>
        <w:t>Vinter-PL</w:t>
      </w:r>
      <w:proofErr w:type="spellEnd"/>
      <w:r w:rsidRPr="009D1D2E">
        <w:rPr>
          <w:rFonts w:ascii="Calibri" w:eastAsia="Times New Roman" w:hAnsi="Calibri" w:cs="Calibri"/>
          <w:lang w:eastAsia="da-DK"/>
        </w:rPr>
        <w:t xml:space="preserve">. I den forbindelse har de rakt ud til os for at få et par bud på, hvem der kan kommentere på disciplinerne sammen med en ekspert fra DR. Og vi byder her ind med et stærkt hold. I samråd med idrætskonsulenterne, Teis Bro og Michael Møllgaard har vi sendt følgende bud til DR: </w:t>
      </w:r>
    </w:p>
    <w:p w14:paraId="64FE25D0" w14:textId="77777777" w:rsidR="009D1D2E" w:rsidRPr="009D1D2E" w:rsidRDefault="009D1D2E" w:rsidP="009D1D2E">
      <w:pPr>
        <w:tabs>
          <w:tab w:val="left" w:pos="1134"/>
        </w:tabs>
        <w:ind w:left="0"/>
        <w:rPr>
          <w:rFonts w:ascii="Calibri" w:eastAsia="Times New Roman" w:hAnsi="Calibri" w:cs="Calibri"/>
          <w:lang w:eastAsia="da-DK"/>
        </w:rPr>
      </w:pPr>
    </w:p>
    <w:p w14:paraId="04FD91AE" w14:textId="3AB03C67" w:rsidR="009D1D2E" w:rsidRPr="009D1D2E" w:rsidRDefault="009D1D2E" w:rsidP="00452F7C">
      <w:pPr>
        <w:pStyle w:val="Overskrift5"/>
        <w:rPr>
          <w:lang w:eastAsia="da-DK"/>
        </w:rPr>
      </w:pPr>
      <w:r w:rsidRPr="009D1D2E">
        <w:rPr>
          <w:lang w:eastAsia="da-DK"/>
        </w:rPr>
        <w:t xml:space="preserve">Alpint: </w:t>
      </w:r>
    </w:p>
    <w:p w14:paraId="0ECA7005" w14:textId="160A00CE"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Klavs Klavsen (tidligere alpin landstræner og landsholdsløber, inde over landsholdet i 90'erne) og/eller Peter Balle (cheftræner under PL i 2014) </w:t>
      </w:r>
      <w:r w:rsidR="00452F7C">
        <w:rPr>
          <w:rFonts w:ascii="Calibri" w:eastAsia="Times New Roman" w:hAnsi="Calibri" w:cs="Calibri"/>
          <w:lang w:eastAsia="da-DK"/>
        </w:rPr>
        <w:br/>
      </w:r>
    </w:p>
    <w:p w14:paraId="07381EF3" w14:textId="48D15AEA" w:rsidR="009D1D2E" w:rsidRPr="009D1D2E" w:rsidRDefault="009D1D2E" w:rsidP="00452F7C">
      <w:pPr>
        <w:pStyle w:val="Overskrift5"/>
        <w:rPr>
          <w:lang w:eastAsia="da-DK"/>
        </w:rPr>
      </w:pPr>
      <w:r w:rsidRPr="009D1D2E">
        <w:rPr>
          <w:lang w:eastAsia="da-DK"/>
        </w:rPr>
        <w:t xml:space="preserve">Langrend og skiskydning: </w:t>
      </w:r>
    </w:p>
    <w:p w14:paraId="0F080D6C" w14:textId="2299AD42"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Stephan </w:t>
      </w:r>
      <w:proofErr w:type="spellStart"/>
      <w:r w:rsidRPr="009D1D2E">
        <w:rPr>
          <w:rFonts w:ascii="Calibri" w:eastAsia="Times New Roman" w:hAnsi="Calibri" w:cs="Calibri"/>
          <w:lang w:eastAsia="da-DK"/>
        </w:rPr>
        <w:t>Ghisler</w:t>
      </w:r>
      <w:proofErr w:type="spellEnd"/>
      <w:r w:rsidRPr="009D1D2E">
        <w:rPr>
          <w:rFonts w:ascii="Calibri" w:eastAsia="Times New Roman" w:hAnsi="Calibri" w:cs="Calibri"/>
          <w:lang w:eastAsia="da-DK"/>
        </w:rPr>
        <w:t xml:space="preserve">-Solvang (journalist og tidl. formand for eliteudvalg og landstræner i ’90’erne) og/eller Christian Borch (Forløber/guide for Ask Andersen ved PL 1998 i </w:t>
      </w:r>
      <w:proofErr w:type="spellStart"/>
      <w:r w:rsidRPr="009D1D2E">
        <w:rPr>
          <w:rFonts w:ascii="Calibri" w:eastAsia="Times New Roman" w:hAnsi="Calibri" w:cs="Calibri"/>
          <w:lang w:eastAsia="da-DK"/>
        </w:rPr>
        <w:lastRenderedPageBreak/>
        <w:t>Nagano</w:t>
      </w:r>
      <w:proofErr w:type="spellEnd"/>
      <w:r w:rsidRPr="009D1D2E">
        <w:rPr>
          <w:rFonts w:ascii="Calibri" w:eastAsia="Times New Roman" w:hAnsi="Calibri" w:cs="Calibri"/>
          <w:lang w:eastAsia="da-DK"/>
        </w:rPr>
        <w:t xml:space="preserve">, Japan) </w:t>
      </w:r>
      <w:r w:rsidR="00452F7C">
        <w:rPr>
          <w:rFonts w:ascii="Calibri" w:eastAsia="Times New Roman" w:hAnsi="Calibri" w:cs="Calibri"/>
          <w:lang w:eastAsia="da-DK"/>
        </w:rPr>
        <w:br/>
      </w:r>
    </w:p>
    <w:p w14:paraId="42F7A41A" w14:textId="68E4A6F4" w:rsidR="009D1D2E" w:rsidRPr="009D1D2E" w:rsidRDefault="009D1D2E" w:rsidP="00452F7C">
      <w:pPr>
        <w:pStyle w:val="Overskrift5"/>
        <w:rPr>
          <w:lang w:eastAsia="da-DK"/>
        </w:rPr>
      </w:pPr>
      <w:r w:rsidRPr="009D1D2E">
        <w:rPr>
          <w:lang w:eastAsia="da-DK"/>
        </w:rPr>
        <w:t xml:space="preserve">Snowboard: </w:t>
      </w:r>
    </w:p>
    <w:p w14:paraId="315F584E" w14:textId="26E5DEFF" w:rsidR="009D1D2E" w:rsidRPr="009D1D2E" w:rsidRDefault="009D1D2E" w:rsidP="009D1D2E">
      <w:pPr>
        <w:tabs>
          <w:tab w:val="left" w:pos="1134"/>
        </w:tabs>
        <w:ind w:left="0"/>
        <w:rPr>
          <w:rFonts w:ascii="Calibri" w:eastAsia="Times New Roman" w:hAnsi="Calibri" w:cs="Calibri"/>
          <w:lang w:eastAsia="da-DK"/>
        </w:rPr>
      </w:pPr>
      <w:r w:rsidRPr="009D1D2E">
        <w:rPr>
          <w:rFonts w:ascii="Calibri" w:eastAsia="Times New Roman" w:hAnsi="Calibri" w:cs="Calibri"/>
          <w:lang w:eastAsia="da-DK"/>
        </w:rPr>
        <w:tab/>
        <w:t>Daniel Wagner</w:t>
      </w:r>
      <w:r w:rsidR="00452F7C">
        <w:rPr>
          <w:rFonts w:ascii="Calibri" w:eastAsia="Times New Roman" w:hAnsi="Calibri" w:cs="Calibri"/>
          <w:lang w:eastAsia="da-DK"/>
        </w:rPr>
        <w:br/>
      </w:r>
    </w:p>
    <w:p w14:paraId="31CB8087" w14:textId="583C78F7" w:rsidR="009D1D2E" w:rsidRPr="009D1D2E" w:rsidRDefault="009D1D2E" w:rsidP="00452F7C">
      <w:pPr>
        <w:pStyle w:val="Overskrift5"/>
        <w:rPr>
          <w:lang w:eastAsia="da-DK"/>
        </w:rPr>
      </w:pPr>
      <w:r w:rsidRPr="009D1D2E">
        <w:rPr>
          <w:lang w:eastAsia="da-DK"/>
        </w:rPr>
        <w:t xml:space="preserve">Curling:  </w:t>
      </w:r>
    </w:p>
    <w:p w14:paraId="670E8CDD"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Kenneth Ørbæk (skipper for det danske kørestolscurlinglandshold og har deltaget ved </w:t>
      </w:r>
      <w:proofErr w:type="spellStart"/>
      <w:r w:rsidRPr="009D1D2E">
        <w:rPr>
          <w:rFonts w:ascii="Calibri" w:eastAsia="Times New Roman" w:hAnsi="Calibri" w:cs="Calibri"/>
          <w:lang w:eastAsia="da-DK"/>
        </w:rPr>
        <w:t>vinter-PL</w:t>
      </w:r>
      <w:proofErr w:type="spellEnd"/>
      <w:r w:rsidRPr="009D1D2E">
        <w:rPr>
          <w:rFonts w:ascii="Calibri" w:eastAsia="Times New Roman" w:hAnsi="Calibri" w:cs="Calibri"/>
          <w:lang w:eastAsia="da-DK"/>
        </w:rPr>
        <w:t xml:space="preserve"> flere gange)</w:t>
      </w:r>
    </w:p>
    <w:p w14:paraId="343EE19D" w14:textId="77777777" w:rsidR="009D1D2E" w:rsidRPr="009D1D2E" w:rsidRDefault="009D1D2E" w:rsidP="009D1D2E">
      <w:pPr>
        <w:tabs>
          <w:tab w:val="left" w:pos="1134"/>
        </w:tabs>
        <w:ind w:left="0"/>
        <w:rPr>
          <w:rFonts w:ascii="Calibri" w:eastAsia="Times New Roman" w:hAnsi="Calibri" w:cs="Calibri"/>
          <w:lang w:eastAsia="da-DK"/>
        </w:rPr>
      </w:pPr>
    </w:p>
    <w:p w14:paraId="6B620A04" w14:textId="343DF4A6" w:rsidR="009D1D2E" w:rsidRPr="009D1D2E" w:rsidRDefault="009D1D2E" w:rsidP="00452F7C">
      <w:pPr>
        <w:pStyle w:val="Overskrift5"/>
        <w:rPr>
          <w:lang w:eastAsia="da-DK"/>
        </w:rPr>
      </w:pPr>
      <w:r w:rsidRPr="009D1D2E">
        <w:rPr>
          <w:lang w:eastAsia="da-DK"/>
        </w:rPr>
        <w:t xml:space="preserve">DM-ugen 2026: </w:t>
      </w:r>
    </w:p>
    <w:p w14:paraId="2B272E52"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Vi er allerede i gang med forberedelserne til DM-ugen 2026, som finder sted 22.–28. juni i Herning. En uge, hvor sport, fællesskab og synlighed smelter sammen - og hvor parasporten naturligvis både skal repræsenteres og vises frem.</w:t>
      </w:r>
    </w:p>
    <w:p w14:paraId="1928C4CD" w14:textId="77777777" w:rsidR="009D1D2E" w:rsidRPr="009D1D2E" w:rsidRDefault="009D1D2E" w:rsidP="009D1D2E">
      <w:pPr>
        <w:tabs>
          <w:tab w:val="left" w:pos="1134"/>
        </w:tabs>
        <w:ind w:left="0"/>
        <w:rPr>
          <w:rFonts w:ascii="Calibri" w:eastAsia="Times New Roman" w:hAnsi="Calibri" w:cs="Calibri"/>
          <w:lang w:eastAsia="da-DK"/>
        </w:rPr>
      </w:pPr>
    </w:p>
    <w:p w14:paraId="4C12AB1D"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På baggrund af de meget positive og læringsrige erfaringer fra DM-ugen 2025, arbejder vi målrettet på at løfte ambitionerne yderligere. Det gælder både vores kommunikative dækning, samarbejdet med andre forbund og den strategiske indsats over for pressen. Målet er klart: endnu større synlighed, stærkere fortællinger og mere parasport i det fælles DM-univers.</w:t>
      </w:r>
    </w:p>
    <w:p w14:paraId="033B4BAF" w14:textId="77777777" w:rsidR="009D1D2E" w:rsidRPr="009D1D2E" w:rsidRDefault="009D1D2E" w:rsidP="009D1D2E">
      <w:pPr>
        <w:tabs>
          <w:tab w:val="left" w:pos="1134"/>
        </w:tabs>
        <w:ind w:left="0"/>
        <w:rPr>
          <w:rFonts w:ascii="Calibri" w:eastAsia="Times New Roman" w:hAnsi="Calibri" w:cs="Calibri"/>
          <w:lang w:eastAsia="da-DK"/>
        </w:rPr>
      </w:pPr>
    </w:p>
    <w:p w14:paraId="14D32B61" w14:textId="77777777" w:rsidR="009D1D2E" w:rsidRPr="009D1D2E" w:rsidRDefault="009D1D2E" w:rsidP="009D1D2E">
      <w:pPr>
        <w:tabs>
          <w:tab w:val="left" w:pos="1134"/>
        </w:tabs>
        <w:ind w:left="0"/>
        <w:rPr>
          <w:rFonts w:ascii="Calibri" w:eastAsia="Times New Roman" w:hAnsi="Calibri" w:cs="Calibri"/>
          <w:lang w:eastAsia="da-DK"/>
        </w:rPr>
      </w:pPr>
      <w:r w:rsidRPr="009D1D2E">
        <w:rPr>
          <w:rFonts w:ascii="Calibri" w:eastAsia="Times New Roman" w:hAnsi="Calibri" w:cs="Calibri"/>
          <w:lang w:eastAsia="da-DK"/>
        </w:rPr>
        <w:tab/>
        <w:t>Fem idrætter er allerede bekræftet til DM-ugen 2026:</w:t>
      </w:r>
    </w:p>
    <w:p w14:paraId="0433E191" w14:textId="77777777" w:rsidR="009D1D2E" w:rsidRPr="009D1D2E" w:rsidRDefault="009D1D2E" w:rsidP="009D1D2E">
      <w:pPr>
        <w:numPr>
          <w:ilvl w:val="0"/>
          <w:numId w:val="6"/>
        </w:numPr>
        <w:tabs>
          <w:tab w:val="left" w:pos="1134"/>
        </w:tabs>
        <w:rPr>
          <w:rFonts w:ascii="Calibri" w:eastAsia="Times New Roman" w:hAnsi="Calibri" w:cs="Calibri"/>
          <w:lang w:eastAsia="da-DK"/>
        </w:rPr>
      </w:pPr>
      <w:r w:rsidRPr="009D1D2E">
        <w:rPr>
          <w:rFonts w:ascii="Calibri" w:eastAsia="Times New Roman" w:hAnsi="Calibri" w:cs="Calibri"/>
          <w:lang w:eastAsia="da-DK"/>
        </w:rPr>
        <w:t>Para-atletik – længdespring, hvor paraatleter indgår i afviklingen af almen-DM</w:t>
      </w:r>
    </w:p>
    <w:p w14:paraId="55611A11" w14:textId="77777777" w:rsidR="009D1D2E" w:rsidRPr="009D1D2E" w:rsidRDefault="009D1D2E" w:rsidP="009D1D2E">
      <w:pPr>
        <w:numPr>
          <w:ilvl w:val="0"/>
          <w:numId w:val="6"/>
        </w:numPr>
        <w:tabs>
          <w:tab w:val="left" w:pos="1134"/>
        </w:tabs>
        <w:rPr>
          <w:rFonts w:ascii="Calibri" w:eastAsia="Times New Roman" w:hAnsi="Calibri" w:cs="Calibri"/>
          <w:lang w:eastAsia="da-DK"/>
        </w:rPr>
      </w:pPr>
      <w:r w:rsidRPr="009D1D2E">
        <w:rPr>
          <w:rFonts w:ascii="Calibri" w:eastAsia="Times New Roman" w:hAnsi="Calibri" w:cs="Calibri"/>
          <w:lang w:eastAsia="da-DK"/>
        </w:rPr>
        <w:t>Kørestolsbasket (3x3) i samarbejde med DBBF</w:t>
      </w:r>
    </w:p>
    <w:p w14:paraId="0931E654" w14:textId="77777777" w:rsidR="009D1D2E" w:rsidRPr="009D1D2E" w:rsidRDefault="009D1D2E" w:rsidP="009D1D2E">
      <w:pPr>
        <w:numPr>
          <w:ilvl w:val="0"/>
          <w:numId w:val="6"/>
        </w:numPr>
        <w:tabs>
          <w:tab w:val="left" w:pos="1134"/>
        </w:tabs>
        <w:rPr>
          <w:rFonts w:ascii="Calibri" w:eastAsia="Times New Roman" w:hAnsi="Calibri" w:cs="Calibri"/>
          <w:lang w:eastAsia="da-DK"/>
        </w:rPr>
      </w:pPr>
      <w:proofErr w:type="spellStart"/>
      <w:r w:rsidRPr="009D1D2E">
        <w:rPr>
          <w:rFonts w:ascii="Calibri" w:eastAsia="Times New Roman" w:hAnsi="Calibri" w:cs="Calibri"/>
          <w:lang w:eastAsia="da-DK"/>
        </w:rPr>
        <w:t>Powerchair</w:t>
      </w:r>
      <w:proofErr w:type="spellEnd"/>
      <w:r w:rsidRPr="009D1D2E">
        <w:rPr>
          <w:rFonts w:ascii="Calibri" w:eastAsia="Times New Roman" w:hAnsi="Calibri" w:cs="Calibri"/>
          <w:lang w:eastAsia="da-DK"/>
        </w:rPr>
        <w:t xml:space="preserve"> football</w:t>
      </w:r>
    </w:p>
    <w:p w14:paraId="5A5DEA6C" w14:textId="77777777" w:rsidR="009D1D2E" w:rsidRPr="009D1D2E" w:rsidRDefault="009D1D2E" w:rsidP="009D1D2E">
      <w:pPr>
        <w:numPr>
          <w:ilvl w:val="0"/>
          <w:numId w:val="6"/>
        </w:num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Para dart, integreret i </w:t>
      </w:r>
      <w:proofErr w:type="spellStart"/>
      <w:r w:rsidRPr="009D1D2E">
        <w:rPr>
          <w:rFonts w:ascii="Calibri" w:eastAsia="Times New Roman" w:hAnsi="Calibri" w:cs="Calibri"/>
          <w:lang w:eastAsia="da-DK"/>
        </w:rPr>
        <w:t>DDU’s</w:t>
      </w:r>
      <w:proofErr w:type="spellEnd"/>
      <w:r w:rsidRPr="009D1D2E">
        <w:rPr>
          <w:rFonts w:ascii="Calibri" w:eastAsia="Times New Roman" w:hAnsi="Calibri" w:cs="Calibri"/>
          <w:lang w:eastAsia="da-DK"/>
        </w:rPr>
        <w:t xml:space="preserve"> DM-afvikling</w:t>
      </w:r>
    </w:p>
    <w:p w14:paraId="5FF71D21" w14:textId="77777777" w:rsidR="009D1D2E" w:rsidRPr="009D1D2E" w:rsidRDefault="009D1D2E" w:rsidP="009D1D2E">
      <w:pPr>
        <w:numPr>
          <w:ilvl w:val="0"/>
          <w:numId w:val="6"/>
        </w:numPr>
        <w:tabs>
          <w:tab w:val="left" w:pos="1134"/>
        </w:tabs>
        <w:rPr>
          <w:rFonts w:ascii="Calibri" w:eastAsia="Times New Roman" w:hAnsi="Calibri" w:cs="Calibri"/>
          <w:lang w:eastAsia="da-DK"/>
        </w:rPr>
      </w:pPr>
      <w:r w:rsidRPr="009D1D2E">
        <w:rPr>
          <w:rFonts w:ascii="Calibri" w:eastAsia="Times New Roman" w:hAnsi="Calibri" w:cs="Calibri"/>
          <w:lang w:eastAsia="da-DK"/>
        </w:rPr>
        <w:t>Floorball</w:t>
      </w:r>
    </w:p>
    <w:p w14:paraId="26256A69" w14:textId="77777777" w:rsidR="009D1D2E" w:rsidRPr="009D1D2E" w:rsidRDefault="009D1D2E" w:rsidP="009D1D2E">
      <w:pPr>
        <w:tabs>
          <w:tab w:val="left" w:pos="1134"/>
        </w:tabs>
        <w:ind w:left="0"/>
        <w:rPr>
          <w:rFonts w:ascii="Calibri" w:eastAsia="Times New Roman" w:hAnsi="Calibri" w:cs="Calibri"/>
          <w:lang w:eastAsia="da-DK"/>
        </w:rPr>
      </w:pPr>
    </w:p>
    <w:p w14:paraId="046FF572" w14:textId="77777777" w:rsidR="009D1D2E" w:rsidRPr="009D1D2E" w:rsidRDefault="009D1D2E" w:rsidP="009D1D2E">
      <w:pPr>
        <w:tabs>
          <w:tab w:val="left" w:pos="1134"/>
        </w:tabs>
        <w:ind w:left="1128"/>
        <w:rPr>
          <w:rFonts w:ascii="Calibri" w:eastAsia="Times New Roman" w:hAnsi="Calibri" w:cs="Calibri"/>
          <w:lang w:eastAsia="da-DK"/>
        </w:rPr>
      </w:pPr>
      <w:r w:rsidRPr="009D1D2E">
        <w:rPr>
          <w:rFonts w:ascii="Calibri" w:eastAsia="Times New Roman" w:hAnsi="Calibri" w:cs="Calibri"/>
          <w:lang w:eastAsia="da-DK"/>
        </w:rPr>
        <w:t xml:space="preserve">Den helt store nyhed er, at DR planlægger at sende live fra kørestolsbasket under DM-ugen på DR1. Det er et markant skridt for </w:t>
      </w:r>
      <w:proofErr w:type="spellStart"/>
      <w:r w:rsidRPr="009D1D2E">
        <w:rPr>
          <w:rFonts w:ascii="Calibri" w:eastAsia="Times New Roman" w:hAnsi="Calibri" w:cs="Calibri"/>
          <w:lang w:eastAsia="da-DK"/>
        </w:rPr>
        <w:t>parasportens</w:t>
      </w:r>
      <w:proofErr w:type="spellEnd"/>
      <w:r w:rsidRPr="009D1D2E">
        <w:rPr>
          <w:rFonts w:ascii="Calibri" w:eastAsia="Times New Roman" w:hAnsi="Calibri" w:cs="Calibri"/>
          <w:lang w:eastAsia="da-DK"/>
        </w:rPr>
        <w:t xml:space="preserve"> synlighed og en stærk platform for både atleter, idrætten og Parasport Danmark som helhed.</w:t>
      </w:r>
    </w:p>
    <w:p w14:paraId="5627CBD6" w14:textId="77777777" w:rsidR="009D1D2E" w:rsidRPr="009D1D2E" w:rsidRDefault="009D1D2E" w:rsidP="009D1D2E">
      <w:pPr>
        <w:tabs>
          <w:tab w:val="left" w:pos="1134"/>
        </w:tabs>
        <w:ind w:left="0"/>
        <w:rPr>
          <w:rFonts w:ascii="Calibri" w:eastAsia="Times New Roman" w:hAnsi="Calibri" w:cs="Calibri"/>
          <w:b/>
          <w:bCs/>
          <w:u w:val="single"/>
          <w:lang w:eastAsia="da-DK"/>
        </w:rPr>
      </w:pPr>
    </w:p>
    <w:p w14:paraId="4FC3BE23" w14:textId="77777777" w:rsidR="009D1D2E" w:rsidRPr="009D1D2E" w:rsidRDefault="009D1D2E" w:rsidP="00452F7C">
      <w:pPr>
        <w:pStyle w:val="Overskrift4"/>
        <w:rPr>
          <w:rFonts w:eastAsia="Arial Unicode MS"/>
          <w:lang w:eastAsia="da-DK"/>
        </w:rPr>
      </w:pPr>
      <w:r w:rsidRPr="009D1D2E">
        <w:rPr>
          <w:lang w:eastAsia="da-DK"/>
        </w:rPr>
        <w:t>Ad 8</w:t>
      </w:r>
      <w:r w:rsidRPr="009D1D2E">
        <w:rPr>
          <w:lang w:eastAsia="da-DK"/>
        </w:rPr>
        <w:tab/>
        <w:t>Nyt fra bestyrelsens medlemmer</w:t>
      </w:r>
      <w:bookmarkStart w:id="6" w:name="_Hlk149825940"/>
    </w:p>
    <w:p w14:paraId="2362260C" w14:textId="5FE6360F" w:rsidR="009D1D2E" w:rsidRPr="009D1D2E" w:rsidRDefault="009D1D2E" w:rsidP="00452F7C">
      <w:pPr>
        <w:pStyle w:val="Overskrift5"/>
        <w:rPr>
          <w:lang w:eastAsia="da-DK"/>
        </w:rPr>
      </w:pPr>
      <w:r w:rsidRPr="009D1D2E">
        <w:rPr>
          <w:lang w:eastAsia="da-DK"/>
        </w:rPr>
        <w:t>Nyt fra JP:</w:t>
      </w:r>
    </w:p>
    <w:p w14:paraId="075A7254" w14:textId="77777777" w:rsidR="009D1D2E" w:rsidRPr="009D1D2E" w:rsidRDefault="009D1D2E" w:rsidP="009D1D2E">
      <w:pPr>
        <w:tabs>
          <w:tab w:val="left" w:pos="1134"/>
        </w:tabs>
        <w:ind w:left="0"/>
        <w:rPr>
          <w:rFonts w:ascii="Calibri" w:eastAsia="Arial Unicode MS" w:hAnsi="Calibri" w:cs="Calibri"/>
          <w:lang w:eastAsia="da-DK"/>
        </w:rPr>
      </w:pPr>
      <w:r w:rsidRPr="009D1D2E">
        <w:rPr>
          <w:rFonts w:ascii="Calibri" w:eastAsia="Arial Unicode MS" w:hAnsi="Calibri" w:cs="Calibri"/>
          <w:lang w:eastAsia="da-DK"/>
        </w:rPr>
        <w:tab/>
        <w:t>DIF:</w:t>
      </w:r>
    </w:p>
    <w:p w14:paraId="33E0BD6F" w14:textId="77777777" w:rsidR="009D1D2E" w:rsidRPr="009D1D2E" w:rsidRDefault="009D1D2E" w:rsidP="009D1D2E">
      <w:pPr>
        <w:numPr>
          <w:ilvl w:val="0"/>
          <w:numId w:val="7"/>
        </w:numPr>
        <w:tabs>
          <w:tab w:val="num" w:pos="720"/>
          <w:tab w:val="left" w:pos="1134"/>
        </w:tabs>
        <w:rPr>
          <w:rFonts w:ascii="Calibri" w:eastAsia="Arial Unicode MS" w:hAnsi="Calibri" w:cs="Calibri"/>
          <w:lang w:eastAsia="da-DK"/>
        </w:rPr>
      </w:pPr>
      <w:r w:rsidRPr="009D1D2E">
        <w:rPr>
          <w:rFonts w:ascii="Calibri" w:eastAsia="Arial Unicode MS" w:hAnsi="Calibri" w:cs="Calibri"/>
          <w:lang w:eastAsia="da-DK"/>
        </w:rPr>
        <w:t xml:space="preserve">Onlinemøde før jul med fokus på DIF’s nye trivselsmetode HUSK </w:t>
      </w:r>
      <w:proofErr w:type="gramStart"/>
      <w:r w:rsidRPr="009D1D2E">
        <w:rPr>
          <w:rFonts w:ascii="Calibri" w:eastAsia="Arial Unicode MS" w:hAnsi="Calibri" w:cs="Calibri"/>
          <w:lang w:eastAsia="da-DK"/>
        </w:rPr>
        <w:t>( Hils</w:t>
      </w:r>
      <w:proofErr w:type="gramEnd"/>
      <w:r w:rsidRPr="009D1D2E">
        <w:rPr>
          <w:rFonts w:ascii="Calibri" w:eastAsia="Arial Unicode MS" w:hAnsi="Calibri" w:cs="Calibri"/>
          <w:lang w:eastAsia="da-DK"/>
        </w:rPr>
        <w:t>, Ups, Smil og Klap), samt orientering om Idræts’ ID.</w:t>
      </w:r>
    </w:p>
    <w:p w14:paraId="4FD018A6" w14:textId="77777777" w:rsidR="009D1D2E" w:rsidRPr="009D1D2E" w:rsidRDefault="009D1D2E" w:rsidP="009D1D2E">
      <w:pPr>
        <w:numPr>
          <w:ilvl w:val="0"/>
          <w:numId w:val="7"/>
        </w:numPr>
        <w:tabs>
          <w:tab w:val="num" w:pos="720"/>
          <w:tab w:val="left" w:pos="1134"/>
        </w:tabs>
        <w:rPr>
          <w:rFonts w:ascii="Calibri" w:eastAsia="Arial Unicode MS" w:hAnsi="Calibri" w:cs="Calibri"/>
          <w:lang w:eastAsia="da-DK"/>
        </w:rPr>
      </w:pPr>
      <w:r w:rsidRPr="009D1D2E">
        <w:rPr>
          <w:rFonts w:ascii="Calibri" w:eastAsia="Arial Unicode MS" w:hAnsi="Calibri" w:cs="Calibri"/>
          <w:lang w:eastAsia="da-DK"/>
        </w:rPr>
        <w:t xml:space="preserve">Formandsmøde med fokus på God organisationsledelse (indlæg Thomas Torp, rådgiver og forfatter) og fremtidens idrætsforening med </w:t>
      </w:r>
      <w:proofErr w:type="spellStart"/>
      <w:r w:rsidRPr="009D1D2E">
        <w:rPr>
          <w:rFonts w:ascii="Calibri" w:eastAsia="Arial Unicode MS" w:hAnsi="Calibri" w:cs="Calibri"/>
          <w:lang w:eastAsia="da-DK"/>
        </w:rPr>
        <w:t>bla</w:t>
      </w:r>
      <w:proofErr w:type="spellEnd"/>
      <w:r w:rsidRPr="009D1D2E">
        <w:rPr>
          <w:rFonts w:ascii="Calibri" w:eastAsia="Arial Unicode MS" w:hAnsi="Calibri" w:cs="Calibri"/>
          <w:lang w:eastAsia="da-DK"/>
        </w:rPr>
        <w:t>. CEO for Salling Group, journalist Henrik Brandt og Thorbjørn Milling, SATS Danmark.</w:t>
      </w:r>
    </w:p>
    <w:p w14:paraId="7D4E8386" w14:textId="77777777" w:rsidR="009D1D2E" w:rsidRPr="009D1D2E" w:rsidRDefault="009D1D2E" w:rsidP="009D1D2E">
      <w:pPr>
        <w:numPr>
          <w:ilvl w:val="0"/>
          <w:numId w:val="7"/>
        </w:numPr>
        <w:tabs>
          <w:tab w:val="num" w:pos="720"/>
          <w:tab w:val="left" w:pos="1134"/>
        </w:tabs>
        <w:rPr>
          <w:rFonts w:ascii="Calibri" w:eastAsia="Arial Unicode MS" w:hAnsi="Calibri" w:cs="Calibri"/>
          <w:lang w:eastAsia="da-DK"/>
        </w:rPr>
      </w:pPr>
      <w:r w:rsidRPr="009D1D2E">
        <w:rPr>
          <w:rFonts w:ascii="Calibri" w:eastAsia="Arial Unicode MS" w:hAnsi="Calibri" w:cs="Calibri"/>
          <w:lang w:eastAsia="da-DK"/>
        </w:rPr>
        <w:t xml:space="preserve">Sports Galla 2025. Vinder af Kulturministerens </w:t>
      </w:r>
      <w:proofErr w:type="spellStart"/>
      <w:r w:rsidRPr="009D1D2E">
        <w:rPr>
          <w:rFonts w:ascii="Calibri" w:eastAsia="Arial Unicode MS" w:hAnsi="Calibri" w:cs="Calibri"/>
          <w:lang w:eastAsia="da-DK"/>
        </w:rPr>
        <w:t>Parasportspris</w:t>
      </w:r>
      <w:proofErr w:type="spellEnd"/>
      <w:r w:rsidRPr="009D1D2E">
        <w:rPr>
          <w:rFonts w:ascii="Calibri" w:eastAsia="Arial Unicode MS" w:hAnsi="Calibri" w:cs="Calibri"/>
          <w:lang w:eastAsia="da-DK"/>
        </w:rPr>
        <w:t>: Lisa Schlage – en flot repræsentant og ildsjæl for Parasporten.</w:t>
      </w:r>
    </w:p>
    <w:p w14:paraId="4818A91C" w14:textId="77777777" w:rsidR="009D1D2E" w:rsidRPr="009D1D2E" w:rsidRDefault="009D1D2E" w:rsidP="009D1D2E">
      <w:pPr>
        <w:tabs>
          <w:tab w:val="left" w:pos="1134"/>
        </w:tabs>
        <w:ind w:left="0"/>
        <w:rPr>
          <w:rFonts w:ascii="Calibri" w:eastAsia="Arial Unicode MS" w:hAnsi="Calibri" w:cs="Calibri"/>
          <w:lang w:eastAsia="da-DK"/>
        </w:rPr>
      </w:pPr>
      <w:r w:rsidRPr="009D1D2E">
        <w:rPr>
          <w:rFonts w:ascii="Calibri" w:eastAsia="Arial Unicode MS" w:hAnsi="Calibri" w:cs="Calibri"/>
          <w:lang w:eastAsia="da-DK"/>
        </w:rPr>
        <w:t> </w:t>
      </w:r>
    </w:p>
    <w:p w14:paraId="751C73B5" w14:textId="77777777" w:rsidR="009D1D2E" w:rsidRPr="009D1D2E" w:rsidRDefault="009D1D2E" w:rsidP="009D1D2E">
      <w:pPr>
        <w:tabs>
          <w:tab w:val="left" w:pos="1134"/>
        </w:tabs>
        <w:rPr>
          <w:rFonts w:ascii="Calibri" w:eastAsia="Arial Unicode MS" w:hAnsi="Calibri" w:cs="Calibri"/>
          <w:lang w:eastAsia="da-DK"/>
        </w:rPr>
      </w:pPr>
      <w:r w:rsidRPr="009D1D2E">
        <w:rPr>
          <w:rFonts w:ascii="Calibri" w:eastAsia="Arial Unicode MS" w:hAnsi="Calibri" w:cs="Calibri"/>
          <w:lang w:eastAsia="da-DK"/>
        </w:rPr>
        <w:t>Fanebærerarrangement i fællesskab med DIF hos tøjsponsor: CRAFT – godt arrangement og god dækning efterfølgende, særligt for Adam Nybo</w:t>
      </w:r>
    </w:p>
    <w:p w14:paraId="5F8FCD1B" w14:textId="77777777" w:rsidR="009D1D2E" w:rsidRPr="009D1D2E" w:rsidRDefault="009D1D2E" w:rsidP="009D1D2E">
      <w:pPr>
        <w:tabs>
          <w:tab w:val="left" w:pos="1134"/>
        </w:tabs>
        <w:ind w:left="0"/>
        <w:rPr>
          <w:rFonts w:ascii="Calibri" w:eastAsia="Arial Unicode MS" w:hAnsi="Calibri" w:cs="Calibri"/>
          <w:lang w:eastAsia="da-DK"/>
        </w:rPr>
      </w:pPr>
      <w:r w:rsidRPr="009D1D2E">
        <w:rPr>
          <w:rFonts w:ascii="Calibri" w:eastAsia="Arial Unicode MS" w:hAnsi="Calibri" w:cs="Calibri"/>
          <w:lang w:eastAsia="da-DK"/>
        </w:rPr>
        <w:t> </w:t>
      </w:r>
    </w:p>
    <w:p w14:paraId="2ABC6372" w14:textId="77777777" w:rsidR="009D1D2E" w:rsidRPr="009D1D2E" w:rsidRDefault="009D1D2E" w:rsidP="009D1D2E">
      <w:pPr>
        <w:tabs>
          <w:tab w:val="left" w:pos="1134"/>
        </w:tabs>
        <w:rPr>
          <w:rFonts w:ascii="Calibri" w:eastAsia="Arial Unicode MS" w:hAnsi="Calibri" w:cs="Calibri"/>
          <w:lang w:eastAsia="da-DK"/>
        </w:rPr>
      </w:pPr>
      <w:r w:rsidRPr="009D1D2E">
        <w:rPr>
          <w:rFonts w:ascii="Calibri" w:eastAsia="Arial Unicode MS" w:hAnsi="Calibri" w:cs="Calibri"/>
          <w:lang w:eastAsia="da-DK"/>
        </w:rPr>
        <w:lastRenderedPageBreak/>
        <w:t>Møde hos Ida Auken sammen med Pernille Thomsen om SO-aktiviteter, synlighed og promovering.</w:t>
      </w:r>
    </w:p>
    <w:p w14:paraId="183FCFB4" w14:textId="77777777" w:rsidR="009D1D2E" w:rsidRPr="009D1D2E" w:rsidRDefault="009D1D2E" w:rsidP="009D1D2E">
      <w:pPr>
        <w:tabs>
          <w:tab w:val="left" w:pos="1134"/>
        </w:tabs>
        <w:rPr>
          <w:rFonts w:ascii="Calibri" w:eastAsia="Arial Unicode MS" w:hAnsi="Calibri" w:cs="Calibri"/>
          <w:lang w:eastAsia="da-DK"/>
        </w:rPr>
      </w:pPr>
    </w:p>
    <w:p w14:paraId="630FE436" w14:textId="77777777" w:rsidR="009D1D2E" w:rsidRPr="009D1D2E" w:rsidRDefault="009D1D2E" w:rsidP="009D1D2E">
      <w:pPr>
        <w:tabs>
          <w:tab w:val="left" w:pos="1134"/>
        </w:tabs>
        <w:ind w:left="0"/>
        <w:rPr>
          <w:rFonts w:ascii="Calibri" w:eastAsia="Arial Unicode MS" w:hAnsi="Calibri" w:cs="Calibri"/>
          <w:lang w:eastAsia="da-DK"/>
        </w:rPr>
      </w:pPr>
      <w:r w:rsidRPr="009D1D2E">
        <w:rPr>
          <w:rFonts w:ascii="Calibri" w:eastAsia="Arial Unicode MS" w:hAnsi="Calibri" w:cs="Calibri"/>
          <w:lang w:eastAsia="da-DK"/>
        </w:rPr>
        <w:tab/>
        <w:t>Økonomiudvalgsmøde.</w:t>
      </w:r>
    </w:p>
    <w:p w14:paraId="73B2D1D1" w14:textId="77777777" w:rsidR="009D1D2E" w:rsidRPr="009D1D2E" w:rsidRDefault="009D1D2E" w:rsidP="009D1D2E">
      <w:pPr>
        <w:tabs>
          <w:tab w:val="left" w:pos="1134"/>
        </w:tabs>
        <w:ind w:left="0"/>
        <w:rPr>
          <w:rFonts w:ascii="Calibri" w:eastAsia="Arial Unicode MS" w:hAnsi="Calibri" w:cs="Calibri"/>
          <w:lang w:eastAsia="da-DK"/>
        </w:rPr>
      </w:pPr>
      <w:r w:rsidRPr="009D1D2E">
        <w:rPr>
          <w:rFonts w:ascii="Calibri" w:eastAsia="Arial Unicode MS" w:hAnsi="Calibri" w:cs="Calibri"/>
          <w:lang w:eastAsia="da-DK"/>
        </w:rPr>
        <w:t> </w:t>
      </w:r>
    </w:p>
    <w:p w14:paraId="2E2835D7" w14:textId="77777777" w:rsidR="009D1D2E" w:rsidRPr="009D1D2E" w:rsidRDefault="009D1D2E" w:rsidP="009D1D2E">
      <w:pPr>
        <w:tabs>
          <w:tab w:val="left" w:pos="1134"/>
        </w:tabs>
        <w:rPr>
          <w:rFonts w:ascii="Calibri" w:eastAsia="Arial Unicode MS" w:hAnsi="Calibri" w:cs="Calibri"/>
          <w:lang w:eastAsia="da-DK"/>
        </w:rPr>
      </w:pPr>
      <w:r w:rsidRPr="009D1D2E">
        <w:rPr>
          <w:rFonts w:ascii="Calibri" w:eastAsia="Arial Unicode MS" w:hAnsi="Calibri" w:cs="Calibri"/>
          <w:lang w:eastAsia="da-DK"/>
        </w:rPr>
        <w:t>Første fysiske bestyrelsesmøde i Bonn som VP for IPC GB – en god start med den nye bestyrelse.</w:t>
      </w:r>
    </w:p>
    <w:p w14:paraId="57A636C5" w14:textId="77777777" w:rsidR="009D1D2E" w:rsidRPr="009D1D2E" w:rsidRDefault="009D1D2E" w:rsidP="009D1D2E">
      <w:pPr>
        <w:tabs>
          <w:tab w:val="left" w:pos="1134"/>
        </w:tabs>
        <w:ind w:left="0"/>
        <w:rPr>
          <w:rFonts w:ascii="Calibri" w:eastAsia="Arial Unicode MS" w:hAnsi="Calibri" w:cs="Calibri"/>
          <w:lang w:eastAsia="da-DK"/>
        </w:rPr>
      </w:pPr>
      <w:r w:rsidRPr="009D1D2E">
        <w:rPr>
          <w:rFonts w:ascii="Calibri" w:eastAsia="Arial Unicode MS" w:hAnsi="Calibri" w:cs="Calibri"/>
          <w:lang w:eastAsia="da-DK"/>
        </w:rPr>
        <w:t> </w:t>
      </w:r>
    </w:p>
    <w:p w14:paraId="1E901037" w14:textId="77777777" w:rsidR="009D1D2E" w:rsidRPr="009D1D2E" w:rsidRDefault="009D1D2E" w:rsidP="009D1D2E">
      <w:pPr>
        <w:tabs>
          <w:tab w:val="left" w:pos="1134"/>
        </w:tabs>
        <w:rPr>
          <w:rFonts w:ascii="Calibri" w:eastAsia="Arial Unicode MS" w:hAnsi="Calibri" w:cs="Calibri"/>
          <w:lang w:eastAsia="da-DK"/>
        </w:rPr>
      </w:pPr>
      <w:r w:rsidRPr="009D1D2E">
        <w:rPr>
          <w:rFonts w:ascii="Calibri" w:eastAsia="Arial Unicode MS" w:hAnsi="Calibri" w:cs="Calibri"/>
          <w:lang w:eastAsia="da-DK"/>
        </w:rPr>
        <w:t>Frokost med den nye direktør Philip S. Thorsen og formand Kirsten Smedegaard Andersen fra Elsass Fonden.</w:t>
      </w:r>
    </w:p>
    <w:p w14:paraId="17CACFFF" w14:textId="77777777" w:rsidR="009D1D2E" w:rsidRPr="009D1D2E" w:rsidRDefault="009D1D2E" w:rsidP="009D1D2E">
      <w:pPr>
        <w:tabs>
          <w:tab w:val="left" w:pos="1134"/>
        </w:tabs>
        <w:ind w:left="0"/>
        <w:rPr>
          <w:rFonts w:ascii="Calibri" w:eastAsia="Arial Unicode MS" w:hAnsi="Calibri" w:cs="Calibri"/>
          <w:lang w:eastAsia="da-DK"/>
        </w:rPr>
      </w:pPr>
      <w:r w:rsidRPr="009D1D2E">
        <w:rPr>
          <w:rFonts w:ascii="Calibri" w:eastAsia="Arial Unicode MS" w:hAnsi="Calibri" w:cs="Calibri"/>
          <w:lang w:eastAsia="da-DK"/>
        </w:rPr>
        <w:t> </w:t>
      </w:r>
    </w:p>
    <w:p w14:paraId="5A9A1E16" w14:textId="77777777" w:rsidR="009D1D2E" w:rsidRPr="009D1D2E" w:rsidRDefault="009D1D2E" w:rsidP="009D1D2E">
      <w:pPr>
        <w:tabs>
          <w:tab w:val="left" w:pos="1134"/>
        </w:tabs>
        <w:rPr>
          <w:rFonts w:ascii="Calibri" w:eastAsia="Arial Unicode MS" w:hAnsi="Calibri" w:cs="Calibri"/>
          <w:lang w:eastAsia="da-DK"/>
        </w:rPr>
      </w:pPr>
      <w:r w:rsidRPr="009D1D2E">
        <w:rPr>
          <w:rFonts w:ascii="Calibri" w:eastAsia="Arial Unicode MS" w:hAnsi="Calibri" w:cs="Calibri"/>
          <w:lang w:eastAsia="da-DK"/>
        </w:rPr>
        <w:t>Har modtaget Årets optimistpris i kategorien: Sport. Mere herom på hjemmesiden: </w:t>
      </w:r>
      <w:hyperlink r:id="rId11" w:tooltip="Oprindelig URL-adresse: https://optimisten.dk/aarets-optimister/aarets-optimister-2025/#vinderne. Klik eller tryk, hvis du har tillid til dette link." w:history="1">
        <w:r w:rsidRPr="009D1D2E">
          <w:rPr>
            <w:rFonts w:ascii="Calibri" w:eastAsia="Arial Unicode MS" w:hAnsi="Calibri" w:cs="Calibri"/>
            <w:color w:val="0563C1" w:themeColor="hyperlink"/>
            <w:u w:val="single"/>
            <w:lang w:eastAsia="da-DK"/>
          </w:rPr>
          <w:t>Årets optimister 2025 Award Show | Henrik Mathiasen »</w:t>
        </w:r>
      </w:hyperlink>
    </w:p>
    <w:p w14:paraId="65811186" w14:textId="77777777" w:rsidR="009D1D2E" w:rsidRPr="009D1D2E" w:rsidRDefault="009D1D2E" w:rsidP="009D1D2E">
      <w:pPr>
        <w:tabs>
          <w:tab w:val="left" w:pos="1134"/>
        </w:tabs>
        <w:ind w:left="0"/>
        <w:rPr>
          <w:rFonts w:ascii="Calibri" w:eastAsia="Arial Unicode MS" w:hAnsi="Calibri" w:cs="Calibri"/>
          <w:lang w:eastAsia="da-DK"/>
        </w:rPr>
      </w:pPr>
    </w:p>
    <w:p w14:paraId="238A3239" w14:textId="3C1A6088" w:rsidR="009D1D2E" w:rsidRPr="009D1D2E" w:rsidRDefault="009D1D2E" w:rsidP="00452F7C">
      <w:pPr>
        <w:pStyle w:val="Overskrift5"/>
        <w:rPr>
          <w:lang w:eastAsia="da-DK"/>
        </w:rPr>
      </w:pPr>
      <w:r w:rsidRPr="009D1D2E">
        <w:rPr>
          <w:lang w:eastAsia="da-DK"/>
        </w:rPr>
        <w:t>Nyt fra JBN:</w:t>
      </w:r>
    </w:p>
    <w:p w14:paraId="07B587CE" w14:textId="77777777" w:rsidR="009D1D2E" w:rsidRPr="009D1D2E" w:rsidRDefault="009D1D2E" w:rsidP="009D1D2E">
      <w:pPr>
        <w:tabs>
          <w:tab w:val="left" w:pos="1134"/>
        </w:tabs>
        <w:rPr>
          <w:rFonts w:ascii="Calibri" w:eastAsia="Arial Unicode MS" w:hAnsi="Calibri" w:cs="Calibri"/>
          <w:lang w:eastAsia="da-DK"/>
        </w:rPr>
      </w:pPr>
      <w:r w:rsidRPr="009D1D2E">
        <w:rPr>
          <w:rFonts w:ascii="Calibri" w:eastAsia="Arial Unicode MS" w:hAnsi="Calibri" w:cs="Calibri"/>
          <w:lang w:eastAsia="da-DK"/>
        </w:rPr>
        <w:t xml:space="preserve">Arbejdet i </w:t>
      </w:r>
      <w:proofErr w:type="spellStart"/>
      <w:r w:rsidRPr="009D1D2E">
        <w:rPr>
          <w:rFonts w:ascii="Calibri" w:eastAsia="Arial Unicode MS" w:hAnsi="Calibri" w:cs="Calibri"/>
          <w:lang w:eastAsia="da-DK"/>
        </w:rPr>
        <w:t>DIFs</w:t>
      </w:r>
      <w:proofErr w:type="spellEnd"/>
      <w:r w:rsidRPr="009D1D2E">
        <w:rPr>
          <w:rFonts w:ascii="Calibri" w:eastAsia="Arial Unicode MS" w:hAnsi="Calibri" w:cs="Calibri"/>
          <w:lang w:eastAsia="da-DK"/>
        </w:rPr>
        <w:t xml:space="preserve"> ledelsesgruppe: Det har stået på et år nu. Det går lidt trægt, men det fortsætter.</w:t>
      </w:r>
    </w:p>
    <w:p w14:paraId="5A27AE2B" w14:textId="77777777" w:rsidR="009D1D2E" w:rsidRPr="009D1D2E" w:rsidRDefault="009D1D2E" w:rsidP="009D1D2E">
      <w:pPr>
        <w:tabs>
          <w:tab w:val="left" w:pos="1134"/>
        </w:tabs>
        <w:rPr>
          <w:rFonts w:ascii="Calibri" w:eastAsia="Arial Unicode MS" w:hAnsi="Calibri" w:cs="Calibri"/>
          <w:lang w:eastAsia="da-DK"/>
        </w:rPr>
      </w:pPr>
    </w:p>
    <w:p w14:paraId="3F519AA3" w14:textId="77777777" w:rsidR="009D1D2E" w:rsidRPr="009D1D2E" w:rsidRDefault="009D1D2E" w:rsidP="00452F7C">
      <w:pPr>
        <w:pStyle w:val="Overskrift5"/>
        <w:rPr>
          <w:lang w:eastAsia="da-DK"/>
        </w:rPr>
      </w:pPr>
      <w:r w:rsidRPr="009D1D2E">
        <w:rPr>
          <w:lang w:eastAsia="da-DK"/>
        </w:rPr>
        <w:t>Nyt fra ALK:</w:t>
      </w:r>
    </w:p>
    <w:p w14:paraId="38A63216" w14:textId="77777777" w:rsidR="009D1D2E" w:rsidRPr="009D1D2E" w:rsidRDefault="009D1D2E" w:rsidP="009D1D2E">
      <w:pPr>
        <w:tabs>
          <w:tab w:val="left" w:pos="1134"/>
        </w:tabs>
        <w:rPr>
          <w:rFonts w:ascii="Calibri" w:eastAsia="Arial Unicode MS" w:hAnsi="Calibri" w:cs="Calibri"/>
          <w:lang w:eastAsia="da-DK"/>
        </w:rPr>
      </w:pPr>
      <w:r w:rsidRPr="009D1D2E">
        <w:rPr>
          <w:rFonts w:ascii="Calibri" w:eastAsia="Arial Unicode MS" w:hAnsi="Calibri" w:cs="Calibri"/>
          <w:lang w:eastAsia="da-DK"/>
        </w:rPr>
        <w:t>Jeg deltog 17. januar i Allerød Bordtennis Klubs stævne De Åbne, som er et stævne for spillere med handicap og Parkinson. Det er tredje gang stævnet afvikles og med flere deltagere år for år. Især er det imponerende at følge med i, hvor mange børn og unge, der fortsat rekrutteres til bordtennis gennem Rising Stars. </w:t>
      </w:r>
    </w:p>
    <w:p w14:paraId="5ADC4BC9" w14:textId="77777777" w:rsidR="009D1D2E" w:rsidRPr="009D1D2E" w:rsidRDefault="009D1D2E" w:rsidP="009D1D2E">
      <w:pPr>
        <w:tabs>
          <w:tab w:val="left" w:pos="1134"/>
        </w:tabs>
        <w:rPr>
          <w:rFonts w:ascii="Calibri" w:eastAsia="Arial Unicode MS" w:hAnsi="Calibri" w:cs="Calibri"/>
          <w:lang w:eastAsia="da-DK"/>
        </w:rPr>
      </w:pPr>
      <w:r w:rsidRPr="009D1D2E">
        <w:rPr>
          <w:rFonts w:ascii="Calibri" w:eastAsia="Arial Unicode MS" w:hAnsi="Calibri" w:cs="Calibri"/>
          <w:lang w:eastAsia="da-DK"/>
        </w:rPr>
        <w:t>For os ældre er det hyggeligt en gang om året at møde gamle landsholdskammerater m.fl.</w:t>
      </w:r>
    </w:p>
    <w:p w14:paraId="50543709" w14:textId="77777777" w:rsidR="009D1D2E" w:rsidRPr="009D1D2E" w:rsidRDefault="009D1D2E" w:rsidP="009D1D2E">
      <w:pPr>
        <w:tabs>
          <w:tab w:val="left" w:pos="1134"/>
        </w:tabs>
        <w:rPr>
          <w:rFonts w:ascii="Calibri" w:eastAsia="Arial Unicode MS" w:hAnsi="Calibri" w:cs="Calibri"/>
          <w:lang w:eastAsia="da-DK"/>
        </w:rPr>
      </w:pPr>
    </w:p>
    <w:p w14:paraId="49D02604" w14:textId="77777777" w:rsidR="009D1D2E" w:rsidRPr="009D1D2E" w:rsidRDefault="009D1D2E" w:rsidP="009D1D2E">
      <w:pPr>
        <w:tabs>
          <w:tab w:val="left" w:pos="1134"/>
        </w:tabs>
        <w:rPr>
          <w:rFonts w:ascii="Calibri" w:eastAsia="Arial Unicode MS" w:hAnsi="Calibri" w:cs="Calibri"/>
          <w:lang w:eastAsia="da-DK"/>
        </w:rPr>
      </w:pPr>
      <w:r w:rsidRPr="009D1D2E">
        <w:rPr>
          <w:rFonts w:ascii="Calibri" w:eastAsia="Arial Unicode MS" w:hAnsi="Calibri" w:cs="Calibri"/>
          <w:lang w:eastAsia="da-DK"/>
        </w:rPr>
        <w:t>Vi har holdt møde i Økonomiudvalget. Og på torsdag mødes Udvalg for globalt samarbejde. </w:t>
      </w:r>
    </w:p>
    <w:p w14:paraId="514F47CF" w14:textId="77777777" w:rsidR="009D1D2E" w:rsidRPr="009D1D2E" w:rsidRDefault="009D1D2E" w:rsidP="009D1D2E">
      <w:pPr>
        <w:tabs>
          <w:tab w:val="left" w:pos="1134"/>
        </w:tabs>
        <w:rPr>
          <w:rFonts w:ascii="Calibri" w:eastAsia="Arial Unicode MS" w:hAnsi="Calibri" w:cs="Calibri"/>
          <w:lang w:eastAsia="da-DK"/>
        </w:rPr>
      </w:pPr>
    </w:p>
    <w:p w14:paraId="6982C0AA" w14:textId="77777777" w:rsidR="009D1D2E" w:rsidRPr="009D1D2E" w:rsidRDefault="009D1D2E" w:rsidP="00452F7C">
      <w:pPr>
        <w:pStyle w:val="Overskrift5"/>
        <w:rPr>
          <w:lang w:eastAsia="da-DK"/>
        </w:rPr>
      </w:pPr>
      <w:r w:rsidRPr="009D1D2E">
        <w:rPr>
          <w:lang w:eastAsia="da-DK"/>
        </w:rPr>
        <w:t>Nyt fra LGU:</w:t>
      </w:r>
    </w:p>
    <w:p w14:paraId="58262C3F" w14:textId="77777777" w:rsidR="009D1D2E" w:rsidRPr="009D1D2E" w:rsidRDefault="009D1D2E" w:rsidP="009D1D2E">
      <w:pPr>
        <w:tabs>
          <w:tab w:val="left" w:pos="1134"/>
        </w:tabs>
        <w:rPr>
          <w:rFonts w:ascii="Calibri" w:eastAsia="Arial Unicode MS" w:hAnsi="Calibri" w:cs="Calibri"/>
          <w:lang w:eastAsia="da-DK"/>
        </w:rPr>
      </w:pPr>
      <w:r w:rsidRPr="009D1D2E">
        <w:rPr>
          <w:rFonts w:ascii="Calibri" w:eastAsia="Arial Unicode MS" w:hAnsi="Calibri" w:cs="Calibri"/>
          <w:lang w:eastAsia="da-DK"/>
        </w:rPr>
        <w:t xml:space="preserve">Kolding Kommune har for første gang uddelt en </w:t>
      </w:r>
      <w:proofErr w:type="spellStart"/>
      <w:r w:rsidRPr="009D1D2E">
        <w:rPr>
          <w:rFonts w:ascii="Calibri" w:eastAsia="Arial Unicode MS" w:hAnsi="Calibri" w:cs="Calibri"/>
          <w:lang w:eastAsia="da-DK"/>
        </w:rPr>
        <w:t>parasportspris</w:t>
      </w:r>
      <w:proofErr w:type="spellEnd"/>
      <w:r w:rsidRPr="009D1D2E">
        <w:rPr>
          <w:rFonts w:ascii="Calibri" w:eastAsia="Arial Unicode MS" w:hAnsi="Calibri" w:cs="Calibri"/>
          <w:lang w:eastAsia="da-DK"/>
        </w:rPr>
        <w:t xml:space="preserve">. Herudover er den nyligt opslåede stilling som </w:t>
      </w:r>
      <w:proofErr w:type="spellStart"/>
      <w:r w:rsidRPr="009D1D2E">
        <w:rPr>
          <w:rFonts w:ascii="Calibri" w:eastAsia="Arial Unicode MS" w:hAnsi="Calibri" w:cs="Calibri"/>
          <w:lang w:eastAsia="da-DK"/>
        </w:rPr>
        <w:t>parasportskonsulent</w:t>
      </w:r>
      <w:proofErr w:type="spellEnd"/>
      <w:r w:rsidRPr="009D1D2E">
        <w:rPr>
          <w:rFonts w:ascii="Calibri" w:eastAsia="Arial Unicode MS" w:hAnsi="Calibri" w:cs="Calibri"/>
          <w:lang w:eastAsia="da-DK"/>
        </w:rPr>
        <w:t xml:space="preserve"> i Kolding Kommune blevet besat.</w:t>
      </w:r>
    </w:p>
    <w:p w14:paraId="4B7C5BB5" w14:textId="77777777" w:rsidR="009D1D2E" w:rsidRPr="009D1D2E" w:rsidRDefault="009D1D2E" w:rsidP="009D1D2E">
      <w:pPr>
        <w:tabs>
          <w:tab w:val="left" w:pos="1134"/>
        </w:tabs>
        <w:rPr>
          <w:rFonts w:ascii="Calibri" w:eastAsia="Arial Unicode MS" w:hAnsi="Calibri" w:cs="Calibri"/>
          <w:lang w:eastAsia="da-DK"/>
        </w:rPr>
      </w:pPr>
    </w:p>
    <w:p w14:paraId="7CD6FB07" w14:textId="77777777" w:rsidR="009D1D2E" w:rsidRPr="009D1D2E" w:rsidRDefault="009D1D2E" w:rsidP="00452F7C">
      <w:pPr>
        <w:pStyle w:val="Overskrift5"/>
        <w:rPr>
          <w:lang w:eastAsia="da-DK"/>
        </w:rPr>
      </w:pPr>
      <w:r w:rsidRPr="009D1D2E">
        <w:rPr>
          <w:lang w:eastAsia="da-DK"/>
        </w:rPr>
        <w:t>Nyt fra TRT:</w:t>
      </w:r>
    </w:p>
    <w:p w14:paraId="5E69384C" w14:textId="77777777" w:rsidR="009D1D2E" w:rsidRPr="009D1D2E" w:rsidRDefault="009D1D2E" w:rsidP="009D1D2E">
      <w:pPr>
        <w:tabs>
          <w:tab w:val="left" w:pos="1134"/>
        </w:tabs>
        <w:rPr>
          <w:rFonts w:ascii="Calibri" w:eastAsia="Arial Unicode MS" w:hAnsi="Calibri" w:cs="Calibri"/>
          <w:lang w:eastAsia="da-DK"/>
        </w:rPr>
      </w:pPr>
      <w:r w:rsidRPr="009D1D2E">
        <w:rPr>
          <w:rFonts w:ascii="Calibri" w:eastAsia="Arial Unicode MS" w:hAnsi="Calibri" w:cs="Calibri"/>
          <w:lang w:eastAsia="da-DK"/>
        </w:rPr>
        <w:t>Som indledning til den nye valgperiode i Videnscenteret har jeg holdt et par planlægningsmøder med Dorte.</w:t>
      </w:r>
    </w:p>
    <w:p w14:paraId="05A1A616" w14:textId="77777777" w:rsidR="009D1D2E" w:rsidRPr="009D1D2E" w:rsidRDefault="009D1D2E" w:rsidP="009D1D2E">
      <w:pPr>
        <w:tabs>
          <w:tab w:val="left" w:pos="1134"/>
        </w:tabs>
        <w:rPr>
          <w:rFonts w:ascii="Calibri" w:eastAsia="Arial Unicode MS" w:hAnsi="Calibri" w:cs="Calibri"/>
          <w:lang w:eastAsia="da-DK"/>
        </w:rPr>
      </w:pPr>
      <w:r w:rsidRPr="009D1D2E">
        <w:rPr>
          <w:rFonts w:ascii="Calibri" w:eastAsia="Arial Unicode MS" w:hAnsi="Calibri" w:cs="Calibri"/>
          <w:lang w:eastAsia="da-DK"/>
        </w:rPr>
        <w:t>  </w:t>
      </w:r>
    </w:p>
    <w:p w14:paraId="256D51BE" w14:textId="77777777" w:rsidR="009D1D2E" w:rsidRPr="009D1D2E" w:rsidRDefault="009D1D2E" w:rsidP="009D1D2E">
      <w:pPr>
        <w:tabs>
          <w:tab w:val="left" w:pos="1134"/>
        </w:tabs>
        <w:rPr>
          <w:rFonts w:ascii="Calibri" w:eastAsia="Arial Unicode MS" w:hAnsi="Calibri" w:cs="Calibri"/>
          <w:lang w:eastAsia="da-DK"/>
        </w:rPr>
      </w:pPr>
      <w:r w:rsidRPr="009D1D2E">
        <w:rPr>
          <w:rFonts w:ascii="Calibri" w:eastAsia="Arial Unicode MS" w:hAnsi="Calibri" w:cs="Calibri"/>
          <w:lang w:eastAsia="da-DK"/>
        </w:rPr>
        <w:t xml:space="preserve">Og her er lidt nyt fra </w:t>
      </w:r>
      <w:proofErr w:type="spellStart"/>
      <w:r w:rsidRPr="009D1D2E">
        <w:rPr>
          <w:rFonts w:ascii="Calibri" w:eastAsia="Arial Unicode MS" w:hAnsi="Calibri" w:cs="Calibri"/>
          <w:lang w:eastAsia="da-DK"/>
        </w:rPr>
        <w:t>VoH</w:t>
      </w:r>
      <w:proofErr w:type="spellEnd"/>
      <w:r w:rsidRPr="009D1D2E">
        <w:rPr>
          <w:rFonts w:ascii="Calibri" w:eastAsia="Arial Unicode MS" w:hAnsi="Calibri" w:cs="Calibri"/>
          <w:lang w:eastAsia="da-DK"/>
        </w:rPr>
        <w:t>:</w:t>
      </w:r>
    </w:p>
    <w:p w14:paraId="6DE59EE4" w14:textId="77777777" w:rsidR="009D1D2E" w:rsidRPr="009D1D2E" w:rsidRDefault="009D1D2E" w:rsidP="009D1D2E">
      <w:pPr>
        <w:numPr>
          <w:ilvl w:val="0"/>
          <w:numId w:val="8"/>
        </w:numPr>
        <w:tabs>
          <w:tab w:val="left" w:pos="1134"/>
          <w:tab w:val="num" w:pos="1494"/>
        </w:tabs>
        <w:ind w:left="1494"/>
        <w:rPr>
          <w:rFonts w:ascii="Calibri" w:eastAsia="Arial Unicode MS" w:hAnsi="Calibri" w:cs="Calibri"/>
          <w:lang w:eastAsia="da-DK"/>
        </w:rPr>
      </w:pPr>
      <w:r w:rsidRPr="009D1D2E">
        <w:rPr>
          <w:rFonts w:ascii="Calibri" w:eastAsia="Arial Unicode MS" w:hAnsi="Calibri" w:cs="Calibri"/>
          <w:lang w:eastAsia="da-DK"/>
        </w:rPr>
        <w:t>I forbindelse med projekt 'Sammen i fritid', så er i vi pt i gang med at udvikle alle de materialer, der skal lægge på vores nye hjemmeside: </w:t>
      </w:r>
      <w:hyperlink r:id="rId12" w:tooltip="Oprindelig URL-adresse: http://www.sammenomfritid.dk/. Klik eller tryk, hvis du har tillid til dette link." w:history="1">
        <w:r w:rsidRPr="009D1D2E">
          <w:rPr>
            <w:rFonts w:ascii="Calibri" w:eastAsia="Arial Unicode MS" w:hAnsi="Calibri" w:cs="Calibri"/>
            <w:color w:val="0563C1" w:themeColor="hyperlink"/>
            <w:u w:val="single"/>
            <w:lang w:eastAsia="da-DK"/>
          </w:rPr>
          <w:t>www.sammenomfritid.dk</w:t>
        </w:r>
      </w:hyperlink>
      <w:r w:rsidRPr="009D1D2E">
        <w:rPr>
          <w:rFonts w:ascii="Calibri" w:eastAsia="Arial Unicode MS" w:hAnsi="Calibri" w:cs="Calibri"/>
          <w:lang w:eastAsia="da-DK"/>
        </w:rPr>
        <w:t> (offentliggøres 1. Maj). På siden kommer der blandt andet et kommunekort, hvor mennesker med handicap kan se en oversigt over: kontaktinfo på kommunens fritidsvejleder, link til økonomiske støtteordninger, link til ledsagerhjælp, link til ansøgning om aktivitetshjælpemidler. Vi har pt sendt mails ud til 85 kommuner om, hvorvidt de vil optræde på kortet, og har indtil videre fået mange positive tilkendegivelser.</w:t>
      </w:r>
    </w:p>
    <w:p w14:paraId="1D0D8BDD" w14:textId="77777777" w:rsidR="009D1D2E" w:rsidRPr="009D1D2E" w:rsidRDefault="009D1D2E" w:rsidP="009D1D2E">
      <w:pPr>
        <w:numPr>
          <w:ilvl w:val="0"/>
          <w:numId w:val="9"/>
        </w:numPr>
        <w:tabs>
          <w:tab w:val="left" w:pos="1134"/>
          <w:tab w:val="num" w:pos="1494"/>
        </w:tabs>
        <w:ind w:left="1494"/>
        <w:rPr>
          <w:rFonts w:ascii="Calibri" w:eastAsia="Arial Unicode MS" w:hAnsi="Calibri" w:cs="Calibri"/>
          <w:lang w:eastAsia="da-DK"/>
        </w:rPr>
      </w:pPr>
      <w:r w:rsidRPr="009D1D2E">
        <w:rPr>
          <w:rFonts w:ascii="Calibri" w:eastAsia="Arial Unicode MS" w:hAnsi="Calibri" w:cs="Calibri"/>
          <w:lang w:eastAsia="da-DK"/>
        </w:rPr>
        <w:lastRenderedPageBreak/>
        <w:t>Igen i år kommer vi i samarbejde med Elsass fonden, Cyklistforbundet og Wonderful Copenhagen til at lave eventet 'Prøv en specialcykel' i forbindelse med World Tour løbet 'Copenhagen Sprint'. Håbet og forventningen er at Parasport Danmark bliver en del af eventet som sidste år. Link til film fra sidste års event: </w:t>
      </w:r>
      <w:hyperlink r:id="rId13" w:tooltip="Oprindelig URL-adresse: https://www.facebook.com/share/v/14UXHio95Gg/?mibextid=wwXIfr. Klik eller tryk, hvis du har tillid til dette link." w:history="1">
        <w:r w:rsidRPr="009D1D2E">
          <w:rPr>
            <w:rFonts w:ascii="Calibri" w:eastAsia="Arial Unicode MS" w:hAnsi="Calibri" w:cs="Calibri"/>
            <w:color w:val="0563C1" w:themeColor="hyperlink"/>
            <w:u w:val="single"/>
            <w:lang w:eastAsia="da-DK"/>
          </w:rPr>
          <w:t>https://www.facebook.com/share/v/14UXHio95Gg/?mibextid=wwXIfr</w:t>
        </w:r>
      </w:hyperlink>
    </w:p>
    <w:p w14:paraId="2BBB5AA7" w14:textId="77777777" w:rsidR="009D1D2E" w:rsidRPr="009D1D2E" w:rsidRDefault="009D1D2E" w:rsidP="009D1D2E">
      <w:pPr>
        <w:numPr>
          <w:ilvl w:val="0"/>
          <w:numId w:val="10"/>
        </w:numPr>
        <w:tabs>
          <w:tab w:val="left" w:pos="1134"/>
          <w:tab w:val="num" w:pos="1494"/>
        </w:tabs>
        <w:ind w:left="1494"/>
        <w:rPr>
          <w:rFonts w:ascii="Calibri" w:eastAsia="Arial Unicode MS" w:hAnsi="Calibri" w:cs="Calibri"/>
          <w:lang w:eastAsia="da-DK"/>
        </w:rPr>
      </w:pPr>
      <w:r w:rsidRPr="009D1D2E">
        <w:rPr>
          <w:rFonts w:ascii="Calibri" w:eastAsia="Arial Unicode MS" w:hAnsi="Calibri" w:cs="Calibri"/>
          <w:lang w:eastAsia="da-DK"/>
        </w:rPr>
        <w:t>Rapporten om aktivitetshjælpemidler er udskudt til at udkomme i slutningen af januar. Vi er parallelt i gang med at lægge linjerne for en forundersøgelse der skal tilvejebringe viden om den bedst mulige version af en ordning der skal styrke adgangen til aktivitetshjælpemidler.  </w:t>
      </w:r>
    </w:p>
    <w:p w14:paraId="4D918971" w14:textId="77777777" w:rsidR="009D1D2E" w:rsidRPr="009D1D2E" w:rsidRDefault="009D1D2E" w:rsidP="009D1D2E">
      <w:pPr>
        <w:numPr>
          <w:ilvl w:val="0"/>
          <w:numId w:val="11"/>
        </w:numPr>
        <w:tabs>
          <w:tab w:val="left" w:pos="1134"/>
          <w:tab w:val="num" w:pos="1494"/>
        </w:tabs>
        <w:ind w:left="1494"/>
        <w:rPr>
          <w:rFonts w:ascii="Calibri" w:eastAsia="Arial Unicode MS" w:hAnsi="Calibri" w:cs="Calibri"/>
          <w:lang w:eastAsia="da-DK"/>
        </w:rPr>
      </w:pPr>
      <w:r w:rsidRPr="009D1D2E">
        <w:rPr>
          <w:rFonts w:ascii="Calibri" w:eastAsia="Arial Unicode MS" w:hAnsi="Calibri" w:cs="Calibri"/>
          <w:lang w:eastAsia="da-DK"/>
        </w:rPr>
        <w:t xml:space="preserve">Som alle nok har bidt mærke i, så førte videncenterets indstilling af Lisa Schlage til at hun vandt Kulturministeriets </w:t>
      </w:r>
      <w:proofErr w:type="spellStart"/>
      <w:r w:rsidRPr="009D1D2E">
        <w:rPr>
          <w:rFonts w:ascii="Calibri" w:eastAsia="Arial Unicode MS" w:hAnsi="Calibri" w:cs="Calibri"/>
          <w:lang w:eastAsia="da-DK"/>
        </w:rPr>
        <w:t>Parasportspris</w:t>
      </w:r>
      <w:proofErr w:type="spellEnd"/>
      <w:r w:rsidRPr="009D1D2E">
        <w:rPr>
          <w:rFonts w:ascii="Calibri" w:eastAsia="Arial Unicode MS" w:hAnsi="Calibri" w:cs="Calibri"/>
          <w:lang w:eastAsia="da-DK"/>
        </w:rPr>
        <w:t>. Kæmpe tillykke til Lisa.</w:t>
      </w:r>
    </w:p>
    <w:p w14:paraId="6352868C" w14:textId="77777777" w:rsidR="009D1D2E" w:rsidRPr="009D1D2E" w:rsidRDefault="009D1D2E" w:rsidP="009D1D2E">
      <w:pPr>
        <w:numPr>
          <w:ilvl w:val="0"/>
          <w:numId w:val="11"/>
        </w:numPr>
        <w:tabs>
          <w:tab w:val="left" w:pos="1134"/>
          <w:tab w:val="num" w:pos="1494"/>
        </w:tabs>
        <w:ind w:left="1494"/>
        <w:rPr>
          <w:rFonts w:ascii="Calibri" w:eastAsia="Arial Unicode MS" w:hAnsi="Calibri" w:cs="Calibri"/>
          <w:lang w:eastAsia="da-DK"/>
        </w:rPr>
      </w:pPr>
      <w:r w:rsidRPr="009D1D2E">
        <w:rPr>
          <w:rFonts w:ascii="Calibri" w:eastAsia="Arial Unicode MS" w:hAnsi="Calibri" w:cs="Calibri"/>
          <w:lang w:eastAsia="da-DK"/>
        </w:rPr>
        <w:t>Videnscentret har fået ny bestyrelse som efter to runder udpegninger tiltræder i løbet af foråret. Fra DH er udpeget Simon Toftegård fra Muskelsvindfonden som ny næstformand, Karina Bundgaard fra Autismeforeningen og Mia Kristina Hansen fra SIND. Tine er ny formand og derudover er Lene og Jannie med fra PS. Der udpeges yderligere 1-2 medlemmer i marts måned.</w:t>
      </w:r>
      <w:r w:rsidRPr="009D1D2E">
        <w:rPr>
          <w:rFonts w:ascii="Calibri" w:eastAsia="Arial Unicode MS" w:hAnsi="Calibri" w:cs="Calibri"/>
          <w:lang w:eastAsia="da-DK"/>
        </w:rPr>
        <w:br/>
        <w:t>Vi glæder os til det nye samarbejde. </w:t>
      </w:r>
    </w:p>
    <w:p w14:paraId="7000822C" w14:textId="77777777" w:rsidR="009D1D2E" w:rsidRPr="009D1D2E" w:rsidRDefault="009D1D2E" w:rsidP="009D1D2E">
      <w:pPr>
        <w:tabs>
          <w:tab w:val="left" w:pos="1134"/>
        </w:tabs>
        <w:ind w:left="0"/>
        <w:rPr>
          <w:rFonts w:ascii="Calibri" w:eastAsia="Arial Unicode MS" w:hAnsi="Calibri" w:cs="Calibri"/>
          <w:lang w:eastAsia="da-DK"/>
        </w:rPr>
      </w:pPr>
    </w:p>
    <w:p w14:paraId="5E8EBF9A" w14:textId="77777777" w:rsidR="009D1D2E" w:rsidRPr="009D1D2E" w:rsidRDefault="009D1D2E" w:rsidP="00452F7C">
      <w:pPr>
        <w:pStyle w:val="Overskrift3"/>
        <w:rPr>
          <w:lang w:eastAsia="da-DK"/>
        </w:rPr>
      </w:pPr>
      <w:r w:rsidRPr="009D1D2E">
        <w:rPr>
          <w:lang w:eastAsia="da-DK"/>
        </w:rPr>
        <w:t>SAGER TIL ORIENTERING</w:t>
      </w:r>
    </w:p>
    <w:p w14:paraId="2027141C" w14:textId="77777777" w:rsidR="00452F7C" w:rsidRDefault="00452F7C" w:rsidP="00452F7C">
      <w:pPr>
        <w:pStyle w:val="Overskrift4"/>
        <w:rPr>
          <w:rFonts w:ascii="Aptos" w:hAnsi="Aptos" w:cs="Aptos"/>
          <w:lang w:eastAsia="da-DK"/>
        </w:rPr>
      </w:pPr>
    </w:p>
    <w:p w14:paraId="25596D42" w14:textId="0E20ECBF" w:rsidR="009D1D2E" w:rsidRPr="009D1D2E" w:rsidRDefault="009D1D2E" w:rsidP="00452F7C">
      <w:pPr>
        <w:pStyle w:val="Overskrift4"/>
        <w:rPr>
          <w:lang w:eastAsia="da-DK"/>
        </w:rPr>
      </w:pPr>
      <w:r w:rsidRPr="009D1D2E">
        <w:rPr>
          <w:lang w:eastAsia="da-DK"/>
        </w:rPr>
        <w:t>Ad 9</w:t>
      </w:r>
      <w:r w:rsidRPr="009D1D2E">
        <w:rPr>
          <w:lang w:eastAsia="da-DK"/>
        </w:rPr>
        <w:tab/>
        <w:t>Årsberetning 2025</w:t>
      </w:r>
    </w:p>
    <w:p w14:paraId="72C14F8B" w14:textId="77777777" w:rsidR="009D1D2E" w:rsidRPr="009D1D2E" w:rsidRDefault="009D1D2E" w:rsidP="009D1D2E">
      <w:pPr>
        <w:tabs>
          <w:tab w:val="left" w:pos="1134"/>
        </w:tabs>
        <w:ind w:left="0"/>
        <w:rPr>
          <w:rFonts w:ascii="Calibri" w:eastAsia="Times New Roman" w:hAnsi="Calibri" w:cs="Calibri"/>
          <w:lang w:eastAsia="da-DK"/>
        </w:rPr>
      </w:pPr>
      <w:r w:rsidRPr="009D1D2E">
        <w:rPr>
          <w:rFonts w:ascii="Calibri" w:eastAsia="Times New Roman" w:hAnsi="Calibri" w:cs="Calibri"/>
          <w:lang w:eastAsia="da-DK"/>
        </w:rPr>
        <w:tab/>
        <w:t>Bilag: forklæde, årsberetning proces og tidsplan</w:t>
      </w:r>
      <w:r w:rsidRPr="009D1D2E">
        <w:rPr>
          <w:rFonts w:ascii="Calibri" w:eastAsia="Times New Roman" w:hAnsi="Calibri" w:cs="Calibri"/>
          <w:lang w:eastAsia="da-DK"/>
        </w:rPr>
        <w:br/>
      </w:r>
    </w:p>
    <w:p w14:paraId="7D158E24"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Resumé: Arbejdet med at skrive Parasport Danmarks årsberetning for 2025 er igangsat med henblik på at have en beretning klar medio april i fin tid forud for Repræsentantskabsmødet den 2. maj.</w:t>
      </w:r>
    </w:p>
    <w:p w14:paraId="3EFAE4A7" w14:textId="77777777" w:rsidR="009D1D2E" w:rsidRPr="009D1D2E" w:rsidRDefault="009D1D2E" w:rsidP="009D1D2E">
      <w:pPr>
        <w:numPr>
          <w:ilvl w:val="0"/>
          <w:numId w:val="12"/>
        </w:num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De ansvarlige fra bestyrelsen og ledelsen for relevante indholdsspor til årsberetningen har i uge 3 modtaget en mail med ønsket om input til beretningen. Der er deadline for levering af tekst til Kommunikation og Kommerciel (K&amp;K) den 5. februar 2026. </w:t>
      </w:r>
    </w:p>
    <w:p w14:paraId="3A22B1F6" w14:textId="77777777" w:rsidR="009D1D2E" w:rsidRPr="009D1D2E" w:rsidRDefault="009D1D2E" w:rsidP="009D1D2E">
      <w:pPr>
        <w:numPr>
          <w:ilvl w:val="0"/>
          <w:numId w:val="12"/>
        </w:num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Når alle input er modtaget, skriver K&amp;K teksterne sammen til en samlet årsberetning og udarbejder forslag til illustrationer og infografik. </w:t>
      </w:r>
    </w:p>
    <w:p w14:paraId="6011F54B" w14:textId="77777777" w:rsidR="009D1D2E" w:rsidRPr="009D1D2E" w:rsidRDefault="009D1D2E" w:rsidP="009D1D2E">
      <w:pPr>
        <w:numPr>
          <w:ilvl w:val="0"/>
          <w:numId w:val="12"/>
        </w:num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Herefter indhentes feedback på første udkast, hvorudfra beretningen justeres til. </w:t>
      </w:r>
    </w:p>
    <w:p w14:paraId="2BFC30AA" w14:textId="77777777" w:rsidR="009D1D2E" w:rsidRPr="009D1D2E" w:rsidRDefault="009D1D2E" w:rsidP="009D1D2E">
      <w:pPr>
        <w:numPr>
          <w:ilvl w:val="0"/>
          <w:numId w:val="12"/>
        </w:numPr>
        <w:tabs>
          <w:tab w:val="left" w:pos="1134"/>
        </w:tabs>
        <w:rPr>
          <w:rFonts w:ascii="Calibri" w:eastAsia="Times New Roman" w:hAnsi="Calibri" w:cs="Calibri"/>
          <w:lang w:eastAsia="da-DK"/>
        </w:rPr>
      </w:pPr>
      <w:r w:rsidRPr="009D1D2E">
        <w:rPr>
          <w:rFonts w:ascii="Calibri" w:eastAsia="Times New Roman" w:hAnsi="Calibri" w:cs="Calibri"/>
          <w:lang w:eastAsia="da-DK"/>
        </w:rPr>
        <w:t xml:space="preserve">Efter rettelserne er implementeret, layoutes beretningen, og en version sendes til bestyrelsens godkendelse. </w:t>
      </w:r>
    </w:p>
    <w:p w14:paraId="04E3AB40" w14:textId="77777777" w:rsidR="009D1D2E" w:rsidRPr="009D1D2E" w:rsidRDefault="009D1D2E" w:rsidP="009D1D2E">
      <w:pPr>
        <w:numPr>
          <w:ilvl w:val="0"/>
          <w:numId w:val="12"/>
        </w:numPr>
        <w:tabs>
          <w:tab w:val="left" w:pos="1134"/>
        </w:tabs>
        <w:rPr>
          <w:rFonts w:ascii="Calibri" w:eastAsia="Times New Roman" w:hAnsi="Calibri" w:cs="Calibri"/>
          <w:lang w:eastAsia="da-DK"/>
        </w:rPr>
      </w:pPr>
      <w:r w:rsidRPr="009D1D2E">
        <w:rPr>
          <w:rFonts w:ascii="Calibri" w:eastAsia="Times New Roman" w:hAnsi="Calibri" w:cs="Calibri"/>
          <w:lang w:eastAsia="da-DK"/>
        </w:rPr>
        <w:t>Den godkendte Årsberetning 2024 sendes til tryk primo april 2025.</w:t>
      </w:r>
    </w:p>
    <w:p w14:paraId="2D2D6049" w14:textId="77777777" w:rsidR="009D1D2E" w:rsidRPr="009D1D2E" w:rsidRDefault="009D1D2E" w:rsidP="009D1D2E">
      <w:pPr>
        <w:tabs>
          <w:tab w:val="left" w:pos="1134"/>
        </w:tabs>
        <w:ind w:left="1304"/>
        <w:rPr>
          <w:rFonts w:ascii="Calibri" w:eastAsia="Times New Roman" w:hAnsi="Calibri" w:cs="Calibri"/>
          <w:lang w:eastAsia="da-DK"/>
        </w:rPr>
      </w:pPr>
    </w:p>
    <w:p w14:paraId="40D3A68A"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b/>
          <w:bCs/>
          <w:lang w:eastAsia="da-DK"/>
        </w:rPr>
        <w:t>Anbefaling til bestyrelsen</w:t>
      </w:r>
      <w:r w:rsidRPr="009D1D2E">
        <w:rPr>
          <w:rFonts w:ascii="Calibri" w:eastAsia="Times New Roman" w:hAnsi="Calibri" w:cs="Calibri"/>
          <w:lang w:eastAsia="da-DK"/>
        </w:rPr>
        <w:t>: Administrationen indstiller, at bestyrelsen tager orienteringen til efterretning.</w:t>
      </w:r>
    </w:p>
    <w:p w14:paraId="12A8C3B1" w14:textId="77777777" w:rsidR="009D1D2E" w:rsidRPr="009D1D2E" w:rsidRDefault="009D1D2E" w:rsidP="009D1D2E">
      <w:pPr>
        <w:tabs>
          <w:tab w:val="left" w:pos="1134"/>
        </w:tabs>
        <w:ind w:left="0"/>
        <w:rPr>
          <w:rFonts w:ascii="Calibri" w:eastAsia="Times New Roman" w:hAnsi="Calibri" w:cs="Calibri"/>
          <w:lang w:eastAsia="da-DK"/>
        </w:rPr>
      </w:pPr>
      <w:r w:rsidRPr="009D1D2E">
        <w:rPr>
          <w:rFonts w:ascii="Calibri" w:eastAsia="Times New Roman" w:hAnsi="Calibri" w:cs="Calibri"/>
          <w:lang w:eastAsia="da-DK"/>
        </w:rPr>
        <w:tab/>
      </w:r>
    </w:p>
    <w:p w14:paraId="6F6822AF" w14:textId="77777777" w:rsidR="009D1D2E" w:rsidRPr="009D1D2E" w:rsidRDefault="009D1D2E" w:rsidP="009D1D2E">
      <w:pPr>
        <w:tabs>
          <w:tab w:val="left" w:pos="1134"/>
        </w:tabs>
        <w:ind w:left="0"/>
        <w:rPr>
          <w:rFonts w:ascii="Calibri" w:eastAsia="Times New Roman" w:hAnsi="Calibri" w:cs="Calibri"/>
          <w:lang w:eastAsia="da-DK"/>
        </w:rPr>
      </w:pPr>
      <w:r w:rsidRPr="009D1D2E">
        <w:rPr>
          <w:rFonts w:ascii="Calibri" w:eastAsia="Times New Roman" w:hAnsi="Calibri" w:cs="Calibri"/>
          <w:lang w:eastAsia="da-DK"/>
        </w:rPr>
        <w:tab/>
        <w:t>Bestyrelsen tog orienteringen til efterretning</w:t>
      </w:r>
    </w:p>
    <w:p w14:paraId="0907750F" w14:textId="77777777" w:rsidR="009D1D2E" w:rsidRPr="009D1D2E" w:rsidRDefault="009D1D2E" w:rsidP="009D1D2E">
      <w:pPr>
        <w:tabs>
          <w:tab w:val="left" w:pos="1134"/>
        </w:tabs>
        <w:ind w:left="0"/>
        <w:rPr>
          <w:rFonts w:ascii="Calibri" w:eastAsia="Times New Roman" w:hAnsi="Calibri" w:cs="Calibri"/>
          <w:b/>
          <w:bCs/>
          <w:u w:val="single"/>
          <w:lang w:eastAsia="da-DK"/>
        </w:rPr>
      </w:pPr>
    </w:p>
    <w:p w14:paraId="7E22800F" w14:textId="77777777" w:rsidR="009D1D2E" w:rsidRPr="009D1D2E" w:rsidRDefault="009D1D2E" w:rsidP="00452F7C">
      <w:pPr>
        <w:pStyle w:val="Overskrift4"/>
        <w:rPr>
          <w:lang w:eastAsia="da-DK"/>
        </w:rPr>
      </w:pPr>
      <w:r w:rsidRPr="009D1D2E">
        <w:rPr>
          <w:lang w:eastAsia="da-DK"/>
        </w:rPr>
        <w:t>Ad 10</w:t>
      </w:r>
      <w:r w:rsidRPr="009D1D2E">
        <w:rPr>
          <w:lang w:eastAsia="da-DK"/>
        </w:rPr>
        <w:tab/>
        <w:t>Tilbud til B&amp;U med udviklingshandicap og særlige behov</w:t>
      </w:r>
    </w:p>
    <w:p w14:paraId="0C97C7D2"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lastRenderedPageBreak/>
        <w:t xml:space="preserve">Fornyet orientering om fremdriften i arbejdet med at udvikle idrætstilbud til børn og unge med udviklingshandicap og særlige behov. Arbejdstitlen for indsatsen er ”En del af sporten”. </w:t>
      </w:r>
    </w:p>
    <w:p w14:paraId="35D98D3F" w14:textId="77777777" w:rsidR="009D1D2E" w:rsidRPr="009D1D2E" w:rsidRDefault="009D1D2E" w:rsidP="009D1D2E">
      <w:pPr>
        <w:tabs>
          <w:tab w:val="left" w:pos="1134"/>
        </w:tabs>
        <w:rPr>
          <w:rFonts w:ascii="Calibri" w:eastAsia="Times New Roman" w:hAnsi="Calibri" w:cs="Calibri"/>
          <w:lang w:eastAsia="da-DK"/>
        </w:rPr>
      </w:pPr>
    </w:p>
    <w:p w14:paraId="760C6813"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b/>
          <w:bCs/>
          <w:lang w:eastAsia="da-DK"/>
        </w:rPr>
        <w:t>Resumé:</w:t>
      </w:r>
      <w:r w:rsidRPr="009D1D2E">
        <w:rPr>
          <w:rFonts w:ascii="Calibri" w:eastAsia="Times New Roman" w:hAnsi="Calibri" w:cs="Calibri"/>
          <w:lang w:eastAsia="da-DK"/>
        </w:rPr>
        <w:t xml:space="preserve"> Bestyrelsen orienteres om det igangværende arbejde med at skabe idrætstilbud af høj kvalitet, både idrætsfagligt og socialt, til børn og unge med udviklingshandicap og særlige behov.</w:t>
      </w:r>
    </w:p>
    <w:p w14:paraId="550197F6"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Som tidligere nævnt, kalder vi projektet for ”En del af sporten” med reference til det succesfulde fodboldprojekt ”En del af holdet” i samarbejde med DBU.</w:t>
      </w:r>
    </w:p>
    <w:p w14:paraId="392FAA55"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Som nævnt på oktober mødet, har vi udvalgt tre idrætter, som på forskellige parametre (organisatorisk er rustet til at indgå i samarbejdet og som har en tilpas størrelse og geografisk spredning) passer ind i første del af projektet. Det drejer sig om Gymnastik, Svømning og Basketball.</w:t>
      </w:r>
    </w:p>
    <w:p w14:paraId="74A66348"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Alle tre specialforbund har vist interesse for at deltage og de første møder er afholdt både enkeltvis og fælles.</w:t>
      </w:r>
    </w:p>
    <w:p w14:paraId="2E3BAA48"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Det er tanken at projektet på sigt kan skubbes ud til andre forbund og potentielt kan rumme en meget bred vifte af idrætsgrene.</w:t>
      </w:r>
    </w:p>
    <w:p w14:paraId="42006000"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lang w:eastAsia="da-DK"/>
        </w:rPr>
        <w:t>På Bestyrelsesmødet orienteres mundtligt om, hvor vi er i processen pt. og hvilke udfordringer der er, og veje der kan følges i projektet.</w:t>
      </w:r>
    </w:p>
    <w:p w14:paraId="236FC3A8" w14:textId="77777777" w:rsidR="009D1D2E" w:rsidRPr="009D1D2E" w:rsidRDefault="009D1D2E" w:rsidP="009D1D2E">
      <w:pPr>
        <w:tabs>
          <w:tab w:val="left" w:pos="1134"/>
        </w:tabs>
        <w:rPr>
          <w:rFonts w:ascii="Calibri" w:eastAsia="Times New Roman" w:hAnsi="Calibri" w:cs="Calibri"/>
          <w:lang w:eastAsia="da-DK"/>
        </w:rPr>
      </w:pPr>
    </w:p>
    <w:p w14:paraId="11B1CDD7" w14:textId="77777777" w:rsidR="009D1D2E" w:rsidRPr="009D1D2E" w:rsidRDefault="009D1D2E" w:rsidP="009D1D2E">
      <w:pPr>
        <w:tabs>
          <w:tab w:val="left" w:pos="1134"/>
        </w:tabs>
        <w:rPr>
          <w:rFonts w:ascii="Calibri" w:eastAsia="Times New Roman" w:hAnsi="Calibri" w:cs="Calibri"/>
          <w:lang w:eastAsia="da-DK"/>
        </w:rPr>
      </w:pPr>
      <w:r w:rsidRPr="009D1D2E">
        <w:rPr>
          <w:rFonts w:ascii="Calibri" w:eastAsia="Times New Roman" w:hAnsi="Calibri" w:cs="Calibri"/>
          <w:b/>
          <w:bCs/>
          <w:lang w:eastAsia="da-DK"/>
        </w:rPr>
        <w:t>Anbefaling til bestyrelsen:</w:t>
      </w:r>
      <w:r w:rsidRPr="009D1D2E">
        <w:rPr>
          <w:rFonts w:ascii="Calibri" w:eastAsia="Times New Roman" w:hAnsi="Calibri" w:cs="Calibri"/>
          <w:lang w:eastAsia="da-DK"/>
        </w:rPr>
        <w:t xml:space="preserve"> Bestyrelsen anbefales at tage orienteringen til efterretning og orienteres igen når der er relevant nyt at fortælle om. </w:t>
      </w:r>
    </w:p>
    <w:p w14:paraId="6D32615B"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40CDDF5D" w14:textId="77777777" w:rsidR="009D1D2E" w:rsidRPr="009D1D2E" w:rsidRDefault="009D1D2E" w:rsidP="009D1D2E">
      <w:pPr>
        <w:tabs>
          <w:tab w:val="left" w:pos="1134"/>
        </w:tabs>
        <w:ind w:left="0"/>
        <w:rPr>
          <w:rFonts w:ascii="Calibri" w:eastAsia="Times New Roman" w:hAnsi="Calibri" w:cs="Calibri"/>
          <w:lang w:eastAsia="da-DK"/>
        </w:rPr>
      </w:pPr>
      <w:r w:rsidRPr="009D1D2E">
        <w:rPr>
          <w:rFonts w:ascii="Calibri" w:eastAsia="Times New Roman" w:hAnsi="Calibri" w:cs="Calibri"/>
          <w:lang w:eastAsia="da-DK"/>
        </w:rPr>
        <w:tab/>
        <w:t>Bestyrelsen tog orienteringen til efterretning.</w:t>
      </w:r>
    </w:p>
    <w:p w14:paraId="34FEBDA4"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2BBE01AA" w14:textId="77777777" w:rsidR="009D1D2E" w:rsidRPr="009D1D2E" w:rsidRDefault="009D1D2E" w:rsidP="009D1D2E">
      <w:pPr>
        <w:tabs>
          <w:tab w:val="left" w:pos="1134"/>
          <w:tab w:val="left" w:pos="1701"/>
        </w:tabs>
        <w:ind w:left="0"/>
        <w:rPr>
          <w:rFonts w:ascii="Calibri" w:eastAsia="Times New Roman" w:hAnsi="Calibri" w:cs="Calibri"/>
          <w:lang w:eastAsia="da-DK"/>
        </w:rPr>
      </w:pPr>
      <w:r w:rsidRPr="009D1D2E">
        <w:rPr>
          <w:rStyle w:val="Overskrift4Tegn"/>
          <w:lang w:eastAsia="da-DK"/>
        </w:rPr>
        <w:t>Ad 11</w:t>
      </w:r>
      <w:r w:rsidRPr="009D1D2E">
        <w:rPr>
          <w:rStyle w:val="Overskrift4Tegn"/>
          <w:lang w:eastAsia="da-DK"/>
        </w:rPr>
        <w:tab/>
        <w:t>Revidering af ”Håndbog for idrætter”</w:t>
      </w:r>
      <w:r w:rsidRPr="009D1D2E">
        <w:rPr>
          <w:rStyle w:val="Overskrift4Tegn"/>
          <w:lang w:eastAsia="da-DK"/>
        </w:rPr>
        <w:br/>
      </w:r>
      <w:r w:rsidRPr="009D1D2E">
        <w:rPr>
          <w:rFonts w:ascii="Calibri" w:eastAsia="Times New Roman" w:hAnsi="Calibri" w:cs="Calibri"/>
          <w:lang w:eastAsia="da-DK"/>
        </w:rPr>
        <w:tab/>
        <w:t>Bilag: forklæde, Håndbog for idrætter</w:t>
      </w:r>
    </w:p>
    <w:p w14:paraId="33529C5E"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0345922D"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b/>
          <w:bCs/>
          <w:lang w:eastAsia="da-DK"/>
        </w:rPr>
        <w:t>Resumé:</w:t>
      </w:r>
      <w:r w:rsidRPr="009D1D2E">
        <w:rPr>
          <w:rFonts w:ascii="Calibri" w:eastAsia="Times New Roman" w:hAnsi="Calibri" w:cs="Calibri"/>
          <w:lang w:eastAsia="da-DK"/>
        </w:rPr>
        <w:t xml:space="preserve"> Håndbog for Idrætter, som indeholder de generelle retningslinjer for arbejdet med idrætterne i Parasport Danmark, er blevet opdateret. Alle afsnit er blevet helt eller delvist omskrevet af de ansvarlige konsulenter, og flere punkter har været drøftet i Breddeudvalget. Samtidig har håndbogen fået et opdateret layout. </w:t>
      </w:r>
    </w:p>
    <w:p w14:paraId="1F057B87"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Håndbogen er et dynamisk redskab for både idrætsudvalg, politikere og ansatte og vil løbende blive revideret, så indholdet fremstår som et relevant og anvendeligt værktøj. Den nye og mere kompakte udgave kan findes på www.parasport.dk.</w:t>
      </w:r>
    </w:p>
    <w:p w14:paraId="30609FD8" w14:textId="77777777" w:rsidR="009D1D2E" w:rsidRPr="009D1D2E" w:rsidRDefault="009D1D2E" w:rsidP="009D1D2E">
      <w:pPr>
        <w:tabs>
          <w:tab w:val="left" w:pos="1134"/>
          <w:tab w:val="left" w:pos="1701"/>
        </w:tabs>
        <w:ind w:left="0"/>
        <w:rPr>
          <w:rFonts w:ascii="Calibri" w:eastAsia="Times New Roman" w:hAnsi="Calibri" w:cs="Calibri"/>
          <w:b/>
          <w:bCs/>
          <w:lang w:eastAsia="da-DK"/>
        </w:rPr>
      </w:pPr>
    </w:p>
    <w:p w14:paraId="05E0FBFC"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b/>
          <w:bCs/>
          <w:lang w:eastAsia="da-DK"/>
        </w:rPr>
        <w:t>Anbefaling til bestyrelsen:</w:t>
      </w:r>
      <w:r w:rsidRPr="009D1D2E">
        <w:rPr>
          <w:rFonts w:ascii="Calibri" w:eastAsia="Times New Roman" w:hAnsi="Calibri" w:cs="Calibri"/>
          <w:lang w:eastAsia="da-DK"/>
        </w:rPr>
        <w:t xml:space="preserve"> Administrationen indstiller, at bestyrelsen tager orienteringen til efterretning.</w:t>
      </w:r>
    </w:p>
    <w:p w14:paraId="232FB636"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786DE9EA" w14:textId="77777777" w:rsidR="009D1D2E" w:rsidRPr="009D1D2E" w:rsidRDefault="009D1D2E" w:rsidP="009D1D2E">
      <w:pPr>
        <w:tabs>
          <w:tab w:val="left" w:pos="1134"/>
        </w:tabs>
        <w:ind w:left="0"/>
        <w:rPr>
          <w:rFonts w:ascii="Calibri" w:eastAsia="Times New Roman" w:hAnsi="Calibri" w:cs="Calibri"/>
          <w:lang w:eastAsia="da-DK"/>
        </w:rPr>
      </w:pPr>
      <w:r w:rsidRPr="009D1D2E">
        <w:rPr>
          <w:rFonts w:ascii="Calibri" w:eastAsia="Times New Roman" w:hAnsi="Calibri" w:cs="Calibri"/>
          <w:lang w:eastAsia="da-DK"/>
        </w:rPr>
        <w:tab/>
        <w:t>Bestyrelsen tog orienteringen til efterretning.</w:t>
      </w:r>
    </w:p>
    <w:p w14:paraId="2BB3ADF8" w14:textId="77777777" w:rsidR="009D1D2E" w:rsidRPr="009D1D2E" w:rsidRDefault="009D1D2E" w:rsidP="009D1D2E">
      <w:pPr>
        <w:tabs>
          <w:tab w:val="left" w:pos="1134"/>
          <w:tab w:val="left" w:pos="1701"/>
        </w:tabs>
        <w:ind w:left="0"/>
        <w:rPr>
          <w:rFonts w:ascii="Calibri" w:eastAsia="Times New Roman" w:hAnsi="Calibri" w:cs="Calibri"/>
          <w:b/>
          <w:bCs/>
          <w:u w:val="single"/>
          <w:lang w:eastAsia="da-DK"/>
        </w:rPr>
      </w:pPr>
    </w:p>
    <w:p w14:paraId="2725D597" w14:textId="77777777" w:rsidR="009D1D2E" w:rsidRPr="009D1D2E" w:rsidRDefault="009D1D2E" w:rsidP="009D1D2E">
      <w:pPr>
        <w:tabs>
          <w:tab w:val="left" w:pos="1134"/>
          <w:tab w:val="left" w:pos="1701"/>
        </w:tabs>
        <w:ind w:left="0"/>
        <w:rPr>
          <w:rFonts w:ascii="Calibri" w:eastAsia="Times New Roman" w:hAnsi="Calibri" w:cs="Calibri"/>
          <w:b/>
          <w:bCs/>
          <w:u w:val="single"/>
          <w:lang w:eastAsia="da-DK"/>
        </w:rPr>
      </w:pPr>
    </w:p>
    <w:p w14:paraId="717FDB2B" w14:textId="77777777" w:rsidR="009D1D2E" w:rsidRPr="009D1D2E" w:rsidRDefault="009D1D2E" w:rsidP="00452F7C">
      <w:pPr>
        <w:pStyle w:val="Overskrift4"/>
        <w:rPr>
          <w:lang w:eastAsia="da-DK"/>
        </w:rPr>
      </w:pPr>
      <w:r w:rsidRPr="009D1D2E">
        <w:rPr>
          <w:lang w:eastAsia="da-DK"/>
        </w:rPr>
        <w:t>Ad 12</w:t>
      </w:r>
      <w:r w:rsidRPr="009D1D2E">
        <w:rPr>
          <w:lang w:eastAsia="da-DK"/>
        </w:rPr>
        <w:tab/>
        <w:t>Special Olympics Idrætsfestival 2026 og 2028</w:t>
      </w:r>
    </w:p>
    <w:p w14:paraId="5107EE3E" w14:textId="77777777" w:rsidR="009D1D2E" w:rsidRPr="009D1D2E" w:rsidRDefault="009D1D2E" w:rsidP="009D1D2E">
      <w:pPr>
        <w:tabs>
          <w:tab w:val="left" w:pos="1134"/>
          <w:tab w:val="left" w:pos="1701"/>
        </w:tabs>
        <w:ind w:left="0"/>
        <w:rPr>
          <w:rFonts w:ascii="Calibri" w:eastAsia="Times New Roman" w:hAnsi="Calibri" w:cs="Calibri"/>
          <w:lang w:eastAsia="da-DK"/>
        </w:rPr>
      </w:pPr>
      <w:r w:rsidRPr="009D1D2E">
        <w:rPr>
          <w:rFonts w:ascii="Calibri" w:eastAsia="Times New Roman" w:hAnsi="Calibri" w:cs="Calibri"/>
          <w:lang w:eastAsia="da-DK"/>
        </w:rPr>
        <w:tab/>
        <w:t>Bilag: forklæde</w:t>
      </w:r>
    </w:p>
    <w:p w14:paraId="384B9079"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45F24487" w14:textId="77777777" w:rsidR="009D1D2E" w:rsidRPr="009D1D2E" w:rsidRDefault="009D1D2E" w:rsidP="009D1D2E">
      <w:pPr>
        <w:tabs>
          <w:tab w:val="left" w:pos="1134"/>
          <w:tab w:val="left" w:pos="1701"/>
        </w:tabs>
        <w:ind w:left="0"/>
        <w:rPr>
          <w:rFonts w:ascii="Calibri" w:eastAsia="Times New Roman" w:hAnsi="Calibri" w:cs="Calibri"/>
          <w:lang w:eastAsia="da-DK"/>
        </w:rPr>
      </w:pPr>
      <w:r w:rsidRPr="009D1D2E">
        <w:rPr>
          <w:rFonts w:ascii="Calibri" w:eastAsia="Times New Roman" w:hAnsi="Calibri" w:cs="Calibri"/>
          <w:lang w:eastAsia="da-DK"/>
        </w:rPr>
        <w:tab/>
      </w:r>
      <w:r w:rsidRPr="009D1D2E">
        <w:rPr>
          <w:rFonts w:ascii="Calibri" w:eastAsia="Times New Roman" w:hAnsi="Calibri" w:cs="Calibri"/>
          <w:b/>
          <w:bCs/>
          <w:lang w:eastAsia="da-DK"/>
        </w:rPr>
        <w:t>Resumé:</w:t>
      </w:r>
      <w:r w:rsidRPr="009D1D2E">
        <w:rPr>
          <w:rFonts w:ascii="Calibri" w:eastAsia="Times New Roman" w:hAnsi="Calibri" w:cs="Calibri"/>
          <w:lang w:eastAsia="da-DK"/>
        </w:rPr>
        <w:t xml:space="preserve"> Special Olympics Idrætsfestival 2026 og 2028</w:t>
      </w:r>
    </w:p>
    <w:p w14:paraId="7A3BCF53"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lastRenderedPageBreak/>
        <w:t>Forberedelserne til Special Olympics Idrætsfestival 2026 er nu i fuld gang, og vi er trådt ind i den afgørende fase. Tilmeldingen åbnede den 15. januar og løber frem til den 15. marts. Efter første døgn var der allerede tilmeldt over 200 deltagere. I flere idrætter er der fastsat et maksimum for antal deltagere, og i disse tilfælde kan tilmeldingen blive lukket tidligere, hvis pladserne bliver fyldt op. Af hensyn til logistikken i stævnecentrum er der desuden et samlet deltagerloft for hele festivalen. Bestyrelsen vil på et senere tidspunkt modtage link til den elektroniske tilmelding for gæster og frivillige.</w:t>
      </w:r>
    </w:p>
    <w:p w14:paraId="638D8CA6"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Parallelt med planlægningen af 2026-festivalen har forbundet det seneste år været i dialog med en række kommuner, der har udtrykt interesse for at være værter for Special Olympics Idrætsfestival 2028. Denne interesse har ført til flere konstruktive møder, rundvisninger og vurderinger af potentielle lokationer samt drøftelser om faciliteter, kapacitet og lokale ambitioner.</w:t>
      </w:r>
    </w:p>
    <w:p w14:paraId="4859B2EA"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Kommunerne har frem til årsskiftet haft mulighed for at indsende en formel ansøgning via det rekvirerede ansøgningsmateriale, hvor de kunne beskrive deres motivation og vision for et værtskab. I løbet af januar gennemgår vi de indkomne ansøgninger grundigt. Efter en samlet vurdering vil den endelige værtskommune for SOIF 2028 blive udpeget – og offentliggøres ved afslutningsceremonien den 31. maj i Roskilde.</w:t>
      </w:r>
    </w:p>
    <w:p w14:paraId="3431A974" w14:textId="77777777" w:rsidR="009D1D2E" w:rsidRPr="009D1D2E" w:rsidRDefault="009D1D2E" w:rsidP="009D1D2E">
      <w:pPr>
        <w:tabs>
          <w:tab w:val="left" w:pos="1134"/>
          <w:tab w:val="left" w:pos="1701"/>
        </w:tabs>
        <w:contextualSpacing/>
        <w:rPr>
          <w:rFonts w:ascii="Calibri" w:eastAsia="Times New Roman" w:hAnsi="Calibri" w:cs="Calibri"/>
          <w:lang w:eastAsia="da-DK"/>
        </w:rPr>
      </w:pPr>
    </w:p>
    <w:p w14:paraId="703E96F0" w14:textId="77777777" w:rsidR="009D1D2E" w:rsidRPr="009D1D2E" w:rsidRDefault="009D1D2E" w:rsidP="009D1D2E">
      <w:pPr>
        <w:tabs>
          <w:tab w:val="left" w:pos="1134"/>
          <w:tab w:val="left" w:pos="1701"/>
        </w:tabs>
        <w:ind w:left="0"/>
        <w:rPr>
          <w:rFonts w:ascii="Calibri" w:eastAsia="Times New Roman" w:hAnsi="Calibri" w:cs="Calibri"/>
          <w:lang w:val="en-US" w:eastAsia="da-DK"/>
        </w:rPr>
      </w:pPr>
      <w:r w:rsidRPr="009D1D2E">
        <w:rPr>
          <w:rFonts w:ascii="Calibri" w:eastAsia="Times New Roman" w:hAnsi="Calibri" w:cs="Calibri"/>
          <w:lang w:eastAsia="da-DK"/>
        </w:rPr>
        <w:tab/>
      </w:r>
      <w:r w:rsidRPr="009D1D2E">
        <w:rPr>
          <w:rFonts w:ascii="Calibri" w:eastAsia="Times New Roman" w:hAnsi="Calibri" w:cs="Calibri"/>
          <w:lang w:val="en-US" w:eastAsia="da-DK"/>
        </w:rPr>
        <w:t>Special Olympics World Summer Games 2027</w:t>
      </w:r>
    </w:p>
    <w:p w14:paraId="2C316030"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Den næste udgave af Special Olympics World Summer Games afholdes i Chile i oktober 2027, og de indledende forberedelser er godt i gang. Kort før juleferien modtog vi svar på vores kvoteansøgning, og Danmark er foreløbigt blevet tildelt pladser i følgende idrætter: atletik, badminton, basketball, boccia, bordtennis, fodbold, golf, gymnastik, ridning og svømning.</w:t>
      </w:r>
    </w:p>
    <w:p w14:paraId="7D43D399"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I alt havde vi fået tildelt 61 pladser, men heraf desværre indledningsvist kun et meget begrænset antal trænerpladser. Som udgangspunkt havde vi med den tildelte kvote i 7 af idrætterne kun mulighed for at deltage med én træner. Det arbejdede vi aktivt på at ændre, idet vi som udgangspunkt arbejder ud fra princippet om at der skal være mindst 2 trænere ved hver idræt. Vi har været i tæt dialog med Special Olympics Europe om muligheden for at tilkøbe yderligere træner- og lederpladser, så vi kan sikre de bedst mulige rammer for vores deltagere. Efter denne dialog har vi fået tilbagemelding om at vores ønsker vil blive imødekommet. Det er vi glade for, idet vi har stor fokus på at sikre de bedst mulige rammer for vores deltagere og trænere.</w:t>
      </w:r>
    </w:p>
    <w:p w14:paraId="2E197D55"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I de kommende måneder inviterer vi til dialogmøder med de ansvarlige i de 10 idrætter – herunder udvalgsmedlemmer, landstrænere og konsulenter. Formålet er at skabe et fælles overblik og få lagt de mest hensigtsmæssige planer for både udtagelsesprocessen og den efterfølgende forberedelse frem mod stævnet.</w:t>
      </w:r>
    </w:p>
    <w:p w14:paraId="22E9FD53"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05A80BA8" w14:textId="77777777" w:rsidR="009D1D2E" w:rsidRPr="009D1D2E" w:rsidRDefault="009D1D2E" w:rsidP="009D1D2E">
      <w:pPr>
        <w:tabs>
          <w:tab w:val="left" w:pos="1134"/>
          <w:tab w:val="left" w:pos="1701"/>
        </w:tabs>
        <w:ind w:hanging="1134"/>
        <w:contextualSpacing/>
        <w:rPr>
          <w:rFonts w:ascii="Calibri" w:eastAsia="Times New Roman" w:hAnsi="Calibri" w:cs="Calibri"/>
          <w:lang w:eastAsia="da-DK"/>
        </w:rPr>
      </w:pPr>
      <w:r w:rsidRPr="009D1D2E">
        <w:rPr>
          <w:rFonts w:ascii="Calibri" w:eastAsia="Times New Roman" w:hAnsi="Calibri" w:cs="Calibri"/>
          <w:lang w:eastAsia="da-DK"/>
        </w:rPr>
        <w:tab/>
      </w:r>
      <w:r w:rsidRPr="009D1D2E">
        <w:rPr>
          <w:rFonts w:ascii="Calibri" w:eastAsia="Times New Roman" w:hAnsi="Calibri" w:cs="Calibri"/>
          <w:b/>
          <w:bCs/>
          <w:lang w:eastAsia="da-DK"/>
        </w:rPr>
        <w:t>Anbefaling til bestyrelsen:</w:t>
      </w:r>
      <w:r w:rsidRPr="009D1D2E">
        <w:rPr>
          <w:rFonts w:ascii="Calibri" w:eastAsia="Times New Roman" w:hAnsi="Calibri" w:cs="Calibri"/>
          <w:lang w:eastAsia="da-DK"/>
        </w:rPr>
        <w:t xml:space="preserve"> Administrationen indstiller, at bestyrelsen tager orienteringen til efterretning.</w:t>
      </w:r>
    </w:p>
    <w:p w14:paraId="1AD3EFD8" w14:textId="77777777" w:rsidR="009D1D2E" w:rsidRPr="009D1D2E" w:rsidRDefault="009D1D2E" w:rsidP="009D1D2E">
      <w:pPr>
        <w:tabs>
          <w:tab w:val="left" w:pos="1134"/>
          <w:tab w:val="left" w:pos="1701"/>
        </w:tabs>
        <w:ind w:hanging="1134"/>
        <w:contextualSpacing/>
        <w:rPr>
          <w:rFonts w:ascii="Calibri" w:eastAsia="Times New Roman" w:hAnsi="Calibri" w:cs="Calibri"/>
          <w:lang w:eastAsia="da-DK"/>
        </w:rPr>
      </w:pPr>
    </w:p>
    <w:p w14:paraId="4FA4F3B4" w14:textId="77777777" w:rsidR="009D1D2E" w:rsidRPr="009D1D2E" w:rsidRDefault="009D1D2E" w:rsidP="009D1D2E">
      <w:pPr>
        <w:tabs>
          <w:tab w:val="left" w:pos="1134"/>
          <w:tab w:val="left" w:pos="1701"/>
        </w:tabs>
        <w:ind w:hanging="1134"/>
        <w:contextualSpacing/>
        <w:rPr>
          <w:rFonts w:ascii="Calibri" w:eastAsia="Times New Roman" w:hAnsi="Calibri" w:cs="Calibri"/>
          <w:lang w:eastAsia="da-DK"/>
        </w:rPr>
      </w:pPr>
      <w:r w:rsidRPr="009D1D2E">
        <w:rPr>
          <w:rFonts w:ascii="Calibri" w:eastAsia="Times New Roman" w:hAnsi="Calibri" w:cs="Calibri"/>
          <w:lang w:eastAsia="da-DK"/>
        </w:rPr>
        <w:tab/>
        <w:t>Bestyrelsen tog orienteringen til efterretning. Herudover blev bestyrelsen orienteret om antallet af ansøgninger fra kommuner, der er interesseret i at afholde SOIF 2027.</w:t>
      </w:r>
    </w:p>
    <w:p w14:paraId="0626301D" w14:textId="77777777" w:rsidR="009D1D2E" w:rsidRPr="009D1D2E" w:rsidRDefault="009D1D2E" w:rsidP="009D1D2E">
      <w:pPr>
        <w:tabs>
          <w:tab w:val="left" w:pos="1134"/>
          <w:tab w:val="left" w:pos="1701"/>
        </w:tabs>
        <w:ind w:hanging="1134"/>
        <w:contextualSpacing/>
        <w:rPr>
          <w:rFonts w:ascii="Calibri" w:eastAsia="Times New Roman" w:hAnsi="Calibri" w:cs="Calibri"/>
          <w:lang w:eastAsia="da-DK"/>
        </w:rPr>
      </w:pPr>
    </w:p>
    <w:p w14:paraId="02107559" w14:textId="77777777" w:rsidR="009D1D2E" w:rsidRPr="009D1D2E" w:rsidRDefault="009D1D2E" w:rsidP="009D1D2E">
      <w:pPr>
        <w:tabs>
          <w:tab w:val="left" w:pos="1134"/>
          <w:tab w:val="left" w:pos="1701"/>
        </w:tabs>
        <w:ind w:hanging="1134"/>
        <w:contextualSpacing/>
        <w:rPr>
          <w:rFonts w:ascii="Calibri" w:eastAsia="Times New Roman" w:hAnsi="Calibri" w:cs="Calibri"/>
          <w:lang w:eastAsia="da-DK"/>
        </w:rPr>
      </w:pPr>
    </w:p>
    <w:p w14:paraId="4C727C45" w14:textId="77777777" w:rsidR="009D1D2E" w:rsidRPr="009D1D2E" w:rsidRDefault="009D1D2E" w:rsidP="00452F7C">
      <w:pPr>
        <w:pStyle w:val="Overskrift4"/>
        <w:rPr>
          <w:lang w:eastAsia="da-DK"/>
        </w:rPr>
      </w:pPr>
      <w:r w:rsidRPr="009D1D2E">
        <w:rPr>
          <w:lang w:eastAsia="da-DK"/>
        </w:rPr>
        <w:lastRenderedPageBreak/>
        <w:t>Ad 13</w:t>
      </w:r>
      <w:r w:rsidRPr="009D1D2E">
        <w:rPr>
          <w:lang w:eastAsia="da-DK"/>
        </w:rPr>
        <w:tab/>
        <w:t>Status Springbrættet</w:t>
      </w:r>
    </w:p>
    <w:p w14:paraId="5F1651F6" w14:textId="77777777" w:rsidR="009D1D2E" w:rsidRPr="009D1D2E" w:rsidRDefault="009D1D2E" w:rsidP="009D1D2E">
      <w:pPr>
        <w:tabs>
          <w:tab w:val="left" w:pos="1134"/>
          <w:tab w:val="left" w:pos="1701"/>
        </w:tabs>
        <w:ind w:left="1128" w:hanging="1128"/>
        <w:contextualSpacing/>
        <w:rPr>
          <w:rFonts w:ascii="Calibri" w:eastAsia="Times New Roman" w:hAnsi="Calibri" w:cs="Calibri"/>
          <w:lang w:eastAsia="da-DK"/>
        </w:rPr>
      </w:pPr>
      <w:r w:rsidRPr="009D1D2E">
        <w:rPr>
          <w:rFonts w:ascii="Calibri" w:eastAsia="Times New Roman" w:hAnsi="Calibri" w:cs="Calibri"/>
          <w:lang w:eastAsia="da-DK"/>
        </w:rPr>
        <w:tab/>
      </w:r>
      <w:r w:rsidRPr="009D1D2E">
        <w:rPr>
          <w:rFonts w:ascii="Calibri" w:eastAsia="Times New Roman" w:hAnsi="Calibri" w:cs="Calibri"/>
          <w:b/>
          <w:bCs/>
          <w:lang w:eastAsia="da-DK"/>
        </w:rPr>
        <w:t>Resumé:</w:t>
      </w:r>
      <w:r w:rsidRPr="009D1D2E">
        <w:rPr>
          <w:rFonts w:ascii="Calibri" w:eastAsia="Times New Roman" w:hAnsi="Calibri" w:cs="Calibri"/>
          <w:lang w:eastAsia="da-DK"/>
        </w:rPr>
        <w:t xml:space="preserve"> Bestyrelsen besluttede på juni mødet 2025 om at igangsætte en fokuseret form for projektorganisering og bevilget økonomi fra den strategiske egenkapital til dette. </w:t>
      </w:r>
    </w:p>
    <w:p w14:paraId="7653349D"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Det er aftalt, at bestyrelsen løbende orienteres om projektstyregruppens arbejde og udviklingen omkring oprettelsen af projekter.</w:t>
      </w:r>
    </w:p>
    <w:p w14:paraId="71165A9A"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Da der ikke er indkommet nye projektideer siden sidste møde d. 8. december, orienteres der ikke yderligere.</w:t>
      </w:r>
    </w:p>
    <w:p w14:paraId="019EB19F" w14:textId="77777777" w:rsidR="009D1D2E" w:rsidRPr="009D1D2E" w:rsidRDefault="009D1D2E" w:rsidP="009D1D2E">
      <w:pPr>
        <w:tabs>
          <w:tab w:val="left" w:pos="1134"/>
          <w:tab w:val="left" w:pos="1701"/>
        </w:tabs>
        <w:contextualSpacing/>
        <w:rPr>
          <w:rFonts w:ascii="Calibri" w:eastAsia="Times New Roman" w:hAnsi="Calibri" w:cs="Calibri"/>
          <w:lang w:eastAsia="da-DK"/>
        </w:rPr>
      </w:pPr>
    </w:p>
    <w:p w14:paraId="4010D4FD" w14:textId="77777777" w:rsidR="009D1D2E" w:rsidRPr="009D1D2E" w:rsidRDefault="009D1D2E" w:rsidP="009D1D2E">
      <w:pPr>
        <w:tabs>
          <w:tab w:val="left" w:pos="1134"/>
          <w:tab w:val="left" w:pos="1701"/>
        </w:tabs>
        <w:ind w:left="0"/>
        <w:rPr>
          <w:rFonts w:ascii="Calibri" w:eastAsia="Times New Roman" w:hAnsi="Calibri" w:cs="Calibri"/>
          <w:lang w:eastAsia="da-DK"/>
        </w:rPr>
      </w:pPr>
      <w:r w:rsidRPr="009D1D2E">
        <w:rPr>
          <w:rFonts w:ascii="Calibri" w:eastAsia="Times New Roman" w:hAnsi="Calibri" w:cs="Calibri"/>
          <w:lang w:eastAsia="da-DK"/>
        </w:rPr>
        <w:tab/>
      </w:r>
      <w:r w:rsidRPr="009D1D2E">
        <w:rPr>
          <w:rFonts w:ascii="Calibri" w:eastAsia="Times New Roman" w:hAnsi="Calibri" w:cs="Calibri"/>
          <w:b/>
          <w:bCs/>
          <w:lang w:eastAsia="da-DK"/>
        </w:rPr>
        <w:t>Anbefaling til bestyrelsen:</w:t>
      </w:r>
      <w:r w:rsidRPr="009D1D2E">
        <w:rPr>
          <w:rFonts w:ascii="Calibri" w:eastAsia="Times New Roman" w:hAnsi="Calibri" w:cs="Calibri"/>
          <w:lang w:eastAsia="da-DK"/>
        </w:rPr>
        <w:t xml:space="preserve"> Bestyrelsen tager orienteringen til efterretning.</w:t>
      </w:r>
    </w:p>
    <w:p w14:paraId="60C7B88A"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68FF6823" w14:textId="77777777" w:rsidR="009D1D2E" w:rsidRPr="009D1D2E" w:rsidRDefault="009D1D2E" w:rsidP="009D1D2E">
      <w:pPr>
        <w:tabs>
          <w:tab w:val="left" w:pos="1134"/>
        </w:tabs>
        <w:ind w:left="1080"/>
        <w:rPr>
          <w:rFonts w:ascii="Calibri" w:eastAsia="Times New Roman" w:hAnsi="Calibri" w:cs="Calibri"/>
          <w:lang w:eastAsia="da-DK"/>
        </w:rPr>
      </w:pPr>
      <w:r w:rsidRPr="009D1D2E">
        <w:rPr>
          <w:rFonts w:ascii="Calibri" w:eastAsia="Times New Roman" w:hAnsi="Calibri" w:cs="Calibri"/>
          <w:lang w:eastAsia="da-DK"/>
        </w:rPr>
        <w:t>Bestyrelsen tog orienteringen til efterretning.</w:t>
      </w:r>
    </w:p>
    <w:p w14:paraId="188CADAB" w14:textId="77777777" w:rsidR="00452F7C" w:rsidRPr="009D1D2E" w:rsidRDefault="00452F7C" w:rsidP="009D1D2E">
      <w:pPr>
        <w:tabs>
          <w:tab w:val="left" w:pos="1134"/>
          <w:tab w:val="left" w:pos="1701"/>
        </w:tabs>
        <w:ind w:left="0"/>
        <w:rPr>
          <w:rFonts w:ascii="Calibri" w:eastAsia="Times New Roman" w:hAnsi="Calibri" w:cs="Calibri"/>
          <w:lang w:eastAsia="da-DK"/>
        </w:rPr>
      </w:pPr>
    </w:p>
    <w:p w14:paraId="3BF3D276" w14:textId="77777777" w:rsidR="009D1D2E" w:rsidRPr="009D1D2E" w:rsidRDefault="009D1D2E" w:rsidP="00452F7C">
      <w:pPr>
        <w:pStyle w:val="Overskrift4"/>
        <w:rPr>
          <w:lang w:eastAsia="da-DK"/>
        </w:rPr>
      </w:pPr>
      <w:r w:rsidRPr="009D1D2E">
        <w:rPr>
          <w:lang w:eastAsia="da-DK"/>
        </w:rPr>
        <w:t>Ad 14</w:t>
      </w:r>
      <w:r w:rsidRPr="009D1D2E">
        <w:rPr>
          <w:lang w:eastAsia="da-DK"/>
        </w:rPr>
        <w:tab/>
        <w:t>Opdatering af grundfortælling</w:t>
      </w:r>
    </w:p>
    <w:p w14:paraId="13DDC991"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Bilag: forklæde, grundfortælling opdateret med synlige ændringer, grundfortælling opdateret endelig udgave</w:t>
      </w:r>
    </w:p>
    <w:p w14:paraId="3E8A8B34" w14:textId="77777777" w:rsidR="009D1D2E" w:rsidRPr="009D1D2E" w:rsidRDefault="009D1D2E" w:rsidP="009D1D2E">
      <w:pPr>
        <w:tabs>
          <w:tab w:val="left" w:pos="1134"/>
          <w:tab w:val="left" w:pos="1701"/>
        </w:tabs>
        <w:contextualSpacing/>
        <w:rPr>
          <w:rFonts w:ascii="Calibri" w:eastAsia="Times New Roman" w:hAnsi="Calibri" w:cs="Calibri"/>
          <w:lang w:eastAsia="da-DK"/>
        </w:rPr>
      </w:pPr>
    </w:p>
    <w:p w14:paraId="640B2753"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b/>
          <w:bCs/>
          <w:lang w:eastAsia="da-DK"/>
        </w:rPr>
        <w:t>Resumé:</w:t>
      </w:r>
      <w:r w:rsidRPr="009D1D2E">
        <w:rPr>
          <w:rFonts w:ascii="Calibri" w:eastAsia="Times New Roman" w:hAnsi="Calibri" w:cs="Calibri"/>
          <w:lang w:eastAsia="da-DK"/>
        </w:rPr>
        <w:t xml:space="preserve"> Vi har foretaget en opdatering af Parasport Danmarks Grundfortælling, hvor begrebet ’kompetencecenter’ er skrevet ud af fortællingen. I stedet har vi fokuseret på, hvordan vi kontekstafhængigt er kompetente sparrings- og samarbejdspartnere både inden for og uden for idrættens verden.</w:t>
      </w:r>
    </w:p>
    <w:p w14:paraId="1AF08866"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Helt konkret arbejder vi ikke med ’kompetencecenter’ som begreb i hverken den nye strategi eller generelt i vores omtale af Parasport Danmark, hvilket den nye Grundfortælling nu også er afstemt ift.</w:t>
      </w:r>
    </w:p>
    <w:p w14:paraId="18AD8474" w14:textId="77777777" w:rsidR="009D1D2E" w:rsidRPr="009D1D2E" w:rsidRDefault="009D1D2E" w:rsidP="009D1D2E">
      <w:pPr>
        <w:tabs>
          <w:tab w:val="left" w:pos="1134"/>
          <w:tab w:val="left" w:pos="1701"/>
        </w:tabs>
        <w:contextualSpacing/>
        <w:rPr>
          <w:rFonts w:ascii="Calibri" w:eastAsia="Times New Roman" w:hAnsi="Calibri" w:cs="Calibri"/>
          <w:lang w:eastAsia="da-DK"/>
        </w:rPr>
      </w:pPr>
    </w:p>
    <w:p w14:paraId="53BF0FFC"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b/>
          <w:bCs/>
          <w:lang w:eastAsia="da-DK"/>
        </w:rPr>
        <w:t>Anbefaling til bestyrelsen:</w:t>
      </w:r>
      <w:r w:rsidRPr="009D1D2E">
        <w:rPr>
          <w:rFonts w:ascii="Calibri" w:eastAsia="Times New Roman" w:hAnsi="Calibri" w:cs="Calibri"/>
          <w:lang w:eastAsia="da-DK"/>
        </w:rPr>
        <w:t xml:space="preserve"> Administrationen indstiller, at bestyrelsen tager orienteringen til efterretning.</w:t>
      </w:r>
    </w:p>
    <w:p w14:paraId="63D51913"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012FE8A4" w14:textId="77777777" w:rsidR="009D1D2E" w:rsidRPr="009D1D2E" w:rsidRDefault="009D1D2E" w:rsidP="009D1D2E">
      <w:pPr>
        <w:tabs>
          <w:tab w:val="left" w:pos="1134"/>
        </w:tabs>
        <w:ind w:left="1080"/>
        <w:rPr>
          <w:rFonts w:ascii="Calibri" w:eastAsia="Times New Roman" w:hAnsi="Calibri" w:cs="Calibri"/>
          <w:lang w:eastAsia="da-DK"/>
        </w:rPr>
      </w:pPr>
      <w:r w:rsidRPr="009D1D2E">
        <w:rPr>
          <w:rFonts w:ascii="Calibri" w:eastAsia="Times New Roman" w:hAnsi="Calibri" w:cs="Calibri"/>
          <w:lang w:eastAsia="da-DK"/>
        </w:rPr>
        <w:t>Bestyrelsen tog orienteringen til efterretning og foreslog, at ordet foreninger også optræder i grundfortællingen.</w:t>
      </w:r>
    </w:p>
    <w:p w14:paraId="25FC7CEC"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62513D0E" w14:textId="77777777" w:rsidR="009D1D2E" w:rsidRPr="009D1D2E" w:rsidRDefault="009D1D2E" w:rsidP="00452F7C">
      <w:pPr>
        <w:pStyle w:val="Overskrift4"/>
        <w:rPr>
          <w:lang w:eastAsia="da-DK"/>
        </w:rPr>
      </w:pPr>
      <w:r w:rsidRPr="009D1D2E">
        <w:rPr>
          <w:lang w:eastAsia="da-DK"/>
        </w:rPr>
        <w:t>Ad 15</w:t>
      </w:r>
      <w:r w:rsidRPr="009D1D2E">
        <w:rPr>
          <w:lang w:eastAsia="da-DK"/>
        </w:rPr>
        <w:tab/>
        <w:t>Referat fra Økonomiudvalgsmøde den 15. januar 2026</w:t>
      </w:r>
    </w:p>
    <w:p w14:paraId="61A026D3" w14:textId="77777777" w:rsidR="009D1D2E" w:rsidRPr="009D1D2E" w:rsidRDefault="009D1D2E" w:rsidP="009D1D2E">
      <w:pPr>
        <w:tabs>
          <w:tab w:val="left" w:pos="1134"/>
          <w:tab w:val="left" w:pos="1701"/>
        </w:tabs>
        <w:ind w:left="0"/>
        <w:rPr>
          <w:rFonts w:ascii="Calibri" w:eastAsia="Times New Roman" w:hAnsi="Calibri" w:cs="Calibri"/>
          <w:lang w:eastAsia="da-DK"/>
        </w:rPr>
      </w:pPr>
      <w:r w:rsidRPr="009D1D2E">
        <w:rPr>
          <w:rFonts w:ascii="Calibri" w:eastAsia="Times New Roman" w:hAnsi="Calibri" w:cs="Calibri"/>
          <w:lang w:eastAsia="da-DK"/>
        </w:rPr>
        <w:tab/>
        <w:t>Bilag: forklæde, referat af ØU-møde</w:t>
      </w:r>
    </w:p>
    <w:p w14:paraId="57FE61FD" w14:textId="77777777" w:rsidR="009D1D2E" w:rsidRPr="009D1D2E" w:rsidRDefault="009D1D2E" w:rsidP="009D1D2E">
      <w:pPr>
        <w:tabs>
          <w:tab w:val="left" w:pos="1134"/>
          <w:tab w:val="left" w:pos="1701"/>
        </w:tabs>
        <w:ind w:left="0"/>
        <w:rPr>
          <w:rFonts w:ascii="Calibri" w:eastAsia="Times New Roman" w:hAnsi="Calibri" w:cs="Calibri"/>
          <w:b/>
          <w:bCs/>
          <w:u w:val="single"/>
          <w:lang w:eastAsia="da-DK"/>
        </w:rPr>
      </w:pPr>
    </w:p>
    <w:p w14:paraId="550211FB"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b/>
          <w:bCs/>
          <w:lang w:eastAsia="da-DK"/>
        </w:rPr>
        <w:t>Resumé:</w:t>
      </w:r>
      <w:r w:rsidRPr="009D1D2E">
        <w:rPr>
          <w:rFonts w:ascii="Calibri" w:eastAsia="Times New Roman" w:hAnsi="Calibri" w:cs="Calibri"/>
          <w:lang w:eastAsia="da-DK"/>
        </w:rPr>
        <w:t xml:space="preserve"> ØU gennemgik revideret budget 2026 samt forslag til budget for 2027 og 2028.</w:t>
      </w:r>
    </w:p>
    <w:p w14:paraId="4B78B9AD" w14:textId="77777777" w:rsidR="009D1D2E" w:rsidRPr="009D1D2E" w:rsidRDefault="009D1D2E" w:rsidP="009D1D2E">
      <w:pPr>
        <w:tabs>
          <w:tab w:val="left" w:pos="1134"/>
          <w:tab w:val="left" w:pos="1701"/>
        </w:tabs>
        <w:contextualSpacing/>
        <w:rPr>
          <w:rFonts w:ascii="Calibri" w:eastAsia="Times New Roman" w:hAnsi="Calibri" w:cs="Calibri"/>
          <w:lang w:eastAsia="da-DK"/>
        </w:rPr>
      </w:pPr>
    </w:p>
    <w:p w14:paraId="71780679" w14:textId="77777777" w:rsidR="009D1D2E" w:rsidRPr="009D1D2E" w:rsidRDefault="009D1D2E" w:rsidP="009D1D2E">
      <w:pPr>
        <w:tabs>
          <w:tab w:val="left" w:pos="1134"/>
          <w:tab w:val="left" w:pos="1701"/>
        </w:tabs>
        <w:ind w:left="0"/>
        <w:rPr>
          <w:rFonts w:ascii="Calibri" w:eastAsia="Times New Roman" w:hAnsi="Calibri" w:cs="Calibri"/>
          <w:lang w:eastAsia="da-DK"/>
        </w:rPr>
      </w:pPr>
      <w:r w:rsidRPr="009D1D2E">
        <w:rPr>
          <w:rFonts w:ascii="Calibri" w:eastAsia="Times New Roman" w:hAnsi="Calibri" w:cs="Calibri"/>
          <w:lang w:eastAsia="da-DK"/>
        </w:rPr>
        <w:tab/>
      </w:r>
      <w:r w:rsidRPr="009D1D2E">
        <w:rPr>
          <w:rFonts w:ascii="Calibri" w:eastAsia="Times New Roman" w:hAnsi="Calibri" w:cs="Calibri"/>
          <w:b/>
          <w:bCs/>
          <w:lang w:eastAsia="da-DK"/>
        </w:rPr>
        <w:t>Anbefaling til bestyrelsen:</w:t>
      </w:r>
      <w:r w:rsidRPr="009D1D2E">
        <w:rPr>
          <w:rFonts w:ascii="Calibri" w:eastAsia="Times New Roman" w:hAnsi="Calibri" w:cs="Calibri"/>
          <w:lang w:eastAsia="da-DK"/>
        </w:rPr>
        <w:t xml:space="preserve"> Tages til efterretning.</w:t>
      </w:r>
    </w:p>
    <w:p w14:paraId="249D4DFD" w14:textId="77777777" w:rsidR="009D1D2E" w:rsidRPr="009D1D2E" w:rsidRDefault="009D1D2E" w:rsidP="009D1D2E">
      <w:pPr>
        <w:tabs>
          <w:tab w:val="left" w:pos="1134"/>
        </w:tabs>
        <w:ind w:left="0"/>
        <w:rPr>
          <w:rFonts w:ascii="Calibri" w:eastAsia="Times New Roman" w:hAnsi="Calibri" w:cs="Calibri"/>
          <w:lang w:eastAsia="da-DK"/>
        </w:rPr>
      </w:pPr>
    </w:p>
    <w:p w14:paraId="41C5AA78" w14:textId="77777777" w:rsidR="009D1D2E" w:rsidRPr="009D1D2E" w:rsidRDefault="009D1D2E" w:rsidP="009D1D2E">
      <w:pPr>
        <w:tabs>
          <w:tab w:val="left" w:pos="1134"/>
        </w:tabs>
        <w:ind w:left="0"/>
        <w:rPr>
          <w:rFonts w:ascii="Calibri" w:eastAsia="Times New Roman" w:hAnsi="Calibri" w:cs="Calibri"/>
          <w:lang w:eastAsia="da-DK"/>
        </w:rPr>
      </w:pPr>
      <w:r w:rsidRPr="009D1D2E">
        <w:rPr>
          <w:rFonts w:ascii="Calibri" w:eastAsia="Times New Roman" w:hAnsi="Calibri" w:cs="Calibri"/>
          <w:lang w:eastAsia="da-DK"/>
        </w:rPr>
        <w:tab/>
        <w:t>Bestyrelsen tog orienteringen til efterretning</w:t>
      </w:r>
    </w:p>
    <w:p w14:paraId="777EDAEA" w14:textId="77777777" w:rsidR="00452F7C" w:rsidRDefault="00452F7C" w:rsidP="00452F7C">
      <w:pPr>
        <w:pStyle w:val="Overskrift4"/>
        <w:rPr>
          <w:lang w:eastAsia="da-DK"/>
        </w:rPr>
      </w:pPr>
    </w:p>
    <w:p w14:paraId="572982FA" w14:textId="759886F8" w:rsidR="009D1D2E" w:rsidRPr="009D1D2E" w:rsidRDefault="009D1D2E" w:rsidP="00452F7C">
      <w:pPr>
        <w:pStyle w:val="Overskrift4"/>
        <w:rPr>
          <w:lang w:eastAsia="da-DK"/>
        </w:rPr>
      </w:pPr>
      <w:r w:rsidRPr="009D1D2E">
        <w:rPr>
          <w:lang w:eastAsia="da-DK"/>
        </w:rPr>
        <w:t>Ad 16</w:t>
      </w:r>
      <w:r w:rsidRPr="009D1D2E">
        <w:rPr>
          <w:lang w:eastAsia="da-DK"/>
        </w:rPr>
        <w:tab/>
        <w:t>Status på årsregnskab 2025</w:t>
      </w:r>
    </w:p>
    <w:p w14:paraId="6E92924D" w14:textId="77777777" w:rsidR="009D1D2E" w:rsidRPr="009D1D2E" w:rsidRDefault="009D1D2E" w:rsidP="009D1D2E">
      <w:pPr>
        <w:tabs>
          <w:tab w:val="left" w:pos="1134"/>
          <w:tab w:val="left" w:pos="1701"/>
        </w:tabs>
        <w:ind w:left="0"/>
        <w:rPr>
          <w:rFonts w:ascii="Calibri" w:eastAsia="Times New Roman" w:hAnsi="Calibri" w:cs="Calibri"/>
          <w:lang w:eastAsia="da-DK"/>
        </w:rPr>
      </w:pPr>
      <w:r w:rsidRPr="009D1D2E">
        <w:rPr>
          <w:rFonts w:ascii="Calibri" w:eastAsia="Times New Roman" w:hAnsi="Calibri" w:cs="Calibri"/>
          <w:lang w:eastAsia="da-DK"/>
        </w:rPr>
        <w:tab/>
        <w:t>Bilag: forklæde</w:t>
      </w:r>
    </w:p>
    <w:p w14:paraId="080379E1"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0867616B"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b/>
          <w:bCs/>
          <w:lang w:eastAsia="da-DK"/>
        </w:rPr>
        <w:t>Resumé:</w:t>
      </w:r>
      <w:r w:rsidRPr="009D1D2E">
        <w:rPr>
          <w:rFonts w:ascii="Calibri" w:eastAsia="Times New Roman" w:hAnsi="Calibri" w:cs="Calibri"/>
          <w:lang w:eastAsia="da-DK"/>
        </w:rPr>
        <w:t xml:space="preserve"> Materiale afleveres til revisionen den 30/1-2026 og der afgives en mundtlig status på mødet.</w:t>
      </w:r>
    </w:p>
    <w:p w14:paraId="0110ED96"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01775150" w14:textId="77777777" w:rsidR="009D1D2E" w:rsidRPr="009D1D2E" w:rsidRDefault="009D1D2E" w:rsidP="009D1D2E">
      <w:pPr>
        <w:tabs>
          <w:tab w:val="left" w:pos="1134"/>
          <w:tab w:val="left" w:pos="1701"/>
        </w:tabs>
        <w:ind w:left="0"/>
        <w:rPr>
          <w:rFonts w:ascii="Calibri" w:eastAsia="Times New Roman" w:hAnsi="Calibri" w:cs="Calibri"/>
          <w:lang w:eastAsia="da-DK"/>
        </w:rPr>
      </w:pPr>
      <w:r w:rsidRPr="009D1D2E">
        <w:rPr>
          <w:rFonts w:ascii="Calibri" w:eastAsia="Times New Roman" w:hAnsi="Calibri" w:cs="Calibri"/>
          <w:lang w:eastAsia="da-DK"/>
        </w:rPr>
        <w:tab/>
      </w:r>
      <w:r w:rsidRPr="009D1D2E">
        <w:rPr>
          <w:rFonts w:ascii="Calibri" w:eastAsia="Times New Roman" w:hAnsi="Calibri" w:cs="Calibri"/>
          <w:b/>
          <w:bCs/>
          <w:lang w:eastAsia="da-DK"/>
        </w:rPr>
        <w:t>Anbefaling til bestyrelsen:</w:t>
      </w:r>
      <w:r w:rsidRPr="009D1D2E">
        <w:rPr>
          <w:rFonts w:ascii="Calibri" w:eastAsia="Times New Roman" w:hAnsi="Calibri" w:cs="Calibri"/>
          <w:lang w:eastAsia="da-DK"/>
        </w:rPr>
        <w:t xml:space="preserve"> Bestyrelsen tager orienteringen til efterretning.</w:t>
      </w:r>
    </w:p>
    <w:p w14:paraId="597717EB" w14:textId="77777777" w:rsidR="009D1D2E" w:rsidRPr="009D1D2E" w:rsidRDefault="009D1D2E" w:rsidP="009D1D2E">
      <w:pPr>
        <w:tabs>
          <w:tab w:val="left" w:pos="1134"/>
        </w:tabs>
        <w:ind w:left="0"/>
        <w:rPr>
          <w:rFonts w:ascii="Calibri" w:eastAsia="Times New Roman" w:hAnsi="Calibri" w:cs="Calibri"/>
          <w:lang w:eastAsia="da-DK"/>
        </w:rPr>
      </w:pPr>
    </w:p>
    <w:p w14:paraId="48DD7E01" w14:textId="77777777" w:rsidR="009D1D2E" w:rsidRPr="009D1D2E" w:rsidRDefault="009D1D2E" w:rsidP="009D1D2E">
      <w:pPr>
        <w:tabs>
          <w:tab w:val="left" w:pos="1134"/>
        </w:tabs>
        <w:ind w:left="0"/>
        <w:rPr>
          <w:rFonts w:ascii="Calibri" w:eastAsia="Times New Roman" w:hAnsi="Calibri" w:cs="Calibri"/>
          <w:lang w:eastAsia="da-DK"/>
        </w:rPr>
      </w:pPr>
      <w:r w:rsidRPr="009D1D2E">
        <w:rPr>
          <w:rFonts w:ascii="Calibri" w:eastAsia="Times New Roman" w:hAnsi="Calibri" w:cs="Calibri"/>
          <w:lang w:eastAsia="da-DK"/>
        </w:rPr>
        <w:tab/>
        <w:t>Bestyrelsen tog orienteringen til efterretning.</w:t>
      </w:r>
    </w:p>
    <w:p w14:paraId="7437BF9B" w14:textId="77777777" w:rsidR="009D1D2E" w:rsidRPr="009D1D2E" w:rsidRDefault="009D1D2E" w:rsidP="009D1D2E">
      <w:pPr>
        <w:ind w:left="0"/>
        <w:rPr>
          <w:rFonts w:ascii="Calibri" w:eastAsia="Arial Unicode MS" w:hAnsi="Calibri" w:cs="Calibri"/>
          <w:b/>
          <w:bCs/>
          <w:lang w:eastAsia="da-DK"/>
        </w:rPr>
      </w:pPr>
    </w:p>
    <w:p w14:paraId="19BE95F2" w14:textId="77777777" w:rsidR="009D1D2E" w:rsidRPr="009D1D2E" w:rsidRDefault="009D1D2E" w:rsidP="00452F7C">
      <w:pPr>
        <w:pStyle w:val="Overskrift3"/>
        <w:rPr>
          <w:lang w:eastAsia="da-DK"/>
        </w:rPr>
      </w:pPr>
      <w:r w:rsidRPr="009D1D2E">
        <w:rPr>
          <w:lang w:eastAsia="da-DK"/>
        </w:rPr>
        <w:t>SAGER TIL BESLUTNING</w:t>
      </w:r>
    </w:p>
    <w:p w14:paraId="3F8B2979"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58C2E883" w14:textId="77777777" w:rsidR="009D1D2E" w:rsidRPr="009D1D2E" w:rsidRDefault="009D1D2E" w:rsidP="00452F7C">
      <w:pPr>
        <w:pStyle w:val="Overskrift4"/>
        <w:rPr>
          <w:lang w:eastAsia="da-DK"/>
        </w:rPr>
      </w:pPr>
      <w:r w:rsidRPr="009D1D2E">
        <w:rPr>
          <w:lang w:eastAsia="da-DK"/>
        </w:rPr>
        <w:t>Ad 17</w:t>
      </w:r>
      <w:r w:rsidRPr="009D1D2E">
        <w:rPr>
          <w:lang w:eastAsia="da-DK"/>
        </w:rPr>
        <w:tab/>
        <w:t>Budget 2026 version 2, samt Budget 2027 og 2028</w:t>
      </w:r>
    </w:p>
    <w:p w14:paraId="485ED676"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Bilag: forklæde, budgetter 2026, 2027 og 2028, budgetbemærkninger 2026, 2027 og 2028</w:t>
      </w:r>
    </w:p>
    <w:p w14:paraId="795643C8"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7D734477"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b/>
          <w:bCs/>
          <w:lang w:eastAsia="da-DK"/>
        </w:rPr>
        <w:t>Resumé</w:t>
      </w:r>
      <w:r w:rsidRPr="009D1D2E">
        <w:rPr>
          <w:rFonts w:ascii="Calibri" w:eastAsia="Times New Roman" w:hAnsi="Calibri" w:cs="Calibri"/>
          <w:lang w:eastAsia="da-DK"/>
        </w:rPr>
        <w:t>: ØU gennemgik revideret budget 2026 samt forslag til budget for 2027 og 2028.</w:t>
      </w:r>
    </w:p>
    <w:p w14:paraId="4A169053"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5EABAD2C" w14:textId="77777777" w:rsidR="009D1D2E" w:rsidRPr="009D1D2E" w:rsidRDefault="009D1D2E" w:rsidP="009D1D2E">
      <w:pPr>
        <w:tabs>
          <w:tab w:val="left" w:pos="1134"/>
          <w:tab w:val="left" w:pos="1701"/>
        </w:tabs>
        <w:ind w:left="0"/>
        <w:rPr>
          <w:rFonts w:ascii="Calibri" w:eastAsia="Times New Roman" w:hAnsi="Calibri" w:cs="Calibri"/>
          <w:lang w:eastAsia="da-DK"/>
        </w:rPr>
      </w:pPr>
      <w:r w:rsidRPr="009D1D2E">
        <w:rPr>
          <w:rFonts w:ascii="Calibri" w:eastAsia="Times New Roman" w:hAnsi="Calibri" w:cs="Calibri"/>
          <w:lang w:eastAsia="da-DK"/>
        </w:rPr>
        <w:tab/>
      </w:r>
      <w:r w:rsidRPr="009D1D2E">
        <w:rPr>
          <w:rFonts w:ascii="Calibri" w:eastAsia="Times New Roman" w:hAnsi="Calibri" w:cs="Calibri"/>
          <w:b/>
          <w:bCs/>
          <w:lang w:eastAsia="da-DK"/>
        </w:rPr>
        <w:t>Anbefaling til bestyrelsen:</w:t>
      </w:r>
      <w:r w:rsidRPr="009D1D2E">
        <w:rPr>
          <w:rFonts w:ascii="Calibri" w:eastAsia="Times New Roman" w:hAnsi="Calibri" w:cs="Calibri"/>
          <w:lang w:eastAsia="da-DK"/>
        </w:rPr>
        <w:t xml:space="preserve"> ØU indstiller at budgetterne godkendes.</w:t>
      </w:r>
    </w:p>
    <w:p w14:paraId="7B1F55D6"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7C2CDF4F" w14:textId="77777777" w:rsidR="009D1D2E" w:rsidRPr="009D1D2E" w:rsidRDefault="009D1D2E" w:rsidP="009D1D2E">
      <w:pPr>
        <w:tabs>
          <w:tab w:val="left" w:pos="1134"/>
          <w:tab w:val="left" w:pos="1701"/>
        </w:tabs>
        <w:ind w:left="0"/>
        <w:rPr>
          <w:rFonts w:ascii="Calibri" w:eastAsia="Times New Roman" w:hAnsi="Calibri" w:cs="Calibri"/>
          <w:lang w:eastAsia="da-DK"/>
        </w:rPr>
      </w:pPr>
      <w:r w:rsidRPr="009D1D2E">
        <w:rPr>
          <w:rFonts w:ascii="Calibri" w:eastAsia="Times New Roman" w:hAnsi="Calibri" w:cs="Calibri"/>
          <w:b/>
          <w:bCs/>
          <w:lang w:eastAsia="da-DK"/>
        </w:rPr>
        <w:tab/>
        <w:t xml:space="preserve">Beslutning: </w:t>
      </w:r>
      <w:r w:rsidRPr="009D1D2E">
        <w:rPr>
          <w:rFonts w:ascii="Calibri" w:eastAsia="Times New Roman" w:hAnsi="Calibri" w:cs="Calibri"/>
          <w:lang w:eastAsia="da-DK"/>
        </w:rPr>
        <w:t>Bestyrelsen godkendte budgetterne for 2026, 2027 og 2028.</w:t>
      </w:r>
    </w:p>
    <w:p w14:paraId="607FE18B"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24FC777A" w14:textId="77777777" w:rsidR="009D1D2E" w:rsidRPr="009D1D2E" w:rsidRDefault="009D1D2E" w:rsidP="00452F7C">
      <w:pPr>
        <w:pStyle w:val="Overskrift4"/>
        <w:rPr>
          <w:lang w:eastAsia="da-DK"/>
        </w:rPr>
      </w:pPr>
      <w:r w:rsidRPr="009D1D2E">
        <w:rPr>
          <w:lang w:eastAsia="da-DK"/>
        </w:rPr>
        <w:t>Ad 18</w:t>
      </w:r>
      <w:r w:rsidRPr="009D1D2E">
        <w:rPr>
          <w:lang w:eastAsia="da-DK"/>
        </w:rPr>
        <w:tab/>
        <w:t>Revidering af kommissorium for Medicinsk Udvalg</w:t>
      </w:r>
    </w:p>
    <w:p w14:paraId="04803EF8" w14:textId="77777777" w:rsidR="009D1D2E" w:rsidRPr="009D1D2E" w:rsidRDefault="009D1D2E" w:rsidP="009D1D2E">
      <w:pPr>
        <w:tabs>
          <w:tab w:val="left" w:pos="1134"/>
          <w:tab w:val="left" w:pos="1701"/>
        </w:tabs>
        <w:ind w:left="0"/>
        <w:rPr>
          <w:rFonts w:ascii="Calibri" w:eastAsia="Times New Roman" w:hAnsi="Calibri" w:cs="Calibri"/>
          <w:lang w:eastAsia="da-DK"/>
        </w:rPr>
      </w:pPr>
      <w:r w:rsidRPr="009D1D2E">
        <w:rPr>
          <w:rFonts w:ascii="Calibri" w:eastAsia="Times New Roman" w:hAnsi="Calibri" w:cs="Calibri"/>
          <w:lang w:eastAsia="da-DK"/>
        </w:rPr>
        <w:tab/>
        <w:t>Bilag: forklæde, kommissorium for Medicinsk Udvalg</w:t>
      </w:r>
    </w:p>
    <w:p w14:paraId="46FC53AF"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59234520" w14:textId="77777777" w:rsidR="009D1D2E" w:rsidRPr="009D1D2E" w:rsidRDefault="009D1D2E" w:rsidP="009D1D2E">
      <w:pPr>
        <w:tabs>
          <w:tab w:val="left" w:pos="1134"/>
          <w:tab w:val="left" w:pos="1701"/>
        </w:tabs>
        <w:ind w:left="0"/>
        <w:rPr>
          <w:rFonts w:ascii="Calibri" w:eastAsia="Times New Roman" w:hAnsi="Calibri" w:cs="Calibri"/>
          <w:lang w:eastAsia="da-DK"/>
        </w:rPr>
      </w:pPr>
      <w:r w:rsidRPr="009D1D2E">
        <w:rPr>
          <w:rFonts w:ascii="Calibri" w:eastAsia="Times New Roman" w:hAnsi="Calibri" w:cs="Calibri"/>
          <w:lang w:eastAsia="da-DK"/>
        </w:rPr>
        <w:tab/>
      </w:r>
      <w:r w:rsidRPr="009D1D2E">
        <w:rPr>
          <w:rFonts w:ascii="Calibri" w:eastAsia="Times New Roman" w:hAnsi="Calibri" w:cs="Calibri"/>
          <w:b/>
          <w:bCs/>
          <w:lang w:eastAsia="da-DK"/>
        </w:rPr>
        <w:t>Resumé:</w:t>
      </w:r>
      <w:r w:rsidRPr="009D1D2E">
        <w:rPr>
          <w:rFonts w:ascii="Calibri" w:eastAsia="Times New Roman" w:hAnsi="Calibri" w:cs="Calibri"/>
          <w:lang w:eastAsia="da-DK"/>
        </w:rPr>
        <w:t xml:space="preserve"> Baggrund</w:t>
      </w:r>
    </w:p>
    <w:p w14:paraId="391FD3B0"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Parasport Danmarks kommissorie for Medicinsk Udvalg er blevet gennemgået og revideret med henblik på at sikre øget tydelighed i rolle- og opgavefordeling samt at sikre, at indholdet afspejler aktuelle strategier, samarbejdsflader og organisatoriske forhold.</w:t>
      </w:r>
    </w:p>
    <w:p w14:paraId="1508D278"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 xml:space="preserve">Der har været en aktiv hørings- og inddragelsesproces med alle medlemmer i Medicinsk Udvalg. </w:t>
      </w:r>
    </w:p>
    <w:p w14:paraId="0E7EFCAB"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Reviderede udkast har været fremsendt til udvalgsmedlemmerne, og input er indarbejdet i de samlede forslag.</w:t>
      </w:r>
    </w:p>
    <w:p w14:paraId="38AFF301"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510A40C2" w14:textId="77777777" w:rsidR="009D1D2E" w:rsidRPr="009D1D2E" w:rsidRDefault="009D1D2E" w:rsidP="009D1D2E">
      <w:pPr>
        <w:tabs>
          <w:tab w:val="left" w:pos="1134"/>
          <w:tab w:val="left" w:pos="1701"/>
        </w:tabs>
        <w:ind w:left="0"/>
        <w:rPr>
          <w:rFonts w:ascii="Calibri" w:eastAsia="Times New Roman" w:hAnsi="Calibri" w:cs="Calibri"/>
          <w:lang w:eastAsia="da-DK"/>
        </w:rPr>
      </w:pPr>
      <w:r w:rsidRPr="009D1D2E">
        <w:rPr>
          <w:rFonts w:ascii="Calibri" w:eastAsia="Times New Roman" w:hAnsi="Calibri" w:cs="Calibri"/>
          <w:lang w:eastAsia="da-DK"/>
        </w:rPr>
        <w:tab/>
        <w:t>Medicinsk Udvalg</w:t>
      </w:r>
    </w:p>
    <w:p w14:paraId="116332B0" w14:textId="77777777" w:rsidR="009D1D2E" w:rsidRPr="009D1D2E" w:rsidRDefault="009D1D2E" w:rsidP="009D1D2E">
      <w:pPr>
        <w:tabs>
          <w:tab w:val="left" w:pos="1134"/>
          <w:tab w:val="left" w:pos="1701"/>
        </w:tabs>
        <w:ind w:left="1304"/>
        <w:contextualSpacing/>
        <w:rPr>
          <w:rFonts w:ascii="Calibri" w:eastAsia="Times New Roman" w:hAnsi="Calibri" w:cs="Calibri"/>
          <w:lang w:eastAsia="da-DK"/>
        </w:rPr>
      </w:pPr>
      <w:r w:rsidRPr="009D1D2E">
        <w:rPr>
          <w:rFonts w:ascii="Calibri" w:eastAsia="Times New Roman" w:hAnsi="Calibri" w:cs="Calibri"/>
          <w:lang w:eastAsia="da-DK"/>
        </w:rPr>
        <w:t>•</w:t>
      </w:r>
      <w:r w:rsidRPr="009D1D2E">
        <w:rPr>
          <w:rFonts w:ascii="Calibri" w:eastAsia="Times New Roman" w:hAnsi="Calibri" w:cs="Calibri"/>
          <w:lang w:eastAsia="da-DK"/>
        </w:rPr>
        <w:tab/>
        <w:t>Består af sundhedsfaglige medlemmer.</w:t>
      </w:r>
    </w:p>
    <w:p w14:paraId="259C461B" w14:textId="77777777" w:rsidR="009D1D2E" w:rsidRPr="009D1D2E" w:rsidRDefault="009D1D2E" w:rsidP="009D1D2E">
      <w:pPr>
        <w:tabs>
          <w:tab w:val="left" w:pos="1134"/>
          <w:tab w:val="left" w:pos="1701"/>
        </w:tabs>
        <w:ind w:left="1700" w:hanging="396"/>
        <w:contextualSpacing/>
        <w:rPr>
          <w:rFonts w:ascii="Calibri" w:eastAsia="Times New Roman" w:hAnsi="Calibri" w:cs="Calibri"/>
          <w:lang w:eastAsia="da-DK"/>
        </w:rPr>
      </w:pPr>
      <w:r w:rsidRPr="009D1D2E">
        <w:rPr>
          <w:rFonts w:ascii="Calibri" w:eastAsia="Times New Roman" w:hAnsi="Calibri" w:cs="Calibri"/>
          <w:lang w:eastAsia="da-DK"/>
        </w:rPr>
        <w:t>•</w:t>
      </w:r>
      <w:r w:rsidRPr="009D1D2E">
        <w:rPr>
          <w:rFonts w:ascii="Calibri" w:eastAsia="Times New Roman" w:hAnsi="Calibri" w:cs="Calibri"/>
          <w:lang w:eastAsia="da-DK"/>
        </w:rPr>
        <w:tab/>
        <w:t>Varetager klassifikationsfaglig sparring, antidoping, skadesforebyggelse og støtte ved store events.</w:t>
      </w:r>
    </w:p>
    <w:p w14:paraId="773A4E2D" w14:textId="77777777" w:rsidR="009D1D2E" w:rsidRPr="009D1D2E" w:rsidRDefault="009D1D2E" w:rsidP="009D1D2E">
      <w:pPr>
        <w:tabs>
          <w:tab w:val="left" w:pos="1134"/>
          <w:tab w:val="left" w:pos="1701"/>
        </w:tabs>
        <w:ind w:left="0"/>
        <w:rPr>
          <w:rFonts w:ascii="Calibri" w:eastAsia="Times New Roman" w:hAnsi="Calibri" w:cs="Calibri"/>
          <w:lang w:eastAsia="da-DK"/>
        </w:rPr>
      </w:pPr>
      <w:r w:rsidRPr="009D1D2E">
        <w:rPr>
          <w:rFonts w:ascii="Calibri" w:eastAsia="Times New Roman" w:hAnsi="Calibri" w:cs="Calibri"/>
          <w:lang w:eastAsia="da-DK"/>
        </w:rPr>
        <w:tab/>
        <w:t>Mødes 2–4 gange årligt og løser opgaver ifm. PL og Special Olympics.</w:t>
      </w:r>
    </w:p>
    <w:p w14:paraId="12D6026C"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37279644" w14:textId="77777777" w:rsidR="009D1D2E" w:rsidRPr="009D1D2E" w:rsidRDefault="009D1D2E" w:rsidP="009D1D2E">
      <w:pPr>
        <w:tabs>
          <w:tab w:val="left" w:pos="1134"/>
          <w:tab w:val="left" w:pos="1701"/>
        </w:tabs>
        <w:ind w:hanging="1134"/>
        <w:contextualSpacing/>
        <w:rPr>
          <w:rFonts w:ascii="Calibri" w:eastAsia="Times New Roman" w:hAnsi="Calibri" w:cs="Calibri"/>
          <w:lang w:eastAsia="da-DK"/>
        </w:rPr>
      </w:pPr>
      <w:r w:rsidRPr="009D1D2E">
        <w:rPr>
          <w:rFonts w:ascii="Calibri" w:eastAsia="Times New Roman" w:hAnsi="Calibri" w:cs="Calibri"/>
          <w:lang w:eastAsia="da-DK"/>
        </w:rPr>
        <w:tab/>
      </w:r>
      <w:r w:rsidRPr="009D1D2E">
        <w:rPr>
          <w:rFonts w:ascii="Calibri" w:eastAsia="Times New Roman" w:hAnsi="Calibri" w:cs="Calibri"/>
          <w:b/>
          <w:bCs/>
          <w:lang w:eastAsia="da-DK"/>
        </w:rPr>
        <w:t>Anbefaling til bestyrelsen:</w:t>
      </w:r>
      <w:r w:rsidRPr="009D1D2E">
        <w:rPr>
          <w:rFonts w:ascii="Calibri" w:eastAsia="Times New Roman" w:hAnsi="Calibri" w:cs="Calibri"/>
          <w:lang w:eastAsia="da-DK"/>
        </w:rPr>
        <w:t xml:space="preserve"> Administrationen indstiller, at bestyrelsen godkender kommissorium for Medicinsk Udvalg.</w:t>
      </w:r>
      <w:r w:rsidRPr="009D1D2E">
        <w:rPr>
          <w:rFonts w:ascii="Calibri" w:eastAsia="Times New Roman" w:hAnsi="Calibri" w:cs="Calibri"/>
          <w:lang w:eastAsia="da-DK"/>
        </w:rPr>
        <w:br/>
      </w:r>
    </w:p>
    <w:p w14:paraId="04BC8EEA"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b/>
          <w:bCs/>
          <w:lang w:eastAsia="da-DK"/>
        </w:rPr>
        <w:t xml:space="preserve">Beslutning: </w:t>
      </w:r>
      <w:r w:rsidRPr="009D1D2E">
        <w:rPr>
          <w:rFonts w:ascii="Calibri" w:eastAsia="Times New Roman" w:hAnsi="Calibri" w:cs="Calibri"/>
          <w:lang w:eastAsia="da-DK"/>
        </w:rPr>
        <w:t>Bestyrelsen godkendte kommissorium for Medicinsk Udvalg med en enkelt ændring, således Medicinsk udvalg yder sparring og støtte i forhold til internationale protester og appeller.</w:t>
      </w:r>
    </w:p>
    <w:p w14:paraId="50C3632D"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72C089B7" w14:textId="77777777" w:rsidR="009D1D2E" w:rsidRPr="009D1D2E" w:rsidRDefault="009D1D2E" w:rsidP="00452F7C">
      <w:pPr>
        <w:pStyle w:val="Overskrift4"/>
        <w:rPr>
          <w:lang w:eastAsia="da-DK"/>
        </w:rPr>
      </w:pPr>
      <w:r w:rsidRPr="009D1D2E">
        <w:rPr>
          <w:lang w:eastAsia="da-DK"/>
        </w:rPr>
        <w:t>Ad 19</w:t>
      </w:r>
      <w:r w:rsidRPr="009D1D2E">
        <w:rPr>
          <w:lang w:eastAsia="da-DK"/>
        </w:rPr>
        <w:tab/>
        <w:t>Ny klassifikationsstrategi i Parasport Danmark</w:t>
      </w:r>
    </w:p>
    <w:p w14:paraId="5F701F8C" w14:textId="77777777" w:rsidR="009D1D2E" w:rsidRPr="009D1D2E" w:rsidRDefault="009D1D2E" w:rsidP="009D1D2E">
      <w:pPr>
        <w:tabs>
          <w:tab w:val="left" w:pos="1134"/>
          <w:tab w:val="left" w:pos="1701"/>
        </w:tabs>
        <w:ind w:left="0"/>
        <w:rPr>
          <w:rFonts w:ascii="Calibri" w:eastAsia="Times New Roman" w:hAnsi="Calibri" w:cs="Calibri"/>
          <w:lang w:eastAsia="da-DK"/>
        </w:rPr>
      </w:pPr>
      <w:r w:rsidRPr="009D1D2E">
        <w:rPr>
          <w:rFonts w:ascii="Calibri" w:eastAsia="Times New Roman" w:hAnsi="Calibri" w:cs="Calibri"/>
          <w:lang w:eastAsia="da-DK"/>
        </w:rPr>
        <w:tab/>
        <w:t>Bilag: forklæde, klassifikationsstrategi 2025-2032</w:t>
      </w:r>
    </w:p>
    <w:p w14:paraId="6B77379E"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579D889B" w14:textId="77777777" w:rsidR="009D1D2E" w:rsidRPr="009D1D2E" w:rsidRDefault="009D1D2E" w:rsidP="009D1D2E">
      <w:pPr>
        <w:tabs>
          <w:tab w:val="left" w:pos="1134"/>
          <w:tab w:val="left" w:pos="1701"/>
        </w:tabs>
        <w:ind w:hanging="1134"/>
        <w:contextualSpacing/>
        <w:rPr>
          <w:rFonts w:ascii="Calibri" w:eastAsia="Times New Roman" w:hAnsi="Calibri" w:cs="Calibri"/>
          <w:lang w:eastAsia="da-DK"/>
        </w:rPr>
      </w:pPr>
      <w:r w:rsidRPr="009D1D2E">
        <w:rPr>
          <w:rFonts w:ascii="Calibri" w:eastAsia="Times New Roman" w:hAnsi="Calibri" w:cs="Calibri"/>
          <w:lang w:eastAsia="da-DK"/>
        </w:rPr>
        <w:tab/>
      </w:r>
      <w:r w:rsidRPr="009D1D2E">
        <w:rPr>
          <w:rFonts w:ascii="Calibri" w:eastAsia="Times New Roman" w:hAnsi="Calibri" w:cs="Calibri"/>
          <w:b/>
          <w:bCs/>
          <w:lang w:eastAsia="da-DK"/>
        </w:rPr>
        <w:t>Resumé:</w:t>
      </w:r>
      <w:r w:rsidRPr="009D1D2E">
        <w:rPr>
          <w:rFonts w:ascii="Calibri" w:eastAsia="Times New Roman" w:hAnsi="Calibri" w:cs="Calibri"/>
          <w:lang w:eastAsia="da-DK"/>
        </w:rPr>
        <w:t xml:space="preserve"> Administrationen har udarbejdet en ny klassifikationsstrategi for Parasport Danmark. </w:t>
      </w:r>
    </w:p>
    <w:p w14:paraId="518E84D7"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638B0079"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 xml:space="preserve">Klassifikationsstrategien 2025–2032 skal styrke og professionalisere klassifikationsarbejdet i Parasport Danmark med fokus på retfærdighed, transparens og høj faglighed. </w:t>
      </w:r>
    </w:p>
    <w:p w14:paraId="669E1006"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58D9AFDD"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Strategien beskriver seks centrale indsatsområder, der tilsammen skal sikre et robust, etisk og bæredygtigt klassifikationssystem frem mod Los Angeles 2028 og Brisbane 2032.</w:t>
      </w:r>
    </w:p>
    <w:p w14:paraId="323C8A87"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 xml:space="preserve">Der arbejdes for et klart fokus på prioriterede idrætter og et klassifikationsmiljø i verdensklasse med veluddannede klassifikatører og nordisk samarbejde. En styrket struktur skal sikre kvalitet, datasikkerhed og ensartede procedurer, mens etik, ansvar og </w:t>
      </w:r>
      <w:proofErr w:type="spellStart"/>
      <w:r w:rsidRPr="009D1D2E">
        <w:rPr>
          <w:rFonts w:ascii="Calibri" w:eastAsia="Times New Roman" w:hAnsi="Calibri" w:cs="Calibri"/>
          <w:lang w:eastAsia="da-DK"/>
        </w:rPr>
        <w:t>safe</w:t>
      </w:r>
      <w:proofErr w:type="spellEnd"/>
      <w:r w:rsidRPr="009D1D2E">
        <w:rPr>
          <w:rFonts w:ascii="Calibri" w:eastAsia="Times New Roman" w:hAnsi="Calibri" w:cs="Calibri"/>
          <w:lang w:eastAsia="da-DK"/>
        </w:rPr>
        <w:t xml:space="preserve"> </w:t>
      </w:r>
      <w:proofErr w:type="spellStart"/>
      <w:r w:rsidRPr="009D1D2E">
        <w:rPr>
          <w:rFonts w:ascii="Calibri" w:eastAsia="Times New Roman" w:hAnsi="Calibri" w:cs="Calibri"/>
          <w:lang w:eastAsia="da-DK"/>
        </w:rPr>
        <w:t>guarding</w:t>
      </w:r>
      <w:proofErr w:type="spellEnd"/>
      <w:r w:rsidRPr="009D1D2E">
        <w:rPr>
          <w:rFonts w:ascii="Calibri" w:eastAsia="Times New Roman" w:hAnsi="Calibri" w:cs="Calibri"/>
          <w:lang w:eastAsia="da-DK"/>
        </w:rPr>
        <w:t xml:space="preserve"> skal beskytte både atleter og klassifikatører. Strategien understreger behovet for stabile ressourcer og partnerskaber på tværs af nationale og internationale aktører.</w:t>
      </w:r>
    </w:p>
    <w:p w14:paraId="579B1D55"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74C119DF" w14:textId="77777777" w:rsidR="009D1D2E" w:rsidRPr="009D1D2E" w:rsidRDefault="009D1D2E" w:rsidP="009D1D2E">
      <w:pPr>
        <w:tabs>
          <w:tab w:val="left" w:pos="1134"/>
          <w:tab w:val="left" w:pos="1701"/>
        </w:tabs>
        <w:ind w:left="0"/>
        <w:rPr>
          <w:rFonts w:ascii="Calibri" w:eastAsia="Times New Roman" w:hAnsi="Calibri" w:cs="Calibri"/>
          <w:lang w:eastAsia="da-DK"/>
        </w:rPr>
      </w:pPr>
      <w:r w:rsidRPr="009D1D2E">
        <w:rPr>
          <w:rFonts w:ascii="Calibri" w:eastAsia="Times New Roman" w:hAnsi="Calibri" w:cs="Calibri"/>
          <w:lang w:eastAsia="da-DK"/>
        </w:rPr>
        <w:tab/>
        <w:t>De seks centrale indsatsområder er:</w:t>
      </w:r>
    </w:p>
    <w:p w14:paraId="2F0A719B"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1.</w:t>
      </w:r>
      <w:r w:rsidRPr="009D1D2E">
        <w:rPr>
          <w:rFonts w:ascii="Calibri" w:eastAsia="Times New Roman" w:hAnsi="Calibri" w:cs="Calibri"/>
          <w:lang w:eastAsia="da-DK"/>
        </w:rPr>
        <w:tab/>
        <w:t>Fokus og prioritering</w:t>
      </w:r>
    </w:p>
    <w:p w14:paraId="3EB508DF"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2.</w:t>
      </w:r>
      <w:r w:rsidRPr="009D1D2E">
        <w:rPr>
          <w:rFonts w:ascii="Calibri" w:eastAsia="Times New Roman" w:hAnsi="Calibri" w:cs="Calibri"/>
          <w:lang w:eastAsia="da-DK"/>
        </w:rPr>
        <w:tab/>
        <w:t>Klassifikationsmiljø i verdensklasse</w:t>
      </w:r>
    </w:p>
    <w:p w14:paraId="42222A61"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3.</w:t>
      </w:r>
      <w:r w:rsidRPr="009D1D2E">
        <w:rPr>
          <w:rFonts w:ascii="Calibri" w:eastAsia="Times New Roman" w:hAnsi="Calibri" w:cs="Calibri"/>
          <w:lang w:eastAsia="da-DK"/>
        </w:rPr>
        <w:tab/>
        <w:t>En robust og udviklende struktur</w:t>
      </w:r>
    </w:p>
    <w:p w14:paraId="33C09D23"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4.</w:t>
      </w:r>
      <w:r w:rsidRPr="009D1D2E">
        <w:rPr>
          <w:rFonts w:ascii="Calibri" w:eastAsia="Times New Roman" w:hAnsi="Calibri" w:cs="Calibri"/>
          <w:lang w:eastAsia="da-DK"/>
        </w:rPr>
        <w:tab/>
        <w:t xml:space="preserve">Etik, </w:t>
      </w:r>
      <w:proofErr w:type="spellStart"/>
      <w:r w:rsidRPr="009D1D2E">
        <w:rPr>
          <w:rFonts w:ascii="Calibri" w:eastAsia="Times New Roman" w:hAnsi="Calibri" w:cs="Calibri"/>
          <w:lang w:eastAsia="da-DK"/>
        </w:rPr>
        <w:t>safe</w:t>
      </w:r>
      <w:proofErr w:type="spellEnd"/>
      <w:r w:rsidRPr="009D1D2E">
        <w:rPr>
          <w:rFonts w:ascii="Calibri" w:eastAsia="Times New Roman" w:hAnsi="Calibri" w:cs="Calibri"/>
          <w:lang w:eastAsia="da-DK"/>
        </w:rPr>
        <w:t xml:space="preserve"> </w:t>
      </w:r>
      <w:proofErr w:type="spellStart"/>
      <w:r w:rsidRPr="009D1D2E">
        <w:rPr>
          <w:rFonts w:ascii="Calibri" w:eastAsia="Times New Roman" w:hAnsi="Calibri" w:cs="Calibri"/>
          <w:lang w:eastAsia="da-DK"/>
        </w:rPr>
        <w:t>guarding</w:t>
      </w:r>
      <w:proofErr w:type="spellEnd"/>
      <w:r w:rsidRPr="009D1D2E">
        <w:rPr>
          <w:rFonts w:ascii="Calibri" w:eastAsia="Times New Roman" w:hAnsi="Calibri" w:cs="Calibri"/>
          <w:lang w:eastAsia="da-DK"/>
        </w:rPr>
        <w:t>, uddannelse og ansvar</w:t>
      </w:r>
    </w:p>
    <w:p w14:paraId="7F590FA4"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5.</w:t>
      </w:r>
      <w:r w:rsidRPr="009D1D2E">
        <w:rPr>
          <w:rFonts w:ascii="Calibri" w:eastAsia="Times New Roman" w:hAnsi="Calibri" w:cs="Calibri"/>
          <w:lang w:eastAsia="da-DK"/>
        </w:rPr>
        <w:tab/>
        <w:t>Samarbejde og ressourcer</w:t>
      </w:r>
    </w:p>
    <w:p w14:paraId="16BA152B"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6.</w:t>
      </w:r>
      <w:r w:rsidRPr="009D1D2E">
        <w:rPr>
          <w:rFonts w:ascii="Calibri" w:eastAsia="Times New Roman" w:hAnsi="Calibri" w:cs="Calibri"/>
          <w:lang w:eastAsia="da-DK"/>
        </w:rPr>
        <w:tab/>
        <w:t>National og international klassifikation – sammenhæng og fremtiden.</w:t>
      </w:r>
    </w:p>
    <w:p w14:paraId="7BCADF92"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30EFD2C9"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Målet er, at Danmark fastholder sin position som et internationalt foregangsland for fair og kompetent klassifikation.</w:t>
      </w:r>
    </w:p>
    <w:p w14:paraId="7B762E7A"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7FE1E6C4"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Klassifikationsstrategien har været forbi Medicinsk Udvalg til gennemlæsning og kommentering.</w:t>
      </w:r>
    </w:p>
    <w:p w14:paraId="185EF580"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0DFCF290"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b/>
          <w:bCs/>
          <w:lang w:eastAsia="da-DK"/>
        </w:rPr>
        <w:t>Anbefaling til bestyrelsen:</w:t>
      </w:r>
      <w:r w:rsidRPr="009D1D2E">
        <w:rPr>
          <w:rFonts w:ascii="Calibri" w:eastAsia="Times New Roman" w:hAnsi="Calibri" w:cs="Calibri"/>
          <w:lang w:eastAsia="da-DK"/>
        </w:rPr>
        <w:t xml:space="preserve"> Administrationen indstiller, at bestyrelsen godkender Klassifikationsstrategi 2025-2032.</w:t>
      </w:r>
    </w:p>
    <w:p w14:paraId="3BF24798" w14:textId="77777777" w:rsidR="009D1D2E" w:rsidRPr="009D1D2E" w:rsidRDefault="009D1D2E" w:rsidP="009D1D2E">
      <w:pPr>
        <w:tabs>
          <w:tab w:val="left" w:pos="1134"/>
          <w:tab w:val="left" w:pos="1701"/>
        </w:tabs>
        <w:contextualSpacing/>
        <w:rPr>
          <w:rFonts w:ascii="Calibri" w:eastAsia="Times New Roman" w:hAnsi="Calibri" w:cs="Calibri"/>
          <w:lang w:eastAsia="da-DK"/>
        </w:rPr>
      </w:pPr>
    </w:p>
    <w:p w14:paraId="58B15E6B"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b/>
          <w:bCs/>
          <w:lang w:eastAsia="da-DK"/>
        </w:rPr>
        <w:t xml:space="preserve">Beslutning: </w:t>
      </w:r>
      <w:r w:rsidRPr="009D1D2E">
        <w:rPr>
          <w:rFonts w:ascii="Calibri" w:eastAsia="Times New Roman" w:hAnsi="Calibri" w:cs="Calibri"/>
          <w:lang w:eastAsia="da-DK"/>
        </w:rPr>
        <w:t xml:space="preserve">Bestyrelsen godkendte Klassifikationsstrategi 2025-2032. </w:t>
      </w:r>
    </w:p>
    <w:p w14:paraId="278024A9" w14:textId="77777777" w:rsidR="009D1D2E" w:rsidRPr="009D1D2E" w:rsidRDefault="009D1D2E" w:rsidP="009D1D2E">
      <w:pPr>
        <w:tabs>
          <w:tab w:val="left" w:pos="1134"/>
          <w:tab w:val="left" w:pos="1701"/>
        </w:tabs>
        <w:ind w:left="0"/>
        <w:rPr>
          <w:rFonts w:ascii="Calibri" w:eastAsia="Times New Roman" w:hAnsi="Calibri" w:cs="Calibri"/>
          <w:b/>
          <w:bCs/>
          <w:u w:val="single"/>
          <w:lang w:eastAsia="da-DK"/>
        </w:rPr>
      </w:pPr>
    </w:p>
    <w:p w14:paraId="7A0B2F8C" w14:textId="77777777" w:rsidR="009D1D2E" w:rsidRPr="009D1D2E" w:rsidRDefault="009D1D2E" w:rsidP="00452F7C">
      <w:pPr>
        <w:pStyle w:val="Overskrift4"/>
        <w:rPr>
          <w:lang w:eastAsia="da-DK"/>
        </w:rPr>
      </w:pPr>
      <w:r w:rsidRPr="009D1D2E">
        <w:rPr>
          <w:lang w:eastAsia="da-DK"/>
        </w:rPr>
        <w:t>Ad 20</w:t>
      </w:r>
      <w:r w:rsidRPr="009D1D2E">
        <w:rPr>
          <w:lang w:eastAsia="da-DK"/>
        </w:rPr>
        <w:tab/>
        <w:t>Indstilling til Kulturministerens Idrætspris</w:t>
      </w:r>
    </w:p>
    <w:p w14:paraId="1A2C0AFE" w14:textId="77777777" w:rsidR="009D1D2E" w:rsidRPr="009D1D2E" w:rsidRDefault="009D1D2E" w:rsidP="009D1D2E">
      <w:pPr>
        <w:tabs>
          <w:tab w:val="left" w:pos="1134"/>
          <w:tab w:val="left" w:pos="1701"/>
        </w:tabs>
        <w:ind w:left="0"/>
        <w:rPr>
          <w:rFonts w:ascii="Calibri" w:eastAsia="Times New Roman" w:hAnsi="Calibri" w:cs="Calibri"/>
          <w:lang w:eastAsia="da-DK"/>
        </w:rPr>
      </w:pPr>
      <w:r w:rsidRPr="009D1D2E">
        <w:rPr>
          <w:rFonts w:ascii="Calibri" w:eastAsia="Times New Roman" w:hAnsi="Calibri" w:cs="Calibri"/>
          <w:lang w:eastAsia="da-DK"/>
        </w:rPr>
        <w:tab/>
        <w:t>Bilag: forklæde</w:t>
      </w:r>
    </w:p>
    <w:p w14:paraId="26AE72F0"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0D7C31AA" w14:textId="77777777" w:rsidR="009D1D2E" w:rsidRPr="009D1D2E" w:rsidRDefault="009D1D2E" w:rsidP="009D1D2E">
      <w:pPr>
        <w:tabs>
          <w:tab w:val="left" w:pos="1134"/>
          <w:tab w:val="left" w:pos="1701"/>
        </w:tabs>
        <w:ind w:left="1128" w:hanging="1128"/>
        <w:contextualSpacing/>
        <w:rPr>
          <w:rFonts w:ascii="Calibri" w:eastAsia="Times New Roman" w:hAnsi="Calibri" w:cs="Calibri"/>
          <w:lang w:eastAsia="da-DK"/>
        </w:rPr>
      </w:pPr>
      <w:r w:rsidRPr="009D1D2E">
        <w:rPr>
          <w:rFonts w:ascii="Calibri" w:eastAsia="Times New Roman" w:hAnsi="Calibri" w:cs="Calibri"/>
          <w:lang w:eastAsia="da-DK"/>
        </w:rPr>
        <w:tab/>
      </w:r>
      <w:r w:rsidRPr="009D1D2E">
        <w:rPr>
          <w:rFonts w:ascii="Calibri" w:eastAsia="Times New Roman" w:hAnsi="Calibri" w:cs="Calibri"/>
          <w:b/>
          <w:bCs/>
          <w:lang w:eastAsia="da-DK"/>
        </w:rPr>
        <w:t>Resumé:</w:t>
      </w:r>
      <w:r w:rsidRPr="009D1D2E">
        <w:rPr>
          <w:rFonts w:ascii="Calibri" w:eastAsia="Times New Roman" w:hAnsi="Calibri" w:cs="Calibri"/>
          <w:lang w:eastAsia="da-DK"/>
        </w:rPr>
        <w:t xml:space="preserve"> Kulturministeren Idrætspris blev første gang uddelt i 2005 og har tidligere haft følgende modtagere:</w:t>
      </w:r>
    </w:p>
    <w:p w14:paraId="7089FD61"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lang w:eastAsia="da-DK"/>
        </w:rPr>
        <w:t xml:space="preserve">• Dansk Bordtennis Union (2005) </w:t>
      </w:r>
    </w:p>
    <w:p w14:paraId="78CA5C09"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lang w:eastAsia="da-DK"/>
        </w:rPr>
        <w:t xml:space="preserve">• Forsker Bente Klarlund Pedersen (2006) </w:t>
      </w:r>
    </w:p>
    <w:p w14:paraId="0639B165"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lang w:eastAsia="da-DK"/>
        </w:rPr>
        <w:t xml:space="preserve">• Trampolinspringer Peter Jensen (2007) </w:t>
      </w:r>
    </w:p>
    <w:p w14:paraId="6E57275C"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lang w:eastAsia="da-DK"/>
        </w:rPr>
        <w:t xml:space="preserve">• Ildsjæl Martin Damgaard (2008) </w:t>
      </w:r>
    </w:p>
    <w:p w14:paraId="208DF30E"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lang w:eastAsia="da-DK"/>
        </w:rPr>
        <w:lastRenderedPageBreak/>
        <w:t xml:space="preserve">• Idrætsforeningen B 1909 (2009) </w:t>
      </w:r>
    </w:p>
    <w:p w14:paraId="00B212AB"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lang w:eastAsia="da-DK"/>
        </w:rPr>
        <w:t xml:space="preserve">• Tidligere dopingmisbruger og foredragsholder Ditlev </w:t>
      </w:r>
      <w:proofErr w:type="spellStart"/>
      <w:r w:rsidRPr="009D1D2E">
        <w:rPr>
          <w:rFonts w:ascii="Calibri" w:eastAsia="Times New Roman" w:hAnsi="Calibri" w:cs="Calibri"/>
          <w:lang w:eastAsia="da-DK"/>
        </w:rPr>
        <w:t>Traasdahl</w:t>
      </w:r>
      <w:proofErr w:type="spellEnd"/>
      <w:r w:rsidRPr="009D1D2E">
        <w:rPr>
          <w:rFonts w:ascii="Calibri" w:eastAsia="Times New Roman" w:hAnsi="Calibri" w:cs="Calibri"/>
          <w:lang w:eastAsia="da-DK"/>
        </w:rPr>
        <w:t xml:space="preserve"> Madsen (2010) </w:t>
      </w:r>
    </w:p>
    <w:p w14:paraId="4A82CE89"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lang w:eastAsia="da-DK"/>
        </w:rPr>
        <w:t xml:space="preserve">• Forsker Bengt </w:t>
      </w:r>
      <w:proofErr w:type="spellStart"/>
      <w:r w:rsidRPr="009D1D2E">
        <w:rPr>
          <w:rFonts w:ascii="Calibri" w:eastAsia="Times New Roman" w:hAnsi="Calibri" w:cs="Calibri"/>
          <w:lang w:eastAsia="da-DK"/>
        </w:rPr>
        <w:t>Saltin</w:t>
      </w:r>
      <w:proofErr w:type="spellEnd"/>
      <w:r w:rsidRPr="009D1D2E">
        <w:rPr>
          <w:rFonts w:ascii="Calibri" w:eastAsia="Times New Roman" w:hAnsi="Calibri" w:cs="Calibri"/>
          <w:lang w:eastAsia="da-DK"/>
        </w:rPr>
        <w:t xml:space="preserve"> (2011) </w:t>
      </w:r>
    </w:p>
    <w:p w14:paraId="173A4241"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lang w:eastAsia="da-DK"/>
        </w:rPr>
        <w:t xml:space="preserve">• Badmintonspiller Peter Gade og roer Eskild Ebbesen (2012) </w:t>
      </w:r>
    </w:p>
    <w:p w14:paraId="310C6672"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lang w:eastAsia="da-DK"/>
        </w:rPr>
        <w:t xml:space="preserve">• Erhvervsskolernes Elevorganisation (2013) </w:t>
      </w:r>
    </w:p>
    <w:p w14:paraId="43C2EB0C"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lang w:eastAsia="da-DK"/>
        </w:rPr>
        <w:t xml:space="preserve">• Dansk Atletik Forbund (2014) </w:t>
      </w:r>
    </w:p>
    <w:p w14:paraId="27BFF7B7"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lang w:eastAsia="da-DK"/>
        </w:rPr>
        <w:t xml:space="preserve">• IF Skjold-Skævinge (2015). </w:t>
      </w:r>
    </w:p>
    <w:p w14:paraId="0A8EDE7B"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lang w:eastAsia="da-DK"/>
        </w:rPr>
        <w:t xml:space="preserve">• Hækkeløber Sara Slott Petersen (2016) </w:t>
      </w:r>
    </w:p>
    <w:p w14:paraId="25F9D499"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lang w:eastAsia="da-DK"/>
        </w:rPr>
        <w:t xml:space="preserve">• Kvindelandsholdet i fodbold (2017) </w:t>
      </w:r>
    </w:p>
    <w:p w14:paraId="7C5DC918"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lang w:eastAsia="da-DK"/>
        </w:rPr>
        <w:t xml:space="preserve">• Ildsjæl inden for </w:t>
      </w:r>
      <w:proofErr w:type="spellStart"/>
      <w:r w:rsidRPr="009D1D2E">
        <w:rPr>
          <w:rFonts w:ascii="Calibri" w:eastAsia="Times New Roman" w:hAnsi="Calibri" w:cs="Calibri"/>
          <w:lang w:eastAsia="da-DK"/>
        </w:rPr>
        <w:t>paraidræt</w:t>
      </w:r>
      <w:proofErr w:type="spellEnd"/>
      <w:r w:rsidRPr="009D1D2E">
        <w:rPr>
          <w:rFonts w:ascii="Calibri" w:eastAsia="Times New Roman" w:hAnsi="Calibri" w:cs="Calibri"/>
          <w:lang w:eastAsia="da-DK"/>
        </w:rPr>
        <w:t xml:space="preserve"> Karl Vilhelm Nielsen (2018) </w:t>
      </w:r>
    </w:p>
    <w:p w14:paraId="34F8A3EB"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lang w:eastAsia="da-DK"/>
        </w:rPr>
        <w:t xml:space="preserve">• Herrelandsholdet i fodbold (2022) </w:t>
      </w:r>
    </w:p>
    <w:p w14:paraId="41B52E23"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lang w:eastAsia="da-DK"/>
        </w:rPr>
        <w:t>• Frivillig ildsjæl Mikael Olesen (2023)</w:t>
      </w:r>
    </w:p>
    <w:p w14:paraId="5EB7BE4B"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lang w:eastAsia="da-DK"/>
        </w:rPr>
        <w:t>• Elitesejler Anne-Marie Rindom (2024)</w:t>
      </w:r>
    </w:p>
    <w:p w14:paraId="4A0C2B52"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lang w:eastAsia="da-DK"/>
        </w:rPr>
        <w:t xml:space="preserve">• Cykelrytter Julie Leth (2025) </w:t>
      </w:r>
    </w:p>
    <w:p w14:paraId="4FE6CE17"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p>
    <w:p w14:paraId="647D385F"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lang w:eastAsia="da-DK"/>
        </w:rPr>
        <w:t>Parasport Danmark er af Kulturministeriet blevet anmodet om at indstille én kandidat til prisen i 2026.</w:t>
      </w:r>
    </w:p>
    <w:p w14:paraId="32E8838E"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lang w:eastAsia="da-DK"/>
        </w:rPr>
        <w:t>I forbindelse med anmodningen gør Kulturministeriet opmærksom på, at kommissoriet for prisen er justeret. Det betyder, at idrætsprisen fremadrettet alene gives til en idrætsudøver for årets exceptionelle præstation eller enestående vedvarende indsats gennem en årrække inden for idrættens verden.</w:t>
      </w:r>
    </w:p>
    <w:p w14:paraId="1D0BBFC5"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lang w:eastAsia="da-DK"/>
        </w:rPr>
        <w:t xml:space="preserve">Der er deadline for indstilling den 10. marts 2026 kl. 12.00 og prisen vil blive uddelt i forbindelse med DM-ugen 2026 i Herning fra den 26. til den 28. juni 2026. </w:t>
      </w:r>
    </w:p>
    <w:p w14:paraId="66C8B298"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lang w:eastAsia="da-DK"/>
        </w:rPr>
        <w:t xml:space="preserve">  </w:t>
      </w:r>
    </w:p>
    <w:p w14:paraId="3C785CBE"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b/>
          <w:bCs/>
          <w:lang w:eastAsia="da-DK"/>
        </w:rPr>
        <w:t>Anbefaling til bestyrelsen:</w:t>
      </w:r>
      <w:r w:rsidRPr="009D1D2E">
        <w:rPr>
          <w:rFonts w:ascii="Calibri" w:eastAsia="Times New Roman" w:hAnsi="Calibri" w:cs="Calibri"/>
          <w:lang w:eastAsia="da-DK"/>
        </w:rPr>
        <w:t xml:space="preserve"> Bestyrelsen drøfter mulige kandidater og udvælger en kandidat som indstilles til Kulturministerens Idrætspris 2026.</w:t>
      </w:r>
    </w:p>
    <w:p w14:paraId="708AB199" w14:textId="77777777" w:rsidR="009D1D2E" w:rsidRPr="009D1D2E" w:rsidRDefault="009D1D2E" w:rsidP="009D1D2E">
      <w:pPr>
        <w:tabs>
          <w:tab w:val="left" w:pos="1134"/>
          <w:tab w:val="left" w:pos="1701"/>
        </w:tabs>
        <w:ind w:left="1128"/>
        <w:contextualSpacing/>
        <w:rPr>
          <w:rFonts w:ascii="Calibri" w:eastAsia="Times New Roman" w:hAnsi="Calibri" w:cs="Calibri"/>
          <w:b/>
          <w:bCs/>
          <w:lang w:eastAsia="da-DK"/>
        </w:rPr>
      </w:pPr>
    </w:p>
    <w:p w14:paraId="13CC2CDA"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b/>
          <w:bCs/>
          <w:lang w:eastAsia="da-DK"/>
        </w:rPr>
        <w:t xml:space="preserve">Beslutning: </w:t>
      </w:r>
      <w:r w:rsidRPr="009D1D2E">
        <w:rPr>
          <w:rFonts w:ascii="Calibri" w:eastAsia="Times New Roman" w:hAnsi="Calibri" w:cs="Calibri"/>
          <w:lang w:eastAsia="da-DK"/>
        </w:rPr>
        <w:t>Bestyrelsen drøftede forskellige kandidater og besluttede sig for hvilken kandidat Parasport Danmark indstiller.</w:t>
      </w:r>
    </w:p>
    <w:p w14:paraId="1AE15AD3"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p>
    <w:p w14:paraId="526609E6" w14:textId="77777777" w:rsidR="009D1D2E" w:rsidRPr="009D1D2E" w:rsidRDefault="009D1D2E" w:rsidP="00452F7C">
      <w:pPr>
        <w:pStyle w:val="Overskrift4"/>
        <w:rPr>
          <w:lang w:eastAsia="da-DK"/>
        </w:rPr>
      </w:pPr>
      <w:r w:rsidRPr="009D1D2E">
        <w:rPr>
          <w:lang w:eastAsia="da-DK"/>
        </w:rPr>
        <w:t>Ad 21</w:t>
      </w:r>
      <w:r w:rsidRPr="009D1D2E">
        <w:rPr>
          <w:lang w:eastAsia="da-DK"/>
        </w:rPr>
        <w:tab/>
        <w:t>Indstilling til Vanførefondens Forskerpris</w:t>
      </w:r>
    </w:p>
    <w:p w14:paraId="2F968DB4" w14:textId="77777777" w:rsidR="009D1D2E" w:rsidRPr="009D1D2E" w:rsidRDefault="009D1D2E" w:rsidP="009D1D2E">
      <w:pPr>
        <w:tabs>
          <w:tab w:val="left" w:pos="1134"/>
          <w:tab w:val="left" w:pos="1701"/>
        </w:tabs>
        <w:ind w:left="0"/>
        <w:rPr>
          <w:rFonts w:ascii="Calibri" w:eastAsia="Times New Roman" w:hAnsi="Calibri" w:cs="Calibri"/>
          <w:lang w:eastAsia="da-DK"/>
        </w:rPr>
      </w:pPr>
      <w:r w:rsidRPr="009D1D2E">
        <w:rPr>
          <w:rFonts w:ascii="Calibri" w:eastAsia="Times New Roman" w:hAnsi="Calibri" w:cs="Calibri"/>
          <w:lang w:eastAsia="da-DK"/>
        </w:rPr>
        <w:tab/>
        <w:t>Bilag: forklæde</w:t>
      </w:r>
    </w:p>
    <w:p w14:paraId="3DC7015E"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168C37DC"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b/>
          <w:bCs/>
          <w:lang w:eastAsia="da-DK"/>
        </w:rPr>
        <w:t>Resumé:</w:t>
      </w:r>
      <w:r w:rsidRPr="009D1D2E">
        <w:rPr>
          <w:rFonts w:ascii="Calibri" w:eastAsia="Times New Roman" w:hAnsi="Calibri" w:cs="Calibri"/>
          <w:lang w:eastAsia="da-DK"/>
        </w:rPr>
        <w:t xml:space="preserve"> Vanførefondens Forskerpris blev indstiftet i 1993 og har tidligere haft følgende modtagere:</w:t>
      </w:r>
    </w:p>
    <w:p w14:paraId="1C47BC0E" w14:textId="77777777" w:rsidR="009D1D2E" w:rsidRPr="009D1D2E" w:rsidRDefault="009D1D2E" w:rsidP="009D1D2E">
      <w:pPr>
        <w:tabs>
          <w:tab w:val="left" w:pos="1134"/>
          <w:tab w:val="left" w:pos="1701"/>
        </w:tabs>
        <w:contextualSpacing/>
        <w:rPr>
          <w:rFonts w:ascii="Calibri" w:eastAsia="Times New Roman" w:hAnsi="Calibri" w:cs="Calibri"/>
          <w:lang w:val="en-US" w:eastAsia="da-DK"/>
        </w:rPr>
      </w:pPr>
      <w:r w:rsidRPr="009D1D2E">
        <w:rPr>
          <w:rFonts w:ascii="Calibri" w:eastAsia="Times New Roman" w:hAnsi="Calibri" w:cs="Calibri"/>
          <w:lang w:val="en-US" w:eastAsia="da-DK"/>
        </w:rPr>
        <w:t>2025 Professor (</w:t>
      </w:r>
      <w:proofErr w:type="spellStart"/>
      <w:proofErr w:type="gramStart"/>
      <w:r w:rsidRPr="009D1D2E">
        <w:rPr>
          <w:rFonts w:ascii="Calibri" w:eastAsia="Times New Roman" w:hAnsi="Calibri" w:cs="Calibri"/>
          <w:lang w:val="en-US" w:eastAsia="da-DK"/>
        </w:rPr>
        <w:t>Ph.d</w:t>
      </w:r>
      <w:proofErr w:type="spellEnd"/>
      <w:proofErr w:type="gramEnd"/>
      <w:r w:rsidRPr="009D1D2E">
        <w:rPr>
          <w:rFonts w:ascii="Calibri" w:eastAsia="Times New Roman" w:hAnsi="Calibri" w:cs="Calibri"/>
          <w:lang w:val="en-US" w:eastAsia="da-DK"/>
        </w:rPr>
        <w:t>) Thomas Bredgaard</w:t>
      </w:r>
    </w:p>
    <w:p w14:paraId="0706235B" w14:textId="77777777" w:rsidR="009D1D2E" w:rsidRPr="009D1D2E" w:rsidRDefault="009D1D2E" w:rsidP="009D1D2E">
      <w:pPr>
        <w:tabs>
          <w:tab w:val="left" w:pos="1134"/>
          <w:tab w:val="left" w:pos="1701"/>
        </w:tabs>
        <w:contextualSpacing/>
        <w:rPr>
          <w:rFonts w:ascii="Calibri" w:eastAsia="Times New Roman" w:hAnsi="Calibri" w:cs="Calibri"/>
          <w:lang w:val="en-US" w:eastAsia="da-DK"/>
        </w:rPr>
      </w:pPr>
      <w:r w:rsidRPr="009D1D2E">
        <w:rPr>
          <w:rFonts w:ascii="Calibri" w:eastAsia="Times New Roman" w:hAnsi="Calibri" w:cs="Calibri"/>
          <w:lang w:val="en-US" w:eastAsia="da-DK"/>
        </w:rPr>
        <w:t xml:space="preserve">2024 </w:t>
      </w:r>
      <w:proofErr w:type="spellStart"/>
      <w:r w:rsidRPr="009D1D2E">
        <w:rPr>
          <w:rFonts w:ascii="Calibri" w:eastAsia="Times New Roman" w:hAnsi="Calibri" w:cs="Calibri"/>
          <w:lang w:val="en-US" w:eastAsia="da-DK"/>
        </w:rPr>
        <w:t>Lektor</w:t>
      </w:r>
      <w:proofErr w:type="spellEnd"/>
      <w:r w:rsidRPr="009D1D2E">
        <w:rPr>
          <w:rFonts w:ascii="Calibri" w:eastAsia="Times New Roman" w:hAnsi="Calibri" w:cs="Calibri"/>
          <w:lang w:val="en-US" w:eastAsia="da-DK"/>
        </w:rPr>
        <w:t xml:space="preserve"> Brian Due</w:t>
      </w:r>
    </w:p>
    <w:p w14:paraId="11870B5D"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 xml:space="preserve">2023 Lektor, Overlæge, </w:t>
      </w:r>
      <w:proofErr w:type="spellStart"/>
      <w:r w:rsidRPr="009D1D2E">
        <w:rPr>
          <w:rFonts w:ascii="Calibri" w:eastAsia="Times New Roman" w:hAnsi="Calibri" w:cs="Calibri"/>
          <w:lang w:eastAsia="da-DK"/>
        </w:rPr>
        <w:t>PhD</w:t>
      </w:r>
      <w:proofErr w:type="spellEnd"/>
      <w:r w:rsidRPr="009D1D2E">
        <w:rPr>
          <w:rFonts w:ascii="Calibri" w:eastAsia="Times New Roman" w:hAnsi="Calibri" w:cs="Calibri"/>
          <w:lang w:eastAsia="da-DK"/>
        </w:rPr>
        <w:t>. Thomas Truelsen</w:t>
      </w:r>
    </w:p>
    <w:p w14:paraId="04CBB632"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2022 Professor Marianne Juhler</w:t>
      </w:r>
    </w:p>
    <w:p w14:paraId="1619539D"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2021 Professor Hanne Warning og ph.d.-stipendiat Emil Søbjerg Falster</w:t>
      </w:r>
    </w:p>
    <w:p w14:paraId="64A97165"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 xml:space="preserve">2020 Overlæge klinisk professor i </w:t>
      </w:r>
      <w:proofErr w:type="spellStart"/>
      <w:r w:rsidRPr="009D1D2E">
        <w:rPr>
          <w:rFonts w:ascii="Calibri" w:eastAsia="Times New Roman" w:hAnsi="Calibri" w:cs="Calibri"/>
          <w:lang w:eastAsia="da-DK"/>
        </w:rPr>
        <w:t>børneoptopædi</w:t>
      </w:r>
      <w:proofErr w:type="spellEnd"/>
      <w:r w:rsidRPr="009D1D2E">
        <w:rPr>
          <w:rFonts w:ascii="Calibri" w:eastAsia="Times New Roman" w:hAnsi="Calibri" w:cs="Calibri"/>
          <w:lang w:eastAsia="da-DK"/>
        </w:rPr>
        <w:t xml:space="preserve"> Bjarne Møller Madsen</w:t>
      </w:r>
    </w:p>
    <w:p w14:paraId="537014D8"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 xml:space="preserve">2019 Lektor Lotte N.S. Andreasen </w:t>
      </w:r>
      <w:proofErr w:type="spellStart"/>
      <w:r w:rsidRPr="009D1D2E">
        <w:rPr>
          <w:rFonts w:ascii="Calibri" w:eastAsia="Times New Roman" w:hAnsi="Calibri" w:cs="Calibri"/>
          <w:lang w:eastAsia="da-DK"/>
        </w:rPr>
        <w:t>Struijk</w:t>
      </w:r>
      <w:proofErr w:type="spellEnd"/>
    </w:p>
    <w:p w14:paraId="0DDC848E"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2018 John Paulin Hansen (professor)</w:t>
      </w:r>
    </w:p>
    <w:p w14:paraId="5FD5E625"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2017 Kristian Moltke Martiny (institutleder)</w:t>
      </w:r>
    </w:p>
    <w:p w14:paraId="2BEAF9E0"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2016 Winnie Jensen (professor)</w:t>
      </w:r>
    </w:p>
    <w:p w14:paraId="7080D772"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 xml:space="preserve">2015 Jesper </w:t>
      </w:r>
      <w:proofErr w:type="spellStart"/>
      <w:r w:rsidRPr="009D1D2E">
        <w:rPr>
          <w:rFonts w:ascii="Calibri" w:eastAsia="Times New Roman" w:hAnsi="Calibri" w:cs="Calibri"/>
          <w:lang w:eastAsia="da-DK"/>
        </w:rPr>
        <w:t>Dammeyer</w:t>
      </w:r>
      <w:proofErr w:type="spellEnd"/>
      <w:r w:rsidRPr="009D1D2E">
        <w:rPr>
          <w:rFonts w:ascii="Calibri" w:eastAsia="Times New Roman" w:hAnsi="Calibri" w:cs="Calibri"/>
          <w:lang w:eastAsia="da-DK"/>
        </w:rPr>
        <w:t xml:space="preserve"> (lektor)</w:t>
      </w:r>
    </w:p>
    <w:p w14:paraId="19D61EC9"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lastRenderedPageBreak/>
        <w:t>2014 Jens Boe Nielsen (professor)</w:t>
      </w:r>
    </w:p>
    <w:p w14:paraId="4667CDED"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2013 Thomas Graven-Nielsen (professor)</w:t>
      </w:r>
    </w:p>
    <w:p w14:paraId="1753CCD3" w14:textId="77777777" w:rsidR="009D1D2E" w:rsidRPr="009D1D2E" w:rsidRDefault="009D1D2E" w:rsidP="009D1D2E">
      <w:pPr>
        <w:tabs>
          <w:tab w:val="left" w:pos="1134"/>
          <w:tab w:val="left" w:pos="1701"/>
        </w:tabs>
        <w:contextualSpacing/>
        <w:rPr>
          <w:rFonts w:ascii="Calibri" w:eastAsia="Times New Roman" w:hAnsi="Calibri" w:cs="Calibri"/>
          <w:lang w:val="en-US" w:eastAsia="da-DK"/>
        </w:rPr>
      </w:pPr>
      <w:r w:rsidRPr="009D1D2E">
        <w:rPr>
          <w:rFonts w:ascii="Calibri" w:eastAsia="Times New Roman" w:hAnsi="Calibri" w:cs="Calibri"/>
          <w:lang w:val="en-US" w:eastAsia="da-DK"/>
        </w:rPr>
        <w:t>2012 Susan Ishøy Michelsen</w:t>
      </w:r>
    </w:p>
    <w:p w14:paraId="04E57852" w14:textId="77777777" w:rsidR="009D1D2E" w:rsidRPr="009D1D2E" w:rsidRDefault="009D1D2E" w:rsidP="009D1D2E">
      <w:pPr>
        <w:tabs>
          <w:tab w:val="left" w:pos="1134"/>
          <w:tab w:val="left" w:pos="1701"/>
        </w:tabs>
        <w:contextualSpacing/>
        <w:rPr>
          <w:rFonts w:ascii="Calibri" w:eastAsia="Times New Roman" w:hAnsi="Calibri" w:cs="Calibri"/>
          <w:lang w:val="en-US" w:eastAsia="da-DK"/>
        </w:rPr>
      </w:pPr>
      <w:r w:rsidRPr="009D1D2E">
        <w:rPr>
          <w:rFonts w:ascii="Calibri" w:eastAsia="Times New Roman" w:hAnsi="Calibri" w:cs="Calibri"/>
          <w:lang w:val="en-US" w:eastAsia="da-DK"/>
        </w:rPr>
        <w:t>2011 Camilla Ryhl (professor)</w:t>
      </w:r>
    </w:p>
    <w:p w14:paraId="7245A812"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2010 Åse Brandt (forsker, ph.d.)</w:t>
      </w:r>
    </w:p>
    <w:p w14:paraId="754DA2E9"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 xml:space="preserve">2009 Louise Bøttcher (eks. lektor, </w:t>
      </w:r>
      <w:proofErr w:type="spellStart"/>
      <w:proofErr w:type="gramStart"/>
      <w:r w:rsidRPr="009D1D2E">
        <w:rPr>
          <w:rFonts w:ascii="Calibri" w:eastAsia="Times New Roman" w:hAnsi="Calibri" w:cs="Calibri"/>
          <w:lang w:eastAsia="da-DK"/>
        </w:rPr>
        <w:t>cand.psych</w:t>
      </w:r>
      <w:proofErr w:type="spellEnd"/>
      <w:proofErr w:type="gramEnd"/>
      <w:r w:rsidRPr="009D1D2E">
        <w:rPr>
          <w:rFonts w:ascii="Calibri" w:eastAsia="Times New Roman" w:hAnsi="Calibri" w:cs="Calibri"/>
          <w:lang w:eastAsia="da-DK"/>
        </w:rPr>
        <w:t>, ph.d.)</w:t>
      </w:r>
    </w:p>
    <w:p w14:paraId="3E6FC5E5"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2008 Tove Borg (seniorforsker, ergoterapeut, ph.d.)</w:t>
      </w:r>
    </w:p>
    <w:p w14:paraId="6107C8C4"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2007 John Rasmussen (professor)</w:t>
      </w:r>
    </w:p>
    <w:p w14:paraId="02ADFA99"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2005 Peter Uldall (overlæge, dr.med.)</w:t>
      </w:r>
    </w:p>
    <w:p w14:paraId="67736891"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 xml:space="preserve">2004 Kirsten </w:t>
      </w:r>
      <w:proofErr w:type="spellStart"/>
      <w:r w:rsidRPr="009D1D2E">
        <w:rPr>
          <w:rFonts w:ascii="Calibri" w:eastAsia="Times New Roman" w:hAnsi="Calibri" w:cs="Calibri"/>
          <w:lang w:eastAsia="da-DK"/>
        </w:rPr>
        <w:t>Ketscher</w:t>
      </w:r>
      <w:proofErr w:type="spellEnd"/>
      <w:r w:rsidRPr="009D1D2E">
        <w:rPr>
          <w:rFonts w:ascii="Calibri" w:eastAsia="Times New Roman" w:hAnsi="Calibri" w:cs="Calibri"/>
          <w:lang w:eastAsia="da-DK"/>
        </w:rPr>
        <w:t xml:space="preserve"> (professor, dr.jur.)</w:t>
      </w:r>
    </w:p>
    <w:p w14:paraId="517F6A3A"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 xml:space="preserve">2004 Thomas Sinkjær (professor, dr. med. et </w:t>
      </w:r>
      <w:proofErr w:type="spellStart"/>
      <w:r w:rsidRPr="009D1D2E">
        <w:rPr>
          <w:rFonts w:ascii="Calibri" w:eastAsia="Times New Roman" w:hAnsi="Calibri" w:cs="Calibri"/>
          <w:lang w:eastAsia="da-DK"/>
        </w:rPr>
        <w:t>lic.techn</w:t>
      </w:r>
      <w:proofErr w:type="spellEnd"/>
      <w:r w:rsidRPr="009D1D2E">
        <w:rPr>
          <w:rFonts w:ascii="Calibri" w:eastAsia="Times New Roman" w:hAnsi="Calibri" w:cs="Calibri"/>
          <w:lang w:eastAsia="da-DK"/>
        </w:rPr>
        <w:t>.)</w:t>
      </w:r>
    </w:p>
    <w:p w14:paraId="201B24F7"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2003 Steen Bengtsson (seniorforsker)</w:t>
      </w:r>
    </w:p>
    <w:p w14:paraId="4C65CECD"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2002 Hanne Katrine Krogstrup (lektor)</w:t>
      </w:r>
    </w:p>
    <w:p w14:paraId="78BB7BB7"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2001 Lone Kobberholm Storgaard (arkitekt, ph.d.)</w:t>
      </w:r>
    </w:p>
    <w:p w14:paraId="4B86153D"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 xml:space="preserve">2001 Sven </w:t>
      </w:r>
      <w:proofErr w:type="spellStart"/>
      <w:r w:rsidRPr="009D1D2E">
        <w:rPr>
          <w:rFonts w:ascii="Calibri" w:eastAsia="Times New Roman" w:hAnsi="Calibri" w:cs="Calibri"/>
          <w:lang w:eastAsia="da-DK"/>
        </w:rPr>
        <w:t>Kreiborg</w:t>
      </w:r>
      <w:proofErr w:type="spellEnd"/>
      <w:r w:rsidRPr="009D1D2E">
        <w:rPr>
          <w:rFonts w:ascii="Calibri" w:eastAsia="Times New Roman" w:hAnsi="Calibri" w:cs="Calibri"/>
          <w:lang w:eastAsia="da-DK"/>
        </w:rPr>
        <w:t xml:space="preserve"> (professor, overtandlæge, </w:t>
      </w:r>
      <w:proofErr w:type="spellStart"/>
      <w:proofErr w:type="gramStart"/>
      <w:r w:rsidRPr="009D1D2E">
        <w:rPr>
          <w:rFonts w:ascii="Calibri" w:eastAsia="Times New Roman" w:hAnsi="Calibri" w:cs="Calibri"/>
          <w:lang w:eastAsia="da-DK"/>
        </w:rPr>
        <w:t>dr.odont</w:t>
      </w:r>
      <w:proofErr w:type="spellEnd"/>
      <w:proofErr w:type="gramEnd"/>
      <w:r w:rsidRPr="009D1D2E">
        <w:rPr>
          <w:rFonts w:ascii="Calibri" w:eastAsia="Times New Roman" w:hAnsi="Calibri" w:cs="Calibri"/>
          <w:lang w:eastAsia="da-DK"/>
        </w:rPr>
        <w:t>, ph.d.)</w:t>
      </w:r>
    </w:p>
    <w:p w14:paraId="71E9A571"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 xml:space="preserve">2000 Niels Ole </w:t>
      </w:r>
      <w:proofErr w:type="spellStart"/>
      <w:r w:rsidRPr="009D1D2E">
        <w:rPr>
          <w:rFonts w:ascii="Calibri" w:eastAsia="Times New Roman" w:hAnsi="Calibri" w:cs="Calibri"/>
          <w:lang w:eastAsia="da-DK"/>
        </w:rPr>
        <w:t>Bemsen</w:t>
      </w:r>
      <w:proofErr w:type="spellEnd"/>
      <w:r w:rsidRPr="009D1D2E">
        <w:rPr>
          <w:rFonts w:ascii="Calibri" w:eastAsia="Times New Roman" w:hAnsi="Calibri" w:cs="Calibri"/>
          <w:lang w:eastAsia="da-DK"/>
        </w:rPr>
        <w:t xml:space="preserve"> (professor, dr.phil.)</w:t>
      </w:r>
    </w:p>
    <w:p w14:paraId="2B7CC98D"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1999 Erik Jacobsen (overlæge)</w:t>
      </w:r>
    </w:p>
    <w:p w14:paraId="6D4CF678" w14:textId="77777777" w:rsidR="009D1D2E" w:rsidRPr="009D1D2E" w:rsidRDefault="009D1D2E" w:rsidP="009D1D2E">
      <w:pPr>
        <w:tabs>
          <w:tab w:val="left" w:pos="1134"/>
          <w:tab w:val="left" w:pos="1701"/>
        </w:tabs>
        <w:contextualSpacing/>
        <w:rPr>
          <w:rFonts w:ascii="Calibri" w:eastAsia="Times New Roman" w:hAnsi="Calibri" w:cs="Calibri"/>
          <w:lang w:val="en-US" w:eastAsia="da-DK"/>
        </w:rPr>
      </w:pPr>
      <w:r w:rsidRPr="009D1D2E">
        <w:rPr>
          <w:rFonts w:ascii="Calibri" w:eastAsia="Times New Roman" w:hAnsi="Calibri" w:cs="Calibri"/>
          <w:lang w:val="en-US" w:eastAsia="da-DK"/>
        </w:rPr>
        <w:t>1998 Helle Holt (</w:t>
      </w:r>
      <w:proofErr w:type="spellStart"/>
      <w:proofErr w:type="gramStart"/>
      <w:r w:rsidRPr="009D1D2E">
        <w:rPr>
          <w:rFonts w:ascii="Calibri" w:eastAsia="Times New Roman" w:hAnsi="Calibri" w:cs="Calibri"/>
          <w:lang w:val="en-US" w:eastAsia="da-DK"/>
        </w:rPr>
        <w:t>cand.adm.poL</w:t>
      </w:r>
      <w:proofErr w:type="spellEnd"/>
      <w:proofErr w:type="gramEnd"/>
      <w:r w:rsidRPr="009D1D2E">
        <w:rPr>
          <w:rFonts w:ascii="Calibri" w:eastAsia="Times New Roman" w:hAnsi="Calibri" w:cs="Calibri"/>
          <w:lang w:val="en-US" w:eastAsia="da-DK"/>
        </w:rPr>
        <w:t xml:space="preserve">, </w:t>
      </w:r>
      <w:proofErr w:type="spellStart"/>
      <w:r w:rsidRPr="009D1D2E">
        <w:rPr>
          <w:rFonts w:ascii="Calibri" w:eastAsia="Times New Roman" w:hAnsi="Calibri" w:cs="Calibri"/>
          <w:lang w:val="en-US" w:eastAsia="da-DK"/>
        </w:rPr>
        <w:t>ph.d.</w:t>
      </w:r>
      <w:proofErr w:type="spellEnd"/>
      <w:r w:rsidRPr="009D1D2E">
        <w:rPr>
          <w:rFonts w:ascii="Calibri" w:eastAsia="Times New Roman" w:hAnsi="Calibri" w:cs="Calibri"/>
          <w:lang w:val="en-US" w:eastAsia="da-DK"/>
        </w:rPr>
        <w:t>)</w:t>
      </w:r>
    </w:p>
    <w:p w14:paraId="3C98480A"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1998 Hanne Rasmussen (arkitekt)</w:t>
      </w:r>
    </w:p>
    <w:p w14:paraId="39107795"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1997 Forskergruppen:</w:t>
      </w:r>
    </w:p>
    <w:p w14:paraId="47C861B3"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 Hans Clausen (lektor, lic.pæd.)</w:t>
      </w:r>
    </w:p>
    <w:p w14:paraId="6D58F04F"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 Birgit Dyssegaard (amtspsykolog, cand.psych.)</w:t>
      </w:r>
    </w:p>
    <w:p w14:paraId="0807F034"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 xml:space="preserve">– Birgit </w:t>
      </w:r>
      <w:proofErr w:type="spellStart"/>
      <w:r w:rsidRPr="009D1D2E">
        <w:rPr>
          <w:rFonts w:ascii="Calibri" w:eastAsia="Times New Roman" w:hAnsi="Calibri" w:cs="Calibri"/>
          <w:lang w:eastAsia="da-DK"/>
        </w:rPr>
        <w:t>Kirkebæk</w:t>
      </w:r>
      <w:proofErr w:type="spellEnd"/>
      <w:r w:rsidRPr="009D1D2E">
        <w:rPr>
          <w:rFonts w:ascii="Calibri" w:eastAsia="Times New Roman" w:hAnsi="Calibri" w:cs="Calibri"/>
          <w:lang w:eastAsia="da-DK"/>
        </w:rPr>
        <w:t xml:space="preserve"> (lektor, dr.pæd.)</w:t>
      </w:r>
    </w:p>
    <w:p w14:paraId="3396A4C7"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 Karin Storm (afdelingssygeplejerske)</w:t>
      </w:r>
    </w:p>
    <w:p w14:paraId="353C2E60"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1996 Morten Haugland (adjunkt, ph.d.)</w:t>
      </w:r>
    </w:p>
    <w:p w14:paraId="60CBE8AC"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1995 Fin Biering-Sørensen (overlæge, dr.med.)</w:t>
      </w:r>
    </w:p>
    <w:p w14:paraId="09A9F97C"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1994 Poul Østergaard (arkitekt)</w:t>
      </w:r>
    </w:p>
    <w:p w14:paraId="58D4CC35"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 xml:space="preserve">Hensigten med prisen er at anerkende og stimulere forskningen inden for områder og emner, der kan bedre forholdene for personer med fysiske handicap og deres funktionsmuligheder i samfundet. </w:t>
      </w:r>
    </w:p>
    <w:p w14:paraId="76AAF600"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Forskerprisen uddeles til forskere inden for lægevidenskab, sundhedsfaglige discipliner, naturvidenskab og andre sundhedsfaglige discipliner, der gennem deres forskning bidrager til at begrænse forekomsten af fysisk handicap på grund af sygdom, medfødte lidelser eller tilskadekomst.</w:t>
      </w:r>
    </w:p>
    <w:p w14:paraId="17AC5BA8"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Prisen kan ligeledes uddeles til forskere, der har øget samfundets erkendelse af konsekvenserne af fysisk handicap og/eller udviklet metoder og principper for mindskelse af den livsudfoldelse, som et fysisk handicap medfører.</w:t>
      </w:r>
    </w:p>
    <w:p w14:paraId="4A450709"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Parasport Danmark er ikke direkte blevet bedt om at indstille en kandidat.</w:t>
      </w:r>
    </w:p>
    <w:p w14:paraId="552BB74A"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lang w:eastAsia="da-DK"/>
        </w:rPr>
        <w:t>Deadline for evt. indstilling af kandidat er den 15. marts 2026.</w:t>
      </w:r>
    </w:p>
    <w:p w14:paraId="0923759E" w14:textId="77777777" w:rsidR="009D1D2E" w:rsidRPr="009D1D2E" w:rsidRDefault="009D1D2E" w:rsidP="009D1D2E">
      <w:pPr>
        <w:tabs>
          <w:tab w:val="left" w:pos="1134"/>
          <w:tab w:val="left" w:pos="1701"/>
        </w:tabs>
        <w:contextualSpacing/>
        <w:rPr>
          <w:rFonts w:ascii="Calibri" w:eastAsia="Times New Roman" w:hAnsi="Calibri" w:cs="Calibri"/>
          <w:lang w:eastAsia="da-DK"/>
        </w:rPr>
      </w:pPr>
    </w:p>
    <w:p w14:paraId="3063D8CF" w14:textId="77777777" w:rsidR="009D1D2E" w:rsidRPr="009D1D2E" w:rsidRDefault="009D1D2E" w:rsidP="009D1D2E">
      <w:pPr>
        <w:tabs>
          <w:tab w:val="left" w:pos="1134"/>
          <w:tab w:val="left" w:pos="1701"/>
        </w:tabs>
        <w:contextualSpacing/>
        <w:rPr>
          <w:rFonts w:ascii="Calibri" w:eastAsia="Times New Roman" w:hAnsi="Calibri" w:cs="Calibri"/>
          <w:lang w:eastAsia="da-DK"/>
        </w:rPr>
      </w:pPr>
      <w:r w:rsidRPr="009D1D2E">
        <w:rPr>
          <w:rFonts w:ascii="Calibri" w:eastAsia="Times New Roman" w:hAnsi="Calibri" w:cs="Calibri"/>
          <w:b/>
          <w:bCs/>
          <w:lang w:eastAsia="da-DK"/>
        </w:rPr>
        <w:t>Anbefaling til bestyrelsen:</w:t>
      </w:r>
      <w:r w:rsidRPr="009D1D2E">
        <w:rPr>
          <w:rFonts w:ascii="Calibri" w:eastAsia="Times New Roman" w:hAnsi="Calibri" w:cs="Calibri"/>
          <w:lang w:eastAsia="da-DK"/>
        </w:rPr>
        <w:t xml:space="preserve"> Bestyrelsen drøfter mulige kandidater og udvælger evt. en kandidat som indstilles til Vanførefondens Forskerpris 2026.</w:t>
      </w:r>
    </w:p>
    <w:p w14:paraId="01814FB3" w14:textId="77777777" w:rsidR="009D1D2E" w:rsidRPr="009D1D2E" w:rsidRDefault="009D1D2E" w:rsidP="009D1D2E">
      <w:pPr>
        <w:tabs>
          <w:tab w:val="left" w:pos="1134"/>
          <w:tab w:val="left" w:pos="1701"/>
        </w:tabs>
        <w:ind w:left="0"/>
        <w:rPr>
          <w:rFonts w:ascii="Calibri" w:eastAsia="Times New Roman" w:hAnsi="Calibri" w:cs="Calibri"/>
          <w:lang w:eastAsia="da-DK"/>
        </w:rPr>
      </w:pPr>
    </w:p>
    <w:p w14:paraId="58DB38FA"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b/>
          <w:bCs/>
          <w:lang w:eastAsia="da-DK"/>
        </w:rPr>
        <w:t xml:space="preserve">Beslutning: </w:t>
      </w:r>
      <w:r w:rsidRPr="009D1D2E">
        <w:rPr>
          <w:rFonts w:ascii="Calibri" w:eastAsia="Times New Roman" w:hAnsi="Calibri" w:cs="Calibri"/>
          <w:lang w:eastAsia="da-DK"/>
        </w:rPr>
        <w:t xml:space="preserve">Bestyrelsen drøftede forskellige kandidater og besluttede at indstille en kandidat. </w:t>
      </w:r>
    </w:p>
    <w:p w14:paraId="5BBB1663" w14:textId="26F2E1EF" w:rsidR="009D1D2E" w:rsidRPr="009D1D2E" w:rsidRDefault="009D1D2E" w:rsidP="009D1D2E">
      <w:pPr>
        <w:spacing w:after="160" w:line="256" w:lineRule="auto"/>
        <w:ind w:left="0"/>
        <w:rPr>
          <w:rFonts w:ascii="Calibri" w:eastAsia="Times New Roman" w:hAnsi="Calibri" w:cs="Calibri"/>
          <w:b/>
          <w:bCs/>
          <w:u w:val="single"/>
          <w:lang w:eastAsia="da-DK"/>
        </w:rPr>
      </w:pPr>
    </w:p>
    <w:p w14:paraId="3356BDFD" w14:textId="77777777" w:rsidR="009D1D2E" w:rsidRPr="009D1D2E" w:rsidRDefault="009D1D2E" w:rsidP="00452F7C">
      <w:pPr>
        <w:pStyle w:val="Overskrift4"/>
        <w:rPr>
          <w:lang w:eastAsia="da-DK"/>
        </w:rPr>
      </w:pPr>
      <w:r w:rsidRPr="009D1D2E">
        <w:rPr>
          <w:lang w:eastAsia="da-DK"/>
        </w:rPr>
        <w:lastRenderedPageBreak/>
        <w:t>Ad 22</w:t>
      </w:r>
      <w:r w:rsidRPr="009D1D2E">
        <w:rPr>
          <w:lang w:eastAsia="da-DK"/>
        </w:rPr>
        <w:tab/>
        <w:t>Indstilling til Vanførefondens Opmuntringspris</w:t>
      </w:r>
    </w:p>
    <w:p w14:paraId="21C36D93" w14:textId="77777777" w:rsidR="009D1D2E" w:rsidRPr="009D1D2E" w:rsidRDefault="009D1D2E" w:rsidP="009D1D2E">
      <w:pPr>
        <w:tabs>
          <w:tab w:val="left" w:pos="1134"/>
          <w:tab w:val="left" w:pos="1701"/>
        </w:tabs>
        <w:ind w:left="0"/>
        <w:rPr>
          <w:rFonts w:ascii="Calibri" w:eastAsia="Times New Roman" w:hAnsi="Calibri" w:cs="Calibri"/>
          <w:lang w:eastAsia="da-DK"/>
        </w:rPr>
      </w:pPr>
      <w:r w:rsidRPr="009D1D2E">
        <w:rPr>
          <w:rFonts w:ascii="Calibri" w:eastAsia="Times New Roman" w:hAnsi="Calibri" w:cs="Calibri"/>
          <w:lang w:eastAsia="da-DK"/>
        </w:rPr>
        <w:tab/>
        <w:t>Bilag: forklæde</w:t>
      </w:r>
    </w:p>
    <w:p w14:paraId="614F71FF" w14:textId="77777777" w:rsidR="009D1D2E" w:rsidRPr="009D1D2E" w:rsidRDefault="009D1D2E" w:rsidP="009D1D2E">
      <w:pPr>
        <w:tabs>
          <w:tab w:val="left" w:pos="1134"/>
          <w:tab w:val="left" w:pos="1701"/>
        </w:tabs>
        <w:ind w:left="0"/>
        <w:rPr>
          <w:rFonts w:ascii="Calibri" w:eastAsia="Times New Roman" w:hAnsi="Calibri" w:cs="Calibri"/>
          <w:b/>
          <w:lang w:eastAsia="da-DK"/>
        </w:rPr>
      </w:pPr>
    </w:p>
    <w:p w14:paraId="3FD53C6C"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
          <w:lang w:eastAsia="da-DK"/>
        </w:rPr>
        <w:t>Resumé:</w:t>
      </w:r>
      <w:r w:rsidRPr="009D1D2E">
        <w:rPr>
          <w:rFonts w:ascii="Calibri" w:eastAsia="Times New Roman" w:hAnsi="Calibri" w:cs="Calibri"/>
          <w:bCs/>
          <w:lang w:eastAsia="da-DK"/>
        </w:rPr>
        <w:t xml:space="preserve"> Vanførefondens Opmuntringspris blev indstiftet i 1993 og har tidligere haft følgende modtagere:</w:t>
      </w:r>
    </w:p>
    <w:p w14:paraId="727BCD94" w14:textId="77777777" w:rsidR="009D1D2E" w:rsidRPr="009D1D2E" w:rsidRDefault="009D1D2E" w:rsidP="009D1D2E">
      <w:pPr>
        <w:tabs>
          <w:tab w:val="left" w:pos="1134"/>
          <w:tab w:val="left" w:pos="1701"/>
        </w:tabs>
        <w:ind w:left="0"/>
        <w:rPr>
          <w:rFonts w:ascii="Calibri" w:eastAsia="Times New Roman" w:hAnsi="Calibri" w:cs="Calibri"/>
          <w:bCs/>
          <w:lang w:eastAsia="da-DK"/>
        </w:rPr>
      </w:pPr>
    </w:p>
    <w:p w14:paraId="128A9883"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2025 Rikke Blomgren og Morten Blomgren</w:t>
      </w:r>
    </w:p>
    <w:p w14:paraId="6A0982E0"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2024 Pernille Sørensen</w:t>
      </w:r>
    </w:p>
    <w:p w14:paraId="09EEA871"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2023 Katrine Kristensen.</w:t>
      </w:r>
    </w:p>
    <w:p w14:paraId="23C09B18"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2022 Signe M. Hartvig Daugaard.</w:t>
      </w:r>
    </w:p>
    <w:p w14:paraId="2F0AA95B"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 xml:space="preserve">2021 Der blev uddelt 2 priser pga. Corona i 2020. </w:t>
      </w:r>
      <w:proofErr w:type="spellStart"/>
      <w:r w:rsidRPr="009D1D2E">
        <w:rPr>
          <w:rFonts w:ascii="Calibri" w:eastAsia="Times New Roman" w:hAnsi="Calibri" w:cs="Calibri"/>
          <w:bCs/>
          <w:lang w:eastAsia="da-DK"/>
        </w:rPr>
        <w:t>Folketingspolitikker</w:t>
      </w:r>
      <w:proofErr w:type="spellEnd"/>
      <w:r w:rsidRPr="009D1D2E">
        <w:rPr>
          <w:rFonts w:ascii="Calibri" w:eastAsia="Times New Roman" w:hAnsi="Calibri" w:cs="Calibri"/>
          <w:bCs/>
          <w:lang w:eastAsia="da-DK"/>
        </w:rPr>
        <w:t xml:space="preserve"> Kristian Hegaard og maskinist Niels Buster Norsk.</w:t>
      </w:r>
    </w:p>
    <w:p w14:paraId="470FE665"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 xml:space="preserve">2019 Monica </w:t>
      </w:r>
      <w:proofErr w:type="spellStart"/>
      <w:r w:rsidRPr="009D1D2E">
        <w:rPr>
          <w:rFonts w:ascii="Calibri" w:eastAsia="Times New Roman" w:hAnsi="Calibri" w:cs="Calibri"/>
          <w:bCs/>
          <w:lang w:eastAsia="da-DK"/>
        </w:rPr>
        <w:t>Lyllof</w:t>
      </w:r>
      <w:proofErr w:type="spellEnd"/>
      <w:r w:rsidRPr="009D1D2E">
        <w:rPr>
          <w:rFonts w:ascii="Calibri" w:eastAsia="Times New Roman" w:hAnsi="Calibri" w:cs="Calibri"/>
          <w:bCs/>
          <w:lang w:eastAsia="da-DK"/>
        </w:rPr>
        <w:t>, mor til 3, som alle har deres særlige behov.</w:t>
      </w:r>
    </w:p>
    <w:p w14:paraId="48067E78"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2018 Lars S. Pedersen, arkitekt og frivillig i Dansk Handicap forbund</w:t>
      </w:r>
    </w:p>
    <w:p w14:paraId="3C2E89E6"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2017 Birgitte Bjørkman (redaktør)</w:t>
      </w:r>
    </w:p>
    <w:p w14:paraId="606D2142"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2016 Team Tvilling ved Peder og Steen Mondrup</w:t>
      </w:r>
    </w:p>
    <w:p w14:paraId="55A1BF9C"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2015 Jens Holst</w:t>
      </w:r>
    </w:p>
    <w:p w14:paraId="3940AD52"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2014 Jacob Nossell (multikunstner)</w:t>
      </w:r>
    </w:p>
    <w:p w14:paraId="014600FA"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2013 Villy Villadsen (træner, Black Wolfes, Skive)</w:t>
      </w:r>
    </w:p>
    <w:p w14:paraId="75A036A8"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2012 Irene Jensen</w:t>
      </w:r>
    </w:p>
    <w:p w14:paraId="1E5DC1F2"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2011 Mansoor Siddiqi (sportsmand)</w:t>
      </w:r>
    </w:p>
    <w:p w14:paraId="0DE62A1F"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2010 Karin Bendixen (journalist, stud. public.)</w:t>
      </w:r>
    </w:p>
    <w:p w14:paraId="51EAAC7F"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2009 Jørgen Lenger (udviklingschef)</w:t>
      </w:r>
    </w:p>
    <w:p w14:paraId="32E857AF"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 xml:space="preserve">2008 Lena Nielsen </w:t>
      </w:r>
    </w:p>
    <w:p w14:paraId="16789C5C"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2007 Hanne Klitgaard Larsen (forfatter)</w:t>
      </w:r>
    </w:p>
    <w:p w14:paraId="2C132959"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2006 Jens Bork</w:t>
      </w:r>
    </w:p>
    <w:p w14:paraId="76261073"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2005 Jørgen Knudsen (direktør)</w:t>
      </w:r>
    </w:p>
    <w:p w14:paraId="2D51F2CE"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2005 René Nielsen (direktør)</w:t>
      </w:r>
    </w:p>
    <w:p w14:paraId="3BDC9962"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 xml:space="preserve">2004 </w:t>
      </w:r>
      <w:proofErr w:type="spellStart"/>
      <w:r w:rsidRPr="009D1D2E">
        <w:rPr>
          <w:rFonts w:ascii="Calibri" w:eastAsia="Times New Roman" w:hAnsi="Calibri" w:cs="Calibri"/>
          <w:bCs/>
          <w:lang w:eastAsia="da-DK"/>
        </w:rPr>
        <w:t>Karavana</w:t>
      </w:r>
      <w:proofErr w:type="spellEnd"/>
      <w:r w:rsidRPr="009D1D2E">
        <w:rPr>
          <w:rFonts w:ascii="Calibri" w:eastAsia="Times New Roman" w:hAnsi="Calibri" w:cs="Calibri"/>
          <w:bCs/>
          <w:lang w:eastAsia="da-DK"/>
        </w:rPr>
        <w:t xml:space="preserve"> Band, Aarhus</w:t>
      </w:r>
    </w:p>
    <w:p w14:paraId="18F5288F"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2003 Stig Langvad (formand for DSI)</w:t>
      </w:r>
    </w:p>
    <w:p w14:paraId="1021B544"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 xml:space="preserve">2003 Mogens </w:t>
      </w:r>
      <w:proofErr w:type="spellStart"/>
      <w:r w:rsidRPr="009D1D2E">
        <w:rPr>
          <w:rFonts w:ascii="Calibri" w:eastAsia="Times New Roman" w:hAnsi="Calibri" w:cs="Calibri"/>
          <w:bCs/>
          <w:lang w:eastAsia="da-DK"/>
        </w:rPr>
        <w:t>Wiederholt</w:t>
      </w:r>
      <w:proofErr w:type="spellEnd"/>
      <w:r w:rsidRPr="009D1D2E">
        <w:rPr>
          <w:rFonts w:ascii="Calibri" w:eastAsia="Times New Roman" w:hAnsi="Calibri" w:cs="Calibri"/>
          <w:bCs/>
          <w:lang w:eastAsia="da-DK"/>
        </w:rPr>
        <w:t xml:space="preserve"> (centerleder)</w:t>
      </w:r>
    </w:p>
    <w:p w14:paraId="7833B7D5"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2002 Lone Barsøe (socialrådgiver)</w:t>
      </w:r>
    </w:p>
    <w:p w14:paraId="7320672E"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2001 Viggo Rasmussen (socialrådgiver)</w:t>
      </w:r>
    </w:p>
    <w:p w14:paraId="3D2332D7"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2000 Bente Milton (instruktør)</w:t>
      </w:r>
    </w:p>
    <w:p w14:paraId="0A6247F0"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2000 Kolding Kommune</w:t>
      </w:r>
    </w:p>
    <w:p w14:paraId="776E6FE4"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 xml:space="preserve">1999 Erik Bahn (arkitekt </w:t>
      </w:r>
      <w:proofErr w:type="spellStart"/>
      <w:r w:rsidRPr="009D1D2E">
        <w:rPr>
          <w:rFonts w:ascii="Calibri" w:eastAsia="Times New Roman" w:hAnsi="Calibri" w:cs="Calibri"/>
          <w:bCs/>
          <w:lang w:eastAsia="da-DK"/>
        </w:rPr>
        <w:t>m.a.a</w:t>
      </w:r>
      <w:proofErr w:type="spellEnd"/>
      <w:r w:rsidRPr="009D1D2E">
        <w:rPr>
          <w:rFonts w:ascii="Calibri" w:eastAsia="Times New Roman" w:hAnsi="Calibri" w:cs="Calibri"/>
          <w:bCs/>
          <w:lang w:eastAsia="da-DK"/>
        </w:rPr>
        <w:t>.)</w:t>
      </w:r>
    </w:p>
    <w:p w14:paraId="62C77663"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1998 Ole Lauth (højskoleforstander)</w:t>
      </w:r>
    </w:p>
    <w:p w14:paraId="191597D9"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1997 Erik Clausen (filminstruktør mv.)</w:t>
      </w:r>
    </w:p>
    <w:p w14:paraId="6C6F182D"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 xml:space="preserve">1996 Kirsten </w:t>
      </w:r>
      <w:proofErr w:type="spellStart"/>
      <w:r w:rsidRPr="009D1D2E">
        <w:rPr>
          <w:rFonts w:ascii="Calibri" w:eastAsia="Times New Roman" w:hAnsi="Calibri" w:cs="Calibri"/>
          <w:bCs/>
          <w:lang w:eastAsia="da-DK"/>
        </w:rPr>
        <w:t>Sørrig</w:t>
      </w:r>
      <w:proofErr w:type="spellEnd"/>
      <w:r w:rsidRPr="009D1D2E">
        <w:rPr>
          <w:rFonts w:ascii="Calibri" w:eastAsia="Times New Roman" w:hAnsi="Calibri" w:cs="Calibri"/>
          <w:bCs/>
          <w:lang w:eastAsia="da-DK"/>
        </w:rPr>
        <w:t xml:space="preserve"> (journalist)</w:t>
      </w:r>
    </w:p>
    <w:p w14:paraId="7CFF66F6"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1995 Gram A/S</w:t>
      </w:r>
    </w:p>
    <w:p w14:paraId="6D1DEBDE"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1994 Steen Christiansen (pædagog og klubleder)</w:t>
      </w:r>
    </w:p>
    <w:p w14:paraId="2FEE9145"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 xml:space="preserve"> </w:t>
      </w:r>
    </w:p>
    <w:p w14:paraId="6E47D403"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 xml:space="preserve">Hensigten med prisen er at belønne personer, der gør noget særligt for personer med et fysisk bevægelseshandicap. Herudover er formålet at belønne disse personers bidrag til at gøre tilværelsen bedre og mere fornøjelig for personer med et fysisk </w:t>
      </w:r>
      <w:r w:rsidRPr="009D1D2E">
        <w:rPr>
          <w:rFonts w:ascii="Calibri" w:eastAsia="Times New Roman" w:hAnsi="Calibri" w:cs="Calibri"/>
          <w:bCs/>
          <w:lang w:eastAsia="da-DK"/>
        </w:rPr>
        <w:lastRenderedPageBreak/>
        <w:t xml:space="preserve">bevægelseshandicap, og derigennem opmuntre dem og andre personer til at fortsætte og udbrede deres påskønnelsesværdige initiativer. </w:t>
      </w:r>
    </w:p>
    <w:p w14:paraId="549D7006"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 xml:space="preserve"> </w:t>
      </w:r>
    </w:p>
    <w:p w14:paraId="36DF769D"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 xml:space="preserve">Parasport Danmark er blevet opfordret til at nominere en eller flere kandidater til prisen. </w:t>
      </w:r>
    </w:p>
    <w:p w14:paraId="35D6361C"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 xml:space="preserve"> </w:t>
      </w:r>
    </w:p>
    <w:p w14:paraId="75E6982D"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Cs/>
          <w:lang w:eastAsia="da-DK"/>
        </w:rPr>
        <w:t>Deadline for indsendelse af indstilling er den 15. marts 2026.</w:t>
      </w:r>
      <w:r w:rsidRPr="009D1D2E">
        <w:rPr>
          <w:rFonts w:ascii="Calibri" w:eastAsia="Times New Roman" w:hAnsi="Calibri" w:cs="Calibri"/>
          <w:bCs/>
          <w:lang w:eastAsia="da-DK"/>
        </w:rPr>
        <w:br/>
        <w:t xml:space="preserve"> </w:t>
      </w:r>
    </w:p>
    <w:p w14:paraId="2A68E58B"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r w:rsidRPr="009D1D2E">
        <w:rPr>
          <w:rFonts w:ascii="Calibri" w:eastAsia="Times New Roman" w:hAnsi="Calibri" w:cs="Calibri"/>
          <w:b/>
          <w:lang w:eastAsia="da-DK"/>
        </w:rPr>
        <w:t>Anbefaling til bestyrelsen:</w:t>
      </w:r>
      <w:r w:rsidRPr="009D1D2E">
        <w:rPr>
          <w:rFonts w:ascii="Calibri" w:eastAsia="Times New Roman" w:hAnsi="Calibri" w:cs="Calibri"/>
          <w:bCs/>
          <w:lang w:eastAsia="da-DK"/>
        </w:rPr>
        <w:t xml:space="preserve"> Bestyrelsen drøfter mulige kandidater og udvælger en kandidat eller flere kandidater som indstilles til Vanførefondens Opmuntringspris 2026.</w:t>
      </w:r>
    </w:p>
    <w:p w14:paraId="153ACE41"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p>
    <w:p w14:paraId="0C075567" w14:textId="77777777" w:rsidR="009D1D2E" w:rsidRPr="009D1D2E" w:rsidRDefault="009D1D2E" w:rsidP="009D1D2E">
      <w:pPr>
        <w:tabs>
          <w:tab w:val="left" w:pos="1134"/>
          <w:tab w:val="left" w:pos="1701"/>
        </w:tabs>
        <w:ind w:left="1128"/>
        <w:contextualSpacing/>
        <w:rPr>
          <w:rFonts w:ascii="Calibri" w:eastAsia="Times New Roman" w:hAnsi="Calibri" w:cs="Calibri"/>
          <w:lang w:eastAsia="da-DK"/>
        </w:rPr>
      </w:pPr>
      <w:r w:rsidRPr="009D1D2E">
        <w:rPr>
          <w:rFonts w:ascii="Calibri" w:eastAsia="Times New Roman" w:hAnsi="Calibri" w:cs="Calibri"/>
          <w:b/>
          <w:bCs/>
          <w:lang w:eastAsia="da-DK"/>
        </w:rPr>
        <w:t xml:space="preserve">Beslutning: </w:t>
      </w:r>
      <w:r w:rsidRPr="009D1D2E">
        <w:rPr>
          <w:rFonts w:ascii="Calibri" w:eastAsia="Times New Roman" w:hAnsi="Calibri" w:cs="Calibri"/>
          <w:lang w:eastAsia="da-DK"/>
        </w:rPr>
        <w:t>Bestyrelsen drøftede forskellige kandidater og besluttede sig for, hvilken kandidat Parasport Danmark indstiller.</w:t>
      </w:r>
    </w:p>
    <w:p w14:paraId="10641654" w14:textId="77777777" w:rsidR="009D1D2E" w:rsidRPr="009D1D2E" w:rsidRDefault="009D1D2E" w:rsidP="009D1D2E">
      <w:pPr>
        <w:tabs>
          <w:tab w:val="left" w:pos="1134"/>
          <w:tab w:val="left" w:pos="1701"/>
        </w:tabs>
        <w:contextualSpacing/>
        <w:rPr>
          <w:rFonts w:ascii="Calibri" w:eastAsia="Times New Roman" w:hAnsi="Calibri" w:cs="Calibri"/>
          <w:bCs/>
          <w:lang w:eastAsia="da-DK"/>
        </w:rPr>
      </w:pPr>
    </w:p>
    <w:p w14:paraId="6AB95A0C" w14:textId="77777777" w:rsidR="009D1D2E" w:rsidRPr="009D1D2E" w:rsidRDefault="009D1D2E" w:rsidP="009D1D2E">
      <w:pPr>
        <w:tabs>
          <w:tab w:val="left" w:pos="1134"/>
          <w:tab w:val="left" w:pos="1701"/>
        </w:tabs>
        <w:ind w:left="0"/>
        <w:rPr>
          <w:rFonts w:ascii="Calibri" w:eastAsia="Times New Roman" w:hAnsi="Calibri" w:cs="Calibri"/>
          <w:bCs/>
          <w:lang w:eastAsia="da-DK"/>
        </w:rPr>
      </w:pPr>
    </w:p>
    <w:bookmarkEnd w:id="6"/>
    <w:p w14:paraId="3B09A77F" w14:textId="77777777" w:rsidR="00452F7C" w:rsidRDefault="009D1D2E" w:rsidP="00452F7C">
      <w:pPr>
        <w:pStyle w:val="Overskrift3"/>
        <w:rPr>
          <w:lang w:eastAsia="da-DK"/>
        </w:rPr>
      </w:pPr>
      <w:r w:rsidRPr="009D1D2E">
        <w:rPr>
          <w:lang w:eastAsia="da-DK"/>
        </w:rPr>
        <w:t>SAGER TIL DRØFTELSE</w:t>
      </w:r>
    </w:p>
    <w:p w14:paraId="63C06DC7" w14:textId="6339CA10" w:rsidR="009D1D2E" w:rsidRPr="009D1D2E" w:rsidRDefault="009D1D2E" w:rsidP="00452F7C">
      <w:pPr>
        <w:pStyle w:val="Overskrift3"/>
        <w:rPr>
          <w:lang w:eastAsia="da-DK"/>
        </w:rPr>
      </w:pPr>
      <w:r w:rsidRPr="009D1D2E">
        <w:rPr>
          <w:lang w:eastAsia="da-DK"/>
        </w:rPr>
        <w:t>HERUNDER EVT. TEMADRØFTELSE AF MAKSIMALT  30 MINUTTER</w:t>
      </w:r>
    </w:p>
    <w:p w14:paraId="684048F4" w14:textId="77777777" w:rsidR="009D1D2E" w:rsidRPr="009D1D2E" w:rsidRDefault="009D1D2E" w:rsidP="009D1D2E">
      <w:pPr>
        <w:tabs>
          <w:tab w:val="left" w:pos="1134"/>
          <w:tab w:val="left" w:pos="1418"/>
        </w:tabs>
        <w:ind w:left="0"/>
        <w:rPr>
          <w:rFonts w:ascii="Calibri" w:eastAsia="Times New Roman" w:hAnsi="Calibri" w:cs="Calibri"/>
          <w:b/>
          <w:bCs/>
          <w:lang w:eastAsia="da-DK"/>
        </w:rPr>
      </w:pPr>
    </w:p>
    <w:p w14:paraId="053B946F" w14:textId="77777777" w:rsidR="009D1D2E" w:rsidRPr="009D1D2E" w:rsidRDefault="009D1D2E" w:rsidP="00CC5963">
      <w:pPr>
        <w:pStyle w:val="Overskrift4"/>
        <w:rPr>
          <w:rFonts w:eastAsia="Times New Roman"/>
          <w:lang w:eastAsia="da-DK"/>
        </w:rPr>
      </w:pPr>
      <w:r w:rsidRPr="009D1D2E">
        <w:rPr>
          <w:rFonts w:eastAsia="Times New Roman"/>
          <w:lang w:eastAsia="da-DK"/>
        </w:rPr>
        <w:t>Ad 23</w:t>
      </w:r>
      <w:r w:rsidRPr="009D1D2E">
        <w:rPr>
          <w:rFonts w:eastAsia="Times New Roman"/>
          <w:lang w:eastAsia="da-DK"/>
        </w:rPr>
        <w:tab/>
        <w:t xml:space="preserve">Temadrøftelse - </w:t>
      </w:r>
      <w:r w:rsidRPr="009D1D2E">
        <w:rPr>
          <w:lang w:eastAsia="da-DK"/>
        </w:rPr>
        <w:t>”En del af holdet 2.0” og ”Hele Danmarks klubhus”</w:t>
      </w:r>
    </w:p>
    <w:p w14:paraId="59BA06FE" w14:textId="77777777" w:rsidR="009D1D2E" w:rsidRPr="009D1D2E" w:rsidRDefault="009D1D2E" w:rsidP="009D1D2E">
      <w:pPr>
        <w:tabs>
          <w:tab w:val="left" w:pos="1134"/>
          <w:tab w:val="left" w:pos="1418"/>
        </w:tabs>
        <w:rPr>
          <w:rFonts w:ascii="Calibri" w:eastAsia="Arial Unicode MS" w:hAnsi="Calibri" w:cs="Calibri"/>
          <w:lang w:eastAsia="da-DK"/>
        </w:rPr>
      </w:pPr>
      <w:r w:rsidRPr="009D1D2E">
        <w:rPr>
          <w:rFonts w:ascii="Calibri" w:eastAsia="Arial Unicode MS" w:hAnsi="Calibri" w:cs="Calibri"/>
          <w:lang w:eastAsia="da-DK"/>
        </w:rPr>
        <w:t>Kenneth Grønlund fra DBU indledte med at uddybe strukturerne og indholdet i, at vi nu tænkes ind i ”Hele Danmarks klubhus”. Både de positive elementer og ligeledes den medfølgende kompleksitet, når det bliver en del af et projekt af denne størrelsesorden.</w:t>
      </w:r>
    </w:p>
    <w:p w14:paraId="50AB1F9B" w14:textId="77777777" w:rsidR="009D1D2E" w:rsidRPr="009D1D2E" w:rsidRDefault="009D1D2E" w:rsidP="009D1D2E">
      <w:pPr>
        <w:tabs>
          <w:tab w:val="left" w:pos="1134"/>
          <w:tab w:val="left" w:pos="1418"/>
        </w:tabs>
        <w:rPr>
          <w:rFonts w:ascii="Calibri" w:eastAsia="Arial Unicode MS" w:hAnsi="Calibri" w:cs="Calibri"/>
          <w:lang w:eastAsia="da-DK"/>
        </w:rPr>
      </w:pPr>
      <w:r w:rsidRPr="009D1D2E">
        <w:rPr>
          <w:rFonts w:ascii="Calibri" w:eastAsia="Arial Unicode MS" w:hAnsi="Calibri" w:cs="Calibri"/>
          <w:lang w:eastAsia="da-DK"/>
        </w:rPr>
        <w:tab/>
      </w:r>
    </w:p>
    <w:p w14:paraId="4FE85546" w14:textId="77777777" w:rsidR="009D1D2E" w:rsidRPr="009D1D2E" w:rsidRDefault="009D1D2E" w:rsidP="009D1D2E">
      <w:pPr>
        <w:tabs>
          <w:tab w:val="left" w:pos="1134"/>
          <w:tab w:val="left" w:pos="1418"/>
        </w:tabs>
        <w:rPr>
          <w:rFonts w:ascii="Calibri" w:eastAsia="Times New Roman" w:hAnsi="Calibri" w:cs="Calibri"/>
          <w:lang w:eastAsia="da-DK"/>
        </w:rPr>
      </w:pPr>
      <w:r w:rsidRPr="009D1D2E">
        <w:rPr>
          <w:rFonts w:ascii="Calibri" w:eastAsia="Arial Unicode MS" w:hAnsi="Calibri" w:cs="Calibri"/>
          <w:lang w:eastAsia="da-DK"/>
        </w:rPr>
        <w:t>Efterfølgende har bestyrelsen mulighed for at drøfte den kommende samarbejdskonstellation.</w:t>
      </w:r>
    </w:p>
    <w:p w14:paraId="1F1C41B6" w14:textId="77777777" w:rsidR="009D1D2E" w:rsidRPr="009D1D2E" w:rsidRDefault="009D1D2E" w:rsidP="009D1D2E">
      <w:pPr>
        <w:tabs>
          <w:tab w:val="left" w:pos="1134"/>
          <w:tab w:val="left" w:pos="1418"/>
        </w:tabs>
        <w:ind w:left="0"/>
        <w:rPr>
          <w:rFonts w:ascii="Calibri" w:eastAsia="Times New Roman" w:hAnsi="Calibri" w:cs="Calibri"/>
          <w:b/>
          <w:bCs/>
          <w:lang w:eastAsia="da-DK"/>
        </w:rPr>
      </w:pPr>
    </w:p>
    <w:p w14:paraId="1A11B072" w14:textId="77777777" w:rsidR="009D1D2E" w:rsidRPr="009D1D2E" w:rsidRDefault="009D1D2E" w:rsidP="009D1D2E">
      <w:pPr>
        <w:tabs>
          <w:tab w:val="left" w:pos="1134"/>
          <w:tab w:val="left" w:pos="1418"/>
        </w:tabs>
        <w:ind w:left="0"/>
        <w:rPr>
          <w:rFonts w:ascii="Calibri" w:eastAsia="Times New Roman" w:hAnsi="Calibri" w:cs="Calibri"/>
          <w:lang w:eastAsia="da-DK"/>
        </w:rPr>
      </w:pPr>
      <w:r w:rsidRPr="009D1D2E">
        <w:rPr>
          <w:rFonts w:ascii="Calibri" w:eastAsia="Times New Roman" w:hAnsi="Calibri" w:cs="Calibri"/>
          <w:b/>
          <w:bCs/>
          <w:lang w:eastAsia="da-DK"/>
        </w:rPr>
        <w:tab/>
      </w:r>
      <w:r w:rsidRPr="009D1D2E">
        <w:rPr>
          <w:rFonts w:ascii="Calibri" w:eastAsia="Times New Roman" w:hAnsi="Calibri" w:cs="Calibri"/>
          <w:lang w:eastAsia="da-DK"/>
        </w:rPr>
        <w:t>Bilag: forklæde, Hele Danmarks klubhus</w:t>
      </w:r>
    </w:p>
    <w:p w14:paraId="33AACA46" w14:textId="77777777" w:rsidR="009D1D2E" w:rsidRPr="009D1D2E" w:rsidRDefault="009D1D2E" w:rsidP="009D1D2E">
      <w:pPr>
        <w:tabs>
          <w:tab w:val="left" w:pos="1134"/>
          <w:tab w:val="left" w:pos="1418"/>
        </w:tabs>
        <w:ind w:left="0"/>
        <w:rPr>
          <w:rFonts w:ascii="Calibri" w:eastAsia="Times New Roman" w:hAnsi="Calibri" w:cs="Calibri"/>
          <w:lang w:eastAsia="da-DK"/>
        </w:rPr>
      </w:pPr>
    </w:p>
    <w:p w14:paraId="3A1EB67F" w14:textId="77777777" w:rsidR="009D1D2E" w:rsidRPr="009D1D2E" w:rsidRDefault="009D1D2E" w:rsidP="009D1D2E">
      <w:pPr>
        <w:tabs>
          <w:tab w:val="left" w:pos="1134"/>
          <w:tab w:val="left" w:pos="1418"/>
        </w:tabs>
        <w:ind w:left="0"/>
        <w:rPr>
          <w:rFonts w:ascii="Calibri" w:eastAsia="Times New Roman" w:hAnsi="Calibri" w:cs="Calibri"/>
          <w:lang w:eastAsia="da-DK"/>
        </w:rPr>
      </w:pPr>
      <w:r w:rsidRPr="009D1D2E">
        <w:rPr>
          <w:rFonts w:ascii="Calibri" w:eastAsia="Times New Roman" w:hAnsi="Calibri" w:cs="Calibri"/>
          <w:lang w:eastAsia="da-DK"/>
        </w:rPr>
        <w:tab/>
      </w:r>
      <w:r w:rsidRPr="009D1D2E">
        <w:rPr>
          <w:rFonts w:ascii="Calibri" w:eastAsia="Times New Roman" w:hAnsi="Calibri" w:cs="Calibri"/>
          <w:b/>
          <w:bCs/>
          <w:lang w:eastAsia="da-DK"/>
        </w:rPr>
        <w:t>Resumé</w:t>
      </w:r>
      <w:r w:rsidRPr="009D1D2E">
        <w:rPr>
          <w:rFonts w:ascii="Calibri" w:eastAsia="Times New Roman" w:hAnsi="Calibri" w:cs="Calibri"/>
          <w:lang w:eastAsia="da-DK"/>
        </w:rPr>
        <w:t>: Baggrund</w:t>
      </w:r>
    </w:p>
    <w:p w14:paraId="474C0286" w14:textId="77777777" w:rsidR="009D1D2E" w:rsidRPr="009D1D2E" w:rsidRDefault="009D1D2E" w:rsidP="009D1D2E">
      <w:pPr>
        <w:tabs>
          <w:tab w:val="left" w:pos="1134"/>
          <w:tab w:val="left" w:pos="1418"/>
        </w:tabs>
        <w:rPr>
          <w:rFonts w:ascii="Calibri" w:eastAsia="Times New Roman" w:hAnsi="Calibri" w:cs="Calibri"/>
          <w:lang w:eastAsia="da-DK"/>
        </w:rPr>
      </w:pPr>
      <w:r w:rsidRPr="009D1D2E">
        <w:rPr>
          <w:rFonts w:ascii="Calibri" w:eastAsia="Times New Roman" w:hAnsi="Calibri" w:cs="Calibri"/>
          <w:lang w:eastAsia="da-DK"/>
        </w:rPr>
        <w:t>Mange børn og unge med særlige behov møder barrierer i mødet med fritids- og idrætstilbud. Det drejer sig om ADHD, autisme eller udviklingshandicap, som kan medføre kognitive, sociale og/eller fysiske udfordringer. Disse udfordringer kan gøre det vanskeligt at deltage på lige fod med andre børn og unge, og stiller samtidig større krav til de foreninger og frivillige, der ønsker at skabe rummelige og inkluderende fællesskaber for målgruppen.</w:t>
      </w:r>
    </w:p>
    <w:p w14:paraId="4A09A718" w14:textId="77777777" w:rsidR="009D1D2E" w:rsidRPr="009D1D2E" w:rsidRDefault="009D1D2E" w:rsidP="009D1D2E">
      <w:pPr>
        <w:tabs>
          <w:tab w:val="left" w:pos="1134"/>
          <w:tab w:val="left" w:pos="1418"/>
        </w:tabs>
        <w:ind w:left="0"/>
        <w:rPr>
          <w:rFonts w:ascii="Calibri" w:eastAsia="Times New Roman" w:hAnsi="Calibri" w:cs="Calibri"/>
          <w:lang w:eastAsia="da-DK"/>
        </w:rPr>
      </w:pPr>
    </w:p>
    <w:p w14:paraId="6F5C2A71" w14:textId="77777777" w:rsidR="009D1D2E" w:rsidRPr="009D1D2E" w:rsidRDefault="009D1D2E" w:rsidP="009D1D2E">
      <w:pPr>
        <w:tabs>
          <w:tab w:val="left" w:pos="1134"/>
          <w:tab w:val="left" w:pos="1418"/>
        </w:tabs>
        <w:rPr>
          <w:rFonts w:ascii="Calibri" w:eastAsia="Times New Roman" w:hAnsi="Calibri" w:cs="Calibri"/>
          <w:lang w:eastAsia="da-DK"/>
        </w:rPr>
      </w:pPr>
      <w:r w:rsidRPr="009D1D2E">
        <w:rPr>
          <w:rFonts w:ascii="Calibri" w:eastAsia="Times New Roman" w:hAnsi="Calibri" w:cs="Calibri"/>
          <w:lang w:eastAsia="da-DK"/>
        </w:rPr>
        <w:t xml:space="preserve">Parasport Danmark og DBU-projektet En del af holdet er et samarbejde, der startede i 2023 med den ambition at gøre fodbold mere inkluderende for børn og unge med handicap. Projektet hjælper fodboldklubber med at skabe trygge og fleksible rammer, så spillere med fysiske, psykiske eller kognitive udfordringer kan blive en del af fællesskabet – enten på ordinære hold eller på særligt tilpassede tilbud. </w:t>
      </w:r>
    </w:p>
    <w:p w14:paraId="3DD53261" w14:textId="77777777" w:rsidR="009D1D2E" w:rsidRPr="009D1D2E" w:rsidRDefault="009D1D2E" w:rsidP="009D1D2E">
      <w:pPr>
        <w:tabs>
          <w:tab w:val="left" w:pos="1134"/>
          <w:tab w:val="left" w:pos="1418"/>
        </w:tabs>
        <w:rPr>
          <w:rFonts w:ascii="Calibri" w:eastAsia="Times New Roman" w:hAnsi="Calibri" w:cs="Calibri"/>
          <w:lang w:eastAsia="da-DK"/>
        </w:rPr>
      </w:pPr>
      <w:r w:rsidRPr="009D1D2E">
        <w:rPr>
          <w:rFonts w:ascii="Calibri" w:eastAsia="Times New Roman" w:hAnsi="Calibri" w:cs="Calibri"/>
          <w:lang w:eastAsia="da-DK"/>
        </w:rPr>
        <w:t>Gennem viden, værktøjer og støtte arbejder projektet for, at flere børn og unge kan opleve glæden ved fodbold og føle sig som en del af holdet.</w:t>
      </w:r>
    </w:p>
    <w:p w14:paraId="36FA7A7F" w14:textId="77777777" w:rsidR="009D1D2E" w:rsidRPr="009D1D2E" w:rsidRDefault="009D1D2E" w:rsidP="009D1D2E">
      <w:pPr>
        <w:tabs>
          <w:tab w:val="left" w:pos="1134"/>
          <w:tab w:val="left" w:pos="1418"/>
        </w:tabs>
        <w:rPr>
          <w:rFonts w:ascii="Calibri" w:eastAsia="Times New Roman" w:hAnsi="Calibri" w:cs="Calibri"/>
          <w:lang w:eastAsia="da-DK"/>
        </w:rPr>
      </w:pPr>
      <w:r w:rsidRPr="009D1D2E">
        <w:rPr>
          <w:rFonts w:ascii="Calibri" w:eastAsia="Times New Roman" w:hAnsi="Calibri" w:cs="Calibri"/>
          <w:lang w:eastAsia="da-DK"/>
        </w:rPr>
        <w:t xml:space="preserve">En del af holdet 1.0 løb over en treårig periode fra 2023, og har været støttet af Novo Nordisk Fonden. </w:t>
      </w:r>
    </w:p>
    <w:p w14:paraId="423A2A03" w14:textId="77777777" w:rsidR="009D1D2E" w:rsidRPr="009D1D2E" w:rsidRDefault="009D1D2E" w:rsidP="009D1D2E">
      <w:pPr>
        <w:tabs>
          <w:tab w:val="left" w:pos="1134"/>
          <w:tab w:val="left" w:pos="1418"/>
        </w:tabs>
        <w:ind w:left="0"/>
        <w:rPr>
          <w:rFonts w:ascii="Calibri" w:eastAsia="Times New Roman" w:hAnsi="Calibri" w:cs="Calibri"/>
          <w:lang w:eastAsia="da-DK"/>
        </w:rPr>
      </w:pPr>
      <w:r w:rsidRPr="009D1D2E">
        <w:rPr>
          <w:rFonts w:ascii="Calibri" w:eastAsia="Times New Roman" w:hAnsi="Calibri" w:cs="Calibri"/>
          <w:lang w:eastAsia="da-DK"/>
        </w:rPr>
        <w:lastRenderedPageBreak/>
        <w:tab/>
        <w:t>Status og videre proces</w:t>
      </w:r>
    </w:p>
    <w:p w14:paraId="4C6A80B1" w14:textId="77777777" w:rsidR="009D1D2E" w:rsidRPr="009D1D2E" w:rsidRDefault="009D1D2E" w:rsidP="009D1D2E">
      <w:pPr>
        <w:tabs>
          <w:tab w:val="left" w:pos="1134"/>
          <w:tab w:val="left" w:pos="1418"/>
        </w:tabs>
        <w:rPr>
          <w:rFonts w:ascii="Calibri" w:eastAsia="Times New Roman" w:hAnsi="Calibri" w:cs="Calibri"/>
          <w:lang w:eastAsia="da-DK"/>
        </w:rPr>
      </w:pPr>
      <w:r w:rsidRPr="009D1D2E">
        <w:rPr>
          <w:rFonts w:ascii="Calibri" w:eastAsia="Times New Roman" w:hAnsi="Calibri" w:cs="Calibri"/>
          <w:lang w:eastAsia="da-DK"/>
        </w:rPr>
        <w:t>Projektets første tre år har tydeligt vist en stor og stigende efterspørgsel efter rummelige fodboldtilbud til børn og unge med særlige behov. Indsatsen har overgået de oprindelige forventninger både ift. antallet af deltagende klubber og spillere, og En del af holdet har i dag udviklet sig til et landsdækkende koncept.</w:t>
      </w:r>
    </w:p>
    <w:p w14:paraId="2CD7EAB5" w14:textId="77777777" w:rsidR="009D1D2E" w:rsidRPr="009D1D2E" w:rsidRDefault="009D1D2E" w:rsidP="009D1D2E">
      <w:pPr>
        <w:tabs>
          <w:tab w:val="left" w:pos="1134"/>
          <w:tab w:val="left" w:pos="1418"/>
        </w:tabs>
        <w:ind w:left="1418"/>
        <w:rPr>
          <w:rFonts w:ascii="Calibri" w:eastAsia="Times New Roman" w:hAnsi="Calibri" w:cs="Calibri"/>
          <w:lang w:eastAsia="da-DK"/>
        </w:rPr>
      </w:pPr>
      <w:r w:rsidRPr="009D1D2E">
        <w:rPr>
          <w:rFonts w:ascii="Calibri" w:eastAsia="Times New Roman" w:hAnsi="Calibri" w:cs="Calibri"/>
          <w:lang w:eastAsia="da-DK"/>
        </w:rPr>
        <w:t>• 52 klubber er blevet 'En del af holdet'.</w:t>
      </w:r>
    </w:p>
    <w:p w14:paraId="7253E483" w14:textId="77777777" w:rsidR="009D1D2E" w:rsidRPr="009D1D2E" w:rsidRDefault="009D1D2E" w:rsidP="009D1D2E">
      <w:pPr>
        <w:tabs>
          <w:tab w:val="left" w:pos="1134"/>
          <w:tab w:val="left" w:pos="1418"/>
        </w:tabs>
        <w:ind w:left="1418"/>
        <w:rPr>
          <w:rFonts w:ascii="Calibri" w:eastAsia="Times New Roman" w:hAnsi="Calibri" w:cs="Calibri"/>
          <w:lang w:eastAsia="da-DK"/>
        </w:rPr>
      </w:pPr>
      <w:r w:rsidRPr="009D1D2E">
        <w:rPr>
          <w:rFonts w:ascii="Calibri" w:eastAsia="Times New Roman" w:hAnsi="Calibri" w:cs="Calibri"/>
          <w:lang w:eastAsia="da-DK"/>
        </w:rPr>
        <w:t>• Ca. 800 børn og unge med særlige behov deltager regelmæssigt i fodbold på de mange hold landet over.</w:t>
      </w:r>
    </w:p>
    <w:p w14:paraId="17726FBA" w14:textId="77777777" w:rsidR="009D1D2E" w:rsidRPr="009D1D2E" w:rsidRDefault="009D1D2E" w:rsidP="009D1D2E">
      <w:pPr>
        <w:tabs>
          <w:tab w:val="left" w:pos="1134"/>
          <w:tab w:val="left" w:pos="1418"/>
        </w:tabs>
        <w:ind w:left="1418"/>
        <w:rPr>
          <w:rFonts w:ascii="Calibri" w:eastAsia="Times New Roman" w:hAnsi="Calibri" w:cs="Calibri"/>
          <w:lang w:eastAsia="da-DK"/>
        </w:rPr>
      </w:pPr>
      <w:r w:rsidRPr="009D1D2E">
        <w:rPr>
          <w:rFonts w:ascii="Calibri" w:eastAsia="Times New Roman" w:hAnsi="Calibri" w:cs="Calibri"/>
          <w:lang w:eastAsia="da-DK"/>
        </w:rPr>
        <w:t xml:space="preserve">• Mere end 150 personer har gennemført den specifikke træneruddannelse. </w:t>
      </w:r>
    </w:p>
    <w:p w14:paraId="1C34E90C" w14:textId="77777777" w:rsidR="009D1D2E" w:rsidRPr="009D1D2E" w:rsidRDefault="009D1D2E" w:rsidP="009D1D2E">
      <w:pPr>
        <w:tabs>
          <w:tab w:val="left" w:pos="1134"/>
          <w:tab w:val="left" w:pos="1418"/>
        </w:tabs>
        <w:ind w:left="1418"/>
        <w:rPr>
          <w:rFonts w:ascii="Calibri" w:eastAsia="Times New Roman" w:hAnsi="Calibri" w:cs="Calibri"/>
          <w:lang w:eastAsia="da-DK"/>
        </w:rPr>
      </w:pPr>
      <w:r w:rsidRPr="009D1D2E">
        <w:rPr>
          <w:rFonts w:ascii="Calibri" w:eastAsia="Times New Roman" w:hAnsi="Calibri" w:cs="Calibri"/>
          <w:lang w:eastAsia="da-DK"/>
        </w:rPr>
        <w:t>• Projektet vandt 2 forskellige UEFA-priser i 2025. De medfølgende præmiepenge muliggjorde afholdelsen af et nationalt netværksarrangement for frivillige trænere, som var en stor succes.</w:t>
      </w:r>
    </w:p>
    <w:p w14:paraId="34DD26DC" w14:textId="77777777" w:rsidR="009D1D2E" w:rsidRPr="009D1D2E" w:rsidRDefault="009D1D2E" w:rsidP="009D1D2E">
      <w:pPr>
        <w:tabs>
          <w:tab w:val="left" w:pos="1134"/>
          <w:tab w:val="left" w:pos="1418"/>
        </w:tabs>
        <w:ind w:left="1418"/>
        <w:rPr>
          <w:rFonts w:ascii="Calibri" w:eastAsia="Times New Roman" w:hAnsi="Calibri" w:cs="Calibri"/>
          <w:lang w:eastAsia="da-DK"/>
        </w:rPr>
      </w:pPr>
      <w:r w:rsidRPr="009D1D2E">
        <w:rPr>
          <w:rFonts w:ascii="Calibri" w:eastAsia="Times New Roman" w:hAnsi="Calibri" w:cs="Calibri"/>
          <w:lang w:eastAsia="da-DK"/>
        </w:rPr>
        <w:t xml:space="preserve">• Projektet blev af DIF indstillet til at modtage Kulturministerens </w:t>
      </w:r>
      <w:proofErr w:type="spellStart"/>
      <w:r w:rsidRPr="009D1D2E">
        <w:rPr>
          <w:rFonts w:ascii="Calibri" w:eastAsia="Times New Roman" w:hAnsi="Calibri" w:cs="Calibri"/>
          <w:lang w:eastAsia="da-DK"/>
        </w:rPr>
        <w:t>Parasportpris</w:t>
      </w:r>
      <w:proofErr w:type="spellEnd"/>
      <w:r w:rsidRPr="009D1D2E">
        <w:rPr>
          <w:rFonts w:ascii="Calibri" w:eastAsia="Times New Roman" w:hAnsi="Calibri" w:cs="Calibri"/>
          <w:lang w:eastAsia="da-DK"/>
        </w:rPr>
        <w:t xml:space="preserve"> 2025, og var udvalgt som 1 af i alt 3 nominerede.</w:t>
      </w:r>
    </w:p>
    <w:p w14:paraId="232893ED" w14:textId="77777777" w:rsidR="009D1D2E" w:rsidRPr="009D1D2E" w:rsidRDefault="009D1D2E" w:rsidP="009D1D2E">
      <w:pPr>
        <w:tabs>
          <w:tab w:val="left" w:pos="1134"/>
          <w:tab w:val="left" w:pos="1418"/>
        </w:tabs>
        <w:rPr>
          <w:rFonts w:ascii="Calibri" w:eastAsia="Times New Roman" w:hAnsi="Calibri" w:cs="Calibri"/>
          <w:lang w:eastAsia="da-DK"/>
        </w:rPr>
      </w:pPr>
      <w:r w:rsidRPr="009D1D2E">
        <w:rPr>
          <w:rFonts w:ascii="Calibri" w:eastAsia="Times New Roman" w:hAnsi="Calibri" w:cs="Calibri"/>
          <w:lang w:eastAsia="da-DK"/>
        </w:rPr>
        <w:t>Ydermere rummer indsatsen fortsat et betydeligt potentiale for at inkludere endnu flere børn og unge med særlige behov. Dette potentiale ønskes realiseret gennem en videreførelse af projektet med støtte fra Hele Danmarks Klubhus. Projektet En del af holdet 2.0 gennemføres som et femårigt initiativ i perioden 2026–2030, hvor den afsluttende fase har særligt fokus på forankring af indsatserne som en integreret del af DBU’s fremadrettede arbejde.</w:t>
      </w:r>
    </w:p>
    <w:p w14:paraId="66BFA1F1" w14:textId="77777777" w:rsidR="009D1D2E" w:rsidRPr="009D1D2E" w:rsidRDefault="009D1D2E" w:rsidP="009D1D2E">
      <w:pPr>
        <w:tabs>
          <w:tab w:val="left" w:pos="1134"/>
          <w:tab w:val="left" w:pos="1418"/>
        </w:tabs>
        <w:rPr>
          <w:rFonts w:ascii="Calibri" w:eastAsia="Times New Roman" w:hAnsi="Calibri" w:cs="Calibri"/>
          <w:lang w:eastAsia="da-DK"/>
        </w:rPr>
      </w:pPr>
      <w:r w:rsidRPr="009D1D2E">
        <w:rPr>
          <w:rFonts w:ascii="Calibri" w:eastAsia="Times New Roman" w:hAnsi="Calibri" w:cs="Calibri"/>
          <w:lang w:eastAsia="da-DK"/>
        </w:rPr>
        <w:t>På bestyrelsesmødet d. 28. januar 2026 deltager Kenneth Grønlund Rasmussen, Forandringsdirektør i Hele Danmarks Klubhus. Kenneth Grønlund Rasmussen vil give en præsentation af planerne for En del af holdet 2.0 og uddybe strukturer og indhold for det fremadrettede arbejde i og samarbejde med DBU/Hele Danmarks Klubhus. Der vil være mulighed for spørgsmål og efterfølgende drøftelse af det fremadrettede projekt og samarbejdet med DBU/Hele Danmarks Klubhus.</w:t>
      </w:r>
    </w:p>
    <w:p w14:paraId="60B49941" w14:textId="77777777" w:rsidR="009D1D2E" w:rsidRPr="009D1D2E" w:rsidRDefault="009D1D2E" w:rsidP="009D1D2E">
      <w:pPr>
        <w:tabs>
          <w:tab w:val="left" w:pos="1134"/>
          <w:tab w:val="left" w:pos="1418"/>
        </w:tabs>
        <w:rPr>
          <w:rFonts w:ascii="Calibri" w:eastAsia="Times New Roman" w:hAnsi="Calibri" w:cs="Calibri"/>
          <w:lang w:eastAsia="da-DK"/>
        </w:rPr>
      </w:pPr>
    </w:p>
    <w:p w14:paraId="0B683260" w14:textId="77777777" w:rsidR="009D1D2E" w:rsidRPr="009D1D2E" w:rsidRDefault="009D1D2E" w:rsidP="009D1D2E">
      <w:pPr>
        <w:tabs>
          <w:tab w:val="left" w:pos="1134"/>
          <w:tab w:val="left" w:pos="1418"/>
        </w:tabs>
        <w:rPr>
          <w:rFonts w:ascii="Calibri" w:eastAsia="Times New Roman" w:hAnsi="Calibri" w:cs="Calibri"/>
          <w:lang w:eastAsia="da-DK"/>
        </w:rPr>
      </w:pPr>
      <w:r w:rsidRPr="009D1D2E">
        <w:rPr>
          <w:rFonts w:ascii="Calibri" w:eastAsia="Times New Roman" w:hAnsi="Calibri" w:cs="Calibri"/>
          <w:b/>
          <w:bCs/>
          <w:lang w:eastAsia="da-DK"/>
        </w:rPr>
        <w:t>Anbefaling til bestyrelsen:</w:t>
      </w:r>
      <w:r w:rsidRPr="009D1D2E">
        <w:rPr>
          <w:rFonts w:ascii="Calibri" w:eastAsia="Times New Roman" w:hAnsi="Calibri" w:cs="Calibri"/>
          <w:lang w:eastAsia="da-DK"/>
        </w:rPr>
        <w:t xml:space="preserve"> Administrationen indstiller, at bestyrelsen drøfter sagen.</w:t>
      </w:r>
    </w:p>
    <w:p w14:paraId="37614599" w14:textId="77777777" w:rsidR="009D1D2E" w:rsidRPr="009D1D2E" w:rsidRDefault="009D1D2E" w:rsidP="009D1D2E">
      <w:pPr>
        <w:tabs>
          <w:tab w:val="left" w:pos="1134"/>
          <w:tab w:val="left" w:pos="1418"/>
        </w:tabs>
        <w:rPr>
          <w:rFonts w:ascii="Calibri" w:eastAsia="Times New Roman" w:hAnsi="Calibri" w:cs="Calibri"/>
          <w:lang w:eastAsia="da-DK"/>
        </w:rPr>
      </w:pPr>
    </w:p>
    <w:p w14:paraId="29B7C551" w14:textId="77777777" w:rsidR="009D1D2E" w:rsidRPr="009D1D2E" w:rsidRDefault="009D1D2E" w:rsidP="009D1D2E">
      <w:pPr>
        <w:tabs>
          <w:tab w:val="left" w:pos="1134"/>
          <w:tab w:val="left" w:pos="1418"/>
        </w:tabs>
        <w:ind w:left="1080"/>
        <w:rPr>
          <w:rFonts w:ascii="Calibri" w:eastAsia="Times New Roman" w:hAnsi="Calibri" w:cs="Calibri"/>
          <w:lang w:eastAsia="da-DK"/>
        </w:rPr>
      </w:pPr>
      <w:r w:rsidRPr="009D1D2E">
        <w:rPr>
          <w:rFonts w:ascii="Calibri" w:eastAsia="Times New Roman" w:hAnsi="Calibri" w:cs="Calibri"/>
          <w:lang w:eastAsia="da-DK"/>
        </w:rPr>
        <w:t>Kenneth Grønlund indledte punktet med at introducere tankerne bag Hele Danmark Klubhus og hvorledes det rækker ind i En del af holdet.</w:t>
      </w:r>
      <w:r w:rsidRPr="009D1D2E">
        <w:rPr>
          <w:rFonts w:ascii="Calibri" w:eastAsia="Times New Roman" w:hAnsi="Calibri" w:cs="Calibri"/>
          <w:lang w:eastAsia="da-DK"/>
        </w:rPr>
        <w:br/>
      </w:r>
    </w:p>
    <w:p w14:paraId="0A1979E3" w14:textId="77777777" w:rsidR="009D1D2E" w:rsidRPr="009D1D2E" w:rsidRDefault="009D1D2E" w:rsidP="009D1D2E">
      <w:pPr>
        <w:tabs>
          <w:tab w:val="left" w:pos="1134"/>
          <w:tab w:val="left" w:pos="1418"/>
        </w:tabs>
        <w:ind w:left="1080"/>
        <w:rPr>
          <w:rFonts w:ascii="Calibri" w:eastAsia="Times New Roman" w:hAnsi="Calibri" w:cs="Calibri"/>
          <w:lang w:eastAsia="da-DK"/>
        </w:rPr>
      </w:pPr>
      <w:r w:rsidRPr="009D1D2E">
        <w:rPr>
          <w:rFonts w:ascii="Calibri" w:eastAsia="Times New Roman" w:hAnsi="Calibri" w:cs="Calibri"/>
          <w:lang w:eastAsia="da-DK"/>
        </w:rPr>
        <w:t>Bestyrelsen drøftede sammen med Kenneth Grønlund forskellige scenarier på samarbejdet men henblik på, at bestyrelsen på et kommende bestyrelsesmøde præsenteres for to aftaler til endelig beslutning.</w:t>
      </w:r>
    </w:p>
    <w:p w14:paraId="0E65BB8E" w14:textId="77777777" w:rsidR="009D1D2E" w:rsidRPr="009D1D2E" w:rsidRDefault="009D1D2E" w:rsidP="009D1D2E">
      <w:pPr>
        <w:tabs>
          <w:tab w:val="left" w:pos="1134"/>
          <w:tab w:val="left" w:pos="1418"/>
        </w:tabs>
        <w:ind w:left="0"/>
        <w:rPr>
          <w:rFonts w:ascii="Calibri" w:eastAsia="Times New Roman" w:hAnsi="Calibri" w:cs="Calibri"/>
          <w:lang w:eastAsia="da-DK"/>
        </w:rPr>
      </w:pPr>
    </w:p>
    <w:p w14:paraId="6FD8F200" w14:textId="77777777" w:rsidR="009D1D2E" w:rsidRPr="009D1D2E" w:rsidRDefault="009D1D2E" w:rsidP="009D1D2E">
      <w:pPr>
        <w:tabs>
          <w:tab w:val="left" w:pos="1134"/>
          <w:tab w:val="left" w:pos="1418"/>
        </w:tabs>
        <w:rPr>
          <w:rFonts w:ascii="Calibri" w:eastAsia="Times New Roman" w:hAnsi="Calibri" w:cs="Calibri"/>
          <w:b/>
          <w:bCs/>
          <w:lang w:eastAsia="da-DK"/>
        </w:rPr>
      </w:pPr>
    </w:p>
    <w:p w14:paraId="70C8EBC6" w14:textId="77777777" w:rsidR="009D1D2E" w:rsidRPr="009D1D2E" w:rsidRDefault="009D1D2E" w:rsidP="00CC5963">
      <w:pPr>
        <w:pStyle w:val="Overskrift3"/>
        <w:rPr>
          <w:lang w:eastAsia="da-DK"/>
        </w:rPr>
      </w:pPr>
      <w:r w:rsidRPr="009D1D2E">
        <w:rPr>
          <w:lang w:eastAsia="da-DK"/>
        </w:rPr>
        <w:t>EVENTUELT</w:t>
      </w:r>
    </w:p>
    <w:p w14:paraId="6709FBD8" w14:textId="77777777" w:rsidR="009D1D2E" w:rsidRPr="009D1D2E" w:rsidRDefault="009D1D2E" w:rsidP="009D1D2E">
      <w:pPr>
        <w:tabs>
          <w:tab w:val="left" w:pos="1134"/>
          <w:tab w:val="left" w:pos="1418"/>
        </w:tabs>
        <w:ind w:left="0"/>
        <w:jc w:val="center"/>
        <w:rPr>
          <w:rFonts w:ascii="Calibri" w:eastAsia="Times New Roman" w:hAnsi="Calibri" w:cs="Calibri"/>
          <w:b/>
          <w:bCs/>
          <w:lang w:eastAsia="da-DK"/>
        </w:rPr>
      </w:pPr>
    </w:p>
    <w:p w14:paraId="050F837C" w14:textId="77777777" w:rsidR="009D1D2E" w:rsidRPr="009D1D2E" w:rsidRDefault="009D1D2E" w:rsidP="009D1D2E">
      <w:pPr>
        <w:tabs>
          <w:tab w:val="left" w:pos="1134"/>
          <w:tab w:val="left" w:pos="1418"/>
        </w:tabs>
        <w:ind w:left="0"/>
        <w:rPr>
          <w:rFonts w:ascii="Calibri" w:eastAsia="Times New Roman" w:hAnsi="Calibri" w:cs="Calibri"/>
          <w:lang w:eastAsia="da-DK"/>
        </w:rPr>
      </w:pPr>
    </w:p>
    <w:p w14:paraId="3F33E2BF" w14:textId="77777777" w:rsidR="009D1D2E" w:rsidRPr="009D1D2E" w:rsidRDefault="009D1D2E" w:rsidP="009D1D2E">
      <w:pPr>
        <w:tabs>
          <w:tab w:val="left" w:pos="1134"/>
          <w:tab w:val="left" w:pos="1418"/>
        </w:tabs>
        <w:ind w:left="0"/>
        <w:rPr>
          <w:rFonts w:ascii="Calibri" w:eastAsia="Times New Roman" w:hAnsi="Calibri" w:cs="Calibri"/>
          <w:lang w:eastAsia="da-DK"/>
        </w:rPr>
      </w:pPr>
      <w:r w:rsidRPr="009D1D2E">
        <w:rPr>
          <w:rFonts w:ascii="Calibri" w:eastAsia="Times New Roman" w:hAnsi="Calibri" w:cs="Calibri"/>
          <w:lang w:eastAsia="da-DK"/>
        </w:rPr>
        <w:t>Ref.: IVL/</w:t>
      </w:r>
      <w:proofErr w:type="spellStart"/>
      <w:r w:rsidRPr="009D1D2E">
        <w:rPr>
          <w:rFonts w:ascii="Calibri" w:eastAsia="Times New Roman" w:hAnsi="Calibri" w:cs="Calibri"/>
          <w:lang w:eastAsia="da-DK"/>
        </w:rPr>
        <w:t>gol</w:t>
      </w:r>
      <w:proofErr w:type="spellEnd"/>
    </w:p>
    <w:p w14:paraId="448E83CA" w14:textId="77777777" w:rsidR="009D1D2E" w:rsidRPr="009D1D2E" w:rsidRDefault="009D1D2E" w:rsidP="009D1D2E">
      <w:pPr>
        <w:tabs>
          <w:tab w:val="left" w:pos="1134"/>
          <w:tab w:val="left" w:pos="1418"/>
        </w:tabs>
        <w:ind w:left="0"/>
        <w:rPr>
          <w:rFonts w:ascii="Calibri" w:eastAsia="Times New Roman" w:hAnsi="Calibri" w:cs="Calibri"/>
          <w:lang w:eastAsia="da-DK"/>
        </w:rPr>
      </w:pPr>
    </w:p>
    <w:p w14:paraId="2A62C463" w14:textId="77777777" w:rsidR="009D1D2E" w:rsidRPr="009D1D2E" w:rsidRDefault="009D1D2E" w:rsidP="009D1D2E">
      <w:pPr>
        <w:tabs>
          <w:tab w:val="left" w:pos="1134"/>
          <w:tab w:val="left" w:pos="1418"/>
        </w:tabs>
        <w:ind w:left="0"/>
        <w:rPr>
          <w:rFonts w:ascii="Calibri" w:eastAsia="Times New Roman" w:hAnsi="Calibri" w:cs="Calibri"/>
          <w:lang w:eastAsia="da-DK"/>
        </w:rPr>
      </w:pPr>
    </w:p>
    <w:p w14:paraId="358855DF" w14:textId="77777777" w:rsidR="00165AF0" w:rsidRPr="009D1D2E" w:rsidRDefault="00165AF0" w:rsidP="009D1D2E"/>
    <w:sectPr w:rsidR="00165AF0" w:rsidRPr="009D1D2E" w:rsidSect="00525809">
      <w:headerReference w:type="even" r:id="rId14"/>
      <w:headerReference w:type="default" r:id="rId15"/>
      <w:footerReference w:type="default" r:id="rId16"/>
      <w:headerReference w:type="first" r:id="rId17"/>
      <w:footerReference w:type="first" r:id="rId18"/>
      <w:pgSz w:w="11906" w:h="16838"/>
      <w:pgMar w:top="1701" w:right="1134" w:bottom="1418" w:left="1134" w:header="96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A2EC0" w14:textId="77777777" w:rsidR="004F12E3" w:rsidRDefault="004F12E3" w:rsidP="00B7218E">
      <w:r>
        <w:separator/>
      </w:r>
    </w:p>
  </w:endnote>
  <w:endnote w:type="continuationSeparator" w:id="0">
    <w:p w14:paraId="7D5E78B7" w14:textId="77777777" w:rsidR="004F12E3" w:rsidRDefault="004F12E3" w:rsidP="00B72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9351213-2BDB-4956-B593-D8BAF74FB71F}"/>
    <w:embedBold r:id="rId2" w:fontKey="{D298D27D-1D68-4E11-83A3-AF283F36AF88}"/>
    <w:embedItalic r:id="rId3" w:fontKey="{01888923-20C0-488B-8F82-91891A616C06}"/>
    <w:embedBoldItalic r:id="rId4" w:fontKey="{77D7EFCE-8124-4FFE-BDE7-81BF45DF3DA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embedRegular r:id="rId5" w:subsetted="1" w:fontKey="{857A416A-112E-4DCE-BF99-4BB367999755}"/>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18AC" w14:textId="77777777" w:rsidR="00165AF0" w:rsidRPr="00525809" w:rsidRDefault="00CC5963" w:rsidP="001B33EA">
    <w:pPr>
      <w:pStyle w:val="Sidefod"/>
      <w:rPr>
        <w:rFonts w:ascii="Verdana" w:hAnsi="Verdana" w:cs="Arial"/>
        <w:color w:val="474B4E"/>
        <w:sz w:val="14"/>
        <w:szCs w:val="14"/>
      </w:rPr>
    </w:pPr>
    <w:r>
      <w:rPr>
        <w:rFonts w:ascii="Arial" w:hAnsi="Arial" w:cs="Arial"/>
        <w:color w:val="474B4E"/>
        <w:sz w:val="14"/>
        <w:szCs w:val="14"/>
      </w:rPr>
      <w:object w:dxaOrig="1440" w:dyaOrig="1440" w14:anchorId="5F535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3pt;margin-top:0;width:494.35pt;height:43.3pt;z-index:-251643904;mso-position-horizontal-relative:text;mso-position-vertical-relative:text">
          <v:imagedata r:id="rId1" o:title=""/>
        </v:shape>
        <o:OLEObject Type="Embed" ProgID="Word.Document.12" ShapeID="_x0000_s1039" DrawAspect="Content" ObjectID="_1833443199" r:id="rId2">
          <o:FieldCodes>\s</o:FieldCodes>
        </o:OLEObject>
      </w:object>
    </w:r>
    <w:r w:rsidR="00CF4E46" w:rsidRPr="00525809">
      <w:rPr>
        <w:rFonts w:ascii="Verdana" w:hAnsi="Verdana"/>
        <w:b/>
      </w:rPr>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51208" w14:textId="77777777" w:rsidR="001B33EA" w:rsidRDefault="001B33EA" w:rsidP="001B33EA">
    <w:pPr>
      <w:pStyle w:val="Sidefod"/>
    </w:pPr>
    <w:r>
      <w:tab/>
    </w:r>
  </w:p>
  <w:p w14:paraId="07819DDE" w14:textId="77777777" w:rsidR="001B33EA" w:rsidRPr="00000EDF" w:rsidRDefault="003204B2" w:rsidP="001B33EA">
    <w:pPr>
      <w:pStyle w:val="Sidefod"/>
      <w:rPr>
        <w:rFonts w:ascii="Arial" w:hAnsi="Arial" w:cs="Arial"/>
        <w:color w:val="474B4E"/>
        <w:sz w:val="14"/>
        <w:szCs w:val="14"/>
      </w:rPr>
    </w:pPr>
    <w:r>
      <w:rPr>
        <w:rFonts w:ascii="Verdana" w:hAnsi="Verdana"/>
        <w:b/>
        <w:noProof/>
        <w:lang w:eastAsia="da-DK"/>
      </w:rPr>
      <w:drawing>
        <wp:anchor distT="0" distB="0" distL="114300" distR="114300" simplePos="0" relativeHeight="251668480" behindDoc="1" locked="0" layoutInCell="1" allowOverlap="1" wp14:anchorId="042DD405" wp14:editId="6D2B6C6D">
          <wp:simplePos x="0" y="0"/>
          <wp:positionH relativeFrom="margin">
            <wp:posOffset>3246120</wp:posOffset>
          </wp:positionH>
          <wp:positionV relativeFrom="paragraph">
            <wp:posOffset>25400</wp:posOffset>
          </wp:positionV>
          <wp:extent cx="2821940" cy="326390"/>
          <wp:effectExtent l="0" t="0" r="0" b="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pic:cNvPicPr/>
                </pic:nvPicPr>
                <pic:blipFill>
                  <a:blip r:embed="rId1">
                    <a:extLst>
                      <a:ext uri="{28A0092B-C50C-407E-A947-70E740481C1C}">
                        <a14:useLocalDpi xmlns:a14="http://schemas.microsoft.com/office/drawing/2010/main" val="0"/>
                      </a:ext>
                    </a:extLst>
                  </a:blip>
                  <a:stretch>
                    <a:fillRect/>
                  </a:stretch>
                </pic:blipFill>
                <pic:spPr>
                  <a:xfrm>
                    <a:off x="0" y="0"/>
                    <a:ext cx="2821940" cy="326390"/>
                  </a:xfrm>
                  <a:prstGeom prst="rect">
                    <a:avLst/>
                  </a:prstGeom>
                </pic:spPr>
              </pic:pic>
            </a:graphicData>
          </a:graphic>
          <wp14:sizeRelH relativeFrom="margin">
            <wp14:pctWidth>0</wp14:pctWidth>
          </wp14:sizeRelH>
          <wp14:sizeRelV relativeFrom="margin">
            <wp14:pctHeight>0</wp14:pctHeight>
          </wp14:sizeRelV>
        </wp:anchor>
      </w:drawing>
    </w:r>
  </w:p>
  <w:p w14:paraId="129202C7" w14:textId="77777777" w:rsidR="001B33EA" w:rsidRDefault="00E84606" w:rsidP="001B33EA">
    <w:pPr>
      <w:pStyle w:val="Sidefod"/>
      <w:rPr>
        <w:rFonts w:ascii="Arial" w:hAnsi="Arial" w:cs="Arial"/>
        <w:color w:val="474B4E"/>
        <w:sz w:val="14"/>
        <w:szCs w:val="14"/>
      </w:rPr>
    </w:pPr>
    <w:r>
      <w:rPr>
        <w:rFonts w:ascii="Arial" w:hAnsi="Arial" w:cs="Arial"/>
        <w:color w:val="474B4E"/>
        <w:sz w:val="14"/>
        <w:szCs w:val="14"/>
      </w:rPr>
      <w:br/>
    </w:r>
    <w:r w:rsidR="00DE1828" w:rsidRPr="00DE1828">
      <w:rPr>
        <w:rFonts w:ascii="Arial" w:hAnsi="Arial" w:cs="Arial"/>
        <w:color w:val="474B4E"/>
        <w:sz w:val="14"/>
        <w:szCs w:val="14"/>
      </w:rPr>
      <w:t xml:space="preserve">Parasport Danmark – </w:t>
    </w:r>
    <w:r w:rsidR="00DE1828">
      <w:rPr>
        <w:rFonts w:ascii="Arial" w:hAnsi="Arial" w:cs="Arial"/>
        <w:color w:val="474B4E"/>
        <w:sz w:val="14"/>
        <w:szCs w:val="14"/>
      </w:rPr>
      <w:t>info@parasport.dk</w:t>
    </w:r>
    <w:r w:rsidR="00DE1828" w:rsidRPr="00DE1828">
      <w:rPr>
        <w:rFonts w:ascii="Arial" w:hAnsi="Arial" w:cs="Arial"/>
        <w:color w:val="474B4E"/>
        <w:sz w:val="14"/>
        <w:szCs w:val="14"/>
      </w:rPr>
      <w:t xml:space="preserve"> –</w:t>
    </w:r>
    <w:r w:rsidR="00DE1828">
      <w:rPr>
        <w:rFonts w:ascii="Arial" w:hAnsi="Arial" w:cs="Arial"/>
        <w:color w:val="474B4E"/>
        <w:sz w:val="14"/>
        <w:szCs w:val="14"/>
      </w:rPr>
      <w:t xml:space="preserve"> www.parasport.dk</w:t>
    </w:r>
  </w:p>
  <w:p w14:paraId="06813775" w14:textId="77777777" w:rsidR="00DE1828" w:rsidRPr="00DE1828" w:rsidRDefault="00DE1828" w:rsidP="001B33EA">
    <w:pPr>
      <w:pStyle w:val="Sidefod"/>
      <w:rPr>
        <w:rFonts w:ascii="Arial" w:hAnsi="Arial" w:cs="Arial"/>
        <w:color w:val="474B4E"/>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5D91E" w14:textId="77777777" w:rsidR="004F12E3" w:rsidRDefault="004F12E3" w:rsidP="00B7218E">
      <w:r>
        <w:separator/>
      </w:r>
    </w:p>
  </w:footnote>
  <w:footnote w:type="continuationSeparator" w:id="0">
    <w:p w14:paraId="0B1E075F" w14:textId="77777777" w:rsidR="004F12E3" w:rsidRDefault="004F12E3" w:rsidP="00B72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64339" w14:textId="77777777" w:rsidR="00434A92" w:rsidRDefault="00CC5963">
    <w:pPr>
      <w:pStyle w:val="Sidehoved"/>
    </w:pPr>
    <w:r>
      <w:rPr>
        <w:noProof/>
        <w:lang w:eastAsia="da-DK"/>
      </w:rPr>
      <w:pict w14:anchorId="52A4D6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76829" o:spid="_x0000_s1035" type="#_x0000_t75" style="position:absolute;left:0;text-align:left;margin-left:0;margin-top:0;width:930pt;height:1315.5pt;z-index:-251650048;mso-position-horizontal:center;mso-position-horizontal-relative:margin;mso-position-vertical:center;mso-position-vertical-relative:margin" o:allowincell="f">
          <v:imagedata r:id="rId1" o:title="Brevpapirbaggrund GI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F16A2" w14:textId="6D05754F" w:rsidR="00525809" w:rsidRDefault="00AC65CC">
    <w:pPr>
      <w:pStyle w:val="Sidehoved"/>
    </w:pPr>
    <w:r>
      <w:rPr>
        <w:noProof/>
        <w:lang w:eastAsia="da-DK"/>
      </w:rPr>
      <w:drawing>
        <wp:anchor distT="0" distB="0" distL="114300" distR="114300" simplePos="0" relativeHeight="251670528" behindDoc="1" locked="0" layoutInCell="1" allowOverlap="1" wp14:anchorId="18BDCFC5" wp14:editId="44D867D9">
          <wp:simplePos x="0" y="0"/>
          <wp:positionH relativeFrom="margin">
            <wp:posOffset>3810</wp:posOffset>
          </wp:positionH>
          <wp:positionV relativeFrom="page">
            <wp:posOffset>400050</wp:posOffset>
          </wp:positionV>
          <wp:extent cx="1465200" cy="410400"/>
          <wp:effectExtent l="0" t="0" r="1905" b="889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pic:cNvPicPr/>
                </pic:nvPicPr>
                <pic:blipFill>
                  <a:blip r:embed="rId1">
                    <a:extLst>
                      <a:ext uri="{28A0092B-C50C-407E-A947-70E740481C1C}">
                        <a14:useLocalDpi xmlns:a14="http://schemas.microsoft.com/office/drawing/2010/main" val="0"/>
                      </a:ext>
                    </a:extLst>
                  </a:blip>
                  <a:stretch>
                    <a:fillRect/>
                  </a:stretch>
                </pic:blipFill>
                <pic:spPr>
                  <a:xfrm>
                    <a:off x="0" y="0"/>
                    <a:ext cx="1465200" cy="410400"/>
                  </a:xfrm>
                  <a:prstGeom prst="rect">
                    <a:avLst/>
                  </a:prstGeom>
                </pic:spPr>
              </pic:pic>
            </a:graphicData>
          </a:graphic>
          <wp14:sizeRelH relativeFrom="margin">
            <wp14:pctWidth>0</wp14:pctWidth>
          </wp14:sizeRelH>
          <wp14:sizeRelV relativeFrom="margin">
            <wp14:pctHeight>0</wp14:pctHeight>
          </wp14:sizeRelV>
        </wp:anchor>
      </w:drawing>
    </w:r>
    <w:r w:rsidR="004F12E3">
      <w:rPr>
        <w:noProof/>
        <w:lang w:eastAsia="da-DK"/>
      </w:rPr>
      <w:drawing>
        <wp:anchor distT="0" distB="0" distL="114300" distR="114300" simplePos="0" relativeHeight="251669503" behindDoc="1" locked="0" layoutInCell="0" allowOverlap="1" wp14:anchorId="3D14BAE9" wp14:editId="29FD146D">
          <wp:simplePos x="0" y="0"/>
          <wp:positionH relativeFrom="page">
            <wp:posOffset>-9525</wp:posOffset>
          </wp:positionH>
          <wp:positionV relativeFrom="page">
            <wp:posOffset>-13970</wp:posOffset>
          </wp:positionV>
          <wp:extent cx="6120130" cy="8657590"/>
          <wp:effectExtent l="0" t="0" r="0" b="0"/>
          <wp:wrapNone/>
          <wp:docPr id="27558415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130" cy="8657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7F55E" w14:textId="77777777" w:rsidR="00434A92" w:rsidRDefault="00CC5963">
    <w:pPr>
      <w:pStyle w:val="Sidehoved"/>
    </w:pPr>
    <w:r>
      <w:rPr>
        <w:noProof/>
        <w:lang w:eastAsia="da-DK"/>
      </w:rPr>
      <w:pict w14:anchorId="1B2F6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76830" o:spid="_x0000_s1036" type="#_x0000_t75" style="position:absolute;left:0;text-align:left;margin-left:0;margin-top:-1.1pt;width:595.3pt;height:842.1pt;z-index:-251654145;mso-position-horizontal-relative:page;mso-position-vertical-relative:page" o:allowincell="f">
          <v:imagedata r:id="rId1" o:title="Brevpapirbaggrund GIF"/>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733A0"/>
    <w:multiLevelType w:val="hybridMultilevel"/>
    <w:tmpl w:val="E01A0572"/>
    <w:lvl w:ilvl="0" w:tplc="50ECE82C">
      <w:start w:val="2"/>
      <w:numFmt w:val="decimal"/>
      <w:pStyle w:val="Listeafsnit"/>
      <w:lvlText w:val="%1"/>
      <w:lvlJc w:val="left"/>
      <w:pPr>
        <w:ind w:left="1996" w:hanging="360"/>
      </w:pPr>
      <w:rPr>
        <w:rFonts w:hint="default"/>
      </w:rPr>
    </w:lvl>
    <w:lvl w:ilvl="1" w:tplc="04060019" w:tentative="1">
      <w:start w:val="1"/>
      <w:numFmt w:val="lowerLetter"/>
      <w:lvlText w:val="%2."/>
      <w:lvlJc w:val="left"/>
      <w:pPr>
        <w:ind w:left="2716" w:hanging="360"/>
      </w:pPr>
    </w:lvl>
    <w:lvl w:ilvl="2" w:tplc="0406001B" w:tentative="1">
      <w:start w:val="1"/>
      <w:numFmt w:val="lowerRoman"/>
      <w:lvlText w:val="%3."/>
      <w:lvlJc w:val="right"/>
      <w:pPr>
        <w:ind w:left="3436" w:hanging="180"/>
      </w:pPr>
    </w:lvl>
    <w:lvl w:ilvl="3" w:tplc="0406000F" w:tentative="1">
      <w:start w:val="1"/>
      <w:numFmt w:val="decimal"/>
      <w:lvlText w:val="%4."/>
      <w:lvlJc w:val="left"/>
      <w:pPr>
        <w:ind w:left="4156" w:hanging="360"/>
      </w:pPr>
    </w:lvl>
    <w:lvl w:ilvl="4" w:tplc="04060019" w:tentative="1">
      <w:start w:val="1"/>
      <w:numFmt w:val="lowerLetter"/>
      <w:lvlText w:val="%5."/>
      <w:lvlJc w:val="left"/>
      <w:pPr>
        <w:ind w:left="4876" w:hanging="360"/>
      </w:pPr>
    </w:lvl>
    <w:lvl w:ilvl="5" w:tplc="0406001B" w:tentative="1">
      <w:start w:val="1"/>
      <w:numFmt w:val="lowerRoman"/>
      <w:lvlText w:val="%6."/>
      <w:lvlJc w:val="right"/>
      <w:pPr>
        <w:ind w:left="5596" w:hanging="180"/>
      </w:pPr>
    </w:lvl>
    <w:lvl w:ilvl="6" w:tplc="0406000F" w:tentative="1">
      <w:start w:val="1"/>
      <w:numFmt w:val="decimal"/>
      <w:lvlText w:val="%7."/>
      <w:lvlJc w:val="left"/>
      <w:pPr>
        <w:ind w:left="6316" w:hanging="360"/>
      </w:pPr>
    </w:lvl>
    <w:lvl w:ilvl="7" w:tplc="04060019" w:tentative="1">
      <w:start w:val="1"/>
      <w:numFmt w:val="lowerLetter"/>
      <w:lvlText w:val="%8."/>
      <w:lvlJc w:val="left"/>
      <w:pPr>
        <w:ind w:left="7036" w:hanging="360"/>
      </w:pPr>
    </w:lvl>
    <w:lvl w:ilvl="8" w:tplc="0406001B" w:tentative="1">
      <w:start w:val="1"/>
      <w:numFmt w:val="lowerRoman"/>
      <w:lvlText w:val="%9."/>
      <w:lvlJc w:val="right"/>
      <w:pPr>
        <w:ind w:left="7756" w:hanging="180"/>
      </w:pPr>
    </w:lvl>
  </w:abstractNum>
  <w:abstractNum w:abstractNumId="1" w15:restartNumberingAfterBreak="0">
    <w:nsid w:val="12E87634"/>
    <w:multiLevelType w:val="multilevel"/>
    <w:tmpl w:val="F738A454"/>
    <w:lvl w:ilvl="0">
      <w:start w:val="3"/>
      <w:numFmt w:val="decimal"/>
      <w:lvlText w:val="%1."/>
      <w:lvlJc w:val="left"/>
      <w:pPr>
        <w:tabs>
          <w:tab w:val="num" w:pos="720"/>
        </w:tabs>
        <w:ind w:left="720" w:hanging="360"/>
      </w:pPr>
    </w:lvl>
    <w:lvl w:ilvl="1">
      <w:numFmt w:val="bullet"/>
      <w:lvlText w:val=""/>
      <w:lvlJc w:val="left"/>
      <w:pPr>
        <w:ind w:left="1440" w:hanging="360"/>
      </w:pPr>
      <w:rPr>
        <w:rFonts w:ascii="Wingdings" w:eastAsia="Times New Roman" w:hAnsi="Wingdings"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4A82DC9"/>
    <w:multiLevelType w:val="hybridMultilevel"/>
    <w:tmpl w:val="722C692C"/>
    <w:lvl w:ilvl="0" w:tplc="0406000F">
      <w:start w:val="1"/>
      <w:numFmt w:val="decimal"/>
      <w:lvlText w:val="%1."/>
      <w:lvlJc w:val="left"/>
      <w:pPr>
        <w:ind w:left="2024" w:hanging="360"/>
      </w:pPr>
    </w:lvl>
    <w:lvl w:ilvl="1" w:tplc="04060019">
      <w:start w:val="1"/>
      <w:numFmt w:val="lowerLetter"/>
      <w:lvlText w:val="%2."/>
      <w:lvlJc w:val="left"/>
      <w:pPr>
        <w:ind w:left="2744" w:hanging="360"/>
      </w:pPr>
    </w:lvl>
    <w:lvl w:ilvl="2" w:tplc="0406001B">
      <w:start w:val="1"/>
      <w:numFmt w:val="lowerRoman"/>
      <w:lvlText w:val="%3."/>
      <w:lvlJc w:val="right"/>
      <w:pPr>
        <w:ind w:left="3464" w:hanging="180"/>
      </w:pPr>
    </w:lvl>
    <w:lvl w:ilvl="3" w:tplc="0406000F">
      <w:start w:val="1"/>
      <w:numFmt w:val="decimal"/>
      <w:lvlText w:val="%4."/>
      <w:lvlJc w:val="left"/>
      <w:pPr>
        <w:ind w:left="4184" w:hanging="360"/>
      </w:pPr>
    </w:lvl>
    <w:lvl w:ilvl="4" w:tplc="04060019">
      <w:start w:val="1"/>
      <w:numFmt w:val="lowerLetter"/>
      <w:lvlText w:val="%5."/>
      <w:lvlJc w:val="left"/>
      <w:pPr>
        <w:ind w:left="4904" w:hanging="360"/>
      </w:pPr>
    </w:lvl>
    <w:lvl w:ilvl="5" w:tplc="0406001B">
      <w:start w:val="1"/>
      <w:numFmt w:val="lowerRoman"/>
      <w:lvlText w:val="%6."/>
      <w:lvlJc w:val="right"/>
      <w:pPr>
        <w:ind w:left="5624" w:hanging="180"/>
      </w:pPr>
    </w:lvl>
    <w:lvl w:ilvl="6" w:tplc="0406000F">
      <w:start w:val="1"/>
      <w:numFmt w:val="decimal"/>
      <w:lvlText w:val="%7."/>
      <w:lvlJc w:val="left"/>
      <w:pPr>
        <w:ind w:left="6344" w:hanging="360"/>
      </w:pPr>
    </w:lvl>
    <w:lvl w:ilvl="7" w:tplc="04060019">
      <w:start w:val="1"/>
      <w:numFmt w:val="lowerLetter"/>
      <w:lvlText w:val="%8."/>
      <w:lvlJc w:val="left"/>
      <w:pPr>
        <w:ind w:left="7064" w:hanging="360"/>
      </w:pPr>
    </w:lvl>
    <w:lvl w:ilvl="8" w:tplc="0406001B">
      <w:start w:val="1"/>
      <w:numFmt w:val="lowerRoman"/>
      <w:lvlText w:val="%9."/>
      <w:lvlJc w:val="right"/>
      <w:pPr>
        <w:ind w:left="7784" w:hanging="180"/>
      </w:pPr>
    </w:lvl>
  </w:abstractNum>
  <w:abstractNum w:abstractNumId="3" w15:restartNumberingAfterBreak="0">
    <w:nsid w:val="30C942B5"/>
    <w:multiLevelType w:val="hybridMultilevel"/>
    <w:tmpl w:val="91003EB6"/>
    <w:lvl w:ilvl="0" w:tplc="0130DDAA">
      <w:start w:val="1"/>
      <w:numFmt w:val="decimal"/>
      <w:lvlText w:val="%1."/>
      <w:lvlJc w:val="left"/>
      <w:pPr>
        <w:ind w:left="1644" w:hanging="564"/>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4" w15:restartNumberingAfterBreak="0">
    <w:nsid w:val="32AD57E9"/>
    <w:multiLevelType w:val="hybridMultilevel"/>
    <w:tmpl w:val="762040DA"/>
    <w:lvl w:ilvl="0" w:tplc="04060001">
      <w:start w:val="1"/>
      <w:numFmt w:val="bullet"/>
      <w:lvlText w:val=""/>
      <w:lvlJc w:val="left"/>
      <w:pPr>
        <w:ind w:left="1494" w:hanging="360"/>
      </w:pPr>
      <w:rPr>
        <w:rFonts w:ascii="Symbol" w:hAnsi="Symbol" w:hint="default"/>
      </w:rPr>
    </w:lvl>
    <w:lvl w:ilvl="1" w:tplc="04060003">
      <w:start w:val="1"/>
      <w:numFmt w:val="bullet"/>
      <w:lvlText w:val="o"/>
      <w:lvlJc w:val="left"/>
      <w:pPr>
        <w:ind w:left="2214" w:hanging="360"/>
      </w:pPr>
      <w:rPr>
        <w:rFonts w:ascii="Courier New" w:hAnsi="Courier New" w:cs="Courier New" w:hint="default"/>
      </w:rPr>
    </w:lvl>
    <w:lvl w:ilvl="2" w:tplc="04060005">
      <w:start w:val="1"/>
      <w:numFmt w:val="bullet"/>
      <w:lvlText w:val=""/>
      <w:lvlJc w:val="left"/>
      <w:pPr>
        <w:ind w:left="2934" w:hanging="360"/>
      </w:pPr>
      <w:rPr>
        <w:rFonts w:ascii="Wingdings" w:hAnsi="Wingdings" w:hint="default"/>
      </w:rPr>
    </w:lvl>
    <w:lvl w:ilvl="3" w:tplc="04060001">
      <w:start w:val="1"/>
      <w:numFmt w:val="bullet"/>
      <w:lvlText w:val=""/>
      <w:lvlJc w:val="left"/>
      <w:pPr>
        <w:ind w:left="3654" w:hanging="360"/>
      </w:pPr>
      <w:rPr>
        <w:rFonts w:ascii="Symbol" w:hAnsi="Symbol" w:hint="default"/>
      </w:rPr>
    </w:lvl>
    <w:lvl w:ilvl="4" w:tplc="04060003">
      <w:start w:val="1"/>
      <w:numFmt w:val="bullet"/>
      <w:lvlText w:val="o"/>
      <w:lvlJc w:val="left"/>
      <w:pPr>
        <w:ind w:left="4374" w:hanging="360"/>
      </w:pPr>
      <w:rPr>
        <w:rFonts w:ascii="Courier New" w:hAnsi="Courier New" w:cs="Courier New" w:hint="default"/>
      </w:rPr>
    </w:lvl>
    <w:lvl w:ilvl="5" w:tplc="04060005">
      <w:start w:val="1"/>
      <w:numFmt w:val="bullet"/>
      <w:lvlText w:val=""/>
      <w:lvlJc w:val="left"/>
      <w:pPr>
        <w:ind w:left="5094" w:hanging="360"/>
      </w:pPr>
      <w:rPr>
        <w:rFonts w:ascii="Wingdings" w:hAnsi="Wingdings" w:hint="default"/>
      </w:rPr>
    </w:lvl>
    <w:lvl w:ilvl="6" w:tplc="04060001">
      <w:start w:val="1"/>
      <w:numFmt w:val="bullet"/>
      <w:lvlText w:val=""/>
      <w:lvlJc w:val="left"/>
      <w:pPr>
        <w:ind w:left="5814" w:hanging="360"/>
      </w:pPr>
      <w:rPr>
        <w:rFonts w:ascii="Symbol" w:hAnsi="Symbol" w:hint="default"/>
      </w:rPr>
    </w:lvl>
    <w:lvl w:ilvl="7" w:tplc="04060003">
      <w:start w:val="1"/>
      <w:numFmt w:val="bullet"/>
      <w:lvlText w:val="o"/>
      <w:lvlJc w:val="left"/>
      <w:pPr>
        <w:ind w:left="6534" w:hanging="360"/>
      </w:pPr>
      <w:rPr>
        <w:rFonts w:ascii="Courier New" w:hAnsi="Courier New" w:cs="Courier New" w:hint="default"/>
      </w:rPr>
    </w:lvl>
    <w:lvl w:ilvl="8" w:tplc="04060005">
      <w:start w:val="1"/>
      <w:numFmt w:val="bullet"/>
      <w:lvlText w:val=""/>
      <w:lvlJc w:val="left"/>
      <w:pPr>
        <w:ind w:left="7254" w:hanging="360"/>
      </w:pPr>
      <w:rPr>
        <w:rFonts w:ascii="Wingdings" w:hAnsi="Wingdings" w:hint="default"/>
      </w:rPr>
    </w:lvl>
  </w:abstractNum>
  <w:abstractNum w:abstractNumId="5" w15:restartNumberingAfterBreak="0">
    <w:nsid w:val="3A4A5903"/>
    <w:multiLevelType w:val="multilevel"/>
    <w:tmpl w:val="2FCE62E0"/>
    <w:lvl w:ilvl="0">
      <w:start w:val="1"/>
      <w:numFmt w:val="bullet"/>
      <w:lvlText w:val=""/>
      <w:lvlJc w:val="left"/>
      <w:pPr>
        <w:tabs>
          <w:tab w:val="num" w:pos="1494"/>
        </w:tabs>
        <w:ind w:left="1494" w:hanging="360"/>
      </w:pPr>
      <w:rPr>
        <w:rFonts w:ascii="Symbol" w:hAnsi="Symbol" w:hint="default"/>
        <w:sz w:val="20"/>
      </w:rPr>
    </w:lvl>
    <w:lvl w:ilvl="1">
      <w:start w:val="1"/>
      <w:numFmt w:val="bullet"/>
      <w:lvlText w:val=""/>
      <w:lvlJc w:val="left"/>
      <w:pPr>
        <w:tabs>
          <w:tab w:val="num" w:pos="2214"/>
        </w:tabs>
        <w:ind w:left="2214" w:hanging="360"/>
      </w:pPr>
      <w:rPr>
        <w:rFonts w:ascii="Symbol" w:hAnsi="Symbol" w:hint="default"/>
        <w:sz w:val="20"/>
      </w:rPr>
    </w:lvl>
    <w:lvl w:ilvl="2">
      <w:start w:val="1"/>
      <w:numFmt w:val="bullet"/>
      <w:lvlText w:val=""/>
      <w:lvlJc w:val="left"/>
      <w:pPr>
        <w:tabs>
          <w:tab w:val="num" w:pos="2934"/>
        </w:tabs>
        <w:ind w:left="2934" w:hanging="360"/>
      </w:pPr>
      <w:rPr>
        <w:rFonts w:ascii="Symbol" w:hAnsi="Symbol" w:hint="default"/>
        <w:sz w:val="20"/>
      </w:rPr>
    </w:lvl>
    <w:lvl w:ilvl="3">
      <w:start w:val="1"/>
      <w:numFmt w:val="bullet"/>
      <w:lvlText w:val=""/>
      <w:lvlJc w:val="left"/>
      <w:pPr>
        <w:tabs>
          <w:tab w:val="num" w:pos="3654"/>
        </w:tabs>
        <w:ind w:left="3654" w:hanging="360"/>
      </w:pPr>
      <w:rPr>
        <w:rFonts w:ascii="Symbol" w:hAnsi="Symbol" w:hint="default"/>
        <w:sz w:val="20"/>
      </w:rPr>
    </w:lvl>
    <w:lvl w:ilvl="4">
      <w:start w:val="1"/>
      <w:numFmt w:val="bullet"/>
      <w:lvlText w:val=""/>
      <w:lvlJc w:val="left"/>
      <w:pPr>
        <w:tabs>
          <w:tab w:val="num" w:pos="4374"/>
        </w:tabs>
        <w:ind w:left="4374" w:hanging="360"/>
      </w:pPr>
      <w:rPr>
        <w:rFonts w:ascii="Symbol" w:hAnsi="Symbol" w:hint="default"/>
        <w:sz w:val="20"/>
      </w:rPr>
    </w:lvl>
    <w:lvl w:ilvl="5">
      <w:start w:val="1"/>
      <w:numFmt w:val="bullet"/>
      <w:lvlText w:val=""/>
      <w:lvlJc w:val="left"/>
      <w:pPr>
        <w:tabs>
          <w:tab w:val="num" w:pos="5094"/>
        </w:tabs>
        <w:ind w:left="5094" w:hanging="360"/>
      </w:pPr>
      <w:rPr>
        <w:rFonts w:ascii="Symbol" w:hAnsi="Symbol" w:hint="default"/>
        <w:sz w:val="20"/>
      </w:rPr>
    </w:lvl>
    <w:lvl w:ilvl="6">
      <w:start w:val="1"/>
      <w:numFmt w:val="bullet"/>
      <w:lvlText w:val=""/>
      <w:lvlJc w:val="left"/>
      <w:pPr>
        <w:tabs>
          <w:tab w:val="num" w:pos="5814"/>
        </w:tabs>
        <w:ind w:left="5814" w:hanging="360"/>
      </w:pPr>
      <w:rPr>
        <w:rFonts w:ascii="Symbol" w:hAnsi="Symbol" w:hint="default"/>
        <w:sz w:val="20"/>
      </w:rPr>
    </w:lvl>
    <w:lvl w:ilvl="7">
      <w:start w:val="1"/>
      <w:numFmt w:val="bullet"/>
      <w:lvlText w:val=""/>
      <w:lvlJc w:val="left"/>
      <w:pPr>
        <w:tabs>
          <w:tab w:val="num" w:pos="6534"/>
        </w:tabs>
        <w:ind w:left="6534" w:hanging="360"/>
      </w:pPr>
      <w:rPr>
        <w:rFonts w:ascii="Symbol" w:hAnsi="Symbol" w:hint="default"/>
        <w:sz w:val="20"/>
      </w:rPr>
    </w:lvl>
    <w:lvl w:ilvl="8">
      <w:start w:val="1"/>
      <w:numFmt w:val="bullet"/>
      <w:lvlText w:val=""/>
      <w:lvlJc w:val="left"/>
      <w:pPr>
        <w:tabs>
          <w:tab w:val="num" w:pos="7254"/>
        </w:tabs>
        <w:ind w:left="7254" w:hanging="360"/>
      </w:pPr>
      <w:rPr>
        <w:rFonts w:ascii="Symbol" w:hAnsi="Symbol" w:hint="default"/>
        <w:sz w:val="20"/>
      </w:rPr>
    </w:lvl>
  </w:abstractNum>
  <w:abstractNum w:abstractNumId="6" w15:restartNumberingAfterBreak="0">
    <w:nsid w:val="48F1159B"/>
    <w:multiLevelType w:val="multilevel"/>
    <w:tmpl w:val="3656119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B7F7A3B"/>
    <w:multiLevelType w:val="multilevel"/>
    <w:tmpl w:val="0C488E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1B455CF"/>
    <w:multiLevelType w:val="hybridMultilevel"/>
    <w:tmpl w:val="79FEA37C"/>
    <w:lvl w:ilvl="0" w:tplc="853CEA40">
      <w:numFmt w:val="bullet"/>
      <w:lvlText w:val="•"/>
      <w:lvlJc w:val="left"/>
      <w:pPr>
        <w:ind w:left="1440" w:hanging="360"/>
      </w:pPr>
      <w:rPr>
        <w:rFonts w:ascii="Bookman Old Style" w:eastAsia="Times New Roman" w:hAnsi="Bookman Old Style" w:cs="Times New Roman"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9" w15:restartNumberingAfterBreak="0">
    <w:nsid w:val="798D6B7E"/>
    <w:multiLevelType w:val="multilevel"/>
    <w:tmpl w:val="24C4C9D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749425562">
    <w:abstractNumId w:val="0"/>
  </w:num>
  <w:num w:numId="2" w16cid:durableId="1596129947">
    <w:abstractNumId w:val="3"/>
  </w:num>
  <w:num w:numId="3" w16cid:durableId="275138477">
    <w:abstractNumId w:val="8"/>
  </w:num>
  <w:num w:numId="4" w16cid:durableId="194780870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42780799">
    <w:abstractNumId w:val="8"/>
    <w:lvlOverride w:ilvl="0"/>
    <w:lvlOverride w:ilvl="1"/>
    <w:lvlOverride w:ilvl="2"/>
    <w:lvlOverride w:ilvl="3"/>
    <w:lvlOverride w:ilvl="4"/>
    <w:lvlOverride w:ilvl="5"/>
    <w:lvlOverride w:ilvl="6"/>
    <w:lvlOverride w:ilvl="7"/>
    <w:lvlOverride w:ilvl="8"/>
  </w:num>
  <w:num w:numId="6" w16cid:durableId="2138793678">
    <w:abstractNumId w:val="4"/>
    <w:lvlOverride w:ilvl="0"/>
    <w:lvlOverride w:ilvl="1"/>
    <w:lvlOverride w:ilvl="2"/>
    <w:lvlOverride w:ilvl="3"/>
    <w:lvlOverride w:ilvl="4"/>
    <w:lvlOverride w:ilvl="5"/>
    <w:lvlOverride w:ilvl="6"/>
    <w:lvlOverride w:ilvl="7"/>
    <w:lvlOverride w:ilvl="8"/>
  </w:num>
  <w:num w:numId="7" w16cid:durableId="583606112">
    <w:abstractNumId w:val="5"/>
    <w:lvlOverride w:ilvl="0"/>
    <w:lvlOverride w:ilvl="1"/>
    <w:lvlOverride w:ilvl="2"/>
    <w:lvlOverride w:ilvl="3"/>
    <w:lvlOverride w:ilvl="4"/>
    <w:lvlOverride w:ilvl="5"/>
    <w:lvlOverride w:ilvl="6"/>
    <w:lvlOverride w:ilvl="7"/>
    <w:lvlOverride w:ilvl="8"/>
  </w:num>
  <w:num w:numId="8" w16cid:durableId="11059226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15913635">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83382906">
    <w:abstractNumId w:val="1"/>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14730177">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721764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attachedTemplate r:id="rId1"/>
  <w:defaultTabStop w:val="1304"/>
  <w:hyphenationZone w:val="425"/>
  <w:characterSpacingControl w:val="doNotCompress"/>
  <w:hdrShapeDefaults>
    <o:shapedefaults v:ext="edit" spidmax="2050" style="mso-position-horizontal-relative:margin;mso-position-vertical-relative:margin" o:allowincell="f" fill="f" fillcolor="white" stroke="f">
      <v:fill color="white" on="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2E3"/>
    <w:rsid w:val="00000EDF"/>
    <w:rsid w:val="00021C69"/>
    <w:rsid w:val="000C6582"/>
    <w:rsid w:val="0010124B"/>
    <w:rsid w:val="001361CD"/>
    <w:rsid w:val="00164758"/>
    <w:rsid w:val="00165AF0"/>
    <w:rsid w:val="001754AB"/>
    <w:rsid w:val="001B33EA"/>
    <w:rsid w:val="001E75A7"/>
    <w:rsid w:val="00207439"/>
    <w:rsid w:val="002572C0"/>
    <w:rsid w:val="00271D6A"/>
    <w:rsid w:val="002F6297"/>
    <w:rsid w:val="00301202"/>
    <w:rsid w:val="003202D0"/>
    <w:rsid w:val="003204B2"/>
    <w:rsid w:val="003F69C9"/>
    <w:rsid w:val="00414788"/>
    <w:rsid w:val="00434A92"/>
    <w:rsid w:val="00452F7C"/>
    <w:rsid w:val="004619A8"/>
    <w:rsid w:val="00493BF2"/>
    <w:rsid w:val="004A1C72"/>
    <w:rsid w:val="004A314C"/>
    <w:rsid w:val="004A76C6"/>
    <w:rsid w:val="004F12E3"/>
    <w:rsid w:val="00525809"/>
    <w:rsid w:val="005C74A0"/>
    <w:rsid w:val="0060388E"/>
    <w:rsid w:val="00685041"/>
    <w:rsid w:val="00711EC1"/>
    <w:rsid w:val="0074039D"/>
    <w:rsid w:val="00895457"/>
    <w:rsid w:val="008D4D5A"/>
    <w:rsid w:val="008E5867"/>
    <w:rsid w:val="008F5AB7"/>
    <w:rsid w:val="00964BDB"/>
    <w:rsid w:val="00973DB7"/>
    <w:rsid w:val="009A7AF7"/>
    <w:rsid w:val="009D1D2E"/>
    <w:rsid w:val="009E48D7"/>
    <w:rsid w:val="009F394B"/>
    <w:rsid w:val="00A03048"/>
    <w:rsid w:val="00A34A13"/>
    <w:rsid w:val="00A4455D"/>
    <w:rsid w:val="00A97C12"/>
    <w:rsid w:val="00AC65CC"/>
    <w:rsid w:val="00B20AE0"/>
    <w:rsid w:val="00B519AA"/>
    <w:rsid w:val="00B70E11"/>
    <w:rsid w:val="00B7218E"/>
    <w:rsid w:val="00BA540A"/>
    <w:rsid w:val="00BB4157"/>
    <w:rsid w:val="00BD0F6B"/>
    <w:rsid w:val="00BF0606"/>
    <w:rsid w:val="00C33BDF"/>
    <w:rsid w:val="00CA1E25"/>
    <w:rsid w:val="00CC5963"/>
    <w:rsid w:val="00CD119F"/>
    <w:rsid w:val="00CF4E46"/>
    <w:rsid w:val="00D6339E"/>
    <w:rsid w:val="00D85449"/>
    <w:rsid w:val="00DD5783"/>
    <w:rsid w:val="00DE1828"/>
    <w:rsid w:val="00E02D87"/>
    <w:rsid w:val="00E13565"/>
    <w:rsid w:val="00E26B5E"/>
    <w:rsid w:val="00E36B06"/>
    <w:rsid w:val="00E56CD7"/>
    <w:rsid w:val="00E84606"/>
    <w:rsid w:val="00E9488B"/>
    <w:rsid w:val="00EA5EA6"/>
    <w:rsid w:val="00EC0574"/>
    <w:rsid w:val="00EE0C4F"/>
    <w:rsid w:val="00EF529B"/>
    <w:rsid w:val="00F804BE"/>
    <w:rsid w:val="00F94832"/>
    <w:rsid w:val="00FA224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o:allowincell="f" fill="f" fillcolor="white" stroke="f">
      <v:fill color="white" on="f"/>
      <v:stroke on="f"/>
    </o:shapedefaults>
    <o:shapelayout v:ext="edit">
      <o:idmap v:ext="edit" data="2"/>
    </o:shapelayout>
  </w:shapeDefaults>
  <w:decimalSymbol w:val=","/>
  <w:listSeparator w:val=";"/>
  <w14:docId w14:val="2C38894E"/>
  <w15:chartTrackingRefBased/>
  <w15:docId w15:val="{CE156DCB-E41A-4EAF-AD38-1BDBD923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2E3"/>
    <w:pPr>
      <w:spacing w:after="0" w:line="240" w:lineRule="auto"/>
      <w:ind w:left="1134"/>
    </w:pPr>
    <w:rPr>
      <w:sz w:val="24"/>
      <w:szCs w:val="24"/>
    </w:rPr>
  </w:style>
  <w:style w:type="paragraph" w:styleId="Overskrift1">
    <w:name w:val="heading 1"/>
    <w:basedOn w:val="Normal"/>
    <w:next w:val="Normal"/>
    <w:link w:val="Overskrift1Tegn"/>
    <w:uiPriority w:val="9"/>
    <w:qFormat/>
    <w:rsid w:val="004F12E3"/>
    <w:pPr>
      <w:keepNext/>
      <w:keepLines/>
      <w:tabs>
        <w:tab w:val="left" w:pos="0"/>
      </w:tabs>
      <w:ind w:left="0"/>
      <w:outlineLvl w:val="0"/>
    </w:pPr>
    <w:rPr>
      <w:rFonts w:eastAsiaTheme="majorEastAsia" w:cstheme="majorBidi"/>
      <w:b/>
      <w:bCs/>
      <w:smallCaps/>
      <w:sz w:val="28"/>
      <w:szCs w:val="28"/>
    </w:rPr>
  </w:style>
  <w:style w:type="paragraph" w:styleId="Overskrift3">
    <w:name w:val="heading 3"/>
    <w:basedOn w:val="Normal"/>
    <w:next w:val="Normal"/>
    <w:link w:val="Overskrift3Tegn"/>
    <w:uiPriority w:val="9"/>
    <w:unhideWhenUsed/>
    <w:qFormat/>
    <w:rsid w:val="004F12E3"/>
    <w:pPr>
      <w:jc w:val="center"/>
      <w:outlineLvl w:val="2"/>
    </w:pPr>
    <w:rPr>
      <w:b/>
      <w:smallCaps/>
    </w:rPr>
  </w:style>
  <w:style w:type="paragraph" w:styleId="Overskrift4">
    <w:name w:val="heading 4"/>
    <w:basedOn w:val="Normal"/>
    <w:next w:val="Normal"/>
    <w:link w:val="Overskrift4Tegn"/>
    <w:uiPriority w:val="9"/>
    <w:unhideWhenUsed/>
    <w:qFormat/>
    <w:rsid w:val="004F12E3"/>
    <w:pPr>
      <w:tabs>
        <w:tab w:val="left" w:pos="1134"/>
      </w:tabs>
      <w:ind w:hanging="1275"/>
      <w:outlineLvl w:val="3"/>
    </w:pPr>
    <w:rPr>
      <w:b/>
      <w:u w:val="single"/>
    </w:rPr>
  </w:style>
  <w:style w:type="paragraph" w:styleId="Overskrift5">
    <w:name w:val="heading 5"/>
    <w:basedOn w:val="Normal"/>
    <w:next w:val="Normal"/>
    <w:link w:val="Overskrift5Tegn"/>
    <w:uiPriority w:val="9"/>
    <w:unhideWhenUsed/>
    <w:qFormat/>
    <w:rsid w:val="004F12E3"/>
    <w:pPr>
      <w:outlineLvl w:val="4"/>
    </w:pPr>
    <w:rPr>
      <w:b/>
      <w:u w:val="single"/>
    </w:rPr>
  </w:style>
  <w:style w:type="paragraph" w:styleId="Overskrift6">
    <w:name w:val="heading 6"/>
    <w:basedOn w:val="Normal"/>
    <w:next w:val="Normal"/>
    <w:link w:val="Overskrift6Tegn"/>
    <w:uiPriority w:val="9"/>
    <w:unhideWhenUsed/>
    <w:qFormat/>
    <w:rsid w:val="004F12E3"/>
    <w:pPr>
      <w:keepNext/>
      <w:keepLines/>
      <w:outlineLvl w:val="5"/>
    </w:pPr>
    <w:rPr>
      <w:rFonts w:eastAsia="Times New Roman" w:cs="Times New Roman"/>
      <w:b/>
      <w:bCs/>
      <w:iCs/>
      <w:lang w:eastAsia="da-DK"/>
    </w:rPr>
  </w:style>
  <w:style w:type="paragraph" w:styleId="Overskrift8">
    <w:name w:val="heading 8"/>
    <w:basedOn w:val="Normal"/>
    <w:next w:val="Normal"/>
    <w:link w:val="Overskrift8Tegn"/>
    <w:uiPriority w:val="9"/>
    <w:unhideWhenUsed/>
    <w:qFormat/>
    <w:rsid w:val="004F12E3"/>
    <w:pPr>
      <w:keepNext/>
      <w:keepLines/>
      <w:spacing w:before="200"/>
      <w:outlineLvl w:val="7"/>
    </w:pPr>
    <w:rPr>
      <w:rFonts w:ascii="Cambria" w:eastAsia="Times New Roman" w:hAnsi="Cambria" w:cs="Times New Roman"/>
      <w:bCs/>
      <w:color w:val="2DA2BF"/>
      <w:sz w:val="20"/>
      <w:szCs w:val="20"/>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7218E"/>
    <w:pPr>
      <w:tabs>
        <w:tab w:val="center" w:pos="4819"/>
        <w:tab w:val="right" w:pos="9638"/>
      </w:tabs>
    </w:pPr>
  </w:style>
  <w:style w:type="character" w:customStyle="1" w:styleId="SidehovedTegn">
    <w:name w:val="Sidehoved Tegn"/>
    <w:basedOn w:val="Standardskrifttypeiafsnit"/>
    <w:link w:val="Sidehoved"/>
    <w:uiPriority w:val="99"/>
    <w:rsid w:val="00B7218E"/>
  </w:style>
  <w:style w:type="paragraph" w:styleId="Sidefod">
    <w:name w:val="footer"/>
    <w:basedOn w:val="Normal"/>
    <w:link w:val="SidefodTegn"/>
    <w:uiPriority w:val="99"/>
    <w:unhideWhenUsed/>
    <w:rsid w:val="00B7218E"/>
    <w:pPr>
      <w:tabs>
        <w:tab w:val="center" w:pos="4819"/>
        <w:tab w:val="right" w:pos="9638"/>
      </w:tabs>
    </w:pPr>
  </w:style>
  <w:style w:type="character" w:customStyle="1" w:styleId="SidefodTegn">
    <w:name w:val="Sidefod Tegn"/>
    <w:basedOn w:val="Standardskrifttypeiafsnit"/>
    <w:link w:val="Sidefod"/>
    <w:uiPriority w:val="99"/>
    <w:rsid w:val="00B7218E"/>
  </w:style>
  <w:style w:type="character" w:styleId="Hyperlink">
    <w:name w:val="Hyperlink"/>
    <w:basedOn w:val="Standardskrifttypeiafsnit"/>
    <w:uiPriority w:val="99"/>
    <w:unhideWhenUsed/>
    <w:rsid w:val="00B7218E"/>
    <w:rPr>
      <w:color w:val="0563C1" w:themeColor="hyperlink"/>
      <w:u w:val="single"/>
    </w:rPr>
  </w:style>
  <w:style w:type="paragraph" w:styleId="Markeringsbobletekst">
    <w:name w:val="Balloon Text"/>
    <w:basedOn w:val="Normal"/>
    <w:link w:val="MarkeringsbobletekstTegn"/>
    <w:uiPriority w:val="99"/>
    <w:semiHidden/>
    <w:unhideWhenUsed/>
    <w:rsid w:val="00165AF0"/>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65AF0"/>
    <w:rPr>
      <w:rFonts w:ascii="Segoe UI" w:hAnsi="Segoe UI" w:cs="Segoe UI"/>
      <w:sz w:val="18"/>
      <w:szCs w:val="18"/>
    </w:rPr>
  </w:style>
  <w:style w:type="character" w:styleId="Ulstomtale">
    <w:name w:val="Unresolved Mention"/>
    <w:basedOn w:val="Standardskrifttypeiafsnit"/>
    <w:uiPriority w:val="99"/>
    <w:semiHidden/>
    <w:unhideWhenUsed/>
    <w:rsid w:val="00EC0574"/>
    <w:rPr>
      <w:color w:val="605E5C"/>
      <w:shd w:val="clear" w:color="auto" w:fill="E1DFDD"/>
    </w:rPr>
  </w:style>
  <w:style w:type="character" w:customStyle="1" w:styleId="Overskrift1Tegn">
    <w:name w:val="Overskrift 1 Tegn"/>
    <w:basedOn w:val="Standardskrifttypeiafsnit"/>
    <w:link w:val="Overskrift1"/>
    <w:uiPriority w:val="9"/>
    <w:rsid w:val="004F12E3"/>
    <w:rPr>
      <w:rFonts w:eastAsiaTheme="majorEastAsia" w:cstheme="majorBidi"/>
      <w:b/>
      <w:bCs/>
      <w:smallCaps/>
      <w:sz w:val="28"/>
      <w:szCs w:val="28"/>
    </w:rPr>
  </w:style>
  <w:style w:type="character" w:customStyle="1" w:styleId="Overskrift3Tegn">
    <w:name w:val="Overskrift 3 Tegn"/>
    <w:basedOn w:val="Standardskrifttypeiafsnit"/>
    <w:link w:val="Overskrift3"/>
    <w:uiPriority w:val="9"/>
    <w:rsid w:val="004F12E3"/>
    <w:rPr>
      <w:b/>
      <w:smallCaps/>
      <w:sz w:val="24"/>
      <w:szCs w:val="24"/>
    </w:rPr>
  </w:style>
  <w:style w:type="character" w:customStyle="1" w:styleId="Overskrift4Tegn">
    <w:name w:val="Overskrift 4 Tegn"/>
    <w:basedOn w:val="Standardskrifttypeiafsnit"/>
    <w:link w:val="Overskrift4"/>
    <w:uiPriority w:val="9"/>
    <w:rsid w:val="004F12E3"/>
    <w:rPr>
      <w:b/>
      <w:sz w:val="24"/>
      <w:szCs w:val="24"/>
      <w:u w:val="single"/>
    </w:rPr>
  </w:style>
  <w:style w:type="character" w:customStyle="1" w:styleId="Overskrift5Tegn">
    <w:name w:val="Overskrift 5 Tegn"/>
    <w:basedOn w:val="Standardskrifttypeiafsnit"/>
    <w:link w:val="Overskrift5"/>
    <w:uiPriority w:val="9"/>
    <w:rsid w:val="004F12E3"/>
    <w:rPr>
      <w:b/>
      <w:sz w:val="24"/>
      <w:szCs w:val="24"/>
      <w:u w:val="single"/>
    </w:rPr>
  </w:style>
  <w:style w:type="character" w:customStyle="1" w:styleId="Overskrift6Tegn">
    <w:name w:val="Overskrift 6 Tegn"/>
    <w:basedOn w:val="Standardskrifttypeiafsnit"/>
    <w:link w:val="Overskrift6"/>
    <w:uiPriority w:val="9"/>
    <w:rsid w:val="004F12E3"/>
    <w:rPr>
      <w:rFonts w:eastAsia="Times New Roman" w:cs="Times New Roman"/>
      <w:b/>
      <w:bCs/>
      <w:iCs/>
      <w:sz w:val="24"/>
      <w:szCs w:val="24"/>
      <w:lang w:eastAsia="da-DK"/>
    </w:rPr>
  </w:style>
  <w:style w:type="character" w:customStyle="1" w:styleId="Overskrift8Tegn">
    <w:name w:val="Overskrift 8 Tegn"/>
    <w:basedOn w:val="Standardskrifttypeiafsnit"/>
    <w:link w:val="Overskrift8"/>
    <w:uiPriority w:val="9"/>
    <w:rsid w:val="004F12E3"/>
    <w:rPr>
      <w:rFonts w:ascii="Cambria" w:eastAsia="Times New Roman" w:hAnsi="Cambria" w:cs="Times New Roman"/>
      <w:bCs/>
      <w:color w:val="2DA2BF"/>
      <w:sz w:val="20"/>
      <w:szCs w:val="20"/>
      <w:lang w:eastAsia="da-DK"/>
    </w:rPr>
  </w:style>
  <w:style w:type="paragraph" w:styleId="Listeafsnit">
    <w:name w:val="List Paragraph"/>
    <w:basedOn w:val="Normal"/>
    <w:uiPriority w:val="34"/>
    <w:qFormat/>
    <w:rsid w:val="004F12E3"/>
    <w:pPr>
      <w:numPr>
        <w:numId w:val="1"/>
      </w:numPr>
      <w:contextualSpacing/>
    </w:pPr>
    <w:rPr>
      <w:rFonts w:eastAsiaTheme="minorEastAsia"/>
      <w:bCs/>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509209">
      <w:bodyDiv w:val="1"/>
      <w:marLeft w:val="0"/>
      <w:marRight w:val="0"/>
      <w:marTop w:val="0"/>
      <w:marBottom w:val="0"/>
      <w:divBdr>
        <w:top w:val="none" w:sz="0" w:space="0" w:color="auto"/>
        <w:left w:val="none" w:sz="0" w:space="0" w:color="auto"/>
        <w:bottom w:val="none" w:sz="0" w:space="0" w:color="auto"/>
        <w:right w:val="none" w:sz="0" w:space="0" w:color="auto"/>
      </w:divBdr>
    </w:div>
    <w:div w:id="900138751">
      <w:bodyDiv w:val="1"/>
      <w:marLeft w:val="0"/>
      <w:marRight w:val="0"/>
      <w:marTop w:val="0"/>
      <w:marBottom w:val="0"/>
      <w:divBdr>
        <w:top w:val="none" w:sz="0" w:space="0" w:color="auto"/>
        <w:left w:val="none" w:sz="0" w:space="0" w:color="auto"/>
        <w:bottom w:val="none" w:sz="0" w:space="0" w:color="auto"/>
        <w:right w:val="none" w:sz="0" w:space="0" w:color="auto"/>
      </w:divBdr>
    </w:div>
    <w:div w:id="20757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3.safelinks.protection.outlook.com/?url=https%3A%2F%2Fwww.facebook.com%2Fshare%2Fv%2F14UXHio95Gg%2F%3Fmibextid%3DwwXIfr&amp;data=05%7C02%7Cgol%40parasport.dk%7C26fbd2afd0534847eb2608de5d0e62d2%7Cd34c71f2fdc44dff8a7d5797d5e61df6%7C0%7C0%7C639050513656589115%7CUnknown%7CTWFpbGZsb3d8eyJFbXB0eU1hcGkiOnRydWUsIlYiOiIwLjAuMDAwMCIsIlAiOiJXaW4zMiIsIkFOIjoiTWFpbCIsIldUIjoyfQ%3D%3D%7C0%7C%7C%7C&amp;sdata=ljba4WEZFG2%2F4Td7bpWTYIbafrGOqb77hWGhkAAHRFo%3D&amp;reserved=0"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ur03.safelinks.protection.outlook.com/?url=http%3A%2F%2Fwww.sammenomfritid.dk%2F&amp;data=05%7C02%7Cgol%40parasport.dk%7C26fbd2afd0534847eb2608de5d0e62d2%7Cd34c71f2fdc44dff8a7d5797d5e61df6%7C0%7C0%7C639050513656564761%7CUnknown%7CTWFpbGZsb3d8eyJFbXB0eU1hcGkiOnRydWUsIlYiOiIwLjAuMDAwMCIsIlAiOiJXaW4zMiIsIkFOIjoiTWFpbCIsIldUIjoyfQ%3D%3D%7C0%7C%7C%7C&amp;sdata=tWYk2pMBSfxVILxsUnLRaWYSVe1uaz1kzYr1ceMmK%2Bs%3D&amp;reserved=0"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3.safelinks.protection.outlook.com/?url=https%3A%2F%2Foptimisten.dk%2Faarets-optimister%2Faarets-optimister-2025%2F%23vinderne&amp;data=05%7C02%7Cgol%40parasport.dk%7C40b906829d904ebe2b8508de5e7189dd%7Cd34c71f2fdc44dff8a7d5797d5e61df6%7C0%7C0%7C639052038914698174%7CUnknown%7CTWFpbGZsb3d8eyJFbXB0eU1hcGkiOnRydWUsIlYiOiIwLjAuMDAwMCIsIlAiOiJXaW4zMiIsIkFOIjoiTWFpbCIsIldUIjoyfQ%3D%3D%7C0%7C%7C%7C&amp;sdata=zPil79oy12RqTYtqAoVKPdcnCrY4zxf1XNWOA4u8MvU%3D&amp;reserved=0"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https://dhif.sharepoint.com/sites/ParasportDanmark/OfficeSkabeloner/Dansk%20-%20baggrund%20og%20logoet%20p&#229;%20alle%20sider.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399cbfa-a1ed-4e8e-9a5b-4d9da5696dc4">
      <Terms xmlns="http://schemas.microsoft.com/office/infopath/2007/PartnerControls"/>
    </lcf76f155ced4ddcb4097134ff3c332f>
    <TaxCatchAll xmlns="0ddc0fc9-7272-4511-8332-f5bae4fd838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94B07C9171946F4DB723F2853024BF4A" ma:contentTypeVersion="11" ma:contentTypeDescription="Opret et nyt dokument." ma:contentTypeScope="" ma:versionID="3e7d37f537e3117dfa20b2949493bd04">
  <xsd:schema xmlns:xsd="http://www.w3.org/2001/XMLSchema" xmlns:xs="http://www.w3.org/2001/XMLSchema" xmlns:p="http://schemas.microsoft.com/office/2006/metadata/properties" xmlns:ns2="3399cbfa-a1ed-4e8e-9a5b-4d9da5696dc4" xmlns:ns3="0ddc0fc9-7272-4511-8332-f5bae4fd8381" targetNamespace="http://schemas.microsoft.com/office/2006/metadata/properties" ma:root="true" ma:fieldsID="63e732dd83e4b2bacaa0565fe11180d1" ns2:_="" ns3:_="">
    <xsd:import namespace="3399cbfa-a1ed-4e8e-9a5b-4d9da5696dc4"/>
    <xsd:import namespace="0ddc0fc9-7272-4511-8332-f5bae4fd83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99cbfa-a1ed-4e8e-9a5b-4d9da5696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6b29226a-5fbf-4214-b92b-014e4d6ae70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dc0fc9-7272-4511-8332-f5bae4fd8381" elementFormDefault="qualified">
    <xsd:import namespace="http://schemas.microsoft.com/office/2006/documentManagement/types"/>
    <xsd:import namespace="http://schemas.microsoft.com/office/infopath/2007/PartnerControls"/>
    <xsd:element name="TaxCatchAll" ma:index="14" nillable="true" ma:displayName="Taksonomiopsamlingskolonne" ma:hidden="true" ma:list="{7a900a41-cb67-4224-b96d-d5eb525e46dc}" ma:internalName="TaxCatchAll" ma:showField="CatchAllData" ma:web="0ddc0fc9-7272-4511-8332-f5bae4fd83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D99F61-7EA3-4A7E-BE8F-8CBBEE769676}">
  <ds:schemaRefs>
    <ds:schemaRef ds:uri="http://schemas.microsoft.com/sharepoint/v3/contenttype/forms"/>
  </ds:schemaRefs>
</ds:datastoreItem>
</file>

<file path=customXml/itemProps2.xml><?xml version="1.0" encoding="utf-8"?>
<ds:datastoreItem xmlns:ds="http://schemas.openxmlformats.org/officeDocument/2006/customXml" ds:itemID="{263F5176-0462-4B4B-BFD1-2C82716C4CA3}">
  <ds:schemaRefs>
    <ds:schemaRef ds:uri="http://schemas.microsoft.com/office/2006/metadata/properties"/>
    <ds:schemaRef ds:uri="http://schemas.microsoft.com/office/infopath/2007/PartnerControls"/>
    <ds:schemaRef ds:uri="3399cbfa-a1ed-4e8e-9a5b-4d9da5696dc4"/>
    <ds:schemaRef ds:uri="0ddc0fc9-7272-4511-8332-f5bae4fd8381"/>
  </ds:schemaRefs>
</ds:datastoreItem>
</file>

<file path=customXml/itemProps3.xml><?xml version="1.0" encoding="utf-8"?>
<ds:datastoreItem xmlns:ds="http://schemas.openxmlformats.org/officeDocument/2006/customXml" ds:itemID="{E2EE1E54-D36A-4D9A-B521-D3D8B80A2D54}">
  <ds:schemaRefs>
    <ds:schemaRef ds:uri="http://schemas.openxmlformats.org/officeDocument/2006/bibliography"/>
  </ds:schemaRefs>
</ds:datastoreItem>
</file>

<file path=customXml/itemProps4.xml><?xml version="1.0" encoding="utf-8"?>
<ds:datastoreItem xmlns:ds="http://schemas.openxmlformats.org/officeDocument/2006/customXml" ds:itemID="{098219A2-D1B1-4749-9384-89EF208175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99cbfa-a1ed-4e8e-9a5b-4d9da5696dc4"/>
    <ds:schemaRef ds:uri="0ddc0fc9-7272-4511-8332-f5bae4fd8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Dansk%20-%20baggrund%20og%20logoet%20på%20alle%20sider.dotx</Template>
  <TotalTime>16</TotalTime>
  <Pages>23</Pages>
  <Words>7582</Words>
  <Characters>46255</Characters>
  <Application>Microsoft Office Word</Application>
  <DocSecurity>0</DocSecurity>
  <Lines>385</Lines>
  <Paragraphs>107</Paragraphs>
  <ScaleCrop>false</ScaleCrop>
  <HeadingPairs>
    <vt:vector size="2" baseType="variant">
      <vt:variant>
        <vt:lpstr>Titel</vt:lpstr>
      </vt:variant>
      <vt:variant>
        <vt:i4>1</vt:i4>
      </vt:variant>
    </vt:vector>
  </HeadingPairs>
  <TitlesOfParts>
    <vt:vector size="1" baseType="lpstr">
      <vt:lpstr/>
    </vt:vector>
  </TitlesOfParts>
  <Company>Parasport Danmark</Company>
  <LinksUpToDate>false</LinksUpToDate>
  <CharactersWithSpaces>53730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Noël Olesen</dc:creator>
  <cp:keywords/>
  <dc:description/>
  <cp:lastModifiedBy>Gitte Noël Olesen</cp:lastModifiedBy>
  <cp:revision>7</cp:revision>
  <cp:lastPrinted>2016-11-29T14:47:00Z</cp:lastPrinted>
  <dcterms:created xsi:type="dcterms:W3CDTF">2026-02-24T11:39:00Z</dcterms:created>
  <dcterms:modified xsi:type="dcterms:W3CDTF">2026-02-24T12:00:00Z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0x01010094B07C9171946F4DB723F2853024BF4A</vt:lpwstr>
  </property>
  <property fmtid="{D5CDD505-2E9C-101B-9397-08002B2CF9AE}" pid="3" name="MediaServiceImageTags">
    <vt:lpwstr/>
  </property>
</Properties>
</file>