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F1EA5" w14:textId="77777777" w:rsidR="00962B06" w:rsidRDefault="00962B06" w:rsidP="00962B06">
      <w:pPr>
        <w:pStyle w:val="Overskrift1"/>
        <w:tabs>
          <w:tab w:val="clear" w:pos="0"/>
        </w:tabs>
      </w:pPr>
      <w:r w:rsidRPr="00C5152B">
        <w:t>REFERAT AF BESTYRELSESMØDE</w:t>
      </w:r>
      <w:r>
        <w:t xml:space="preserve"> </w:t>
      </w:r>
    </w:p>
    <w:p w14:paraId="208A6012" w14:textId="76CBDF36" w:rsidR="00962B06" w:rsidRPr="00C5152B" w:rsidRDefault="00962B06" w:rsidP="00962B06">
      <w:pPr>
        <w:pStyle w:val="Overskrift1"/>
        <w:tabs>
          <w:tab w:val="clear" w:pos="0"/>
        </w:tabs>
      </w:pPr>
      <w:r w:rsidRPr="00C5152B">
        <w:t>D. 10. DECEMBER 2025</w:t>
      </w:r>
    </w:p>
    <w:p w14:paraId="77945AFE" w14:textId="77777777" w:rsidR="00962B06" w:rsidRPr="001E28D2" w:rsidRDefault="00962B06" w:rsidP="00962B06">
      <w:pPr>
        <w:ind w:left="0"/>
      </w:pPr>
    </w:p>
    <w:p w14:paraId="1173B4EB" w14:textId="77777777" w:rsidR="00962B06" w:rsidRPr="001E28D2" w:rsidRDefault="00962B06" w:rsidP="00962B06">
      <w:pPr>
        <w:ind w:left="0"/>
      </w:pPr>
      <w:bookmarkStart w:id="0" w:name="_Hlk40792708"/>
    </w:p>
    <w:bookmarkEnd w:id="0"/>
    <w:p w14:paraId="1EF04B8D" w14:textId="77777777" w:rsidR="00962B06" w:rsidRPr="001E28D2" w:rsidRDefault="00962B06" w:rsidP="00962B06">
      <w:pPr>
        <w:ind w:left="0"/>
        <w:rPr>
          <w:szCs w:val="20"/>
        </w:rPr>
      </w:pPr>
      <w:r w:rsidRPr="00C5152B">
        <w:rPr>
          <w:b/>
          <w:bCs/>
          <w:szCs w:val="20"/>
        </w:rPr>
        <w:t>Deltagere</w:t>
      </w:r>
      <w:r w:rsidRPr="001E28D2">
        <w:rPr>
          <w:szCs w:val="20"/>
        </w:rPr>
        <w:t>: John Petersson (JP), Jens Boe Nielsen (JBN), Asger Krebs (AKR), Tine Rindum Teilmann (TRT), Jannie Hammershøi (JH)</w:t>
      </w:r>
      <w:r>
        <w:rPr>
          <w:szCs w:val="20"/>
        </w:rPr>
        <w:t xml:space="preserve"> via Teams</w:t>
      </w:r>
      <w:r w:rsidRPr="001E28D2">
        <w:rPr>
          <w:szCs w:val="20"/>
        </w:rPr>
        <w:t>, Lene van der Keur (</w:t>
      </w:r>
      <w:proofErr w:type="spellStart"/>
      <w:r w:rsidRPr="001E28D2">
        <w:rPr>
          <w:szCs w:val="20"/>
        </w:rPr>
        <w:t>LvdK</w:t>
      </w:r>
      <w:proofErr w:type="spellEnd"/>
      <w:r w:rsidRPr="001E28D2">
        <w:rPr>
          <w:szCs w:val="20"/>
        </w:rPr>
        <w:t xml:space="preserve">), Jan S. Johansen </w:t>
      </w:r>
      <w:r>
        <w:rPr>
          <w:szCs w:val="20"/>
        </w:rPr>
        <w:t>(</w:t>
      </w:r>
      <w:r w:rsidRPr="001E28D2">
        <w:rPr>
          <w:szCs w:val="20"/>
        </w:rPr>
        <w:t>JSJ)</w:t>
      </w:r>
      <w:r>
        <w:rPr>
          <w:szCs w:val="20"/>
        </w:rPr>
        <w:t>,</w:t>
      </w:r>
      <w:r w:rsidRPr="001E28D2">
        <w:rPr>
          <w:szCs w:val="20"/>
        </w:rPr>
        <w:t xml:space="preserve"> Sven Folkmann (SFO)</w:t>
      </w:r>
      <w:r>
        <w:rPr>
          <w:szCs w:val="20"/>
        </w:rPr>
        <w:t xml:space="preserve">, og </w:t>
      </w:r>
      <w:r w:rsidRPr="001E28D2">
        <w:rPr>
          <w:szCs w:val="20"/>
        </w:rPr>
        <w:t>Lykke Guldbrandt (LGU).</w:t>
      </w:r>
    </w:p>
    <w:p w14:paraId="038F3233" w14:textId="77777777" w:rsidR="00962B06" w:rsidRDefault="00962B06" w:rsidP="00962B06">
      <w:pPr>
        <w:tabs>
          <w:tab w:val="left" w:pos="1134"/>
        </w:tabs>
        <w:ind w:left="0"/>
        <w:rPr>
          <w:rFonts w:cstheme="minorHAnsi"/>
          <w:b/>
          <w:bCs/>
          <w:szCs w:val="20"/>
        </w:rPr>
      </w:pPr>
    </w:p>
    <w:p w14:paraId="27857711" w14:textId="77777777" w:rsidR="00962B06" w:rsidRPr="00507214" w:rsidRDefault="00962B06" w:rsidP="00962B06">
      <w:pPr>
        <w:ind w:left="0"/>
      </w:pPr>
      <w:r w:rsidRPr="001E28D2">
        <w:rPr>
          <w:b/>
          <w:bCs/>
        </w:rPr>
        <w:t>Desuden delt</w:t>
      </w:r>
      <w:r>
        <w:rPr>
          <w:b/>
          <w:bCs/>
        </w:rPr>
        <w:t>og</w:t>
      </w:r>
      <w:r w:rsidRPr="001E28D2">
        <w:rPr>
          <w:b/>
          <w:bCs/>
        </w:rPr>
        <w:t xml:space="preserve">: </w:t>
      </w:r>
      <w:r w:rsidRPr="001E28D2">
        <w:t>Ivan Løvstrup (IVL), Teis Bro (BRO),</w:t>
      </w:r>
      <w:r>
        <w:t xml:space="preserve"> </w:t>
      </w:r>
      <w:r w:rsidRPr="001E28D2">
        <w:t>Maiken Schütt (MAS)</w:t>
      </w:r>
      <w:r>
        <w:t xml:space="preserve"> og</w:t>
      </w:r>
      <w:r w:rsidRPr="001E28D2">
        <w:t xml:space="preserve"> Martin Elleberg </w:t>
      </w:r>
      <w:r w:rsidRPr="00507214">
        <w:t xml:space="preserve">Petersen (MEP). </w:t>
      </w:r>
    </w:p>
    <w:p w14:paraId="463584EB" w14:textId="77777777" w:rsidR="00962B06" w:rsidRPr="00507214" w:rsidRDefault="00962B06" w:rsidP="00962B06">
      <w:pPr>
        <w:tabs>
          <w:tab w:val="left" w:pos="1134"/>
        </w:tabs>
        <w:ind w:left="0"/>
        <w:rPr>
          <w:rFonts w:cstheme="minorHAnsi"/>
          <w:szCs w:val="20"/>
        </w:rPr>
      </w:pPr>
    </w:p>
    <w:p w14:paraId="3AA6D004" w14:textId="090A9A3E" w:rsidR="00962B06" w:rsidRPr="00962B06" w:rsidRDefault="00962B06" w:rsidP="00962B06">
      <w:pPr>
        <w:pStyle w:val="Overskrift5"/>
        <w:ind w:left="0"/>
      </w:pPr>
      <w:r w:rsidRPr="00C5152B">
        <w:rPr>
          <w:szCs w:val="20"/>
        </w:rPr>
        <w:t xml:space="preserve">Mødet indledtes med punkterne 9 – ØU møde d. 12. november 2025, og 10 - </w:t>
      </w:r>
      <w:r w:rsidRPr="00C5152B">
        <w:t>Kvartalsregnskab pr. 30/9-25 samt estimat for 2025 med deltagelse af økonomi- og regnskabsansvarlig Hanne Hede.</w:t>
      </w:r>
    </w:p>
    <w:p w14:paraId="2C8704A4" w14:textId="77777777" w:rsidR="00962B06" w:rsidRPr="006E22E6" w:rsidRDefault="00962B06" w:rsidP="00962B06">
      <w:pPr>
        <w:pStyle w:val="Overskrift2"/>
        <w:tabs>
          <w:tab w:val="clear" w:pos="0"/>
        </w:tabs>
      </w:pPr>
      <w:r w:rsidRPr="001E28D2">
        <w:t>DAGSORDEN</w:t>
      </w:r>
    </w:p>
    <w:p w14:paraId="52C9E397" w14:textId="37997FF1" w:rsidR="00962B06" w:rsidRPr="00223083" w:rsidRDefault="00962B06" w:rsidP="00962B06">
      <w:pPr>
        <w:pStyle w:val="Overskrift4"/>
        <w:ind w:left="0" w:firstLine="0"/>
      </w:pPr>
      <w:r>
        <w:rPr>
          <w:b w:val="0"/>
          <w:bCs/>
          <w:u w:val="none"/>
        </w:rPr>
        <w:tab/>
      </w:r>
      <w:r w:rsidRPr="00223083">
        <w:t>Praktiske forhold</w:t>
      </w:r>
    </w:p>
    <w:p w14:paraId="262CF3CB" w14:textId="77777777" w:rsidR="00962B06" w:rsidRPr="00C5152B" w:rsidRDefault="00962B06" w:rsidP="00962B06">
      <w:pPr>
        <w:pStyle w:val="Listeafsnit"/>
        <w:ind w:left="0" w:firstLine="851"/>
      </w:pPr>
      <w:r w:rsidRPr="00C5152B">
        <w:t>Godkendelse af dagsorden</w:t>
      </w:r>
    </w:p>
    <w:p w14:paraId="259187B7" w14:textId="77777777" w:rsidR="00962B06" w:rsidRPr="00C5152B" w:rsidRDefault="00962B06" w:rsidP="00962B06">
      <w:pPr>
        <w:pStyle w:val="Listeafsnit"/>
        <w:ind w:left="0" w:firstLine="851"/>
      </w:pPr>
      <w:bookmarkStart w:id="1" w:name="_Hlk178838797"/>
      <w:r w:rsidRPr="00C5152B">
        <w:t>Godkendelse og underskrift af referat af senest afholdte bestyrelsesmøde</w:t>
      </w:r>
    </w:p>
    <w:p w14:paraId="5B105092" w14:textId="77777777" w:rsidR="00962B06" w:rsidRPr="00C5152B" w:rsidRDefault="00962B06" w:rsidP="00962B06">
      <w:pPr>
        <w:pStyle w:val="Listeafsnit"/>
        <w:ind w:left="0" w:firstLine="851"/>
      </w:pPr>
      <w:bookmarkStart w:id="2" w:name="_Hlk178838834"/>
      <w:bookmarkEnd w:id="1"/>
      <w:r w:rsidRPr="00C5152B">
        <w:t>Opfølgning på tidligere referater og åbentstående punkter heri</w:t>
      </w:r>
    </w:p>
    <w:bookmarkEnd w:id="2"/>
    <w:p w14:paraId="1BEFC9C2" w14:textId="77777777" w:rsidR="00962B06" w:rsidRPr="00C5152B" w:rsidRDefault="00962B06" w:rsidP="00962B06">
      <w:pPr>
        <w:pStyle w:val="Listeafsnit"/>
        <w:ind w:left="0" w:firstLine="851"/>
      </w:pPr>
      <w:r w:rsidRPr="00C5152B">
        <w:t>Fastsættelse af datoer og tid for møder for bestyrelsen</w:t>
      </w:r>
    </w:p>
    <w:p w14:paraId="591BCD59" w14:textId="77777777" w:rsidR="00962B06" w:rsidRPr="00C5152B" w:rsidRDefault="00962B06" w:rsidP="00962B06">
      <w:pPr>
        <w:pStyle w:val="Listeafsnit"/>
        <w:ind w:left="0" w:firstLine="851"/>
      </w:pPr>
      <w:r w:rsidRPr="00C5152B">
        <w:t>Internationale møder/konferencer</w:t>
      </w:r>
    </w:p>
    <w:p w14:paraId="1AA1C02D" w14:textId="77777777" w:rsidR="00962B06" w:rsidRPr="00C5152B" w:rsidRDefault="00962B06" w:rsidP="00962B06">
      <w:pPr>
        <w:pStyle w:val="Listeafsnit"/>
        <w:ind w:left="0" w:firstLine="851"/>
      </w:pPr>
      <w:r w:rsidRPr="00C5152B">
        <w:t>Internationale stævner/mesterskaber</w:t>
      </w:r>
    </w:p>
    <w:p w14:paraId="4A5646F4" w14:textId="77777777" w:rsidR="00962B06" w:rsidRPr="00C5152B" w:rsidRDefault="00962B06" w:rsidP="00962B06">
      <w:pPr>
        <w:pStyle w:val="Listeafsnit"/>
        <w:numPr>
          <w:ilvl w:val="0"/>
          <w:numId w:val="0"/>
        </w:numPr>
      </w:pPr>
    </w:p>
    <w:p w14:paraId="6AECD8DA" w14:textId="16CE2170" w:rsidR="00962B06" w:rsidRPr="001E28D2" w:rsidRDefault="00962B06" w:rsidP="00962B06">
      <w:pPr>
        <w:pStyle w:val="Overskrift4"/>
        <w:ind w:left="0" w:firstLine="0"/>
      </w:pPr>
      <w:r>
        <w:rPr>
          <w:b w:val="0"/>
          <w:bCs/>
          <w:u w:val="none"/>
        </w:rPr>
        <w:tab/>
      </w:r>
      <w:r w:rsidRPr="001E28D2">
        <w:t>Meddelelser fra bestyrelsen og ledelsen</w:t>
      </w:r>
    </w:p>
    <w:p w14:paraId="1B4817B6" w14:textId="77777777" w:rsidR="00962B06" w:rsidRPr="00223083" w:rsidRDefault="00962B06" w:rsidP="00962B06">
      <w:pPr>
        <w:pStyle w:val="Listeafsnit"/>
        <w:ind w:left="0" w:firstLine="851"/>
      </w:pPr>
      <w:r w:rsidRPr="00223083">
        <w:t>Nyt fra ledelsen</w:t>
      </w:r>
    </w:p>
    <w:p w14:paraId="37C265FA" w14:textId="77777777" w:rsidR="00962B06" w:rsidRDefault="00962B06" w:rsidP="00962B06">
      <w:pPr>
        <w:pStyle w:val="Listeafsnit"/>
        <w:ind w:left="0" w:firstLine="851"/>
      </w:pPr>
      <w:r w:rsidRPr="00223083">
        <w:t>Nyt fra bestyrelsens medlemmer</w:t>
      </w:r>
      <w:r>
        <w:br/>
      </w:r>
    </w:p>
    <w:p w14:paraId="37CEFEE3" w14:textId="7CE573D7" w:rsidR="00962B06" w:rsidRPr="00454AD4" w:rsidRDefault="00962B06" w:rsidP="00962B06">
      <w:pPr>
        <w:pStyle w:val="Overskrift4"/>
        <w:ind w:left="0" w:firstLine="0"/>
      </w:pPr>
      <w:r>
        <w:rPr>
          <w:b w:val="0"/>
          <w:bCs/>
          <w:u w:val="none"/>
        </w:rPr>
        <w:tab/>
      </w:r>
      <w:r w:rsidRPr="00223083">
        <w:t>Sager</w:t>
      </w:r>
      <w:r w:rsidRPr="00454AD4">
        <w:t xml:space="preserve"> til orientering</w:t>
      </w:r>
    </w:p>
    <w:p w14:paraId="1B1526DB" w14:textId="77777777" w:rsidR="00962B06" w:rsidRPr="00223083" w:rsidRDefault="00962B06" w:rsidP="00962B06">
      <w:pPr>
        <w:pStyle w:val="Listeafsnit"/>
        <w:ind w:left="1276" w:hanging="425"/>
      </w:pPr>
      <w:r w:rsidRPr="00223083">
        <w:t>ØU møde 12. november 2025</w:t>
      </w:r>
    </w:p>
    <w:p w14:paraId="1580519D" w14:textId="77777777" w:rsidR="00962B06" w:rsidRPr="00223083" w:rsidRDefault="00962B06" w:rsidP="00962B06">
      <w:pPr>
        <w:pStyle w:val="Listeafsnit"/>
        <w:ind w:left="1276" w:hanging="425"/>
      </w:pPr>
      <w:r w:rsidRPr="00223083">
        <w:t>Kvartalsregnskab pr. 30/9-25 samt estimat for 2025</w:t>
      </w:r>
    </w:p>
    <w:p w14:paraId="76C7B465" w14:textId="77777777" w:rsidR="00962B06" w:rsidRPr="00223083" w:rsidRDefault="00962B06" w:rsidP="00962B06">
      <w:pPr>
        <w:pStyle w:val="Listeafsnit"/>
        <w:ind w:left="1276" w:hanging="425"/>
      </w:pPr>
      <w:r w:rsidRPr="00223083">
        <w:t>Trivselsundersøgelse 2025</w:t>
      </w:r>
    </w:p>
    <w:p w14:paraId="66608804" w14:textId="77777777" w:rsidR="00962B06" w:rsidRPr="00223083" w:rsidRDefault="00962B06" w:rsidP="00962B06">
      <w:pPr>
        <w:pStyle w:val="Listeafsnit"/>
        <w:ind w:left="1276" w:hanging="425"/>
      </w:pPr>
      <w:r w:rsidRPr="00223083">
        <w:t>Opsamling på strategidøgn 31. oktober – 1. november 2025: Samarbejdet i bestyrelsen og mellem bestyrelsen og administrationen</w:t>
      </w:r>
    </w:p>
    <w:p w14:paraId="204EEF13" w14:textId="77777777" w:rsidR="00962B06" w:rsidRPr="00223083" w:rsidRDefault="00962B06" w:rsidP="00962B06">
      <w:pPr>
        <w:pStyle w:val="Listeafsnit"/>
        <w:ind w:left="1276" w:hanging="425"/>
      </w:pPr>
      <w:r w:rsidRPr="00223083">
        <w:t>Fagligt indhold repræsentantskabsmøde maj 2026</w:t>
      </w:r>
    </w:p>
    <w:p w14:paraId="0F367BC7" w14:textId="77777777" w:rsidR="00962B06" w:rsidRPr="00223083" w:rsidRDefault="00962B06" w:rsidP="00962B06">
      <w:pPr>
        <w:pStyle w:val="Listeafsnit"/>
        <w:ind w:left="1276" w:hanging="425"/>
      </w:pPr>
      <w:r w:rsidRPr="00223083">
        <w:t>Projektorganisering ”springbrættet” Parasport Danmark</w:t>
      </w:r>
    </w:p>
    <w:p w14:paraId="38374CE5" w14:textId="77777777" w:rsidR="00962B06" w:rsidRPr="00223083" w:rsidRDefault="00962B06" w:rsidP="00962B06">
      <w:pPr>
        <w:pStyle w:val="Listeafsnit"/>
        <w:ind w:left="1276" w:hanging="425"/>
      </w:pPr>
      <w:r w:rsidRPr="00223083">
        <w:t>Klubundersøgelse (tendenser)</w:t>
      </w:r>
    </w:p>
    <w:p w14:paraId="3C8DD199" w14:textId="4F1846EB" w:rsidR="00962B06" w:rsidRDefault="00962B06" w:rsidP="00962B06">
      <w:pPr>
        <w:pStyle w:val="Listeafsnit"/>
        <w:ind w:left="1276" w:hanging="425"/>
      </w:pPr>
      <w:r w:rsidRPr="00223083">
        <w:t>Masterplan 2026</w:t>
      </w:r>
      <w:r>
        <w:br/>
      </w:r>
    </w:p>
    <w:p w14:paraId="6023F163" w14:textId="0999FB1E" w:rsidR="00962B06" w:rsidRDefault="00962B06" w:rsidP="00962B06">
      <w:pPr>
        <w:pStyle w:val="Overskrift4"/>
      </w:pPr>
      <w:r>
        <w:rPr>
          <w:b w:val="0"/>
          <w:bCs/>
          <w:u w:val="none"/>
        </w:rPr>
        <w:tab/>
      </w:r>
      <w:r w:rsidRPr="004C5070">
        <w:t>Sager til beslutning</w:t>
      </w:r>
    </w:p>
    <w:p w14:paraId="152B6567" w14:textId="6F4F5026" w:rsidR="00962B06" w:rsidRPr="00962B06" w:rsidRDefault="00962B06" w:rsidP="00962B06">
      <w:pPr>
        <w:pStyle w:val="Listeafsnit"/>
        <w:ind w:left="1276" w:hanging="425"/>
      </w:pPr>
      <w:r>
        <w:t>Revidering af kommissorier</w:t>
      </w:r>
    </w:p>
    <w:p w14:paraId="66BEA355" w14:textId="77777777" w:rsidR="00962B06" w:rsidRPr="00223083" w:rsidRDefault="00962B06" w:rsidP="00962B06">
      <w:pPr>
        <w:pStyle w:val="Listeafsnit"/>
        <w:ind w:left="1276" w:hanging="425"/>
      </w:pPr>
      <w:r w:rsidRPr="00223083">
        <w:t>Udkast til Strategi og Fokusområder 2026-2029</w:t>
      </w:r>
    </w:p>
    <w:p w14:paraId="3A8CD117" w14:textId="77777777" w:rsidR="00962B06" w:rsidRPr="00223083" w:rsidRDefault="00962B06" w:rsidP="00962B06">
      <w:pPr>
        <w:pStyle w:val="Listeafsnit"/>
        <w:ind w:left="1276" w:hanging="425"/>
      </w:pPr>
      <w:r w:rsidRPr="00223083">
        <w:t>Parasport Danmarks funding-strategi 2026-2029</w:t>
      </w:r>
    </w:p>
    <w:p w14:paraId="473E37B2" w14:textId="77777777" w:rsidR="00962B06" w:rsidRPr="00223083" w:rsidRDefault="00962B06" w:rsidP="00962B06">
      <w:pPr>
        <w:pStyle w:val="Listeafsnit"/>
        <w:ind w:left="1276" w:hanging="425"/>
      </w:pPr>
      <w:r w:rsidRPr="00223083">
        <w:t>Samarbejdsaftale mellem Grønlands Idrætsforbund og Parasport Danmark</w:t>
      </w:r>
    </w:p>
    <w:p w14:paraId="38EB876C" w14:textId="77777777" w:rsidR="00962B06" w:rsidRPr="00223083" w:rsidRDefault="00962B06" w:rsidP="00962B06">
      <w:pPr>
        <w:pStyle w:val="Listeafsnit"/>
        <w:ind w:left="1276" w:hanging="425"/>
      </w:pPr>
      <w:r w:rsidRPr="00223083">
        <w:t>Samarbejdsaftale mellem DBU Sjælland og Parasport Danmark</w:t>
      </w:r>
    </w:p>
    <w:p w14:paraId="3EB71952" w14:textId="77777777" w:rsidR="00962B06" w:rsidRPr="00223083" w:rsidRDefault="00962B06" w:rsidP="00962B06">
      <w:pPr>
        <w:pStyle w:val="Listeafsnit"/>
        <w:ind w:left="1276" w:hanging="425"/>
      </w:pPr>
      <w:r w:rsidRPr="00223083">
        <w:t>Samarbejdsaftale mellem Klatring Danmark og Parasport Danmark</w:t>
      </w:r>
    </w:p>
    <w:p w14:paraId="11532586" w14:textId="77777777" w:rsidR="00962B06" w:rsidRPr="00223083" w:rsidRDefault="00962B06" w:rsidP="00962B06">
      <w:pPr>
        <w:pStyle w:val="Listeafsnit"/>
        <w:ind w:left="1276" w:hanging="425"/>
      </w:pPr>
      <w:r w:rsidRPr="00223083">
        <w:lastRenderedPageBreak/>
        <w:t>Samarbejdsaftale mellem Dværgeforeningen og Parasport Danmark</w:t>
      </w:r>
    </w:p>
    <w:p w14:paraId="3DD34B24" w14:textId="1F54B02F" w:rsidR="00962B06" w:rsidRDefault="00962B06" w:rsidP="00962B06">
      <w:pPr>
        <w:pStyle w:val="Listeafsnit"/>
        <w:ind w:left="1276" w:hanging="425"/>
      </w:pPr>
      <w:r w:rsidRPr="00223083">
        <w:t>Guideline for inklusion af transkønnede, nonbinære og interkønnede personer i idrætten</w:t>
      </w:r>
    </w:p>
    <w:p w14:paraId="5109B0B6" w14:textId="77777777" w:rsidR="00962B06" w:rsidRDefault="00962B06" w:rsidP="00962B06">
      <w:pPr>
        <w:ind w:left="0"/>
      </w:pPr>
    </w:p>
    <w:p w14:paraId="77E4D2B6" w14:textId="734352AF" w:rsidR="00962B06" w:rsidRPr="00962B06" w:rsidRDefault="00962B06" w:rsidP="00962B06">
      <w:pPr>
        <w:pStyle w:val="Overskrift4"/>
        <w:ind w:left="0" w:firstLine="0"/>
        <w:rPr>
          <w:bCs/>
        </w:rPr>
      </w:pPr>
      <w:r>
        <w:rPr>
          <w:b w:val="0"/>
          <w:bCs/>
          <w:u w:val="none"/>
        </w:rPr>
        <w:tab/>
      </w:r>
      <w:r w:rsidRPr="00D3238C">
        <w:t>Sager til drøftelse – herunder evt. temadrøftelse af maksimalt 30 minutter</w:t>
      </w:r>
    </w:p>
    <w:p w14:paraId="33B5A7D5" w14:textId="728C36BA" w:rsidR="00962B06" w:rsidRPr="00223083" w:rsidRDefault="00962B06" w:rsidP="00962B06">
      <w:pPr>
        <w:pStyle w:val="Listeafsnit"/>
        <w:ind w:left="1276" w:hanging="425"/>
      </w:pPr>
      <w:r>
        <w:t>Temadrøftelse – udgår</w:t>
      </w:r>
    </w:p>
    <w:p w14:paraId="2377CA1F" w14:textId="32BFF444" w:rsidR="00962B06" w:rsidRPr="00962B06" w:rsidRDefault="00962B06" w:rsidP="00962B06">
      <w:pPr>
        <w:tabs>
          <w:tab w:val="left" w:pos="1134"/>
        </w:tabs>
        <w:ind w:left="0"/>
        <w:rPr>
          <w:rFonts w:cstheme="minorHAnsi"/>
        </w:rPr>
      </w:pPr>
    </w:p>
    <w:p w14:paraId="4591D8C9" w14:textId="78C80AE4" w:rsidR="00962B06" w:rsidRDefault="00962B06" w:rsidP="00962B06">
      <w:pPr>
        <w:pStyle w:val="Overskrift4"/>
        <w:ind w:left="0" w:firstLine="0"/>
      </w:pPr>
      <w:r>
        <w:rPr>
          <w:b w:val="0"/>
          <w:bCs/>
          <w:u w:val="none"/>
        </w:rPr>
        <w:tab/>
      </w:r>
      <w:r w:rsidRPr="001E28D2">
        <w:t>Eventuel</w:t>
      </w:r>
      <w:r>
        <w:t>t</w:t>
      </w:r>
    </w:p>
    <w:p w14:paraId="0736627A" w14:textId="77777777" w:rsidR="00962B06" w:rsidRDefault="00962B06" w:rsidP="00962B06">
      <w:pPr>
        <w:tabs>
          <w:tab w:val="left" w:pos="1134"/>
          <w:tab w:val="left" w:pos="1701"/>
        </w:tabs>
        <w:ind w:left="0"/>
        <w:contextualSpacing/>
        <w:rPr>
          <w:rFonts w:cstheme="minorHAnsi"/>
          <w:b/>
        </w:rPr>
      </w:pPr>
    </w:p>
    <w:p w14:paraId="4C6C926D" w14:textId="77777777" w:rsidR="00962B06" w:rsidRPr="001E28D2" w:rsidRDefault="00962B06" w:rsidP="00962B06">
      <w:pPr>
        <w:pStyle w:val="Overskrift3"/>
        <w:ind w:left="0"/>
      </w:pPr>
      <w:r w:rsidRPr="001E28D2">
        <w:t>PRAKTISKE FORHOLD</w:t>
      </w:r>
    </w:p>
    <w:p w14:paraId="7C3A2A99" w14:textId="77777777" w:rsidR="00962B06" w:rsidRDefault="00962B06" w:rsidP="00962B06">
      <w:pPr>
        <w:tabs>
          <w:tab w:val="left" w:pos="1134"/>
        </w:tabs>
        <w:ind w:left="0"/>
        <w:rPr>
          <w:rFonts w:cstheme="minorHAnsi"/>
        </w:rPr>
      </w:pPr>
    </w:p>
    <w:p w14:paraId="1C0D6F76" w14:textId="76497A8C" w:rsidR="00962B06" w:rsidRPr="00962B06" w:rsidRDefault="00962B06" w:rsidP="00962B06">
      <w:pPr>
        <w:pStyle w:val="Overskrift4"/>
        <w:ind w:left="1128" w:hanging="1128"/>
        <w:rPr>
          <w:b w:val="0"/>
          <w:bCs/>
          <w:u w:val="none"/>
        </w:rPr>
      </w:pPr>
      <w:r>
        <w:t xml:space="preserve">Ad </w:t>
      </w:r>
      <w:r w:rsidRPr="00D44DA2">
        <w:t>1</w:t>
      </w:r>
      <w:r w:rsidRPr="00D44DA2">
        <w:tab/>
        <w:t>Godkendelse af dagsorden.</w:t>
      </w:r>
      <w:r>
        <w:br/>
      </w:r>
      <w:r w:rsidRPr="00962B06">
        <w:rPr>
          <w:b w:val="0"/>
          <w:bCs/>
          <w:u w:val="none"/>
        </w:rPr>
        <w:t>Dagsordenen blev godkendt med den ændring, at punkt 13 ”Fagligt indhold repræsentantskabsmøde maj 2026” blev flyttet fra at være et orienteringspunkt til et beslutningspunkt,</w:t>
      </w:r>
    </w:p>
    <w:p w14:paraId="4A79D2A4" w14:textId="77777777" w:rsidR="00962B06" w:rsidRPr="001E28D2" w:rsidRDefault="00962B06" w:rsidP="00962B06">
      <w:pPr>
        <w:tabs>
          <w:tab w:val="left" w:pos="1134"/>
          <w:tab w:val="left" w:pos="1701"/>
        </w:tabs>
        <w:ind w:left="0"/>
        <w:rPr>
          <w:rFonts w:cstheme="minorHAnsi"/>
        </w:rPr>
      </w:pPr>
    </w:p>
    <w:p w14:paraId="3E92B013" w14:textId="77777777" w:rsidR="00962B06" w:rsidRPr="00BD43B1" w:rsidRDefault="00962B06" w:rsidP="00962B06">
      <w:pPr>
        <w:pStyle w:val="Overskrift4"/>
        <w:ind w:left="0" w:firstLine="0"/>
      </w:pPr>
      <w:r>
        <w:t xml:space="preserve">Ad </w:t>
      </w:r>
      <w:r w:rsidRPr="00BD43B1">
        <w:t>2</w:t>
      </w:r>
      <w:r w:rsidRPr="00BD43B1">
        <w:tab/>
        <w:t>Godkendelse og underskrift af referat af senest afholdte bestyrelsesmøde</w:t>
      </w:r>
    </w:p>
    <w:p w14:paraId="1C79A238" w14:textId="689BCABC" w:rsidR="00962B06" w:rsidRPr="00223083" w:rsidRDefault="00962B06" w:rsidP="00962B06">
      <w:r w:rsidRPr="00223083">
        <w:t>Referatet fra seneste bestyrelsesmøde den 8. oktober blev godkendt og underskrevet af de tilstedeværende.</w:t>
      </w:r>
    </w:p>
    <w:p w14:paraId="0151059B" w14:textId="77777777" w:rsidR="00962B06" w:rsidRPr="00A53DFC" w:rsidRDefault="00962B06" w:rsidP="00962B06">
      <w:pPr>
        <w:tabs>
          <w:tab w:val="left" w:pos="1134"/>
          <w:tab w:val="left" w:pos="1701"/>
        </w:tabs>
        <w:ind w:left="0"/>
        <w:rPr>
          <w:rFonts w:cstheme="minorHAnsi"/>
        </w:rPr>
      </w:pPr>
      <w:r>
        <w:rPr>
          <w:rFonts w:cstheme="minorHAnsi"/>
        </w:rPr>
        <w:tab/>
      </w:r>
    </w:p>
    <w:p w14:paraId="5F35A7E4" w14:textId="21BE021C" w:rsidR="00962B06" w:rsidRPr="00223083" w:rsidRDefault="00962B06" w:rsidP="00962B06">
      <w:pPr>
        <w:pStyle w:val="Overskrift4"/>
        <w:ind w:left="1128" w:hanging="1128"/>
      </w:pPr>
      <w:r>
        <w:t xml:space="preserve">Ad </w:t>
      </w:r>
      <w:r w:rsidRPr="002E07E1">
        <w:t>3</w:t>
      </w:r>
      <w:r w:rsidRPr="002E07E1">
        <w:tab/>
      </w:r>
      <w:bookmarkStart w:id="3" w:name="_Hlk26529496"/>
      <w:r w:rsidRPr="002E07E1">
        <w:t>Opfølgning på tidligere referater og åbentstående punkter heri</w:t>
      </w:r>
      <w:r>
        <w:br/>
      </w:r>
      <w:r w:rsidRPr="00962B06">
        <w:rPr>
          <w:b w:val="0"/>
          <w:bCs/>
          <w:u w:val="none"/>
        </w:rPr>
        <w:t>Intet til dette punkt</w:t>
      </w:r>
      <w:r>
        <w:rPr>
          <w:b w:val="0"/>
          <w:bCs/>
          <w:u w:val="none"/>
        </w:rPr>
        <w:t>.</w:t>
      </w:r>
      <w:r w:rsidRPr="00962B06">
        <w:rPr>
          <w:b w:val="0"/>
          <w:bCs/>
          <w:u w:val="none"/>
        </w:rPr>
        <w:br/>
      </w:r>
    </w:p>
    <w:p w14:paraId="6F8C8EAB" w14:textId="3C5FDC5B" w:rsidR="00962B06" w:rsidRPr="009F7D8D" w:rsidRDefault="00962B06" w:rsidP="009F7D8D">
      <w:pPr>
        <w:pStyle w:val="Overskrift4"/>
        <w:ind w:left="1128" w:hanging="1128"/>
        <w:rPr>
          <w:rFonts w:eastAsia="Arial Unicode MS"/>
          <w:b w:val="0"/>
          <w:bCs/>
          <w:u w:val="none"/>
        </w:rPr>
      </w:pPr>
      <w:r>
        <w:t xml:space="preserve">Ad </w:t>
      </w:r>
      <w:r w:rsidRPr="001E28D2">
        <w:t>4</w:t>
      </w:r>
      <w:r w:rsidRPr="001E28D2">
        <w:tab/>
        <w:t>Fastsættelse af datoer og tid for møder for bestyrelsen.</w:t>
      </w:r>
      <w:r w:rsidR="009F7D8D">
        <w:br/>
      </w:r>
      <w:r w:rsidRPr="009F7D8D">
        <w:rPr>
          <w:b w:val="0"/>
          <w:bCs/>
          <w:u w:val="none"/>
        </w:rPr>
        <w:t>Forslag til kommende bestyrelsesmøder:</w:t>
      </w:r>
    </w:p>
    <w:p w14:paraId="7E4A19FF" w14:textId="77777777" w:rsidR="00962B06" w:rsidRPr="00D44D98" w:rsidRDefault="00962B06" w:rsidP="009F7D8D">
      <w:r w:rsidRPr="00D44D98">
        <w:t>onsdag d. 2</w:t>
      </w:r>
      <w:r>
        <w:t>8</w:t>
      </w:r>
      <w:r w:rsidRPr="00D44D98">
        <w:t>. januar 2026</w:t>
      </w:r>
      <w:r>
        <w:t xml:space="preserve"> kl. 15.30. </w:t>
      </w:r>
      <w:r w:rsidRPr="00E25019">
        <w:t>(Afbud: MEP)</w:t>
      </w:r>
    </w:p>
    <w:p w14:paraId="7BD450C8" w14:textId="77777777" w:rsidR="00962B06" w:rsidRPr="00D44D98" w:rsidRDefault="00962B06" w:rsidP="009F7D8D">
      <w:r w:rsidRPr="00D44D98">
        <w:t>tirsdag d. 24. marts 2026</w:t>
      </w:r>
      <w:r>
        <w:t xml:space="preserve"> kl. 15.30.</w:t>
      </w:r>
    </w:p>
    <w:p w14:paraId="1B2C0052" w14:textId="77777777" w:rsidR="00962B06" w:rsidRPr="00D44D98" w:rsidRDefault="00962B06" w:rsidP="009F7D8D">
      <w:pPr>
        <w:ind w:left="851" w:firstLine="283"/>
      </w:pPr>
      <w:r>
        <w:t>l</w:t>
      </w:r>
      <w:r w:rsidRPr="00D44D98">
        <w:t>ørdag d. 2. maj 2026 kl. 10.00. i forbindelse med Repræsentantskabsmøde</w:t>
      </w:r>
    </w:p>
    <w:p w14:paraId="0215006A" w14:textId="77777777" w:rsidR="00962B06" w:rsidRPr="00D44D98" w:rsidRDefault="00962B06" w:rsidP="009F7D8D">
      <w:pPr>
        <w:ind w:left="851" w:firstLine="283"/>
      </w:pPr>
      <w:r>
        <w:t>tirs</w:t>
      </w:r>
      <w:r w:rsidRPr="00D44D98">
        <w:t xml:space="preserve">dag d. </w:t>
      </w:r>
      <w:r>
        <w:t>9</w:t>
      </w:r>
      <w:r w:rsidRPr="00D44D98">
        <w:t>. juni 2026</w:t>
      </w:r>
      <w:r>
        <w:t xml:space="preserve"> kl. 15.30. </w:t>
      </w:r>
    </w:p>
    <w:p w14:paraId="7ABDA5F1" w14:textId="77777777" w:rsidR="00962B06" w:rsidRPr="00D44D98" w:rsidRDefault="00962B06" w:rsidP="009F7D8D">
      <w:pPr>
        <w:ind w:left="851" w:firstLine="283"/>
      </w:pPr>
      <w:r w:rsidRPr="00D44D98">
        <w:t>torsdag d. 20. august 2026</w:t>
      </w:r>
      <w:r>
        <w:t xml:space="preserve"> kl. 15.30.</w:t>
      </w:r>
    </w:p>
    <w:p w14:paraId="5893FAAC" w14:textId="77777777" w:rsidR="00962B06" w:rsidRPr="00D44D98" w:rsidRDefault="00962B06" w:rsidP="009F7D8D">
      <w:pPr>
        <w:ind w:left="851" w:firstLine="283"/>
      </w:pPr>
      <w:r w:rsidRPr="00D44D98">
        <w:t>tirsdag d. 6. oktober 2026</w:t>
      </w:r>
      <w:r>
        <w:t xml:space="preserve"> kl. 15.30.</w:t>
      </w:r>
    </w:p>
    <w:p w14:paraId="40048D73" w14:textId="77777777" w:rsidR="00962B06" w:rsidRPr="00D44D98" w:rsidRDefault="00962B06" w:rsidP="009F7D8D">
      <w:pPr>
        <w:ind w:left="851" w:firstLine="283"/>
      </w:pPr>
      <w:r>
        <w:t>tor</w:t>
      </w:r>
      <w:r w:rsidRPr="00D44D98">
        <w:t xml:space="preserve">sdag d. </w:t>
      </w:r>
      <w:r>
        <w:t>10</w:t>
      </w:r>
      <w:r w:rsidRPr="00D44D98">
        <w:t>. december 2026</w:t>
      </w:r>
      <w:r>
        <w:t xml:space="preserve"> kl. 15.30. </w:t>
      </w:r>
    </w:p>
    <w:p w14:paraId="09B33D03" w14:textId="77777777" w:rsidR="00962B06" w:rsidRPr="001E28D2" w:rsidRDefault="00962B06" w:rsidP="009F7D8D">
      <w:pPr>
        <w:pStyle w:val="Overskrift6"/>
      </w:pPr>
      <w:r>
        <w:br/>
      </w:r>
      <w:r w:rsidRPr="001E28D2">
        <w:t>Andre møder og arrangementer:</w:t>
      </w:r>
    </w:p>
    <w:p w14:paraId="71132665" w14:textId="77777777" w:rsidR="009F7D8D" w:rsidRDefault="00962B06" w:rsidP="009F7D8D">
      <w:r w:rsidRPr="001E28D2">
        <w:t>Internationale arrangementer i Danmark samt større tværgående arrangementer opføres her.</w:t>
      </w:r>
    </w:p>
    <w:p w14:paraId="63377938" w14:textId="77777777" w:rsidR="009F7D8D" w:rsidRDefault="009F7D8D" w:rsidP="009F7D8D"/>
    <w:p w14:paraId="35B362A8" w14:textId="77777777" w:rsidR="009F7D8D" w:rsidRDefault="00962B06" w:rsidP="009F7D8D">
      <w:r w:rsidRPr="007F3034">
        <w:t>Handicappolitisk topmøde 2025 i Landstingssalen på Christiansborg d</w:t>
      </w:r>
      <w:r>
        <w:t>.</w:t>
      </w:r>
      <w:r w:rsidRPr="007F3034">
        <w:t xml:space="preserve"> 10. december 2025.</w:t>
      </w:r>
    </w:p>
    <w:p w14:paraId="49459509" w14:textId="32EFD461" w:rsidR="00962B06" w:rsidRPr="007F3034" w:rsidRDefault="00962B06" w:rsidP="009F7D8D">
      <w:r>
        <w:t xml:space="preserve">Fanebærerarrangement d. 12. januar 2026 hos </w:t>
      </w:r>
      <w:proofErr w:type="spellStart"/>
      <w:r>
        <w:t>Craft</w:t>
      </w:r>
      <w:proofErr w:type="spellEnd"/>
      <w:r>
        <w:t xml:space="preserve"> (JP og IVL)</w:t>
      </w:r>
    </w:p>
    <w:p w14:paraId="0D735BFB" w14:textId="77777777" w:rsidR="00962B06" w:rsidRDefault="00962B06" w:rsidP="00962B06">
      <w:pPr>
        <w:pStyle w:val="Listeafsnit"/>
        <w:numPr>
          <w:ilvl w:val="0"/>
          <w:numId w:val="0"/>
        </w:numPr>
        <w:ind w:left="1276" w:hanging="425"/>
      </w:pPr>
    </w:p>
    <w:bookmarkEnd w:id="3"/>
    <w:p w14:paraId="1D9C5A44" w14:textId="77777777" w:rsidR="00962B06" w:rsidRPr="001E28D2" w:rsidRDefault="00962B06" w:rsidP="00962B06">
      <w:pPr>
        <w:pStyle w:val="Overskrift4"/>
        <w:ind w:left="0" w:firstLine="0"/>
      </w:pPr>
      <w:r>
        <w:t xml:space="preserve">Ad </w:t>
      </w:r>
      <w:r w:rsidRPr="001E28D2">
        <w:t>5</w:t>
      </w:r>
      <w:r w:rsidRPr="001E28D2">
        <w:tab/>
        <w:t>Internationale møder/konferencer</w:t>
      </w:r>
    </w:p>
    <w:p w14:paraId="123FB162" w14:textId="77777777" w:rsidR="00962B06" w:rsidRPr="003A21D8" w:rsidRDefault="00962B06" w:rsidP="00962B06">
      <w:pPr>
        <w:tabs>
          <w:tab w:val="left" w:pos="1134"/>
          <w:tab w:val="left" w:pos="1418"/>
        </w:tabs>
        <w:ind w:left="0"/>
        <w:rPr>
          <w:rFonts w:cstheme="minorHAnsi"/>
          <w:b/>
          <w:u w:val="single"/>
        </w:rPr>
      </w:pPr>
    </w:p>
    <w:p w14:paraId="3084A570" w14:textId="77777777" w:rsidR="00962B06" w:rsidRDefault="00962B06" w:rsidP="00962B06">
      <w:pPr>
        <w:pStyle w:val="Overskrift4"/>
        <w:ind w:left="0" w:firstLine="0"/>
      </w:pPr>
      <w:bookmarkStart w:id="4" w:name="_Hlk194258119"/>
      <w:r>
        <w:t xml:space="preserve">Ad </w:t>
      </w:r>
      <w:r w:rsidRPr="001E28D2">
        <w:t>6</w:t>
      </w:r>
      <w:r w:rsidRPr="001E28D2">
        <w:tab/>
        <w:t>Internationale stævner/mesterskaber</w:t>
      </w:r>
      <w:bookmarkEnd w:id="4"/>
      <w:r>
        <w:t xml:space="preserve"> </w:t>
      </w:r>
    </w:p>
    <w:p w14:paraId="6BCB934D" w14:textId="77777777" w:rsidR="00962B06" w:rsidRPr="009A31C0" w:rsidRDefault="00962B06" w:rsidP="00962B06">
      <w:pPr>
        <w:ind w:left="0"/>
      </w:pPr>
    </w:p>
    <w:p w14:paraId="7BDED419" w14:textId="77777777" w:rsidR="00962B06" w:rsidRPr="003424DB" w:rsidRDefault="00962B06" w:rsidP="00962B06">
      <w:pPr>
        <w:pStyle w:val="Overskrift6"/>
        <w:ind w:left="1276" w:hanging="425"/>
        <w:rPr>
          <w:rFonts w:eastAsia="Arial Unicode MS"/>
        </w:rPr>
      </w:pPr>
      <w:r w:rsidRPr="003424DB">
        <w:rPr>
          <w:rFonts w:eastAsia="Arial Unicode MS"/>
        </w:rPr>
        <w:lastRenderedPageBreak/>
        <w:t>2026</w:t>
      </w:r>
    </w:p>
    <w:p w14:paraId="2E7BCF46" w14:textId="77777777" w:rsidR="00962B06" w:rsidRPr="00127AF6" w:rsidRDefault="00962B06" w:rsidP="00962B06">
      <w:pPr>
        <w:pStyle w:val="Listeafsnit"/>
        <w:numPr>
          <w:ilvl w:val="0"/>
          <w:numId w:val="6"/>
        </w:numPr>
        <w:ind w:left="1276" w:hanging="425"/>
        <w:rPr>
          <w:rFonts w:eastAsia="Arial Unicode MS"/>
          <w:lang w:val="en-US"/>
        </w:rPr>
      </w:pPr>
      <w:r w:rsidRPr="00127AF6">
        <w:rPr>
          <w:rFonts w:eastAsia="Arial Unicode MS"/>
          <w:lang w:val="en-US"/>
        </w:rPr>
        <w:t xml:space="preserve">Badminton VM, 7. – 14. </w:t>
      </w:r>
      <w:proofErr w:type="spellStart"/>
      <w:r w:rsidRPr="00127AF6">
        <w:rPr>
          <w:rFonts w:eastAsia="Arial Unicode MS"/>
          <w:lang w:val="en-US"/>
        </w:rPr>
        <w:t>februar</w:t>
      </w:r>
      <w:proofErr w:type="spellEnd"/>
      <w:r w:rsidRPr="00127AF6">
        <w:rPr>
          <w:rFonts w:eastAsia="Arial Unicode MS"/>
          <w:lang w:val="en-US"/>
        </w:rPr>
        <w:t>, Manama, Bahrain</w:t>
      </w:r>
    </w:p>
    <w:p w14:paraId="5ECB8493" w14:textId="77777777" w:rsidR="00962B06" w:rsidRDefault="00962B06" w:rsidP="00962B06">
      <w:pPr>
        <w:pStyle w:val="Listeafsnit"/>
        <w:numPr>
          <w:ilvl w:val="0"/>
          <w:numId w:val="6"/>
        </w:numPr>
        <w:ind w:left="1276" w:hanging="425"/>
        <w:rPr>
          <w:rFonts w:eastAsia="Arial Unicode MS"/>
          <w:lang w:val="fr-FR"/>
        </w:rPr>
      </w:pPr>
      <w:r w:rsidRPr="003E5E61">
        <w:rPr>
          <w:rFonts w:eastAsia="Arial Unicode MS"/>
          <w:lang w:val="fr-FR"/>
        </w:rPr>
        <w:t xml:space="preserve">Vinter PL, 6. – 15. </w:t>
      </w:r>
      <w:proofErr w:type="spellStart"/>
      <w:proofErr w:type="gramStart"/>
      <w:r w:rsidRPr="003E5E61">
        <w:rPr>
          <w:rFonts w:eastAsia="Arial Unicode MS"/>
          <w:lang w:val="fr-FR"/>
        </w:rPr>
        <w:t>marts</w:t>
      </w:r>
      <w:proofErr w:type="spellEnd"/>
      <w:proofErr w:type="gramEnd"/>
      <w:r w:rsidRPr="003E5E61">
        <w:rPr>
          <w:rFonts w:eastAsia="Arial Unicode MS"/>
          <w:lang w:val="fr-FR"/>
        </w:rPr>
        <w:t>, Milano Cortina, Italien</w:t>
      </w:r>
    </w:p>
    <w:p w14:paraId="40A9D491" w14:textId="77777777" w:rsidR="00962B06" w:rsidRPr="003E5E61" w:rsidRDefault="00962B06" w:rsidP="00962B06">
      <w:pPr>
        <w:pStyle w:val="Listeafsnit"/>
        <w:numPr>
          <w:ilvl w:val="0"/>
          <w:numId w:val="6"/>
        </w:numPr>
        <w:ind w:left="1276" w:hanging="425"/>
        <w:rPr>
          <w:rFonts w:eastAsia="Arial Unicode MS"/>
          <w:lang w:val="fr-FR"/>
        </w:rPr>
      </w:pPr>
      <w:r>
        <w:rPr>
          <w:rFonts w:eastAsia="Arial Unicode MS"/>
          <w:lang w:val="fr-FR"/>
        </w:rPr>
        <w:t xml:space="preserve">Special </w:t>
      </w:r>
      <w:proofErr w:type="spellStart"/>
      <w:r>
        <w:rPr>
          <w:rFonts w:eastAsia="Arial Unicode MS"/>
          <w:lang w:val="fr-FR"/>
        </w:rPr>
        <w:t>Olympics</w:t>
      </w:r>
      <w:proofErr w:type="spellEnd"/>
      <w:r>
        <w:rPr>
          <w:rFonts w:eastAsia="Arial Unicode MS"/>
          <w:lang w:val="fr-FR"/>
        </w:rPr>
        <w:t xml:space="preserve"> </w:t>
      </w:r>
      <w:proofErr w:type="spellStart"/>
      <w:r>
        <w:rPr>
          <w:rFonts w:eastAsia="Arial Unicode MS"/>
          <w:lang w:val="fr-FR"/>
        </w:rPr>
        <w:t>Idræts</w:t>
      </w:r>
      <w:proofErr w:type="spellEnd"/>
      <w:r>
        <w:rPr>
          <w:rFonts w:eastAsia="Arial Unicode MS"/>
          <w:lang w:val="fr-FR"/>
        </w:rPr>
        <w:t xml:space="preserve"> Festival, 28. – 31. </w:t>
      </w:r>
      <w:proofErr w:type="gramStart"/>
      <w:r>
        <w:rPr>
          <w:rFonts w:eastAsia="Arial Unicode MS"/>
          <w:lang w:val="fr-FR"/>
        </w:rPr>
        <w:t>maj</w:t>
      </w:r>
      <w:proofErr w:type="gramEnd"/>
      <w:r>
        <w:rPr>
          <w:rFonts w:eastAsia="Arial Unicode MS"/>
          <w:lang w:val="fr-FR"/>
        </w:rPr>
        <w:t>, Roskilde, Danmark</w:t>
      </w:r>
    </w:p>
    <w:p w14:paraId="4E4C9E5C" w14:textId="77777777" w:rsidR="00962B06" w:rsidRPr="004E0559" w:rsidRDefault="00962B06" w:rsidP="00962B06">
      <w:pPr>
        <w:pStyle w:val="Listeafsnit"/>
        <w:numPr>
          <w:ilvl w:val="0"/>
          <w:numId w:val="6"/>
        </w:numPr>
        <w:ind w:left="1276" w:hanging="425"/>
        <w:rPr>
          <w:rFonts w:ascii="Calibri" w:hAnsi="Calibri" w:cs="Calibri"/>
          <w:lang w:val="en-US"/>
        </w:rPr>
      </w:pPr>
      <w:r w:rsidRPr="00AC2BC7">
        <w:rPr>
          <w:rFonts w:ascii="Calibri" w:hAnsi="Calibri" w:cs="Calibri"/>
          <w:color w:val="000000"/>
          <w:lang w:val="en-US"/>
        </w:rPr>
        <w:t>Powerchair floorball</w:t>
      </w:r>
      <w:r>
        <w:rPr>
          <w:rFonts w:ascii="Calibri" w:hAnsi="Calibri" w:cs="Calibri"/>
          <w:color w:val="000000"/>
          <w:lang w:val="en-US"/>
        </w:rPr>
        <w:t xml:space="preserve"> VM</w:t>
      </w:r>
      <w:r w:rsidRPr="00AC2BC7">
        <w:rPr>
          <w:rFonts w:ascii="Calibri" w:hAnsi="Calibri" w:cs="Calibri"/>
          <w:color w:val="000000"/>
          <w:lang w:val="en-US"/>
        </w:rPr>
        <w:t>,</w:t>
      </w:r>
      <w:r>
        <w:rPr>
          <w:rFonts w:ascii="Calibri" w:hAnsi="Calibri" w:cs="Calibri"/>
          <w:color w:val="000000"/>
          <w:lang w:val="en-US"/>
        </w:rPr>
        <w:t xml:space="preserve"> 24. </w:t>
      </w:r>
      <w:proofErr w:type="spellStart"/>
      <w:r>
        <w:rPr>
          <w:rFonts w:ascii="Calibri" w:hAnsi="Calibri" w:cs="Calibri"/>
          <w:color w:val="000000"/>
          <w:lang w:val="en-US"/>
        </w:rPr>
        <w:t>maj</w:t>
      </w:r>
      <w:proofErr w:type="spellEnd"/>
      <w:r>
        <w:rPr>
          <w:rFonts w:ascii="Calibri" w:hAnsi="Calibri" w:cs="Calibri"/>
          <w:color w:val="000000"/>
          <w:lang w:val="en-US"/>
        </w:rPr>
        <w:t xml:space="preserve"> – 1. </w:t>
      </w:r>
      <w:proofErr w:type="spellStart"/>
      <w:r>
        <w:rPr>
          <w:rFonts w:ascii="Calibri" w:hAnsi="Calibri" w:cs="Calibri"/>
          <w:color w:val="000000"/>
          <w:lang w:val="en-US"/>
        </w:rPr>
        <w:t>juni</w:t>
      </w:r>
      <w:proofErr w:type="spellEnd"/>
      <w:r>
        <w:rPr>
          <w:rFonts w:ascii="Calibri" w:hAnsi="Calibri" w:cs="Calibri"/>
          <w:color w:val="000000"/>
          <w:lang w:val="en-US"/>
        </w:rPr>
        <w:t xml:space="preserve">, </w:t>
      </w:r>
      <w:r w:rsidRPr="00AC2BC7">
        <w:rPr>
          <w:rFonts w:ascii="Calibri" w:hAnsi="Calibri" w:cs="Calibri"/>
          <w:color w:val="000000"/>
          <w:lang w:val="en-US"/>
        </w:rPr>
        <w:t>Lathi, Finland</w:t>
      </w:r>
    </w:p>
    <w:p w14:paraId="6C640789" w14:textId="77777777" w:rsidR="00962B06" w:rsidRPr="004E0559" w:rsidRDefault="00962B06" w:rsidP="00962B06">
      <w:pPr>
        <w:pStyle w:val="Listeafsnit"/>
        <w:numPr>
          <w:ilvl w:val="0"/>
          <w:numId w:val="6"/>
        </w:numPr>
        <w:ind w:left="1276" w:hanging="425"/>
        <w:rPr>
          <w:rFonts w:eastAsia="Arial Unicode MS"/>
        </w:rPr>
      </w:pPr>
      <w:r w:rsidRPr="004E0559">
        <w:rPr>
          <w:rFonts w:eastAsia="Arial Unicode MS"/>
        </w:rPr>
        <w:t xml:space="preserve">Cykling - landevej, EM, 12.- 14. juni, </w:t>
      </w:r>
      <w:proofErr w:type="spellStart"/>
      <w:r w:rsidRPr="004E0559">
        <w:rPr>
          <w:rFonts w:eastAsia="Arial Unicode MS"/>
        </w:rPr>
        <w:t>Maniago</w:t>
      </w:r>
      <w:proofErr w:type="spellEnd"/>
      <w:r w:rsidRPr="004E0559">
        <w:rPr>
          <w:rFonts w:eastAsia="Arial Unicode MS"/>
        </w:rPr>
        <w:t>, Italien.</w:t>
      </w:r>
    </w:p>
    <w:p w14:paraId="548203FC" w14:textId="77777777" w:rsidR="00962B06" w:rsidRPr="00283518" w:rsidRDefault="00962B06" w:rsidP="00962B06">
      <w:pPr>
        <w:pStyle w:val="Listeafsnit"/>
        <w:numPr>
          <w:ilvl w:val="0"/>
          <w:numId w:val="6"/>
        </w:numPr>
        <w:ind w:left="1276" w:hanging="425"/>
        <w:rPr>
          <w:rFonts w:eastAsia="Arial Unicode MS"/>
        </w:rPr>
      </w:pPr>
      <w:r w:rsidRPr="00283518">
        <w:rPr>
          <w:rFonts w:eastAsia="Arial Unicode MS"/>
        </w:rPr>
        <w:t>Atletik</w:t>
      </w:r>
      <w:r>
        <w:rPr>
          <w:rFonts w:eastAsia="Arial Unicode MS"/>
        </w:rPr>
        <w:t xml:space="preserve"> </w:t>
      </w:r>
      <w:r w:rsidRPr="00283518">
        <w:rPr>
          <w:rFonts w:eastAsia="Arial Unicode MS"/>
        </w:rPr>
        <w:t>NM</w:t>
      </w:r>
      <w:r>
        <w:rPr>
          <w:rFonts w:eastAsia="Arial Unicode MS"/>
        </w:rPr>
        <w:t xml:space="preserve">, </w:t>
      </w:r>
      <w:r w:rsidRPr="00283518">
        <w:rPr>
          <w:rFonts w:eastAsia="Arial Unicode MS"/>
        </w:rPr>
        <w:t>Reykjavik, Island</w:t>
      </w:r>
      <w:r>
        <w:rPr>
          <w:rFonts w:eastAsia="Arial Unicode MS"/>
        </w:rPr>
        <w:t xml:space="preserve"> – Note: s</w:t>
      </w:r>
      <w:r w:rsidRPr="00283518">
        <w:rPr>
          <w:rFonts w:eastAsia="Arial Unicode MS"/>
        </w:rPr>
        <w:t>andsynligvis 2. eller 3.weekend i august,</w:t>
      </w:r>
    </w:p>
    <w:p w14:paraId="1ADFC612" w14:textId="77777777" w:rsidR="00962B06" w:rsidRPr="00283518" w:rsidRDefault="00962B06" w:rsidP="00962B06">
      <w:pPr>
        <w:pStyle w:val="Listeafsnit"/>
        <w:numPr>
          <w:ilvl w:val="0"/>
          <w:numId w:val="6"/>
        </w:numPr>
        <w:ind w:left="1276" w:hanging="425"/>
        <w:rPr>
          <w:rFonts w:eastAsia="Arial Unicode MS"/>
        </w:rPr>
      </w:pPr>
      <w:r w:rsidRPr="00283518">
        <w:rPr>
          <w:rFonts w:eastAsia="Arial Unicode MS"/>
        </w:rPr>
        <w:t>Kørestolsrugby</w:t>
      </w:r>
      <w:r>
        <w:rPr>
          <w:rFonts w:eastAsia="Arial Unicode MS"/>
        </w:rPr>
        <w:t xml:space="preserve"> </w:t>
      </w:r>
      <w:r w:rsidRPr="00283518">
        <w:rPr>
          <w:rFonts w:eastAsia="Arial Unicode MS"/>
        </w:rPr>
        <w:t>VM, 15.-24. august,</w:t>
      </w:r>
      <w:r w:rsidRPr="00BB5229">
        <w:rPr>
          <w:rFonts w:eastAsia="Arial Unicode MS"/>
        </w:rPr>
        <w:t xml:space="preserve"> </w:t>
      </w:r>
      <w:r w:rsidRPr="00283518">
        <w:rPr>
          <w:rFonts w:eastAsia="Arial Unicode MS"/>
        </w:rPr>
        <w:t>Sao Paolo, Brasilien</w:t>
      </w:r>
    </w:p>
    <w:p w14:paraId="15BE6D1E" w14:textId="77777777" w:rsidR="00962B06" w:rsidRDefault="00962B06" w:rsidP="00962B06">
      <w:pPr>
        <w:pStyle w:val="Listeafsnit"/>
        <w:numPr>
          <w:ilvl w:val="0"/>
          <w:numId w:val="6"/>
        </w:numPr>
        <w:ind w:left="1276" w:hanging="425"/>
        <w:rPr>
          <w:rFonts w:eastAsia="Arial Unicode MS"/>
        </w:rPr>
      </w:pPr>
      <w:r w:rsidRPr="00283518">
        <w:rPr>
          <w:rFonts w:eastAsia="Arial Unicode MS"/>
        </w:rPr>
        <w:t>Ridning VM, 17.-23. august,</w:t>
      </w:r>
      <w:r w:rsidRPr="00BB5229">
        <w:rPr>
          <w:rFonts w:eastAsia="Arial Unicode MS"/>
        </w:rPr>
        <w:t xml:space="preserve"> </w:t>
      </w:r>
      <w:r w:rsidRPr="00283518">
        <w:rPr>
          <w:rFonts w:eastAsia="Arial Unicode MS"/>
        </w:rPr>
        <w:t>Aachen</w:t>
      </w:r>
      <w:r>
        <w:rPr>
          <w:rFonts w:eastAsia="Arial Unicode MS"/>
        </w:rPr>
        <w:t xml:space="preserve">, </w:t>
      </w:r>
      <w:r w:rsidRPr="00283518">
        <w:rPr>
          <w:rFonts w:eastAsia="Arial Unicode MS"/>
        </w:rPr>
        <w:t>Tyskland</w:t>
      </w:r>
    </w:p>
    <w:p w14:paraId="456CE3CD" w14:textId="77777777" w:rsidR="00962B06" w:rsidRPr="00280E4D" w:rsidRDefault="00962B06" w:rsidP="00962B06">
      <w:pPr>
        <w:pStyle w:val="Listeafsnit"/>
        <w:numPr>
          <w:ilvl w:val="0"/>
          <w:numId w:val="6"/>
        </w:numPr>
        <w:ind w:left="1276" w:hanging="425"/>
        <w:rPr>
          <w:rFonts w:eastAsia="Arial Unicode MS"/>
        </w:rPr>
      </w:pPr>
      <w:r w:rsidRPr="00280E4D">
        <w:rPr>
          <w:rFonts w:eastAsia="Arial Unicode MS"/>
        </w:rPr>
        <w:t xml:space="preserve">Skydning, VM, 3. – 14. september, </w:t>
      </w:r>
      <w:proofErr w:type="spellStart"/>
      <w:r w:rsidRPr="00280E4D">
        <w:rPr>
          <w:rFonts w:eastAsia="Arial Unicode MS"/>
        </w:rPr>
        <w:t>Changwon</w:t>
      </w:r>
      <w:proofErr w:type="spellEnd"/>
      <w:r w:rsidRPr="00280E4D">
        <w:rPr>
          <w:rFonts w:eastAsia="Arial Unicode MS"/>
        </w:rPr>
        <w:t>, Korea.</w:t>
      </w:r>
    </w:p>
    <w:p w14:paraId="7D6C0962" w14:textId="77777777" w:rsidR="00962B06" w:rsidRDefault="00962B06" w:rsidP="00962B06">
      <w:pPr>
        <w:pStyle w:val="Listeafsnit"/>
        <w:numPr>
          <w:ilvl w:val="0"/>
          <w:numId w:val="6"/>
        </w:numPr>
        <w:ind w:left="1276" w:hanging="425"/>
        <w:rPr>
          <w:rFonts w:eastAsia="Arial Unicode MS"/>
        </w:rPr>
      </w:pPr>
      <w:r>
        <w:rPr>
          <w:rFonts w:eastAsia="Arial Unicode MS"/>
        </w:rPr>
        <w:t xml:space="preserve">Cykling VM, 4. – 7. september, </w:t>
      </w:r>
      <w:proofErr w:type="spellStart"/>
      <w:r>
        <w:rPr>
          <w:rFonts w:eastAsia="Arial Unicode MS"/>
        </w:rPr>
        <w:t>Huntsville</w:t>
      </w:r>
      <w:proofErr w:type="spellEnd"/>
      <w:r>
        <w:rPr>
          <w:rFonts w:eastAsia="Arial Unicode MS"/>
        </w:rPr>
        <w:t xml:space="preserve"> Alabama, USA</w:t>
      </w:r>
    </w:p>
    <w:p w14:paraId="34B0F39B" w14:textId="77777777" w:rsidR="00962B06" w:rsidRPr="00A666BA" w:rsidRDefault="00962B06" w:rsidP="00962B06">
      <w:pPr>
        <w:pStyle w:val="Listeafsnit"/>
        <w:numPr>
          <w:ilvl w:val="0"/>
          <w:numId w:val="6"/>
        </w:numPr>
        <w:ind w:left="1276" w:hanging="425"/>
        <w:rPr>
          <w:rFonts w:eastAsia="Arial Unicode MS"/>
        </w:rPr>
      </w:pPr>
      <w:r w:rsidRPr="00DE7DBF">
        <w:rPr>
          <w:rFonts w:eastAsia="Arial Unicode MS"/>
        </w:rPr>
        <w:t>Cykling - bane, VM, 29. oktober – 1. november, Appeldorn, Holland</w:t>
      </w:r>
    </w:p>
    <w:p w14:paraId="037E56A8" w14:textId="77777777" w:rsidR="00962B06" w:rsidRPr="00A666BA" w:rsidRDefault="00962B06" w:rsidP="00962B06">
      <w:pPr>
        <w:pStyle w:val="Listeafsnit"/>
        <w:numPr>
          <w:ilvl w:val="0"/>
          <w:numId w:val="6"/>
        </w:numPr>
        <w:ind w:left="1276" w:hanging="425"/>
        <w:rPr>
          <w:rFonts w:eastAsia="Arial Unicode MS"/>
          <w:lang w:val="en-US"/>
        </w:rPr>
      </w:pPr>
      <w:r w:rsidRPr="00DE7DBF">
        <w:rPr>
          <w:rFonts w:eastAsia="Arial Unicode MS"/>
          <w:lang w:val="en-US"/>
        </w:rPr>
        <w:t xml:space="preserve">Bordtennis, VM, 23.-29. </w:t>
      </w:r>
      <w:proofErr w:type="spellStart"/>
      <w:r w:rsidRPr="00DE7DBF">
        <w:rPr>
          <w:rFonts w:eastAsia="Arial Unicode MS"/>
          <w:lang w:val="en-US"/>
        </w:rPr>
        <w:t>november</w:t>
      </w:r>
      <w:proofErr w:type="spellEnd"/>
      <w:r w:rsidRPr="00DE7DBF">
        <w:rPr>
          <w:rFonts w:eastAsia="Arial Unicode MS"/>
          <w:lang w:val="en-US"/>
        </w:rPr>
        <w:t>, Pattaya, Thailand.</w:t>
      </w:r>
    </w:p>
    <w:p w14:paraId="20CF1A3D" w14:textId="77777777" w:rsidR="00962B06" w:rsidRPr="00723218" w:rsidRDefault="00962B06" w:rsidP="00962B06">
      <w:pPr>
        <w:ind w:left="1276" w:hanging="425"/>
        <w:rPr>
          <w:rFonts w:eastAsia="Arial Unicode MS" w:cstheme="minorHAnsi"/>
          <w:lang w:val="en-US"/>
        </w:rPr>
      </w:pPr>
    </w:p>
    <w:p w14:paraId="442E5A45" w14:textId="77777777" w:rsidR="00962B06" w:rsidRPr="00FE0D72" w:rsidRDefault="00962B06" w:rsidP="00962B06">
      <w:pPr>
        <w:pStyle w:val="Overskrift6"/>
        <w:ind w:left="1276" w:hanging="425"/>
        <w:rPr>
          <w:rFonts w:ascii="Aptos" w:hAnsi="Aptos"/>
          <w:color w:val="000000"/>
          <w:sz w:val="20"/>
          <w:szCs w:val="20"/>
        </w:rPr>
      </w:pPr>
      <w:r w:rsidRPr="00FE0D72">
        <w:rPr>
          <w:rFonts w:eastAsia="Arial Unicode MS"/>
        </w:rPr>
        <w:t>2027</w:t>
      </w:r>
    </w:p>
    <w:p w14:paraId="4149E72D" w14:textId="77777777" w:rsidR="00962B06" w:rsidRPr="003E7E70" w:rsidRDefault="00962B06" w:rsidP="00962B06">
      <w:pPr>
        <w:pStyle w:val="Listeafsnit"/>
        <w:numPr>
          <w:ilvl w:val="0"/>
          <w:numId w:val="7"/>
        </w:numPr>
        <w:ind w:left="1276" w:hanging="425"/>
        <w:rPr>
          <w:rFonts w:eastAsia="Arial Unicode MS"/>
        </w:rPr>
      </w:pPr>
      <w:r w:rsidRPr="00E70E9B">
        <w:t>Atletik, NM</w:t>
      </w:r>
      <w:r>
        <w:t xml:space="preserve">, </w:t>
      </w:r>
      <w:r w:rsidRPr="00E70E9B">
        <w:t xml:space="preserve">København, </w:t>
      </w:r>
      <w:r>
        <w:t>Note: afholdes i juli</w:t>
      </w:r>
      <w:r w:rsidRPr="00E70E9B">
        <w:t xml:space="preserve"> sammen med Frame Running Camp n' Cup på Frederiksberg Stadion.</w:t>
      </w:r>
    </w:p>
    <w:p w14:paraId="4B368895" w14:textId="77777777" w:rsidR="00962B06" w:rsidRDefault="00962B06" w:rsidP="00962B06">
      <w:pPr>
        <w:pStyle w:val="Listeafsnit"/>
        <w:numPr>
          <w:ilvl w:val="0"/>
          <w:numId w:val="7"/>
        </w:numPr>
        <w:ind w:left="1276" w:hanging="425"/>
        <w:rPr>
          <w:rFonts w:eastAsia="Arial Unicode MS"/>
          <w:lang w:val="en-US"/>
        </w:rPr>
      </w:pPr>
      <w:r w:rsidRPr="00DC2514">
        <w:rPr>
          <w:rFonts w:eastAsia="Arial Unicode MS"/>
          <w:lang w:val="en-US"/>
        </w:rPr>
        <w:t>Special Olympics World</w:t>
      </w:r>
      <w:r>
        <w:rPr>
          <w:rFonts w:eastAsia="Arial Unicode MS"/>
          <w:lang w:val="en-US"/>
        </w:rPr>
        <w:t xml:space="preserve"> </w:t>
      </w:r>
      <w:r w:rsidRPr="00DC2514">
        <w:rPr>
          <w:rFonts w:eastAsia="Arial Unicode MS"/>
          <w:lang w:val="en-US"/>
        </w:rPr>
        <w:t xml:space="preserve">Summer Games, 19.-31. </w:t>
      </w:r>
      <w:proofErr w:type="spellStart"/>
      <w:r>
        <w:rPr>
          <w:rFonts w:eastAsia="Arial Unicode MS"/>
          <w:lang w:val="en-US"/>
        </w:rPr>
        <w:t>o</w:t>
      </w:r>
      <w:r w:rsidRPr="00DC2514">
        <w:rPr>
          <w:rFonts w:eastAsia="Arial Unicode MS"/>
          <w:lang w:val="en-US"/>
        </w:rPr>
        <w:t>ktober</w:t>
      </w:r>
      <w:proofErr w:type="spellEnd"/>
      <w:r>
        <w:rPr>
          <w:rFonts w:eastAsia="Arial Unicode MS"/>
          <w:lang w:val="en-US"/>
        </w:rPr>
        <w:t xml:space="preserve">, </w:t>
      </w:r>
      <w:r w:rsidRPr="00DC2514">
        <w:rPr>
          <w:rFonts w:eastAsia="Arial Unicode MS"/>
          <w:lang w:val="en-US"/>
        </w:rPr>
        <w:t>Santiago, Chile</w:t>
      </w:r>
    </w:p>
    <w:p w14:paraId="062290CD" w14:textId="77777777" w:rsidR="00962B06" w:rsidRPr="00020AAC" w:rsidRDefault="00962B06" w:rsidP="00962B06">
      <w:pPr>
        <w:pStyle w:val="Listeafsnit"/>
        <w:numPr>
          <w:ilvl w:val="0"/>
          <w:numId w:val="7"/>
        </w:numPr>
        <w:ind w:left="1276" w:hanging="425"/>
        <w:rPr>
          <w:rFonts w:eastAsia="Arial Unicode MS"/>
          <w:lang w:val="en-US"/>
        </w:rPr>
      </w:pPr>
      <w:r w:rsidRPr="00020AAC">
        <w:rPr>
          <w:rFonts w:eastAsia="Arial Unicode MS"/>
        </w:rPr>
        <w:t xml:space="preserve">Virtus Global Games, </w:t>
      </w:r>
      <w:r>
        <w:rPr>
          <w:rFonts w:eastAsia="Arial Unicode MS"/>
        </w:rPr>
        <w:t>22. november – 5. december</w:t>
      </w:r>
      <w:r w:rsidRPr="00020AAC">
        <w:rPr>
          <w:rFonts w:eastAsia="Arial Unicode MS"/>
        </w:rPr>
        <w:t>, Kairo</w:t>
      </w:r>
      <w:r>
        <w:rPr>
          <w:rFonts w:eastAsia="Arial Unicode MS"/>
        </w:rPr>
        <w:t>, Egypten</w:t>
      </w:r>
    </w:p>
    <w:p w14:paraId="7719C5B0" w14:textId="77777777" w:rsidR="00962B06" w:rsidRPr="003424DB" w:rsidRDefault="00962B06" w:rsidP="00962B06">
      <w:pPr>
        <w:pStyle w:val="Listeafsnit"/>
        <w:numPr>
          <w:ilvl w:val="0"/>
          <w:numId w:val="0"/>
        </w:numPr>
        <w:ind w:left="1276" w:hanging="425"/>
        <w:rPr>
          <w:rFonts w:eastAsia="Arial Unicode MS"/>
          <w:b/>
        </w:rPr>
      </w:pPr>
    </w:p>
    <w:p w14:paraId="32C1DA23" w14:textId="77777777" w:rsidR="00962B06" w:rsidRPr="003424DB" w:rsidRDefault="00962B06" w:rsidP="00962B06">
      <w:pPr>
        <w:pStyle w:val="Overskrift6"/>
        <w:ind w:left="1276" w:hanging="425"/>
        <w:rPr>
          <w:rFonts w:eastAsia="Arial Unicode MS"/>
        </w:rPr>
      </w:pPr>
      <w:r w:rsidRPr="003424DB">
        <w:rPr>
          <w:rFonts w:eastAsia="Arial Unicode MS"/>
        </w:rPr>
        <w:t>2028</w:t>
      </w:r>
    </w:p>
    <w:p w14:paraId="51DA4B74" w14:textId="77777777" w:rsidR="00962B06" w:rsidRPr="007F627D" w:rsidRDefault="00962B06" w:rsidP="00962B06">
      <w:pPr>
        <w:pStyle w:val="Listeafsnit"/>
        <w:numPr>
          <w:ilvl w:val="0"/>
          <w:numId w:val="8"/>
        </w:numPr>
        <w:ind w:left="1276" w:hanging="425"/>
      </w:pPr>
      <w:r w:rsidRPr="007F627D">
        <w:t>Paralympiske Lege, 15.-27. august, Los Angeles, USA</w:t>
      </w:r>
    </w:p>
    <w:p w14:paraId="3E8D79B5" w14:textId="77777777" w:rsidR="00962B06" w:rsidRDefault="00962B06" w:rsidP="00962B06">
      <w:pPr>
        <w:ind w:left="0"/>
        <w:rPr>
          <w:rFonts w:eastAsia="Arial Unicode MS" w:cstheme="minorHAnsi"/>
          <w:b/>
          <w:bCs/>
        </w:rPr>
      </w:pPr>
    </w:p>
    <w:p w14:paraId="5482E30E" w14:textId="77777777" w:rsidR="00962B06" w:rsidRPr="001B7160" w:rsidRDefault="00962B06" w:rsidP="00962B06">
      <w:pPr>
        <w:pStyle w:val="Overskrift3"/>
        <w:ind w:left="0"/>
      </w:pPr>
      <w:r w:rsidRPr="001E28D2">
        <w:t>MEDDELELSER FRA BESTYRELSEN OG LEDELSEN</w:t>
      </w:r>
      <w:bookmarkStart w:id="5" w:name="_Hlk150868246"/>
    </w:p>
    <w:p w14:paraId="3C4D62CF" w14:textId="77777777" w:rsidR="00962B06" w:rsidRPr="001E28D2" w:rsidRDefault="00962B06" w:rsidP="00962B06">
      <w:pPr>
        <w:tabs>
          <w:tab w:val="left" w:pos="1134"/>
        </w:tabs>
        <w:ind w:left="0"/>
        <w:rPr>
          <w:rFonts w:eastAsia="Arial Unicode MS" w:cstheme="minorHAnsi"/>
          <w:b/>
          <w:bCs/>
          <w:u w:val="single"/>
        </w:rPr>
      </w:pPr>
    </w:p>
    <w:p w14:paraId="7FD4670D" w14:textId="77777777" w:rsidR="00962B06" w:rsidRDefault="00962B06" w:rsidP="00962B06">
      <w:pPr>
        <w:pStyle w:val="Overskrift4"/>
        <w:ind w:left="0" w:firstLine="0"/>
      </w:pPr>
      <w:r>
        <w:t xml:space="preserve">Ad </w:t>
      </w:r>
      <w:r w:rsidRPr="001E28D2">
        <w:t>7</w:t>
      </w:r>
      <w:r w:rsidRPr="001E28D2">
        <w:tab/>
        <w:t>Nyt fra ledelsen</w:t>
      </w:r>
      <w:bookmarkEnd w:id="5"/>
    </w:p>
    <w:p w14:paraId="12826559" w14:textId="77777777" w:rsidR="00962B06" w:rsidRPr="0043605F" w:rsidRDefault="00962B06" w:rsidP="009F7D8D">
      <w:pPr>
        <w:pStyle w:val="Overskrift6"/>
      </w:pPr>
      <w:r w:rsidRPr="0043605F">
        <w:t>UDVIKLING</w:t>
      </w:r>
    </w:p>
    <w:p w14:paraId="2F76B21E" w14:textId="77777777" w:rsidR="00962B06" w:rsidRPr="0043605F" w:rsidRDefault="00962B06" w:rsidP="009F7D8D">
      <w:pPr>
        <w:pStyle w:val="Overskrift5"/>
      </w:pPr>
      <w:r w:rsidRPr="0043605F">
        <w:t>Sammen om fritid</w:t>
      </w:r>
    </w:p>
    <w:p w14:paraId="779BF7DF" w14:textId="77777777" w:rsidR="00962B06" w:rsidRPr="0043605F" w:rsidRDefault="00962B06" w:rsidP="009F7D8D">
      <w:r w:rsidRPr="0043605F">
        <w:t>Projekt ‘Sammen om fritid’ er et samarbejde mellem Videnscenter om Handicap, DGI, Spejderne og Landsforeningen Bifrost. Målet er skabe inkluderende fritidsfællesskaber for mennesker med usynlige handicap gennem nye materialer til aktivitetsansvarlige og de lokale fritidstilbud og -foreninger. Der skal udvikles værktøjer, videoer, anbefalinger mm., som ligger gratis tilgængeligt på </w:t>
      </w:r>
      <w:hyperlink r:id="rId11" w:tooltip="Oprindelig URL-adresse: http://www.sammenomfritid.dk/. Klik eller tryk, hvis du har tillid til dette link." w:history="1">
        <w:r w:rsidRPr="0043605F">
          <w:rPr>
            <w:rStyle w:val="Hyperlink"/>
            <w:rFonts w:cstheme="minorHAnsi"/>
          </w:rPr>
          <w:t>www.sammenomfritid.dk</w:t>
        </w:r>
      </w:hyperlink>
      <w:r w:rsidRPr="0043605F">
        <w:t>, som lanceres 1. maj 2026. Materialerne på platformen skal give mere viden og gøre aktivitetsansvarlige og foreninger tryggere i at inkludere mennesker med usynlige handicap.</w:t>
      </w:r>
    </w:p>
    <w:p w14:paraId="35811116" w14:textId="77777777" w:rsidR="00962B06" w:rsidRPr="0043605F" w:rsidRDefault="00962B06" w:rsidP="009F7D8D">
      <w:r w:rsidRPr="0043605F">
        <w:t xml:space="preserve">Sammen om fritid er rettet mod det almene fritidsliv, og derfor rækkes der ud til andre organisationer med henblik på også at styrke det tilpassede fritidsliv – for Parasport Danmarks vedkommende både tilpassede hold i almene foreninger og rene </w:t>
      </w:r>
      <w:proofErr w:type="spellStart"/>
      <w:r w:rsidRPr="0043605F">
        <w:t>parasportsforeninger</w:t>
      </w:r>
      <w:proofErr w:type="spellEnd"/>
      <w:r w:rsidRPr="0043605F">
        <w:t xml:space="preserve">. Dette er med et ønske om, at budskabet og ambitionen i projektet vil brede sig til landets øvrige fritidsorganisationer og -foreninger, så der sker en kollektiv bevidsthed om inklusion i hele fritids-Danmark. Det betyder, at Parasport Danmark er repræsentere i en følgegruppe, ligesom der er fortløbende dialog med </w:t>
      </w:r>
      <w:proofErr w:type="spellStart"/>
      <w:r w:rsidRPr="0043605F">
        <w:t>VoH</w:t>
      </w:r>
      <w:proofErr w:type="spellEnd"/>
      <w:r w:rsidRPr="0043605F">
        <w:t xml:space="preserve"> om koblingen til forbundets Solsikke-indsats.</w:t>
      </w:r>
      <w:r>
        <w:br/>
      </w:r>
    </w:p>
    <w:p w14:paraId="33794233" w14:textId="77777777" w:rsidR="00962B06" w:rsidRPr="0043605F" w:rsidRDefault="00962B06" w:rsidP="009F7D8D">
      <w:pPr>
        <w:pStyle w:val="Overskrift5"/>
        <w:ind w:left="0" w:firstLine="1134"/>
      </w:pPr>
      <w:r w:rsidRPr="0043605F">
        <w:t>Hjælpetrænerkursus</w:t>
      </w:r>
    </w:p>
    <w:p w14:paraId="4DED63C3" w14:textId="77777777" w:rsidR="00962B06" w:rsidRPr="0043605F" w:rsidRDefault="00962B06" w:rsidP="009F7D8D">
      <w:pPr>
        <w:tabs>
          <w:tab w:val="left" w:pos="1134"/>
        </w:tabs>
        <w:rPr>
          <w:rFonts w:cstheme="minorHAnsi"/>
        </w:rPr>
      </w:pPr>
      <w:r w:rsidRPr="007F627D">
        <w:lastRenderedPageBreak/>
        <w:t>DGI Sydvest og Billund Kommune har oplevet efterspørgsel fra et par foreninger, der har unge med kognitive udfordringer, som fungerer som hjælpetrænere på foreningernes børnehold. </w:t>
      </w:r>
      <w:r w:rsidRPr="007F627D">
        <w:br/>
        <w:t>På den baggrund har vi afviklet et hjælpetrænerkursus for unge, der selv har kognitive udfordringer og dermed ikke føler sig i stand til at deltage på et almindeligt hjælpetrænerkursus. Kursus foregik over to moduler og havde blandt andet DIF’s trivselsmetode HUSK på programmet. Erfaringerne fra kurset er, at med simple metoder og konkrete redskaber kan vores målgruppe deltage i kursus og få et anvendeligt udbytte, og vi vil nu undersøge, om der er potentiale til at arbejde videre</w:t>
      </w:r>
      <w:r w:rsidRPr="0043605F">
        <w:rPr>
          <w:rFonts w:cstheme="minorHAnsi"/>
        </w:rPr>
        <w:t xml:space="preserve"> i </w:t>
      </w:r>
      <w:r w:rsidRPr="007F627D">
        <w:t>den retning.</w:t>
      </w:r>
      <w:r w:rsidRPr="0043605F">
        <w:rPr>
          <w:rFonts w:cstheme="minorHAnsi"/>
        </w:rPr>
        <w:t> </w:t>
      </w:r>
      <w:r>
        <w:rPr>
          <w:rFonts w:cstheme="minorHAnsi"/>
        </w:rPr>
        <w:br/>
      </w:r>
    </w:p>
    <w:p w14:paraId="27190363" w14:textId="77777777" w:rsidR="00962B06" w:rsidRPr="0043605F" w:rsidRDefault="00962B06" w:rsidP="009F7D8D">
      <w:pPr>
        <w:pStyle w:val="Overskrift5"/>
        <w:ind w:left="0" w:firstLine="1134"/>
      </w:pPr>
      <w:r w:rsidRPr="0043605F">
        <w:t>Aktivitetshjælpemiddelalliancen</w:t>
      </w:r>
    </w:p>
    <w:p w14:paraId="05A3B4C0" w14:textId="77777777" w:rsidR="00962B06" w:rsidRPr="0043605F" w:rsidRDefault="00962B06" w:rsidP="009F7D8D">
      <w:r w:rsidRPr="0043605F">
        <w:t>Vi samarbejder med Videnscenter om Handicap om en struktur for adgang til og brug af hjælpemidler på tværs af Danmark. Det er videnscentret, som driver samarbejdet med en række aktører, som ud over Parasport Danmark også består af DIF, DHF, Dansk Firmaidræt, Elsass Fonden og Muskelsvindsfonden. Der er, som vi også har været ude og markere i medierne, netop afsat 11,9 mio. kr. fra SSA-puljen til netop hjælpemidler, og vi vil sammen med blandt andet videnscentret undersøge, hvordan bevillingen skal udmøntes i 2028-29. </w:t>
      </w:r>
      <w:r>
        <w:br/>
      </w:r>
    </w:p>
    <w:p w14:paraId="7459DDAC" w14:textId="77777777" w:rsidR="00962B06" w:rsidRPr="0043605F" w:rsidRDefault="00962B06" w:rsidP="009F7D8D">
      <w:pPr>
        <w:pStyle w:val="Overskrift5"/>
        <w:ind w:left="0" w:firstLine="1134"/>
      </w:pPr>
      <w:r w:rsidRPr="0043605F">
        <w:t>Springbrættet</w:t>
      </w:r>
    </w:p>
    <w:p w14:paraId="369A0AF8" w14:textId="77777777" w:rsidR="00962B06" w:rsidRPr="0043605F" w:rsidRDefault="00962B06" w:rsidP="009F7D8D">
      <w:r w:rsidRPr="0043605F">
        <w:t>I Springbrættet har vi de første tre måneder samlet givet tilsagn om at støtte nye projektideer med op til ca. 125.000 kr. Derudover har vi modtaget flere andre gode ideer, som vi potentielt også kan bakke op om. Her har vi bedt om mere detaljerede projektbeskrivelser og præciseringer til præcist, hvad det er Parasport Danmark skal bidrage med.  Der er kommet mange forskellige ideer, og vi har bl.a. valgt, </w:t>
      </w:r>
    </w:p>
    <w:p w14:paraId="4EA38CC2" w14:textId="77777777" w:rsidR="00962B06" w:rsidRPr="0043605F" w:rsidRDefault="00962B06" w:rsidP="00962B06">
      <w:pPr>
        <w:pStyle w:val="Listeafsnit"/>
        <w:numPr>
          <w:ilvl w:val="0"/>
          <w:numId w:val="9"/>
        </w:numPr>
        <w:ind w:left="1276" w:hanging="425"/>
      </w:pPr>
      <w:r w:rsidRPr="0043605F">
        <w:t xml:space="preserve">at give opstartsstøtte til, at der kan oprettes et </w:t>
      </w:r>
      <w:proofErr w:type="spellStart"/>
      <w:r w:rsidRPr="0043605F">
        <w:t>parabadmintontilbud</w:t>
      </w:r>
      <w:proofErr w:type="spellEnd"/>
      <w:r w:rsidRPr="0043605F">
        <w:t xml:space="preserve"> i Nordjylland for børn og unge</w:t>
      </w:r>
    </w:p>
    <w:p w14:paraId="735BBEF2" w14:textId="77777777" w:rsidR="00962B06" w:rsidRPr="0043605F" w:rsidRDefault="00962B06" w:rsidP="00962B06">
      <w:pPr>
        <w:pStyle w:val="Listeafsnit"/>
        <w:numPr>
          <w:ilvl w:val="0"/>
          <w:numId w:val="9"/>
        </w:numPr>
        <w:ind w:left="1276" w:hanging="425"/>
      </w:pPr>
      <w:r w:rsidRPr="0043605F">
        <w:t>at indgå i et samarbejde med Idrætsskolen i København om at skabe brobygning fra skolen til idrætsforeningerne</w:t>
      </w:r>
    </w:p>
    <w:p w14:paraId="21B94D44" w14:textId="77777777" w:rsidR="00962B06" w:rsidRPr="0043605F" w:rsidRDefault="00962B06" w:rsidP="00962B06">
      <w:pPr>
        <w:pStyle w:val="Listeafsnit"/>
        <w:numPr>
          <w:ilvl w:val="0"/>
          <w:numId w:val="9"/>
        </w:numPr>
        <w:ind w:left="1276" w:hanging="425"/>
      </w:pPr>
      <w:r w:rsidRPr="0043605F">
        <w:t>at videreudvikle Parasport Danmarks Solsikke-indsats, der støtter klubbernes arbejde med at udbrede kendskabet til Solsikke-programmet og styrke inklusion af mennesker med usynligt handicap</w:t>
      </w:r>
      <w:r>
        <w:br/>
      </w:r>
    </w:p>
    <w:p w14:paraId="5CD5ED36" w14:textId="77777777" w:rsidR="00962B06" w:rsidRPr="0043605F" w:rsidRDefault="00962B06" w:rsidP="009F7D8D">
      <w:pPr>
        <w:pStyle w:val="Overskrift5"/>
        <w:ind w:left="0" w:firstLine="851"/>
      </w:pPr>
      <w:r w:rsidRPr="0043605F">
        <w:t>Inspirerende dag med Pressalit Sports Academy</w:t>
      </w:r>
    </w:p>
    <w:p w14:paraId="71DB88E3" w14:textId="1FD5BEDB" w:rsidR="00962B06" w:rsidRPr="0043605F" w:rsidRDefault="00962B06" w:rsidP="009F7D8D">
      <w:pPr>
        <w:ind w:left="851"/>
      </w:pPr>
      <w:r w:rsidRPr="0043605F">
        <w:t>Vores paralympiske landstrænere og -holdledere var samlet til netværksmøde i slutningen af oktober. Mødet havde fokus på ernæring og perspektiver på det at være landstræner. Majke Jørgensen fra Team Danmark kom forbi og delte ud af hendes store viden om ernæring, kost og lovlige præstationsfremmende midler. Herefter delte landstrænere Amalie Winther Olsen (</w:t>
      </w:r>
      <w:proofErr w:type="spellStart"/>
      <w:r w:rsidRPr="0043605F">
        <w:t>Paracykling</w:t>
      </w:r>
      <w:proofErr w:type="spellEnd"/>
      <w:r w:rsidRPr="0043605F">
        <w:t xml:space="preserve">) og Ebbe Blichfeldt (Racerunning) praktiske indsigter fra nogle af de udfordringer, de står over for i </w:t>
      </w:r>
      <w:proofErr w:type="spellStart"/>
      <w:r w:rsidRPr="0043605F">
        <w:t>parasportens</w:t>
      </w:r>
      <w:proofErr w:type="spellEnd"/>
      <w:r w:rsidRPr="0043605F">
        <w:t xml:space="preserve"> verden. Afslutningsvis blev vi kastet i ilden på Odense Cykelbane, hvor der også er en atletikbane i midten. Banecykling, kørestolsrace, kuglestød og diskoskast var på programmet. Vi mødes igen i netværket i sidste weekend i januar, hvor atleter og andre stabsmedlemmer mv. også deltager. </w:t>
      </w:r>
      <w:r w:rsidR="009F7D8D">
        <w:br/>
      </w:r>
      <w:r w:rsidR="009F7D8D">
        <w:br/>
      </w:r>
      <w:r w:rsidRPr="009F7D8D">
        <w:rPr>
          <w:rStyle w:val="Overskrift5Tegn"/>
        </w:rPr>
        <w:t>SPORT</w:t>
      </w:r>
    </w:p>
    <w:p w14:paraId="0E1F6C39" w14:textId="77777777" w:rsidR="00962B06" w:rsidRPr="007F627D" w:rsidRDefault="00962B06" w:rsidP="009F7D8D">
      <w:pPr>
        <w:pStyle w:val="Overskrift6"/>
        <w:ind w:left="0" w:firstLine="851"/>
      </w:pPr>
      <w:proofErr w:type="spellStart"/>
      <w:r w:rsidRPr="007F627D">
        <w:lastRenderedPageBreak/>
        <w:t>Opendays</w:t>
      </w:r>
      <w:proofErr w:type="spellEnd"/>
      <w:r w:rsidRPr="007F627D">
        <w:t xml:space="preserve"> i LA</w:t>
      </w:r>
    </w:p>
    <w:p w14:paraId="66876EA4" w14:textId="77777777" w:rsidR="00962B06" w:rsidRPr="0043605F" w:rsidRDefault="00962B06" w:rsidP="009F7D8D">
      <w:pPr>
        <w:ind w:left="851"/>
      </w:pPr>
      <w:r w:rsidRPr="0043605F">
        <w:t>Lisa Kjær var med paralympisk chef de mission Nicklas Bjaaland fra DIF i Los Angeles til Open Days i uge 47.</w:t>
      </w:r>
      <w:r w:rsidRPr="0043605F">
        <w:br/>
        <w:t>Det var velorganiseret og organisationskomiteen udstrålede, at de havde styr på processerne omkring afviklingen af LA28. Vi blev præsenteret for de forskellige områdeansvarlige for transport, sportsmedicin, specifikke idrætter, venues, logistik, PL-</w:t>
      </w:r>
      <w:proofErr w:type="spellStart"/>
      <w:r w:rsidRPr="0043605F">
        <w:t>village</w:t>
      </w:r>
      <w:proofErr w:type="spellEnd"/>
      <w:r w:rsidRPr="0043605F">
        <w:t xml:space="preserve"> mv. Vi var desuden ude at se en del af de venues og stadions, der skal benyttes. De fleste er eksisterende, og så viste de placeringer for de midlertidige, som de kommer til at opbygge. De laver "clusters" af venues, så der vil være flere stadioner/arenaer placeret inden for </w:t>
      </w:r>
      <w:proofErr w:type="spellStart"/>
      <w:r w:rsidRPr="0043605F">
        <w:t>gå-afstand</w:t>
      </w:r>
      <w:proofErr w:type="spellEnd"/>
      <w:r w:rsidRPr="0043605F">
        <w:t>. Bl.a. ved Long Beach vil der være syv idrætter, og ved venues omkring Down Town LA vil der være fem idrætter.</w:t>
      </w:r>
    </w:p>
    <w:p w14:paraId="74AC82A9" w14:textId="77777777" w:rsidR="00962B06" w:rsidRPr="0043605F" w:rsidRDefault="00962B06" w:rsidP="009F7D8D">
      <w:pPr>
        <w:ind w:left="851"/>
      </w:pPr>
      <w:proofErr w:type="gramStart"/>
      <w:r w:rsidRPr="0043605F">
        <w:t>Endvidere</w:t>
      </w:r>
      <w:proofErr w:type="gramEnd"/>
      <w:r w:rsidRPr="0043605F">
        <w:t xml:space="preserve"> tog vi selv ud at besøgte de steder, der skal være arenaer, som ikke var med på programmet. Både for at se de forskellige steder, men også for at teste transportafstande og trafik. Vi var heldige at møde managere fra de pågældende steder, så vi nu har gode kontakter på plads.</w:t>
      </w:r>
      <w:r>
        <w:br/>
      </w:r>
    </w:p>
    <w:p w14:paraId="191D7B9E" w14:textId="77777777" w:rsidR="00962B06" w:rsidRPr="0043605F" w:rsidRDefault="00962B06" w:rsidP="009F7D8D">
      <w:pPr>
        <w:pStyle w:val="Overskrift6"/>
        <w:ind w:left="0" w:firstLine="851"/>
      </w:pPr>
      <w:proofErr w:type="spellStart"/>
      <w:r w:rsidRPr="0043605F">
        <w:t>Goalball</w:t>
      </w:r>
      <w:proofErr w:type="spellEnd"/>
    </w:p>
    <w:p w14:paraId="1B1C175F" w14:textId="77777777" w:rsidR="00962B06" w:rsidRPr="0043605F" w:rsidRDefault="00962B06" w:rsidP="009F7D8D">
      <w:pPr>
        <w:ind w:left="851"/>
      </w:pPr>
      <w:r w:rsidRPr="0043605F">
        <w:t>I weekenden 31. okt. til 2. november blev der i Højbyhallerne på Fyn afholdt første runde i DM.</w:t>
      </w:r>
    </w:p>
    <w:p w14:paraId="1FB9491E" w14:textId="77777777" w:rsidR="00962B06" w:rsidRPr="0043605F" w:rsidRDefault="00962B06" w:rsidP="009F7D8D">
      <w:pPr>
        <w:ind w:left="851"/>
      </w:pPr>
      <w:r w:rsidRPr="0043605F">
        <w:t xml:space="preserve">Der deltog fire elitehold og tre breddehold, hvor et af dem var et gæstehold fra Færøerne. Det er Parasport Danmarks erfarne spiller Anja Christensen, der har samlet et hold omkring sig på de nordatlantiske øer. Anja blev </w:t>
      </w:r>
      <w:proofErr w:type="spellStart"/>
      <w:r w:rsidRPr="0043605F">
        <w:t>udklassificeret</w:t>
      </w:r>
      <w:proofErr w:type="spellEnd"/>
      <w:r w:rsidRPr="0043605F">
        <w:t xml:space="preserve"> i 2023 efter at hendes kontaktlinser var blevet bedre med den konsekvens, at hun ikke internationalt opfylder mindstehandicappet, og derfor ikke må deltage i </w:t>
      </w:r>
      <w:proofErr w:type="spellStart"/>
      <w:r w:rsidRPr="0043605F">
        <w:t>IBSA’s</w:t>
      </w:r>
      <w:proofErr w:type="spellEnd"/>
      <w:r w:rsidRPr="0043605F">
        <w:t xml:space="preserve"> turneringer. I Danmark må alle deltage i klubturneringer, uanset om de har en synsnedsættelse eller ej.</w:t>
      </w:r>
      <w:r>
        <w:br/>
      </w:r>
    </w:p>
    <w:p w14:paraId="2236C0D1" w14:textId="77777777" w:rsidR="00962B06" w:rsidRPr="0043605F" w:rsidRDefault="00962B06" w:rsidP="009F7D8D">
      <w:pPr>
        <w:pStyle w:val="Overskrift6"/>
        <w:ind w:left="0" w:firstLine="851"/>
      </w:pPr>
      <w:r w:rsidRPr="0043605F">
        <w:t>Svømning</w:t>
      </w:r>
    </w:p>
    <w:p w14:paraId="298FDF41" w14:textId="77777777" w:rsidR="00962B06" w:rsidRPr="0043605F" w:rsidRDefault="00962B06" w:rsidP="009F7D8D">
      <w:pPr>
        <w:ind w:left="851"/>
      </w:pPr>
      <w:r w:rsidRPr="0043605F">
        <w:t xml:space="preserve">1. november blev den første </w:t>
      </w:r>
      <w:proofErr w:type="spellStart"/>
      <w:r w:rsidRPr="0043605F">
        <w:t>Parasvømningens</w:t>
      </w:r>
      <w:proofErr w:type="spellEnd"/>
      <w:r w:rsidRPr="0043605F">
        <w:t xml:space="preserve"> Dag afholdt i samarbejde med Roskilde Svømning.</w:t>
      </w:r>
    </w:p>
    <w:p w14:paraId="0F74857A" w14:textId="77777777" w:rsidR="00962B06" w:rsidRPr="0043605F" w:rsidRDefault="00962B06" w:rsidP="009F7D8D">
      <w:pPr>
        <w:ind w:left="851"/>
      </w:pPr>
      <w:r w:rsidRPr="0043605F">
        <w:t>14 svømmere og deres familier deltog aktivt i vandaktiviteterne og oplæg fra landstræner, landsholdsvømmer og Idrætsudvalget.</w:t>
      </w:r>
    </w:p>
    <w:p w14:paraId="04314A07" w14:textId="77777777" w:rsidR="00962B06" w:rsidRPr="0043605F" w:rsidRDefault="00962B06" w:rsidP="009F7D8D">
      <w:pPr>
        <w:ind w:left="851"/>
      </w:pPr>
      <w:r w:rsidRPr="0043605F">
        <w:t>Trænere fra Rising Stars-klubberne Roskilde Svømning, Lyngby Svømmeklub og Parasport Aalborg deltog på dagen og var med til at levere vandaktiviteter under ledelse af Parasport Danmarks trænere René Thomsen og Mie Borg. Dette var starten på et koncept, som helt klart skal forsætte.</w:t>
      </w:r>
    </w:p>
    <w:p w14:paraId="71F1A490" w14:textId="77777777" w:rsidR="00962B06" w:rsidRDefault="00962B06" w:rsidP="00962B06">
      <w:pPr>
        <w:tabs>
          <w:tab w:val="left" w:pos="1134"/>
        </w:tabs>
        <w:ind w:left="0"/>
        <w:rPr>
          <w:rFonts w:cstheme="minorHAnsi"/>
          <w:b/>
          <w:bCs/>
        </w:rPr>
      </w:pPr>
    </w:p>
    <w:p w14:paraId="5E432717" w14:textId="77777777" w:rsidR="00962B06" w:rsidRPr="0043605F" w:rsidRDefault="00962B06" w:rsidP="009F7D8D">
      <w:pPr>
        <w:pStyle w:val="Overskrift6"/>
        <w:ind w:left="0" w:firstLine="851"/>
      </w:pPr>
      <w:r w:rsidRPr="0043605F">
        <w:t xml:space="preserve">Dressur </w:t>
      </w:r>
    </w:p>
    <w:p w14:paraId="513F8415" w14:textId="77777777" w:rsidR="00962B06" w:rsidRPr="009E705F" w:rsidRDefault="00962B06" w:rsidP="009F7D8D">
      <w:pPr>
        <w:ind w:left="0" w:firstLine="851"/>
        <w:rPr>
          <w:u w:val="single"/>
        </w:rPr>
      </w:pPr>
      <w:r w:rsidRPr="009E705F">
        <w:rPr>
          <w:u w:val="single"/>
        </w:rPr>
        <w:t xml:space="preserve">EM i </w:t>
      </w:r>
      <w:proofErr w:type="spellStart"/>
      <w:r w:rsidRPr="009E705F">
        <w:rPr>
          <w:u w:val="single"/>
        </w:rPr>
        <w:t>Ermelo</w:t>
      </w:r>
      <w:proofErr w:type="spellEnd"/>
      <w:r w:rsidRPr="009E705F">
        <w:rPr>
          <w:u w:val="single"/>
        </w:rPr>
        <w:t xml:space="preserve">, Holland d. 3.-7. september 2025.  </w:t>
      </w:r>
    </w:p>
    <w:p w14:paraId="0CBAF498" w14:textId="77777777" w:rsidR="00962B06" w:rsidRPr="0043605F" w:rsidRDefault="00962B06" w:rsidP="009F7D8D">
      <w:pPr>
        <w:ind w:left="851"/>
      </w:pPr>
      <w:r w:rsidRPr="0043605F">
        <w:t>Det var velkendte ryttere, da de 4 udtagne atleter og heste var de samme som deltog ved PL i Paris:</w:t>
      </w:r>
      <w:r>
        <w:t xml:space="preserve"> </w:t>
      </w:r>
      <w:r w:rsidRPr="0043605F">
        <w:t xml:space="preserve">Katrine Kristensen og </w:t>
      </w:r>
      <w:proofErr w:type="spellStart"/>
      <w:r w:rsidRPr="0043605F">
        <w:t>Goerklintgaards</w:t>
      </w:r>
      <w:proofErr w:type="spellEnd"/>
      <w:r w:rsidRPr="0043605F">
        <w:t xml:space="preserve"> </w:t>
      </w:r>
      <w:proofErr w:type="spellStart"/>
      <w:r w:rsidRPr="0043605F">
        <w:t>Quater</w:t>
      </w:r>
      <w:proofErr w:type="spellEnd"/>
      <w:r w:rsidRPr="0043605F">
        <w:t>, grad II,</w:t>
      </w:r>
      <w:r w:rsidRPr="0043605F">
        <w:br/>
        <w:t>Tobias Thorning Jørgensen og Jolene Hill, grad III,</w:t>
      </w:r>
      <w:r w:rsidRPr="0043605F">
        <w:br/>
        <w:t xml:space="preserve">Karla </w:t>
      </w:r>
      <w:proofErr w:type="spellStart"/>
      <w:r w:rsidRPr="0043605F">
        <w:t>Dyhm</w:t>
      </w:r>
      <w:proofErr w:type="spellEnd"/>
      <w:r w:rsidRPr="0043605F">
        <w:t xml:space="preserve"> Junge og Miss Daisy, grad III,</w:t>
      </w:r>
      <w:r w:rsidRPr="0043605F">
        <w:br/>
        <w:t xml:space="preserve">Pia Wulf Jelstrup og </w:t>
      </w:r>
      <w:proofErr w:type="spellStart"/>
      <w:r w:rsidRPr="0043605F">
        <w:t>Zafia</w:t>
      </w:r>
      <w:proofErr w:type="spellEnd"/>
      <w:r w:rsidRPr="0043605F">
        <w:t>, grad IV.</w:t>
      </w:r>
    </w:p>
    <w:p w14:paraId="7B463253" w14:textId="77777777" w:rsidR="00962B06" w:rsidRPr="0043605F" w:rsidRDefault="00962B06" w:rsidP="009F7D8D">
      <w:pPr>
        <w:ind w:left="851"/>
      </w:pPr>
      <w:r w:rsidRPr="0043605F">
        <w:t xml:space="preserve">Det gik rigtig godt og alle 4 fik metal med hjem på forskellig vis. Det er muligt for dem at deltage i 3 konkurrencer ved sådan et mesterskab. Individuel konkurrence, holdkonkurrence og </w:t>
      </w:r>
      <w:proofErr w:type="spellStart"/>
      <w:r w:rsidRPr="0043605F">
        <w:t>freestyle</w:t>
      </w:r>
      <w:proofErr w:type="spellEnd"/>
      <w:r w:rsidRPr="0043605F">
        <w:t xml:space="preserve"> (her kvalificerer man sig, hvis man individuelt har placeret </w:t>
      </w:r>
      <w:r w:rsidRPr="0043605F">
        <w:lastRenderedPageBreak/>
        <w:t>sig i top-8 ved holdkonkurrence)</w:t>
      </w:r>
      <w:r>
        <w:t>.</w:t>
      </w:r>
      <w:r>
        <w:br/>
      </w:r>
    </w:p>
    <w:p w14:paraId="4F058274" w14:textId="77777777" w:rsidR="00962B06" w:rsidRPr="0043605F" w:rsidRDefault="00962B06" w:rsidP="009F7D8D">
      <w:pPr>
        <w:ind w:left="851"/>
        <w:rPr>
          <w:u w:val="single"/>
        </w:rPr>
      </w:pPr>
      <w:r w:rsidRPr="0043605F">
        <w:rPr>
          <w:u w:val="single"/>
        </w:rPr>
        <w:t>Individuel Grandprix A:</w:t>
      </w:r>
      <w:r w:rsidRPr="0043605F">
        <w:rPr>
          <w:u w:val="single"/>
        </w:rPr>
        <w:br/>
      </w:r>
      <w:r w:rsidRPr="0043605F">
        <w:t xml:space="preserve">Katrine Kristensen og </w:t>
      </w:r>
      <w:proofErr w:type="spellStart"/>
      <w:r w:rsidRPr="0043605F">
        <w:t>Goerklintgaards</w:t>
      </w:r>
      <w:proofErr w:type="spellEnd"/>
      <w:r w:rsidRPr="0043605F">
        <w:t xml:space="preserve"> </w:t>
      </w:r>
      <w:proofErr w:type="spellStart"/>
      <w:r w:rsidRPr="0043605F">
        <w:t>Quater</w:t>
      </w:r>
      <w:proofErr w:type="spellEnd"/>
      <w:r w:rsidRPr="0043605F">
        <w:t>, sølv i grad II</w:t>
      </w:r>
      <w:r w:rsidRPr="0043605F">
        <w:rPr>
          <w:u w:val="single"/>
        </w:rPr>
        <w:br/>
      </w:r>
      <w:r w:rsidRPr="0043605F">
        <w:t>Tobias Thorning Jørgensen og Jolene Hill, sølv i grad III</w:t>
      </w:r>
      <w:r w:rsidRPr="0043605F">
        <w:rPr>
          <w:u w:val="single"/>
        </w:rPr>
        <w:br/>
      </w:r>
      <w:r w:rsidRPr="0043605F">
        <w:t xml:space="preserve">Pia Wulf Jelstrup og </w:t>
      </w:r>
      <w:proofErr w:type="spellStart"/>
      <w:r w:rsidRPr="0043605F">
        <w:t>Zafia</w:t>
      </w:r>
      <w:proofErr w:type="spellEnd"/>
      <w:r w:rsidRPr="0043605F">
        <w:t>, sølv i grad IV</w:t>
      </w:r>
      <w:r w:rsidRPr="0043605F">
        <w:rPr>
          <w:u w:val="single"/>
        </w:rPr>
        <w:br/>
      </w:r>
      <w:r w:rsidRPr="0043605F">
        <w:t xml:space="preserve">(Karla </w:t>
      </w:r>
      <w:proofErr w:type="spellStart"/>
      <w:r w:rsidRPr="0043605F">
        <w:t>Dyhm</w:t>
      </w:r>
      <w:proofErr w:type="spellEnd"/>
      <w:r w:rsidRPr="0043605F">
        <w:t xml:space="preserve"> Junge og Miss Daisy, 4. plads, grad III)</w:t>
      </w:r>
      <w:r>
        <w:br/>
      </w:r>
    </w:p>
    <w:p w14:paraId="216A6FFD" w14:textId="77777777" w:rsidR="00962B06" w:rsidRPr="0043605F" w:rsidRDefault="00962B06" w:rsidP="009F7D8D">
      <w:pPr>
        <w:ind w:left="851"/>
      </w:pPr>
      <w:r w:rsidRPr="0043605F">
        <w:t xml:space="preserve">Holdkonkurrence: </w:t>
      </w:r>
      <w:r w:rsidRPr="0043605F">
        <w:br/>
        <w:t xml:space="preserve">Bronze </w:t>
      </w:r>
      <w:r>
        <w:br/>
      </w:r>
    </w:p>
    <w:p w14:paraId="0B56FA34" w14:textId="77777777" w:rsidR="00962B06" w:rsidRPr="0043605F" w:rsidRDefault="00962B06" w:rsidP="009F7D8D">
      <w:pPr>
        <w:ind w:left="851"/>
        <w:rPr>
          <w:u w:val="single"/>
        </w:rPr>
      </w:pPr>
      <w:r w:rsidRPr="0043605F">
        <w:rPr>
          <w:u w:val="single"/>
        </w:rPr>
        <w:t>Freestyle:</w:t>
      </w:r>
      <w:r w:rsidRPr="0043605F">
        <w:rPr>
          <w:u w:val="single"/>
        </w:rPr>
        <w:br/>
      </w:r>
      <w:r w:rsidRPr="0043605F">
        <w:t>Katrine Kristensen, sølv i grad II</w:t>
      </w:r>
      <w:r w:rsidRPr="0043605F">
        <w:rPr>
          <w:u w:val="single"/>
        </w:rPr>
        <w:br/>
      </w:r>
      <w:r w:rsidRPr="0043605F">
        <w:t>Tobias Thorning Jørgensen, sølv i grad III</w:t>
      </w:r>
      <w:r w:rsidRPr="0043605F">
        <w:rPr>
          <w:u w:val="single"/>
        </w:rPr>
        <w:br/>
      </w:r>
      <w:r w:rsidRPr="0043605F">
        <w:t>Pia Wulf Jelstrup, bronze i grad IV</w:t>
      </w:r>
      <w:r>
        <w:br/>
      </w:r>
    </w:p>
    <w:p w14:paraId="22C966B2" w14:textId="77777777" w:rsidR="00962B06" w:rsidRPr="0043605F" w:rsidRDefault="00962B06" w:rsidP="009F7D8D">
      <w:pPr>
        <w:pStyle w:val="Overskrift6"/>
        <w:ind w:left="0" w:firstLine="851"/>
      </w:pPr>
      <w:r w:rsidRPr="0043605F">
        <w:t xml:space="preserve">Cykling </w:t>
      </w:r>
    </w:p>
    <w:p w14:paraId="23759149" w14:textId="77777777" w:rsidR="00962B06" w:rsidRPr="009E705F" w:rsidRDefault="00962B06" w:rsidP="009F7D8D">
      <w:pPr>
        <w:ind w:left="0" w:firstLine="851"/>
        <w:rPr>
          <w:u w:val="single"/>
        </w:rPr>
      </w:pPr>
      <w:r w:rsidRPr="009E705F">
        <w:rPr>
          <w:u w:val="single"/>
        </w:rPr>
        <w:t xml:space="preserve">VM i </w:t>
      </w:r>
      <w:proofErr w:type="spellStart"/>
      <w:r w:rsidRPr="009E705F">
        <w:rPr>
          <w:u w:val="single"/>
        </w:rPr>
        <w:t>Paracykling</w:t>
      </w:r>
      <w:proofErr w:type="spellEnd"/>
      <w:r w:rsidRPr="009E705F">
        <w:rPr>
          <w:u w:val="single"/>
        </w:rPr>
        <w:t xml:space="preserve"> i </w:t>
      </w:r>
      <w:proofErr w:type="spellStart"/>
      <w:r w:rsidRPr="009E705F">
        <w:rPr>
          <w:u w:val="single"/>
        </w:rPr>
        <w:t>Ronse</w:t>
      </w:r>
      <w:proofErr w:type="spellEnd"/>
      <w:r w:rsidRPr="009E705F">
        <w:rPr>
          <w:u w:val="single"/>
        </w:rPr>
        <w:t>, Belgien d. 28.-31. august 2025</w:t>
      </w:r>
    </w:p>
    <w:p w14:paraId="70535018" w14:textId="77777777" w:rsidR="00962B06" w:rsidRPr="0043605F" w:rsidRDefault="00962B06" w:rsidP="009F7D8D">
      <w:pPr>
        <w:ind w:left="851"/>
      </w:pPr>
      <w:r w:rsidRPr="0043605F">
        <w:t xml:space="preserve">Det danske landshold leverede stærke præstationer ved VM i </w:t>
      </w:r>
      <w:proofErr w:type="spellStart"/>
      <w:r w:rsidRPr="0043605F">
        <w:t>Ronse</w:t>
      </w:r>
      <w:proofErr w:type="spellEnd"/>
      <w:r w:rsidRPr="0043605F">
        <w:t xml:space="preserve">. Martin </w:t>
      </w:r>
      <w:proofErr w:type="spellStart"/>
      <w:r w:rsidRPr="0043605F">
        <w:t>Heggelund</w:t>
      </w:r>
      <w:proofErr w:type="spellEnd"/>
      <w:r w:rsidRPr="0043605F">
        <w:t xml:space="preserve"> stod for højdepunktet med bronze i linjeløb (T1) samt en flot 4.-plads i enkeltstarten. De øvrige ryttere kørte solide løb i stærke internationale felter og hentede værdifuld erfaring.</w:t>
      </w:r>
      <w:r>
        <w:br/>
      </w:r>
    </w:p>
    <w:p w14:paraId="473499DC" w14:textId="77777777" w:rsidR="00962B06" w:rsidRPr="0043605F" w:rsidRDefault="00962B06" w:rsidP="009F7D8D">
      <w:pPr>
        <w:ind w:left="851"/>
        <w:rPr>
          <w:u w:val="single"/>
        </w:rPr>
      </w:pPr>
      <w:r w:rsidRPr="0043605F">
        <w:rPr>
          <w:u w:val="single"/>
        </w:rPr>
        <w:t>Udvalgte resultater:</w:t>
      </w:r>
      <w:r w:rsidRPr="0043605F">
        <w:rPr>
          <w:u w:val="single"/>
        </w:rPr>
        <w:br/>
      </w:r>
      <w:r w:rsidRPr="0043605F">
        <w:t xml:space="preserve">Martin </w:t>
      </w:r>
      <w:proofErr w:type="spellStart"/>
      <w:r w:rsidRPr="0043605F">
        <w:t>Heggelund</w:t>
      </w:r>
      <w:proofErr w:type="spellEnd"/>
      <w:r w:rsidRPr="0043605F">
        <w:t xml:space="preserve"> (T1): Bronze i linjeløb, nr. 4 i enkeltstart</w:t>
      </w:r>
      <w:r w:rsidRPr="0043605F">
        <w:rPr>
          <w:u w:val="single"/>
        </w:rPr>
        <w:br/>
      </w:r>
      <w:r w:rsidRPr="0043605F">
        <w:t>Stephan Laukamp (MH3): nr. 19 (ITT), nr. 20 (RR)</w:t>
      </w:r>
      <w:r w:rsidRPr="0043605F">
        <w:rPr>
          <w:u w:val="single"/>
        </w:rPr>
        <w:br/>
      </w:r>
      <w:r w:rsidRPr="0043605F">
        <w:t>Golf Yos-</w:t>
      </w:r>
      <w:proofErr w:type="spellStart"/>
      <w:r w:rsidRPr="0043605F">
        <w:t>Anan</w:t>
      </w:r>
      <w:proofErr w:type="spellEnd"/>
      <w:r w:rsidRPr="0043605F">
        <w:t xml:space="preserve"> (MH3): nr. 22 (ITT), nr. 21 (RR)</w:t>
      </w:r>
      <w:r w:rsidRPr="0043605F">
        <w:rPr>
          <w:u w:val="single"/>
        </w:rPr>
        <w:br/>
      </w:r>
      <w:r w:rsidRPr="0043605F">
        <w:t xml:space="preserve">Håvard </w:t>
      </w:r>
      <w:proofErr w:type="spellStart"/>
      <w:r w:rsidRPr="0043605F">
        <w:t>Vatnhamar</w:t>
      </w:r>
      <w:proofErr w:type="spellEnd"/>
      <w:r w:rsidRPr="0043605F">
        <w:t xml:space="preserve"> (MC4): nr. 13 (ITT)</w:t>
      </w:r>
      <w:r w:rsidRPr="0043605F">
        <w:rPr>
          <w:u w:val="single"/>
        </w:rPr>
        <w:br/>
      </w:r>
      <w:r w:rsidRPr="0043605F">
        <w:t>William Wulff Frislev (MC3): nr. 17 (RR)</w:t>
      </w:r>
      <w:r>
        <w:br/>
      </w:r>
    </w:p>
    <w:p w14:paraId="47FF718D" w14:textId="77777777" w:rsidR="00962B06" w:rsidRPr="0043605F" w:rsidRDefault="00962B06" w:rsidP="009F7D8D">
      <w:pPr>
        <w:ind w:left="851"/>
      </w:pPr>
      <w:r w:rsidRPr="0043605F">
        <w:t xml:space="preserve">Danmark viser stigende styrke i international </w:t>
      </w:r>
      <w:proofErr w:type="spellStart"/>
      <w:r w:rsidRPr="0043605F">
        <w:t>paracykling</w:t>
      </w:r>
      <w:proofErr w:type="spellEnd"/>
      <w:r w:rsidRPr="0043605F">
        <w:t xml:space="preserve"> og har ryttere, der kan matche verdenseliten.</w:t>
      </w:r>
      <w:r>
        <w:br/>
      </w:r>
    </w:p>
    <w:p w14:paraId="2DB405E4" w14:textId="77777777" w:rsidR="00962B06" w:rsidRPr="0043605F" w:rsidRDefault="00962B06" w:rsidP="009F7D8D">
      <w:pPr>
        <w:pStyle w:val="Overskrift6"/>
        <w:ind w:left="0" w:firstLine="851"/>
        <w:rPr>
          <w:lang w:val="en-US"/>
        </w:rPr>
      </w:pPr>
      <w:r w:rsidRPr="0043605F">
        <w:rPr>
          <w:lang w:val="en-US"/>
        </w:rPr>
        <w:t xml:space="preserve">Svømning </w:t>
      </w:r>
    </w:p>
    <w:p w14:paraId="6E52C33B" w14:textId="77777777" w:rsidR="00962B06" w:rsidRPr="009E705F" w:rsidRDefault="00962B06" w:rsidP="009F7D8D">
      <w:pPr>
        <w:ind w:left="0" w:firstLine="851"/>
        <w:rPr>
          <w:u w:val="single"/>
          <w:lang w:val="en-US"/>
        </w:rPr>
      </w:pPr>
      <w:r w:rsidRPr="009E705F">
        <w:rPr>
          <w:u w:val="single"/>
          <w:lang w:val="en-US"/>
        </w:rPr>
        <w:t xml:space="preserve">World Games/Virtus VM i Bangkok, Thailand d. 20. august – 30. august 2025  </w:t>
      </w:r>
    </w:p>
    <w:p w14:paraId="7818B29B" w14:textId="77777777" w:rsidR="00962B06" w:rsidRPr="009E705F" w:rsidRDefault="00962B06" w:rsidP="009F7D8D">
      <w:pPr>
        <w:ind w:left="851"/>
        <w:rPr>
          <w:u w:val="single"/>
        </w:rPr>
      </w:pPr>
      <w:r w:rsidRPr="0043605F">
        <w:t>Overordnet set et rigtig godt mesterskab med virkelig gode resultater til de 3 ud af 4 deltagere. Vores deltagere var Nis (S18/ii2), Frederik (S14/i1) samt Maria og Marius (S19/ii3). Konkurrencen var meget skrappere end tidligere med mange flere deltagere. VM</w:t>
      </w:r>
      <w:r>
        <w:t xml:space="preserve"> </w:t>
      </w:r>
      <w:r w:rsidRPr="0043605F">
        <w:t>[1]</w:t>
      </w:r>
      <w:r>
        <w:t xml:space="preserve"> </w:t>
      </w:r>
      <w:r w:rsidRPr="0043605F">
        <w:t>guld til Marius og Nis på 200 rygcrawl og medaljer og personlige rekorder til Maria i alle løb var toppræstationerne.</w:t>
      </w:r>
      <w:r>
        <w:br/>
      </w:r>
      <w:r>
        <w:br/>
      </w:r>
      <w:r w:rsidRPr="009E705F">
        <w:rPr>
          <w:u w:val="single"/>
        </w:rPr>
        <w:t xml:space="preserve">VM i </w:t>
      </w:r>
      <w:proofErr w:type="spellStart"/>
      <w:r w:rsidRPr="009E705F">
        <w:rPr>
          <w:u w:val="single"/>
        </w:rPr>
        <w:t>parasvømning</w:t>
      </w:r>
      <w:proofErr w:type="spellEnd"/>
      <w:r w:rsidRPr="009E705F">
        <w:rPr>
          <w:u w:val="single"/>
        </w:rPr>
        <w:t xml:space="preserve"> i Singapore d. 21. september – 27. september 2025</w:t>
      </w:r>
    </w:p>
    <w:p w14:paraId="66B9F507" w14:textId="77777777" w:rsidR="009F7D8D" w:rsidRDefault="00962B06" w:rsidP="009F7D8D">
      <w:pPr>
        <w:ind w:left="851"/>
      </w:pPr>
      <w:r w:rsidRPr="0043605F">
        <w:t xml:space="preserve">Ved VM i </w:t>
      </w:r>
      <w:proofErr w:type="spellStart"/>
      <w:r w:rsidRPr="0043605F">
        <w:t>parasvømning</w:t>
      </w:r>
      <w:proofErr w:type="spellEnd"/>
      <w:r w:rsidRPr="0043605F">
        <w:t xml:space="preserve"> i Singapore var hele verdenseliten til start, og det var derfor også meget imponerende, at alle tre danskere lykkedes med at kvalificere sig til mesterskabernes finaler. De danske deltagere var Alexander Hillhouse (S14), Freja Kvist (S10/SB9) og Johanne Øland Frøkjær (S9). Overordnet var det en tilfredsstillende indsats, </w:t>
      </w:r>
      <w:r w:rsidRPr="0043605F">
        <w:lastRenderedPageBreak/>
        <w:t xml:space="preserve">som desværre blev skæmmet af Alexanders sygdom under stævnet. På trods af en uge i sygesengen rejste Alexander sig på </w:t>
      </w:r>
      <w:proofErr w:type="spellStart"/>
      <w:r w:rsidRPr="0043605F">
        <w:t>sidstedagen</w:t>
      </w:r>
      <w:proofErr w:type="spellEnd"/>
      <w:r w:rsidRPr="0043605F">
        <w:t xml:space="preserve"> og kæmpede sig til en bronzemedalje. Freja Kvist svømmede sig ind i den absolutte verdenselite i brystsvømning og bør være stensikker deltager til PL i 2028. Med til historien om Alexander hører, at hans biologiske far er alvorligt syg af kræft, så Alexander svømmede “for ham”. Freja svømmede sig til en meget flot 5. plads i en tid, der giver tro på, at hun til EM, VM og PL vil være medaljekandidat. Johanne har igennem en længere periode døjet med en skulderskade, som der heldigvis er ved at være styr på. Hendes indsats til VM var i det lys godkendt.</w:t>
      </w:r>
      <w:r>
        <w:br/>
      </w:r>
    </w:p>
    <w:p w14:paraId="2954EE23" w14:textId="0E6F8124" w:rsidR="00962B06" w:rsidRPr="009F7D8D" w:rsidRDefault="00962B06" w:rsidP="009F7D8D">
      <w:pPr>
        <w:ind w:left="851"/>
      </w:pPr>
      <w:r w:rsidRPr="0043605F">
        <w:rPr>
          <w:rFonts w:cstheme="minorHAnsi"/>
          <w:u w:val="single"/>
        </w:rPr>
        <w:t xml:space="preserve">Nordiske Mesterskaber i Reykjavik, Island d. 29. november – 1. december 2025 </w:t>
      </w:r>
    </w:p>
    <w:p w14:paraId="3A407767" w14:textId="77777777" w:rsidR="00962B06" w:rsidRPr="0043605F" w:rsidRDefault="00962B06" w:rsidP="009F7D8D">
      <w:pPr>
        <w:tabs>
          <w:tab w:val="left" w:pos="1134"/>
        </w:tabs>
        <w:ind w:left="851"/>
        <w:rPr>
          <w:rFonts w:cstheme="minorHAnsi"/>
        </w:rPr>
      </w:pPr>
      <w:r w:rsidRPr="0043605F">
        <w:rPr>
          <w:rFonts w:cstheme="minorHAnsi"/>
        </w:rPr>
        <w:t xml:space="preserve">Ved de nordiske mesterskaber stillede vi med 7 svømmere; Alexander (S14), Nis (S18), Kasper (S10), Camilla (S9), Freja (S10/SB9), Maria (S19) og Marius (S19). Helt igennem fremragende resultater med 18 medaljer fordelt på 5 svømmere samt 12 danske rekorder og 3 internationale rekorder. Ud over resultaterne blev det en fantastisk oplevelse, da hele det almene landshold fra </w:t>
      </w:r>
      <w:proofErr w:type="spellStart"/>
      <w:r w:rsidRPr="0043605F">
        <w:rPr>
          <w:rFonts w:cstheme="minorHAnsi"/>
        </w:rPr>
        <w:t>SvømDanmark</w:t>
      </w:r>
      <w:proofErr w:type="spellEnd"/>
      <w:r w:rsidRPr="0043605F">
        <w:rPr>
          <w:rFonts w:cstheme="minorHAnsi"/>
        </w:rPr>
        <w:t xml:space="preserve"> og deres stab inkluderede os 100% i kampråb og opbakning – vores svømmere var helt høje af oplevelsen. Desværre blev vi slået med sølle 2 point af Sverige i holdkonkurrencen, men det skyldes mest, at vi grundet økonomi ”kun” stillede med 7 svømmere selvom flere af vores svømmere havde niveauet. Flere af svømmerne havde virkelig fart i bassinet og slettede flere år gamle personlige rekorder</w:t>
      </w:r>
    </w:p>
    <w:p w14:paraId="56317738" w14:textId="77777777" w:rsidR="00962B06" w:rsidRPr="0043605F" w:rsidRDefault="00962B06" w:rsidP="00962B06">
      <w:pPr>
        <w:tabs>
          <w:tab w:val="left" w:pos="1134"/>
        </w:tabs>
        <w:ind w:left="0"/>
        <w:rPr>
          <w:rFonts w:cstheme="minorHAnsi"/>
        </w:rPr>
      </w:pPr>
    </w:p>
    <w:p w14:paraId="42B78027" w14:textId="77777777" w:rsidR="00962B06" w:rsidRPr="009E705F" w:rsidRDefault="00962B06" w:rsidP="009F7D8D">
      <w:pPr>
        <w:pStyle w:val="Overskrift6"/>
        <w:ind w:left="0" w:firstLine="851"/>
      </w:pPr>
      <w:r w:rsidRPr="009E705F">
        <w:t xml:space="preserve">Atletik, VM i </w:t>
      </w:r>
      <w:proofErr w:type="spellStart"/>
      <w:r w:rsidRPr="009E705F">
        <w:t>paraatletik</w:t>
      </w:r>
      <w:proofErr w:type="spellEnd"/>
      <w:r w:rsidRPr="009E705F">
        <w:t xml:space="preserve"> i New Delhi, Indien d. 27. september – 5. oktober 2025</w:t>
      </w:r>
    </w:p>
    <w:p w14:paraId="14BC25B9" w14:textId="77777777" w:rsidR="00962B06" w:rsidRPr="0043605F" w:rsidRDefault="00962B06" w:rsidP="009F7D8D">
      <w:pPr>
        <w:tabs>
          <w:tab w:val="left" w:pos="1134"/>
        </w:tabs>
        <w:ind w:left="851"/>
        <w:rPr>
          <w:rFonts w:cstheme="minorHAnsi"/>
        </w:rPr>
      </w:pPr>
      <w:r w:rsidRPr="0043605F">
        <w:rPr>
          <w:rFonts w:cstheme="minorHAnsi"/>
        </w:rPr>
        <w:t xml:space="preserve">Ved VM i </w:t>
      </w:r>
      <w:proofErr w:type="spellStart"/>
      <w:r w:rsidRPr="0043605F">
        <w:rPr>
          <w:rFonts w:cstheme="minorHAnsi"/>
        </w:rPr>
        <w:t>paraatletik</w:t>
      </w:r>
      <w:proofErr w:type="spellEnd"/>
      <w:r w:rsidRPr="0043605F">
        <w:rPr>
          <w:rFonts w:cstheme="minorHAnsi"/>
        </w:rPr>
        <w:t xml:space="preserve"> i New Delhi blev det til hele fire danske medaljer, fordelt på tre atleter. På 400 meter Frame Running skrev Andrea Stokholm Overgaard sig ind i historien med sølv i den første VM-udgave af distancen nogensinde. En præstation, der markerer et stort øjeblik både for Andrea selv og for hele det danske Frame Running-miljø.</w:t>
      </w:r>
    </w:p>
    <w:p w14:paraId="10FFDD9C" w14:textId="77777777" w:rsidR="00962B06" w:rsidRPr="0043605F" w:rsidRDefault="00962B06" w:rsidP="009F7D8D">
      <w:pPr>
        <w:tabs>
          <w:tab w:val="left" w:pos="1134"/>
        </w:tabs>
        <w:ind w:left="851"/>
        <w:rPr>
          <w:rFonts w:cstheme="minorHAnsi"/>
        </w:rPr>
      </w:pPr>
      <w:r w:rsidRPr="0043605F">
        <w:rPr>
          <w:rFonts w:cstheme="minorHAnsi"/>
        </w:rPr>
        <w:t>I længdespring sikrede Daniel Wagner sig en bronzemedalje efter en intens konkurrence i et felt med ekstremt højt niveau. Han fulgte siden op med endnu en VM-bronze, denne gang på 100 meter (T63), hvor han løb sæsonens bedste med tiden 12,28 sekunder.</w:t>
      </w:r>
    </w:p>
    <w:p w14:paraId="42E57460" w14:textId="77777777" w:rsidR="00962B06" w:rsidRDefault="00962B06" w:rsidP="009F7D8D">
      <w:pPr>
        <w:tabs>
          <w:tab w:val="left" w:pos="1134"/>
        </w:tabs>
        <w:ind w:left="851"/>
        <w:rPr>
          <w:rFonts w:cstheme="minorHAnsi"/>
          <w:b/>
          <w:bCs/>
        </w:rPr>
      </w:pPr>
      <w:r w:rsidRPr="0043605F">
        <w:rPr>
          <w:rFonts w:cstheme="minorHAnsi"/>
        </w:rPr>
        <w:t xml:space="preserve">Også Bjørk Nørremark leverede en stærk præstation i længdespring (T47), hvor hun med et spring på 5,84 meter sikrede sig bronze. Det er endnu et bevis på den fremgang, dansk </w:t>
      </w:r>
      <w:proofErr w:type="spellStart"/>
      <w:r w:rsidRPr="0043605F">
        <w:rPr>
          <w:rFonts w:cstheme="minorHAnsi"/>
        </w:rPr>
        <w:t>paraatletik</w:t>
      </w:r>
      <w:proofErr w:type="spellEnd"/>
      <w:r w:rsidRPr="0043605F">
        <w:rPr>
          <w:rFonts w:cstheme="minorHAnsi"/>
        </w:rPr>
        <w:t xml:space="preserve"> oplever i øjeblikket, og på den høje kvalitet i det arbejde, der bliver lagt i miljøerne hjemme i Danmark.</w:t>
      </w:r>
      <w:r>
        <w:rPr>
          <w:rFonts w:cstheme="minorHAnsi"/>
        </w:rPr>
        <w:br/>
      </w:r>
    </w:p>
    <w:p w14:paraId="77AE6462" w14:textId="77777777" w:rsidR="00962B06" w:rsidRPr="0043605F" w:rsidRDefault="00962B06" w:rsidP="009F7D8D">
      <w:pPr>
        <w:pStyle w:val="Overskrift6"/>
        <w:ind w:left="0" w:firstLine="851"/>
      </w:pPr>
      <w:r w:rsidRPr="0043605F">
        <w:t xml:space="preserve">Badminton, EM i </w:t>
      </w:r>
      <w:proofErr w:type="spellStart"/>
      <w:r w:rsidRPr="0043605F">
        <w:t>Parabadminton</w:t>
      </w:r>
      <w:proofErr w:type="spellEnd"/>
      <w:r w:rsidRPr="0043605F">
        <w:t xml:space="preserve"> i Istanbul, Tyrkiet d. 30. september – 5. oktober 2025 </w:t>
      </w:r>
    </w:p>
    <w:p w14:paraId="5497510E" w14:textId="0DE6EA24" w:rsidR="00962B06" w:rsidRPr="00067FC7" w:rsidRDefault="00962B06" w:rsidP="00067FC7">
      <w:pPr>
        <w:tabs>
          <w:tab w:val="left" w:pos="1134"/>
        </w:tabs>
        <w:ind w:left="851"/>
        <w:rPr>
          <w:rFonts w:cstheme="minorHAnsi"/>
        </w:rPr>
      </w:pPr>
      <w:r w:rsidRPr="0043605F">
        <w:rPr>
          <w:rFonts w:cstheme="minorHAnsi"/>
        </w:rPr>
        <w:t>Ved EM i Istanbul sikrede Cathrine Rosengren Danmark en bronzemedalje i damesingle SU5 efter et stærkt mesterskab. Mads Voigt Eriksen spillede sig til kvartfinalerne i både single (SL4) og mixed double (SL3–SU5).</w:t>
      </w:r>
      <w:r w:rsidR="00067FC7">
        <w:rPr>
          <w:rFonts w:cstheme="minorHAnsi"/>
        </w:rPr>
        <w:br/>
      </w:r>
      <w:r w:rsidR="00067FC7">
        <w:rPr>
          <w:rFonts w:cstheme="minorHAnsi"/>
        </w:rPr>
        <w:br/>
      </w:r>
      <w:r w:rsidRPr="0043605F">
        <w:rPr>
          <w:rFonts w:cstheme="minorHAnsi"/>
          <w:u w:val="single"/>
        </w:rPr>
        <w:t>Udvalgte resultater:</w:t>
      </w:r>
      <w:r w:rsidRPr="0043605F">
        <w:rPr>
          <w:rFonts w:cstheme="minorHAnsi"/>
          <w:u w:val="single"/>
        </w:rPr>
        <w:br/>
      </w:r>
      <w:r w:rsidRPr="0043605F">
        <w:rPr>
          <w:rFonts w:cstheme="minorHAnsi"/>
        </w:rPr>
        <w:t>Cathrine Rosengren (SU5): Bronze</w:t>
      </w:r>
      <w:r w:rsidRPr="0043605F">
        <w:rPr>
          <w:rFonts w:cstheme="minorHAnsi"/>
          <w:u w:val="single"/>
        </w:rPr>
        <w:br/>
      </w:r>
      <w:r w:rsidRPr="0043605F">
        <w:rPr>
          <w:rFonts w:cstheme="minorHAnsi"/>
        </w:rPr>
        <w:t>Mads Voigt Eriksen (SL4): Kvartfinalist</w:t>
      </w:r>
      <w:r w:rsidRPr="0043605F">
        <w:rPr>
          <w:rFonts w:cstheme="minorHAnsi"/>
          <w:u w:val="single"/>
        </w:rPr>
        <w:br/>
      </w:r>
      <w:r w:rsidRPr="0043605F">
        <w:rPr>
          <w:rFonts w:cstheme="minorHAnsi"/>
        </w:rPr>
        <w:t>Mads Voigt Eriksen (MX SL3–SU5): Kvartfinalist</w:t>
      </w:r>
    </w:p>
    <w:p w14:paraId="4C0D67F1" w14:textId="77777777" w:rsidR="00962B06" w:rsidRPr="0043605F" w:rsidRDefault="00962B06" w:rsidP="00067FC7">
      <w:pPr>
        <w:tabs>
          <w:tab w:val="left" w:pos="1134"/>
        </w:tabs>
        <w:ind w:left="851"/>
        <w:rPr>
          <w:rFonts w:cstheme="minorHAnsi"/>
        </w:rPr>
      </w:pPr>
      <w:r w:rsidRPr="0043605F">
        <w:rPr>
          <w:rFonts w:cstheme="minorHAnsi"/>
        </w:rPr>
        <w:t xml:space="preserve">Alle spillere leverede stabile topresultater og bekræfter Danmarks position blandt Europas stærkeste nationer i </w:t>
      </w:r>
      <w:proofErr w:type="spellStart"/>
      <w:r w:rsidRPr="0043605F">
        <w:rPr>
          <w:rFonts w:cstheme="minorHAnsi"/>
        </w:rPr>
        <w:t>parabadminton</w:t>
      </w:r>
      <w:proofErr w:type="spellEnd"/>
      <w:r w:rsidRPr="0043605F">
        <w:rPr>
          <w:rFonts w:cstheme="minorHAnsi"/>
        </w:rPr>
        <w:t>.</w:t>
      </w:r>
      <w:r>
        <w:rPr>
          <w:rFonts w:cstheme="minorHAnsi"/>
        </w:rPr>
        <w:br/>
      </w:r>
    </w:p>
    <w:p w14:paraId="39596AEF" w14:textId="77777777" w:rsidR="00962B06" w:rsidRPr="0043605F" w:rsidRDefault="00962B06" w:rsidP="00067FC7">
      <w:pPr>
        <w:pStyle w:val="Overskrift6"/>
        <w:ind w:left="0" w:firstLine="851"/>
      </w:pPr>
      <w:r w:rsidRPr="0043605F">
        <w:lastRenderedPageBreak/>
        <w:t xml:space="preserve">Skydning, EM i </w:t>
      </w:r>
      <w:proofErr w:type="spellStart"/>
      <w:r w:rsidRPr="0043605F">
        <w:t>paraskydning</w:t>
      </w:r>
      <w:proofErr w:type="spellEnd"/>
      <w:r w:rsidRPr="0043605F">
        <w:t xml:space="preserve"> i Osijek, Kroatien d. 30. september – 8. oktober 2025. </w:t>
      </w:r>
    </w:p>
    <w:p w14:paraId="36681942" w14:textId="77777777" w:rsidR="00962B06" w:rsidRPr="0043605F" w:rsidRDefault="00962B06" w:rsidP="00067FC7">
      <w:pPr>
        <w:ind w:left="851"/>
      </w:pPr>
      <w:r w:rsidRPr="0043605F">
        <w:t>Parasport Danmark var repræsenteret med seks atleter ved EM der afvikles fra den 1. til 8. oktober i Osijek, Kroatien. Fem af disse atleter deltog ved PL Paris 2024 hvor de alle formåede at skyde sig til en finale.</w:t>
      </w:r>
    </w:p>
    <w:p w14:paraId="529DC8ED" w14:textId="77777777" w:rsidR="00962B06" w:rsidRPr="0043605F" w:rsidRDefault="00962B06" w:rsidP="00067FC7">
      <w:pPr>
        <w:ind w:left="851"/>
      </w:pPr>
      <w:r w:rsidRPr="0043605F">
        <w:t xml:space="preserve">De seks skytter er: Buster Antonsen, </w:t>
      </w:r>
      <w:proofErr w:type="spellStart"/>
      <w:r w:rsidRPr="0043605F">
        <w:t>Skyttelauget</w:t>
      </w:r>
      <w:proofErr w:type="spellEnd"/>
      <w:r w:rsidRPr="0043605F">
        <w:t xml:space="preserve"> </w:t>
      </w:r>
      <w:proofErr w:type="spellStart"/>
      <w:r w:rsidRPr="0043605F">
        <w:t>Kgs</w:t>
      </w:r>
      <w:proofErr w:type="spellEnd"/>
      <w:r w:rsidRPr="0043605F">
        <w:t xml:space="preserve"> Lyngby, Kasper Hjorth Lousdal DBS ASF Aarhus, Ditte Ladager Clausen og Martin Black Jørgensen Næstved Skytteforening, Jens Frimann Nykøbing Falster Skytteforening og Jan Winther BPI, Fredericia.   </w:t>
      </w:r>
      <w:r>
        <w:br/>
      </w:r>
    </w:p>
    <w:p w14:paraId="0A31FEAC" w14:textId="77777777" w:rsidR="00962B06" w:rsidRPr="0043605F" w:rsidRDefault="00962B06" w:rsidP="00067FC7">
      <w:pPr>
        <w:ind w:left="851"/>
      </w:pPr>
      <w:r w:rsidRPr="0043605F">
        <w:rPr>
          <w:u w:val="single"/>
        </w:rPr>
        <w:t>Udvalgte resultater:</w:t>
      </w:r>
      <w:r w:rsidRPr="0043605F">
        <w:rPr>
          <w:u w:val="single"/>
        </w:rPr>
        <w:br/>
      </w:r>
      <w:r w:rsidRPr="0043605F">
        <w:t>10 m luftriffel stående:</w:t>
      </w:r>
      <w:r w:rsidRPr="0043605F">
        <w:br/>
        <w:t>Sølvmedalje til Martin Black Jørgensen i 10m luftriffel stående</w:t>
      </w:r>
      <w:r w:rsidRPr="0043605F">
        <w:br/>
        <w:t>4. plads blev vundet af Jan Winther</w:t>
      </w:r>
      <w:r>
        <w:br/>
      </w:r>
    </w:p>
    <w:p w14:paraId="3B03C668" w14:textId="77777777" w:rsidR="00962B06" w:rsidRDefault="00962B06" w:rsidP="00067FC7">
      <w:pPr>
        <w:ind w:left="851"/>
      </w:pPr>
      <w:r w:rsidRPr="0043605F">
        <w:rPr>
          <w:u w:val="single"/>
        </w:rPr>
        <w:t>50 m salonriffel</w:t>
      </w:r>
      <w:r w:rsidRPr="0043605F">
        <w:t xml:space="preserve"> </w:t>
      </w:r>
      <w:r w:rsidRPr="0043605F">
        <w:br/>
        <w:t>Danmark vandt som hold bronzemedalje i 50 m salonriffel 3 x 20 skud i 3 positioner knælende, liggende og stående. (Kasper Hjorth Lousdal, Jan Winther og Jens Frimann)</w:t>
      </w:r>
    </w:p>
    <w:p w14:paraId="1ADF46EB" w14:textId="77777777" w:rsidR="00962B06" w:rsidRPr="0043605F" w:rsidRDefault="00962B06" w:rsidP="00962B06">
      <w:pPr>
        <w:ind w:left="0"/>
      </w:pPr>
    </w:p>
    <w:p w14:paraId="02B075A0" w14:textId="77777777" w:rsidR="00962B06" w:rsidRPr="0043605F" w:rsidRDefault="00962B06" w:rsidP="00067FC7">
      <w:pPr>
        <w:ind w:left="851"/>
      </w:pPr>
      <w:r w:rsidRPr="0043605F">
        <w:rPr>
          <w:u w:val="single"/>
        </w:rPr>
        <w:t>10 m luftriffel liggende position</w:t>
      </w:r>
      <w:r w:rsidRPr="0043605F">
        <w:rPr>
          <w:u w:val="single"/>
        </w:rPr>
        <w:br/>
      </w:r>
      <w:r w:rsidRPr="0043605F">
        <w:t>Guld til Danmark som hold (Jan Winther vandt bronzemedaljen, Kasper Hjorth og Martin B Jørgensen)</w:t>
      </w:r>
      <w:r w:rsidRPr="0043605F">
        <w:br/>
        <w:t>Bronze Jan Winther vandt</w:t>
      </w:r>
      <w:r>
        <w:br/>
      </w:r>
    </w:p>
    <w:p w14:paraId="469D1CD8" w14:textId="77777777" w:rsidR="00962B06" w:rsidRPr="0043605F" w:rsidRDefault="00962B06" w:rsidP="00067FC7">
      <w:pPr>
        <w:ind w:left="851"/>
      </w:pPr>
      <w:r w:rsidRPr="0043605F">
        <w:rPr>
          <w:u w:val="single"/>
        </w:rPr>
        <w:t>50 m salonriffel 60 skud liggende position</w:t>
      </w:r>
      <w:r w:rsidRPr="0043605F">
        <w:t xml:space="preserve"> </w:t>
      </w:r>
      <w:r w:rsidRPr="0043605F">
        <w:br/>
        <w:t>Bronze til Kasper Hjort</w:t>
      </w:r>
      <w:r>
        <w:br/>
      </w:r>
    </w:p>
    <w:p w14:paraId="14685A46" w14:textId="77777777" w:rsidR="00962B06" w:rsidRPr="0043605F" w:rsidRDefault="00962B06" w:rsidP="00067FC7">
      <w:pPr>
        <w:pStyle w:val="Overskrift6"/>
        <w:ind w:left="851"/>
      </w:pPr>
      <w:r w:rsidRPr="0043605F">
        <w:t xml:space="preserve">Bordtennis, EM i </w:t>
      </w:r>
      <w:proofErr w:type="spellStart"/>
      <w:r w:rsidRPr="0043605F">
        <w:t>parabordtennis</w:t>
      </w:r>
      <w:proofErr w:type="spellEnd"/>
      <w:r w:rsidRPr="0043605F">
        <w:t xml:space="preserve"> i Helsingborg, Sverige d. 17. november – 23. november 2025.</w:t>
      </w:r>
    </w:p>
    <w:p w14:paraId="025BE4B5" w14:textId="77777777" w:rsidR="00962B06" w:rsidRDefault="00962B06" w:rsidP="00067FC7">
      <w:pPr>
        <w:ind w:left="851"/>
      </w:pPr>
      <w:r w:rsidRPr="0043605F">
        <w:t xml:space="preserve">EM i </w:t>
      </w:r>
      <w:proofErr w:type="spellStart"/>
      <w:r w:rsidRPr="0043605F">
        <w:t>parabordtennis</w:t>
      </w:r>
      <w:proofErr w:type="spellEnd"/>
      <w:r w:rsidRPr="0043605F">
        <w:t xml:space="preserve"> er vel overstået, og det blev en godkendt turnering med følgende resultater</w:t>
      </w:r>
      <w:r>
        <w:t>:</w:t>
      </w:r>
      <w:r>
        <w:br/>
      </w:r>
    </w:p>
    <w:p w14:paraId="1A61ACDA" w14:textId="77777777" w:rsidR="00962B06" w:rsidRPr="0043605F" w:rsidRDefault="00962B06" w:rsidP="00067FC7">
      <w:pPr>
        <w:ind w:left="851"/>
      </w:pPr>
      <w:r w:rsidRPr="0043605F">
        <w:t>Sølv i klasse 6 single: Peter Rosenmeier</w:t>
      </w:r>
      <w:r w:rsidRPr="0043605F">
        <w:br/>
        <w:t>Bronze i mixdouble 14: Freja Juhl Larsen/Peter Rosenmeier</w:t>
      </w:r>
      <w:r>
        <w:br/>
      </w:r>
    </w:p>
    <w:p w14:paraId="3030EA69" w14:textId="77777777" w:rsidR="00962B06" w:rsidRPr="0043605F" w:rsidRDefault="00962B06" w:rsidP="00067FC7">
      <w:pPr>
        <w:ind w:left="851"/>
      </w:pPr>
      <w:r w:rsidRPr="0043605F">
        <w:t>Derudover blev det til kvartfinaler i klasse 9 single (damer): Thea Amalie Nielsen, i herredouble 14: Henrik Brammer/Peter Rosenmeier (Som havde 5 matchbolde efter at have overlevet 5 matchbolde) og i damedouble 20: Thea Amalie Nielsen /Freja Juhl Larsen.</w:t>
      </w:r>
    </w:p>
    <w:p w14:paraId="5F9D8600" w14:textId="77777777" w:rsidR="00962B06" w:rsidRPr="0043605F" w:rsidRDefault="00962B06" w:rsidP="00962B06">
      <w:pPr>
        <w:ind w:left="0"/>
      </w:pPr>
    </w:p>
    <w:p w14:paraId="392A8F42" w14:textId="77777777" w:rsidR="00962B06" w:rsidRPr="0043605F" w:rsidRDefault="00962B06" w:rsidP="00067FC7">
      <w:pPr>
        <w:pStyle w:val="Overskrift3"/>
        <w:ind w:left="0" w:firstLine="851"/>
        <w:jc w:val="left"/>
      </w:pPr>
      <w:r w:rsidRPr="0043605F">
        <w:t>KOMMUNIKATION &amp; KOMMERCIEL</w:t>
      </w:r>
    </w:p>
    <w:p w14:paraId="30C6A7FA" w14:textId="77777777" w:rsidR="00962B06" w:rsidRPr="0043605F" w:rsidRDefault="00962B06" w:rsidP="00067FC7">
      <w:pPr>
        <w:pStyle w:val="Overskrift6"/>
        <w:ind w:left="0" w:firstLine="851"/>
      </w:pPr>
      <w:r>
        <w:t>E</w:t>
      </w:r>
      <w:r w:rsidRPr="0043605F">
        <w:t>WII er ny toppartner</w:t>
      </w:r>
    </w:p>
    <w:p w14:paraId="5026E2DB" w14:textId="77777777" w:rsidR="00962B06" w:rsidRPr="0043605F" w:rsidRDefault="00962B06" w:rsidP="00067FC7">
      <w:pPr>
        <w:ind w:left="851"/>
      </w:pPr>
      <w:r w:rsidRPr="0043605F">
        <w:t xml:space="preserve">Vi har indgået en toppartneraftale med energi- og forsyningsselskabet EWII, der løber frem til 31. december 2026 med ambitionen om at aftalen forlænges frem til udgangen af 2028. Samarbejdet tager afsæt i </w:t>
      </w:r>
      <w:proofErr w:type="spellStart"/>
      <w:r w:rsidRPr="0043605F">
        <w:t>EWII’s</w:t>
      </w:r>
      <w:proofErr w:type="spellEnd"/>
      <w:r w:rsidRPr="0043605F">
        <w:t xml:space="preserve"> ønske om at give tilbage til samfundet og løfte parasporten i deres forsyningsområde, der dækker Trekantområdet og Bornholm – dog er aftalen landsdækkende, så den lokale forankring er primært i relation til deres </w:t>
      </w:r>
      <w:r w:rsidRPr="0043605F">
        <w:lastRenderedPageBreak/>
        <w:t>kommunikation.</w:t>
      </w:r>
      <w:r>
        <w:br/>
      </w:r>
    </w:p>
    <w:p w14:paraId="7ED9DEDF" w14:textId="77777777" w:rsidR="00962B06" w:rsidRPr="0043605F" w:rsidRDefault="00962B06" w:rsidP="00067FC7">
      <w:pPr>
        <w:pStyle w:val="Overskrift6"/>
        <w:ind w:left="0" w:firstLine="851"/>
      </w:pPr>
      <w:r w:rsidRPr="0043605F">
        <w:t>JYSK forlænger toppartnerskabet til udgangen af 2028</w:t>
      </w:r>
    </w:p>
    <w:p w14:paraId="0747FFC2" w14:textId="77777777" w:rsidR="00962B06" w:rsidRPr="0043605F" w:rsidRDefault="00962B06" w:rsidP="00067FC7">
      <w:pPr>
        <w:ind w:left="851"/>
      </w:pPr>
      <w:r w:rsidRPr="0043605F">
        <w:t>Den 10. december offentliggør vi, at JYSK forlænger deres toppartneraftale og tager fire år mere som loyal samarbejdspartner med Parasport Danmark. JYSK løfter desuden deres økonomiske bidrag, der fra 2026 bliver 2,5 mio. kr. årligt - et historisk højt niveau i dansk parasport.</w:t>
      </w:r>
    </w:p>
    <w:p w14:paraId="702B7AEF" w14:textId="77777777" w:rsidR="00962B06" w:rsidRDefault="00962B06" w:rsidP="00962B06">
      <w:pPr>
        <w:tabs>
          <w:tab w:val="left" w:pos="1134"/>
        </w:tabs>
        <w:ind w:left="0"/>
        <w:rPr>
          <w:rFonts w:cstheme="minorHAnsi"/>
          <w:b/>
          <w:bCs/>
          <w:u w:val="single"/>
        </w:rPr>
      </w:pPr>
    </w:p>
    <w:p w14:paraId="4F180B46" w14:textId="77777777" w:rsidR="00962B06" w:rsidRDefault="00962B06" w:rsidP="00962B06">
      <w:pPr>
        <w:pStyle w:val="Overskrift4"/>
        <w:ind w:left="0" w:firstLine="0"/>
        <w:rPr>
          <w:rFonts w:eastAsia="Arial Unicode MS"/>
        </w:rPr>
      </w:pPr>
      <w:r>
        <w:t xml:space="preserve">Ad </w:t>
      </w:r>
      <w:r w:rsidRPr="001E28D2">
        <w:t>8</w:t>
      </w:r>
      <w:r w:rsidRPr="001E28D2">
        <w:tab/>
        <w:t>Nyt fra bestyrelsens medlemmer</w:t>
      </w:r>
      <w:bookmarkStart w:id="6" w:name="_Hlk149825940"/>
    </w:p>
    <w:p w14:paraId="68755E5C" w14:textId="77777777" w:rsidR="00962B06" w:rsidRPr="00EB7220" w:rsidRDefault="00962B06" w:rsidP="00067FC7">
      <w:pPr>
        <w:pStyle w:val="Overskrift6"/>
        <w:rPr>
          <w:rFonts w:eastAsia="Arial Unicode MS"/>
        </w:rPr>
      </w:pPr>
      <w:r w:rsidRPr="00EB7220">
        <w:rPr>
          <w:rFonts w:eastAsia="Arial Unicode MS"/>
        </w:rPr>
        <w:t>Nyt fra JP:</w:t>
      </w:r>
    </w:p>
    <w:p w14:paraId="79B1D8C5" w14:textId="63771199" w:rsidR="00962B06" w:rsidRDefault="00962B06" w:rsidP="00067FC7">
      <w:r>
        <w:t>Har deltaget</w:t>
      </w:r>
      <w:r w:rsidRPr="00EB7220">
        <w:t xml:space="preserve"> i</w:t>
      </w:r>
      <w:r>
        <w:t xml:space="preserve"> følgende siden sidst:</w:t>
      </w:r>
    </w:p>
    <w:p w14:paraId="36D5E63E" w14:textId="77777777" w:rsidR="00962B06" w:rsidRPr="003F531B" w:rsidRDefault="00962B06" w:rsidP="00067FC7">
      <w:r w:rsidRPr="003F531B">
        <w:t>Orienteringsmøde for alle ansatte i PD og fortalte om vejen til IPC VP.</w:t>
      </w:r>
    </w:p>
    <w:p w14:paraId="46EEA8EC" w14:textId="77777777" w:rsidR="00962B06" w:rsidRPr="003F531B" w:rsidRDefault="00962B06" w:rsidP="00067FC7">
      <w:r w:rsidRPr="003F531B">
        <w:t xml:space="preserve">Indvielse af Parasportens Hall of </w:t>
      </w:r>
      <w:proofErr w:type="spellStart"/>
      <w:r w:rsidRPr="003F531B">
        <w:t>Fame</w:t>
      </w:r>
      <w:proofErr w:type="spellEnd"/>
      <w:r w:rsidRPr="003F531B">
        <w:t xml:space="preserve"> i vores lokaler.</w:t>
      </w:r>
    </w:p>
    <w:p w14:paraId="4CD33BC0" w14:textId="77777777" w:rsidR="00962B06" w:rsidRPr="003F531B" w:rsidRDefault="00962B06" w:rsidP="00067FC7">
      <w:r w:rsidRPr="003F531B">
        <w:t>Møde med DIF v. Hans og Niels (ny Vice Direktør) – et godt møde, dog ikke meget nyt.</w:t>
      </w:r>
    </w:p>
    <w:p w14:paraId="5EA822AB" w14:textId="77777777" w:rsidR="00962B06" w:rsidRPr="003F531B" w:rsidRDefault="00962B06" w:rsidP="00067FC7">
      <w:r w:rsidRPr="003F531B">
        <w:t xml:space="preserve">EPC </w:t>
      </w:r>
      <w:proofErr w:type="spellStart"/>
      <w:r w:rsidRPr="003F531B">
        <w:t>Coffee</w:t>
      </w:r>
      <w:proofErr w:type="spellEnd"/>
      <w:r w:rsidRPr="003F531B">
        <w:t>-meeting.</w:t>
      </w:r>
    </w:p>
    <w:p w14:paraId="7346E5DD" w14:textId="77777777" w:rsidR="00962B06" w:rsidRPr="003F531B" w:rsidRDefault="00962B06" w:rsidP="00067FC7">
      <w:pPr>
        <w:ind w:left="0" w:firstLine="1134"/>
      </w:pPr>
      <w:r w:rsidRPr="003F531B">
        <w:t>Økonomiudvalgsmøde.</w:t>
      </w:r>
    </w:p>
    <w:p w14:paraId="01ED5722" w14:textId="77777777" w:rsidR="00962B06" w:rsidRPr="003F531B" w:rsidRDefault="00962B06" w:rsidP="00067FC7">
      <w:r w:rsidRPr="003F531B">
        <w:t xml:space="preserve">Ekstraordinær generalforsamling i IPC – god sammensætning af den kommende bestyrelse – 50/50 </w:t>
      </w:r>
      <w:proofErr w:type="spellStart"/>
      <w:r w:rsidRPr="003F531B">
        <w:t>gender</w:t>
      </w:r>
      <w:proofErr w:type="spellEnd"/>
      <w:r w:rsidRPr="003F531B">
        <w:t>, 8 paralympiske atleter ud af 12, repræsentanter fra hver region.</w:t>
      </w:r>
    </w:p>
    <w:p w14:paraId="093472F8" w14:textId="77777777" w:rsidR="00962B06" w:rsidRPr="003F531B" w:rsidRDefault="00962B06" w:rsidP="00067FC7">
      <w:pPr>
        <w:ind w:left="0" w:firstLine="1134"/>
      </w:pPr>
      <w:r w:rsidRPr="003F531B">
        <w:t>Første online IPC GB møde – Introduktionsmøde.</w:t>
      </w:r>
    </w:p>
    <w:p w14:paraId="3C2B4FBD" w14:textId="77777777" w:rsidR="00962B06" w:rsidRPr="003F531B" w:rsidRDefault="00962B06" w:rsidP="00067FC7">
      <w:pPr>
        <w:ind w:left="0" w:firstLine="1134"/>
        <w:rPr>
          <w:lang w:val="en-US"/>
        </w:rPr>
      </w:pPr>
      <w:r w:rsidRPr="003F531B">
        <w:rPr>
          <w:lang w:val="en-US"/>
        </w:rPr>
        <w:t>IPC Audit, Finance and Risk Committee – Budget 2026.</w:t>
      </w:r>
    </w:p>
    <w:p w14:paraId="649EE69B" w14:textId="77777777" w:rsidR="00962B06" w:rsidRPr="00E61AFC" w:rsidRDefault="00962B06" w:rsidP="00962B06">
      <w:pPr>
        <w:ind w:left="0"/>
        <w:rPr>
          <w:lang w:val="en-US"/>
        </w:rPr>
      </w:pPr>
    </w:p>
    <w:p w14:paraId="3F01BAE0" w14:textId="77777777" w:rsidR="00962B06" w:rsidRPr="003F531B" w:rsidRDefault="00962B06" w:rsidP="00067FC7">
      <w:r w:rsidRPr="003F531B">
        <w:t xml:space="preserve">Er blevet indstillet af </w:t>
      </w:r>
      <w:proofErr w:type="spellStart"/>
      <w:r w:rsidRPr="003F531B">
        <w:t>IPC’s</w:t>
      </w:r>
      <w:proofErr w:type="spellEnd"/>
      <w:r w:rsidRPr="003F531B">
        <w:t xml:space="preserve"> Præsident til at være i </w:t>
      </w:r>
      <w:proofErr w:type="spellStart"/>
      <w:r w:rsidRPr="003F531B">
        <w:t>IPC’s</w:t>
      </w:r>
      <w:proofErr w:type="spellEnd"/>
      <w:r w:rsidRPr="003F531B">
        <w:t xml:space="preserve"> repræsentant i French Alps 2030 IOC </w:t>
      </w:r>
      <w:proofErr w:type="spellStart"/>
      <w:r w:rsidRPr="003F531B">
        <w:t>Coordination</w:t>
      </w:r>
      <w:proofErr w:type="spellEnd"/>
      <w:r w:rsidRPr="003F531B">
        <w:t xml:space="preserve"> </w:t>
      </w:r>
      <w:proofErr w:type="spellStart"/>
      <w:r w:rsidRPr="003F531B">
        <w:t>Commission</w:t>
      </w:r>
      <w:proofErr w:type="spellEnd"/>
      <w:r w:rsidRPr="003F531B">
        <w:t>, hvilket blev godkendt af IOC Præsidenten. Første møde er allerede afholdt i de franske alper.</w:t>
      </w:r>
    </w:p>
    <w:p w14:paraId="406AF2CD" w14:textId="77777777" w:rsidR="00962B06" w:rsidRDefault="00962B06" w:rsidP="00962B06">
      <w:pPr>
        <w:ind w:left="0"/>
      </w:pPr>
    </w:p>
    <w:p w14:paraId="61F16AA0" w14:textId="77777777" w:rsidR="00962B06" w:rsidRPr="004852A1" w:rsidRDefault="00962B06" w:rsidP="00067FC7">
      <w:pPr>
        <w:pStyle w:val="Overskrift6"/>
        <w:ind w:left="0" w:firstLine="1134"/>
        <w:rPr>
          <w:rFonts w:eastAsia="Arial Unicode MS"/>
        </w:rPr>
      </w:pPr>
      <w:r w:rsidRPr="004852A1">
        <w:rPr>
          <w:rFonts w:eastAsia="Arial Unicode MS"/>
        </w:rPr>
        <w:t>Nyt fra ALK:</w:t>
      </w:r>
    </w:p>
    <w:p w14:paraId="05947942" w14:textId="77777777" w:rsidR="00962B06" w:rsidRDefault="00962B06" w:rsidP="00067FC7">
      <w:r w:rsidRPr="004852A1">
        <w:t>Siden sidst har jeg været til Økonomiudvalgsmøde og til ekstraordinær generalforsamling i IPC, hvor de resterende medlemmer til bestyrelsen blev valgt ved en velfungerende online afstemning. Det virker umiddelbart som om, det var nogle gode folk, der blev valgt ind i bestyrelsen. </w:t>
      </w:r>
    </w:p>
    <w:p w14:paraId="2BFC997E" w14:textId="77777777" w:rsidR="00962B06" w:rsidRDefault="00962B06" w:rsidP="00962B06">
      <w:pPr>
        <w:ind w:left="0"/>
      </w:pPr>
    </w:p>
    <w:p w14:paraId="14993950" w14:textId="77777777" w:rsidR="00962B06" w:rsidRPr="00073275" w:rsidRDefault="00962B06" w:rsidP="00067FC7">
      <w:pPr>
        <w:pStyle w:val="Overskrift6"/>
        <w:ind w:left="0" w:firstLine="1134"/>
        <w:rPr>
          <w:rFonts w:eastAsia="Arial Unicode MS"/>
        </w:rPr>
      </w:pPr>
      <w:r w:rsidRPr="00073275">
        <w:rPr>
          <w:rFonts w:eastAsia="Arial Unicode MS"/>
        </w:rPr>
        <w:t>Nyt fra JH:</w:t>
      </w:r>
    </w:p>
    <w:p w14:paraId="553870ED" w14:textId="7764913F" w:rsidR="00962B06" w:rsidRDefault="00962B06" w:rsidP="00067FC7">
      <w:pPr>
        <w:ind w:left="0" w:firstLine="1134"/>
      </w:pPr>
      <w:r w:rsidRPr="00073275">
        <w:t>Jeg har siden sidst været til E</w:t>
      </w:r>
      <w:r>
        <w:t>M</w:t>
      </w:r>
      <w:r w:rsidRPr="00073275">
        <w:t xml:space="preserve"> i </w:t>
      </w:r>
      <w:proofErr w:type="spellStart"/>
      <w:r w:rsidRPr="00073275">
        <w:t>Goalball</w:t>
      </w:r>
      <w:proofErr w:type="spellEnd"/>
      <w:r w:rsidRPr="00073275">
        <w:t xml:space="preserve"> og dagen efter i kørestols Rugby.</w:t>
      </w:r>
    </w:p>
    <w:p w14:paraId="71511D25" w14:textId="77777777" w:rsidR="00962B06" w:rsidRPr="00073275" w:rsidRDefault="00962B06" w:rsidP="00962B06">
      <w:pPr>
        <w:ind w:left="0"/>
      </w:pPr>
    </w:p>
    <w:p w14:paraId="4FD8079B" w14:textId="77777777" w:rsidR="00962B06" w:rsidRPr="00073275" w:rsidRDefault="00962B06" w:rsidP="00067FC7">
      <w:pPr>
        <w:ind w:left="0" w:firstLine="1134"/>
      </w:pPr>
      <w:r w:rsidRPr="00073275">
        <w:t>Jeg har deltaget i økonomiudvalgsmøde.</w:t>
      </w:r>
    </w:p>
    <w:p w14:paraId="2DA8A631" w14:textId="77777777" w:rsidR="00962B06" w:rsidRPr="00073275" w:rsidRDefault="00962B06" w:rsidP="00962B06">
      <w:pPr>
        <w:ind w:left="0"/>
      </w:pPr>
      <w:r w:rsidRPr="00073275">
        <w:t> </w:t>
      </w:r>
    </w:p>
    <w:p w14:paraId="39FC7A52" w14:textId="77777777" w:rsidR="00962B06" w:rsidRPr="00073275" w:rsidRDefault="00962B06" w:rsidP="00067FC7">
      <w:r w:rsidRPr="00073275">
        <w:t xml:space="preserve">Jeg har været i Bolivia og holdt møder med deres ”parasport”, med blinde sportsorganisationen, organisationen for fysisk handicappede, og med viceministeren for sport, som så viste sig at være </w:t>
      </w:r>
      <w:r>
        <w:t>k</w:t>
      </w:r>
      <w:r w:rsidRPr="00073275">
        <w:t>ontorchefen.</w:t>
      </w:r>
      <w:r w:rsidRPr="001F4EA1">
        <w:t xml:space="preserve"> </w:t>
      </w:r>
      <w:r w:rsidRPr="00073275">
        <w:t>Formanden for blindesportsorganisationen er en 22-årig, ret imponerende ung mand, der virkelig har sans for organisationsstrukturer.</w:t>
      </w:r>
    </w:p>
    <w:p w14:paraId="25ED716F" w14:textId="77777777" w:rsidR="00962B06" w:rsidRPr="00073275" w:rsidRDefault="00962B06" w:rsidP="00962B06">
      <w:pPr>
        <w:ind w:left="0"/>
      </w:pPr>
    </w:p>
    <w:p w14:paraId="21257A68" w14:textId="77777777" w:rsidR="00962B06" w:rsidRPr="001F4EA1" w:rsidRDefault="00962B06" w:rsidP="00067FC7">
      <w:r w:rsidRPr="001F4EA1">
        <w:t>Kørestolstennis så godt ud, selvom vi ikke har de store forudsætninger for at vurdere det.</w:t>
      </w:r>
    </w:p>
    <w:p w14:paraId="35D59B68" w14:textId="77777777" w:rsidR="00962B06" w:rsidRPr="001F4EA1" w:rsidRDefault="00962B06" w:rsidP="00067FC7">
      <w:r w:rsidRPr="001F4EA1">
        <w:lastRenderedPageBreak/>
        <w:t xml:space="preserve">Kørestolsbasket træner et par gange om ugen og de har et samarbejde med en </w:t>
      </w:r>
      <w:proofErr w:type="spellStart"/>
      <w:r w:rsidRPr="001F4EA1">
        <w:t>fys</w:t>
      </w:r>
      <w:proofErr w:type="spellEnd"/>
      <w:r w:rsidRPr="001F4EA1">
        <w:t xml:space="preserve">-skole. Så der dukkede 22 </w:t>
      </w:r>
      <w:proofErr w:type="spellStart"/>
      <w:r w:rsidRPr="001F4EA1">
        <w:t>fys</w:t>
      </w:r>
      <w:proofErr w:type="spellEnd"/>
      <w:r w:rsidRPr="001F4EA1">
        <w:t>-studerende op, der tilbyder atleterne massage og udstrækning mv. efter hver træning – ret imponerende og god samarbejdsaftale.</w:t>
      </w:r>
    </w:p>
    <w:p w14:paraId="5EB7C463" w14:textId="77777777" w:rsidR="00962B06" w:rsidRPr="001F4EA1" w:rsidRDefault="00962B06" w:rsidP="00067FC7">
      <w:r w:rsidRPr="001F4EA1">
        <w:t>Svømning – 3 døve dystede mod ikke handicappede og niveauet var meget forskelligt. De har et samarbejde med et uddannelsessted for skolelærere og det skaffer dem trænere og hjælpere, også god ordning.</w:t>
      </w:r>
    </w:p>
    <w:p w14:paraId="4AF6017A" w14:textId="77777777" w:rsidR="00962B06" w:rsidRPr="001F4EA1" w:rsidRDefault="00962B06" w:rsidP="00067FC7">
      <w:r w:rsidRPr="001F4EA1">
        <w:t>5-a-side football så også godt ud, de træner 3 gange om ugen, Har dog ikke samarbejdsaftaler mv. men klarer sig med hinandens hjælp og nogens pårørendes hjælp.</w:t>
      </w:r>
    </w:p>
    <w:p w14:paraId="5AA3744B" w14:textId="77777777" w:rsidR="00962B06" w:rsidRPr="001F4EA1" w:rsidRDefault="00962B06" w:rsidP="00067FC7">
      <w:proofErr w:type="spellStart"/>
      <w:r w:rsidRPr="001F4EA1">
        <w:t>Goalball</w:t>
      </w:r>
      <w:proofErr w:type="spellEnd"/>
      <w:r w:rsidRPr="001F4EA1">
        <w:t xml:space="preserve"> var meget forskelligt, alt efter hvor i landet vi så det. Både forsvars- og angrebsteknikker var helt i skoven. Henry fra DHF oplyser at der har været en </w:t>
      </w:r>
      <w:proofErr w:type="spellStart"/>
      <w:r w:rsidRPr="001F4EA1">
        <w:t>goaball</w:t>
      </w:r>
      <w:proofErr w:type="spellEnd"/>
      <w:r w:rsidRPr="001F4EA1">
        <w:t xml:space="preserve"> kyndig fra os i Bolivia, men det afspejles ikke af atleternes kunnen. De aner ikke, hvordan man ligger i forsvarsstilling, hvordan man skyder osv. De spillede også uden beskyttere, uden </w:t>
      </w:r>
      <w:proofErr w:type="spellStart"/>
      <w:r w:rsidRPr="001F4EA1">
        <w:t>eye-shades</w:t>
      </w:r>
      <w:proofErr w:type="spellEnd"/>
      <w:r w:rsidRPr="001F4EA1">
        <w:t xml:space="preserve"> og ikke mindst med åleglatte bolde, der var ældgamle. Engagementet fejlede ikke noget og det var dejligt at opleve at de trods alt fik dyrket idræt.</w:t>
      </w:r>
    </w:p>
    <w:p w14:paraId="4BB14C51" w14:textId="77777777" w:rsidR="00962B06" w:rsidRDefault="00962B06" w:rsidP="00962B06">
      <w:pPr>
        <w:ind w:left="0"/>
      </w:pPr>
    </w:p>
    <w:p w14:paraId="6BC9AEEB" w14:textId="77777777" w:rsidR="00962B06" w:rsidRDefault="00962B06" w:rsidP="00067FC7">
      <w:r w:rsidRPr="00073275">
        <w:t>Der er meget jeg kunne skrive om besøget i Bolivia, og det der står forrest, er at jeg var ret overrasket over</w:t>
      </w:r>
      <w:r>
        <w:t>,</w:t>
      </w:r>
      <w:r w:rsidRPr="00073275">
        <w:t xml:space="preserve"> hvor organiserede de er, hvor gode de er til at holde møder, komme til tiden være seriøse osv. Sportsligt kan vi bidrage med en hel del, men rent organisatorisk virker det til at DHF har ret godt styr på det.</w:t>
      </w:r>
    </w:p>
    <w:p w14:paraId="33485200" w14:textId="77777777" w:rsidR="00962B06" w:rsidRDefault="00962B06" w:rsidP="00962B06">
      <w:pPr>
        <w:ind w:left="0"/>
      </w:pPr>
    </w:p>
    <w:p w14:paraId="787EA1BD" w14:textId="77777777" w:rsidR="00962B06" w:rsidRPr="0058125E" w:rsidRDefault="00962B06" w:rsidP="00067FC7">
      <w:pPr>
        <w:pStyle w:val="Overskrift6"/>
        <w:ind w:left="0" w:firstLine="1134"/>
        <w:rPr>
          <w:rFonts w:eastAsia="Arial Unicode MS"/>
        </w:rPr>
      </w:pPr>
      <w:r w:rsidRPr="0058125E">
        <w:rPr>
          <w:rFonts w:eastAsia="Arial Unicode MS"/>
        </w:rPr>
        <w:t>Nyt fra TRT:</w:t>
      </w:r>
    </w:p>
    <w:p w14:paraId="2D0FC466" w14:textId="77777777" w:rsidR="00962B06" w:rsidRPr="009E640B" w:rsidRDefault="00962B06" w:rsidP="00067FC7">
      <w:pPr>
        <w:ind w:left="0" w:firstLine="1134"/>
      </w:pPr>
      <w:r w:rsidRPr="009E640B">
        <w:t xml:space="preserve">Hermed lidt nyt fra </w:t>
      </w:r>
      <w:proofErr w:type="spellStart"/>
      <w:r w:rsidRPr="009E640B">
        <w:t>VoH</w:t>
      </w:r>
      <w:proofErr w:type="spellEnd"/>
      <w:r w:rsidRPr="009E640B">
        <w:t>. Se nedenfor.</w:t>
      </w:r>
    </w:p>
    <w:p w14:paraId="50EE56E5" w14:textId="77777777" w:rsidR="00962B06" w:rsidRPr="009E640B" w:rsidRDefault="00962B06" w:rsidP="00067FC7">
      <w:r w:rsidRPr="009E640B">
        <w:t xml:space="preserve">Udover det har jeg deltaget i </w:t>
      </w:r>
      <w:proofErr w:type="spellStart"/>
      <w:r w:rsidRPr="009E640B">
        <w:t>VOH’s</w:t>
      </w:r>
      <w:proofErr w:type="spellEnd"/>
      <w:r w:rsidRPr="009E640B">
        <w:t xml:space="preserve"> årlige medarbejder/bestyrelsesseminar med konsulent Rasmus Brygger, som gav nogle perspektiver på viden i fremtiden. Desuden gav Ivan og Katrine (direktør DH) deres bud på samarbejdet med </w:t>
      </w:r>
      <w:proofErr w:type="spellStart"/>
      <w:r w:rsidRPr="009E640B">
        <w:t>VoH</w:t>
      </w:r>
      <w:proofErr w:type="spellEnd"/>
      <w:r w:rsidRPr="009E640B">
        <w:t>.</w:t>
      </w:r>
    </w:p>
    <w:p w14:paraId="628860DD" w14:textId="77777777" w:rsidR="00962B06" w:rsidRDefault="00962B06" w:rsidP="00962B06">
      <w:pPr>
        <w:ind w:left="0"/>
      </w:pPr>
    </w:p>
    <w:p w14:paraId="24F8D7AD" w14:textId="77777777" w:rsidR="00962B06" w:rsidRPr="009E640B" w:rsidRDefault="00962B06" w:rsidP="00067FC7">
      <w:pPr>
        <w:ind w:left="0" w:firstLine="1134"/>
      </w:pPr>
      <w:r w:rsidRPr="009E640B">
        <w:t>De</w:t>
      </w:r>
      <w:r>
        <w:t>rudover</w:t>
      </w:r>
      <w:r w:rsidRPr="009E640B">
        <w:t xml:space="preserve"> deltog jeg i indvielsen af Parasportens Hall of </w:t>
      </w:r>
      <w:proofErr w:type="spellStart"/>
      <w:r w:rsidRPr="009E640B">
        <w:t>Fame</w:t>
      </w:r>
      <w:proofErr w:type="spellEnd"/>
      <w:r w:rsidRPr="009E640B">
        <w:t>.</w:t>
      </w:r>
    </w:p>
    <w:p w14:paraId="7976D612" w14:textId="77777777" w:rsidR="00962B06" w:rsidRPr="009E640B" w:rsidRDefault="00962B06" w:rsidP="00962B06">
      <w:pPr>
        <w:ind w:left="0"/>
      </w:pPr>
    </w:p>
    <w:p w14:paraId="5EFF62A7" w14:textId="77777777" w:rsidR="00962B06" w:rsidRPr="009E640B" w:rsidRDefault="00962B06" w:rsidP="00067FC7">
      <w:pPr>
        <w:ind w:left="0" w:firstLine="1134"/>
      </w:pPr>
      <w:r w:rsidRPr="009E640B">
        <w:t>Hermed punkter fra Videnscentret til næste møde i Parasport Danmark:</w:t>
      </w:r>
    </w:p>
    <w:p w14:paraId="06789316" w14:textId="77777777" w:rsidR="00962B06" w:rsidRPr="009E640B" w:rsidRDefault="00962B06" w:rsidP="00962B06">
      <w:pPr>
        <w:ind w:left="0"/>
      </w:pPr>
      <w:r w:rsidRPr="009E640B">
        <w:t> </w:t>
      </w:r>
    </w:p>
    <w:p w14:paraId="5AAF747A" w14:textId="77777777" w:rsidR="00962B06" w:rsidRPr="009E640B" w:rsidRDefault="00962B06" w:rsidP="00962B06">
      <w:pPr>
        <w:pStyle w:val="Listeafsnit"/>
        <w:numPr>
          <w:ilvl w:val="0"/>
          <w:numId w:val="10"/>
        </w:numPr>
        <w:ind w:left="1276" w:hanging="425"/>
        <w:rPr>
          <w:rFonts w:eastAsia="Arial Unicode MS"/>
        </w:rPr>
      </w:pPr>
      <w:r w:rsidRPr="009E640B">
        <w:rPr>
          <w:rFonts w:eastAsia="Arial Unicode MS"/>
        </w:rPr>
        <w:t>Første milepæl i projekt ’Sammen om fritid’ (samarbejdet mellem DGI, Spejderne, Bifrost og Videnscentret) er nået: Udgivelse af en rapport, der giver et indblik i perspektiver på inklusion i fritidsaktiviteter for mennesker med usynlige handicap. Rapporten bygger på en række interviews samt 2 store spørgeskemaundersøgelser. En for mennesker med usynlige handicap og en til aktivitetsansvarlige. Begge undersøgelser har fået lidt over 1300 brugbare besvarelser. </w:t>
      </w:r>
    </w:p>
    <w:p w14:paraId="18146316" w14:textId="77777777" w:rsidR="00962B06" w:rsidRPr="009E640B" w:rsidRDefault="00962B06" w:rsidP="00962B06">
      <w:pPr>
        <w:pStyle w:val="Listeafsnit"/>
        <w:numPr>
          <w:ilvl w:val="0"/>
          <w:numId w:val="11"/>
        </w:numPr>
        <w:ind w:left="1701" w:hanging="425"/>
        <w:rPr>
          <w:rFonts w:eastAsia="Arial Unicode MS" w:cstheme="minorHAnsi"/>
        </w:rPr>
      </w:pPr>
      <w:r w:rsidRPr="009E640B">
        <w:rPr>
          <w:rFonts w:eastAsia="Arial Unicode MS" w:cstheme="minorHAnsi"/>
        </w:rPr>
        <w:t>Link til rapport: </w:t>
      </w:r>
      <w:hyperlink r:id="rId12" w:tooltip="Oprindelig URL-adresse: https://videnomhandicap.dk/wp-content/uploads/2025/11/Behovsafdaekningen-Sammen-om-fritid.pdf. Klik eller tryk, hvis du har tillid til dette link." w:history="1">
        <w:r w:rsidRPr="009E640B">
          <w:rPr>
            <w:rStyle w:val="Hyperlink"/>
            <w:rFonts w:eastAsia="Arial Unicode MS" w:cstheme="minorHAnsi"/>
          </w:rPr>
          <w:t xml:space="preserve">Sammen om </w:t>
        </w:r>
        <w:proofErr w:type="spellStart"/>
        <w:r w:rsidRPr="009E640B">
          <w:rPr>
            <w:rStyle w:val="Hyperlink"/>
            <w:rFonts w:eastAsia="Arial Unicode MS" w:cstheme="minorHAnsi"/>
          </w:rPr>
          <w:t>fritid_nov</w:t>
        </w:r>
        <w:proofErr w:type="spellEnd"/>
        <w:r w:rsidRPr="009E640B">
          <w:rPr>
            <w:rStyle w:val="Hyperlink"/>
            <w:rFonts w:eastAsia="Arial Unicode MS" w:cstheme="minorHAnsi"/>
          </w:rPr>
          <w:t xml:space="preserve"> 2025</w:t>
        </w:r>
      </w:hyperlink>
    </w:p>
    <w:p w14:paraId="6129F2A5" w14:textId="77777777" w:rsidR="00962B06" w:rsidRPr="009E640B" w:rsidRDefault="00962B06" w:rsidP="00962B06">
      <w:pPr>
        <w:pStyle w:val="Listeafsnit"/>
        <w:numPr>
          <w:ilvl w:val="0"/>
          <w:numId w:val="0"/>
        </w:numPr>
        <w:rPr>
          <w:rFonts w:eastAsia="Arial Unicode MS" w:cstheme="minorHAnsi"/>
        </w:rPr>
      </w:pPr>
      <w:r w:rsidRPr="009E640B">
        <w:rPr>
          <w:rFonts w:eastAsia="Arial Unicode MS" w:cstheme="minorHAnsi"/>
        </w:rPr>
        <w:t> </w:t>
      </w:r>
    </w:p>
    <w:p w14:paraId="214E91DD" w14:textId="77777777" w:rsidR="00962B06" w:rsidRPr="009E640B" w:rsidRDefault="00962B06" w:rsidP="00962B06">
      <w:pPr>
        <w:pStyle w:val="Listeafsnit"/>
        <w:numPr>
          <w:ilvl w:val="0"/>
          <w:numId w:val="12"/>
        </w:numPr>
        <w:ind w:left="1276" w:hanging="425"/>
        <w:rPr>
          <w:rFonts w:eastAsia="Arial Unicode MS"/>
        </w:rPr>
      </w:pPr>
      <w:r w:rsidRPr="009E640B">
        <w:rPr>
          <w:rFonts w:eastAsia="Arial Unicode MS"/>
        </w:rPr>
        <w:t>Gennemførelse af mindre spørgeskemaundersøgelse om mennesker med handicaps oplevelser af barrierer i naturen. Der er lidt over 200 brugbare besvarelser.</w:t>
      </w:r>
    </w:p>
    <w:p w14:paraId="5E3E90AB" w14:textId="77777777" w:rsidR="00962B06" w:rsidRPr="009E640B" w:rsidRDefault="00962B06" w:rsidP="00962B06">
      <w:pPr>
        <w:pStyle w:val="Listeafsnit"/>
        <w:numPr>
          <w:ilvl w:val="0"/>
          <w:numId w:val="13"/>
        </w:numPr>
        <w:ind w:left="1701" w:hanging="425"/>
        <w:rPr>
          <w:rFonts w:eastAsia="Arial Unicode MS"/>
        </w:rPr>
      </w:pPr>
      <w:r w:rsidRPr="009E640B">
        <w:rPr>
          <w:rFonts w:eastAsia="Arial Unicode MS"/>
        </w:rPr>
        <w:t>Mest interessante fund: 9/10 med et fysisk handicap oplever at der er barrierer forbundet med at komme ud i naturen.</w:t>
      </w:r>
    </w:p>
    <w:p w14:paraId="2140D19B" w14:textId="77777777" w:rsidR="00962B06" w:rsidRPr="009E640B" w:rsidRDefault="00962B06" w:rsidP="00962B06">
      <w:pPr>
        <w:tabs>
          <w:tab w:val="left" w:pos="1134"/>
        </w:tabs>
        <w:ind w:left="0"/>
        <w:rPr>
          <w:rFonts w:eastAsia="Arial Unicode MS" w:cstheme="minorHAnsi"/>
        </w:rPr>
      </w:pPr>
      <w:r w:rsidRPr="009E640B">
        <w:rPr>
          <w:rFonts w:eastAsia="Arial Unicode MS" w:cstheme="minorHAnsi"/>
        </w:rPr>
        <w:t> </w:t>
      </w:r>
    </w:p>
    <w:p w14:paraId="4EB5E6D9" w14:textId="77777777" w:rsidR="00962B06" w:rsidRPr="009E640B" w:rsidRDefault="00962B06" w:rsidP="00962B06">
      <w:pPr>
        <w:pStyle w:val="Listeafsnit"/>
        <w:numPr>
          <w:ilvl w:val="0"/>
          <w:numId w:val="14"/>
        </w:numPr>
        <w:ind w:left="1276" w:hanging="425"/>
        <w:rPr>
          <w:rFonts w:eastAsia="Arial Unicode MS"/>
        </w:rPr>
      </w:pPr>
      <w:r w:rsidRPr="009E640B">
        <w:rPr>
          <w:rFonts w:eastAsia="Arial Unicode MS"/>
        </w:rPr>
        <w:lastRenderedPageBreak/>
        <w:t>I samarbejde med Frivilligcentre &amp; Selvhjælp Danmark og Frivilligcenter VSV er der lavet en tilpasset udgave af rapporten ’Inkluderende fritidsfællesskaber’. Den nye rapport hedder ’Inkluderende frivilligfællesskaber’, og er en række anbefalinger til, hvordan man bedre kan inkludere mennesker med handicap i frivilligt arbejde.</w:t>
      </w:r>
    </w:p>
    <w:p w14:paraId="3365EDDF" w14:textId="77777777" w:rsidR="00962B06" w:rsidRPr="009E640B" w:rsidRDefault="00962B06" w:rsidP="00962B06">
      <w:pPr>
        <w:pStyle w:val="Listeafsnit"/>
        <w:numPr>
          <w:ilvl w:val="0"/>
          <w:numId w:val="15"/>
        </w:numPr>
        <w:ind w:left="1701" w:hanging="425"/>
        <w:rPr>
          <w:rFonts w:eastAsia="Arial Unicode MS" w:cstheme="minorHAnsi"/>
        </w:rPr>
      </w:pPr>
      <w:r w:rsidRPr="009E640B">
        <w:rPr>
          <w:rFonts w:eastAsia="Arial Unicode MS" w:cstheme="minorHAnsi"/>
        </w:rPr>
        <w:t>Link til rapport: </w:t>
      </w:r>
      <w:hyperlink r:id="rId13" w:tooltip="Oprindelig URL-adresse: https://frise.dk/viden/udgivelser/. Klik eller tryk, hvis du har tillid til dette link." w:history="1">
        <w:r w:rsidRPr="009E640B">
          <w:rPr>
            <w:rStyle w:val="Hyperlink"/>
            <w:rFonts w:eastAsia="Arial Unicode MS" w:cstheme="minorHAnsi"/>
          </w:rPr>
          <w:t xml:space="preserve">Udgivelser - </w:t>
        </w:r>
        <w:proofErr w:type="spellStart"/>
        <w:r w:rsidRPr="009E640B">
          <w:rPr>
            <w:rStyle w:val="Hyperlink"/>
            <w:rFonts w:eastAsia="Arial Unicode MS" w:cstheme="minorHAnsi"/>
          </w:rPr>
          <w:t>FriSe</w:t>
        </w:r>
        <w:proofErr w:type="spellEnd"/>
        <w:r w:rsidRPr="009E640B">
          <w:rPr>
            <w:rStyle w:val="Hyperlink"/>
            <w:rFonts w:eastAsia="Arial Unicode MS" w:cstheme="minorHAnsi"/>
          </w:rPr>
          <w:t xml:space="preserve"> — Frivilligcentre &amp; Selvhjælp Danmark</w:t>
        </w:r>
      </w:hyperlink>
    </w:p>
    <w:p w14:paraId="68635216" w14:textId="77777777" w:rsidR="00962B06" w:rsidRPr="009E640B" w:rsidRDefault="00962B06" w:rsidP="00962B06">
      <w:pPr>
        <w:pStyle w:val="Listeafsnit"/>
        <w:numPr>
          <w:ilvl w:val="0"/>
          <w:numId w:val="15"/>
        </w:numPr>
        <w:ind w:left="1701" w:hanging="425"/>
        <w:rPr>
          <w:rFonts w:eastAsia="Arial Unicode MS" w:cstheme="minorHAnsi"/>
        </w:rPr>
      </w:pPr>
      <w:r w:rsidRPr="009E640B">
        <w:rPr>
          <w:rFonts w:eastAsia="Arial Unicode MS" w:cstheme="minorHAnsi"/>
        </w:rPr>
        <w:t>Der afholdes et webinar herom </w:t>
      </w:r>
      <w:r w:rsidRPr="009E640B">
        <w:rPr>
          <w:rFonts w:eastAsia="Arial Unicode MS" w:cstheme="minorHAnsi"/>
          <w:u w:val="single"/>
        </w:rPr>
        <w:t>d. 15/12</w:t>
      </w:r>
      <w:r w:rsidRPr="009E640B">
        <w:rPr>
          <w:rFonts w:eastAsia="Arial Unicode MS" w:cstheme="minorHAnsi"/>
        </w:rPr>
        <w:t>.</w:t>
      </w:r>
    </w:p>
    <w:p w14:paraId="4550FA2C" w14:textId="77777777" w:rsidR="00962B06" w:rsidRPr="009E640B" w:rsidRDefault="00962B06" w:rsidP="00962B06">
      <w:pPr>
        <w:tabs>
          <w:tab w:val="left" w:pos="1134"/>
        </w:tabs>
        <w:ind w:left="1276" w:hanging="425"/>
        <w:rPr>
          <w:rFonts w:eastAsia="Arial Unicode MS" w:cstheme="minorHAnsi"/>
        </w:rPr>
      </w:pPr>
      <w:r w:rsidRPr="009E640B">
        <w:rPr>
          <w:rFonts w:eastAsia="Arial Unicode MS" w:cstheme="minorHAnsi"/>
        </w:rPr>
        <w:t> </w:t>
      </w:r>
    </w:p>
    <w:p w14:paraId="4E9A3E34" w14:textId="77777777" w:rsidR="00962B06" w:rsidRPr="009E640B" w:rsidRDefault="00962B06" w:rsidP="00962B06">
      <w:pPr>
        <w:pStyle w:val="Listeafsnit"/>
        <w:numPr>
          <w:ilvl w:val="0"/>
          <w:numId w:val="16"/>
        </w:numPr>
        <w:ind w:left="1276" w:hanging="425"/>
        <w:rPr>
          <w:rFonts w:eastAsia="Arial Unicode MS"/>
        </w:rPr>
      </w:pPr>
      <w:r w:rsidRPr="009E640B">
        <w:rPr>
          <w:rFonts w:eastAsia="Arial Unicode MS"/>
        </w:rPr>
        <w:t xml:space="preserve">I samarbejde med DIF Skole OL er der lavet en tilpasset udgave af rapporten ’Inkluderende fritidsfællesskaber’. Den nye rapport hedder ’Inkluderende DIF Skole OL’, og er 8 anbefalinger til, hvordan lærer og idrætsforeninger bedre kan inkludere mennesker med handicap i </w:t>
      </w:r>
      <w:proofErr w:type="gramStart"/>
      <w:r w:rsidRPr="009E640B">
        <w:rPr>
          <w:rFonts w:eastAsia="Arial Unicode MS"/>
        </w:rPr>
        <w:t>DIF skole</w:t>
      </w:r>
      <w:proofErr w:type="gramEnd"/>
      <w:r w:rsidRPr="009E640B">
        <w:rPr>
          <w:rFonts w:eastAsia="Arial Unicode MS"/>
        </w:rPr>
        <w:t xml:space="preserve"> OL. Anbefalingerne lanceres til december.</w:t>
      </w:r>
    </w:p>
    <w:p w14:paraId="0E513107" w14:textId="77777777" w:rsidR="00962B06" w:rsidRPr="009E640B" w:rsidRDefault="00962B06" w:rsidP="00962B06">
      <w:pPr>
        <w:pStyle w:val="Listeafsnit"/>
        <w:numPr>
          <w:ilvl w:val="0"/>
          <w:numId w:val="0"/>
        </w:numPr>
        <w:ind w:left="1276" w:hanging="425"/>
        <w:rPr>
          <w:rFonts w:eastAsia="Arial Unicode MS"/>
        </w:rPr>
      </w:pPr>
      <w:r w:rsidRPr="009E640B">
        <w:rPr>
          <w:rFonts w:eastAsia="Arial Unicode MS"/>
        </w:rPr>
        <w:t> </w:t>
      </w:r>
    </w:p>
    <w:p w14:paraId="5BD28EBE" w14:textId="77777777" w:rsidR="00962B06" w:rsidRPr="009E640B" w:rsidRDefault="00962B06" w:rsidP="00962B06">
      <w:pPr>
        <w:pStyle w:val="Listeafsnit"/>
        <w:numPr>
          <w:ilvl w:val="0"/>
          <w:numId w:val="16"/>
        </w:numPr>
        <w:ind w:left="1276" w:hanging="425"/>
        <w:rPr>
          <w:rFonts w:eastAsia="Arial Unicode MS"/>
        </w:rPr>
      </w:pPr>
      <w:r w:rsidRPr="009E640B">
        <w:rPr>
          <w:rFonts w:eastAsia="Arial Unicode MS"/>
        </w:rPr>
        <w:t xml:space="preserve">I slutningen af året forventer vi at publicere en kort rapport, der giver et </w:t>
      </w:r>
      <w:proofErr w:type="spellStart"/>
      <w:r w:rsidRPr="009E640B">
        <w:rPr>
          <w:rFonts w:eastAsia="Arial Unicode MS"/>
        </w:rPr>
        <w:t>vidensoverblik</w:t>
      </w:r>
      <w:proofErr w:type="spellEnd"/>
      <w:r w:rsidRPr="009E640B">
        <w:rPr>
          <w:rFonts w:eastAsia="Arial Unicode MS"/>
        </w:rPr>
        <w:t xml:space="preserve"> over den kvantitative og kvalitative empiri, der er om aktivitetshjælpemidler. Vi arbejder fortsat videre på at udvikle en kommende udlånsordning på området.</w:t>
      </w:r>
    </w:p>
    <w:p w14:paraId="37BAE784" w14:textId="77777777" w:rsidR="00962B06" w:rsidRPr="009E640B" w:rsidRDefault="00962B06" w:rsidP="00962B06">
      <w:pPr>
        <w:pStyle w:val="Listeafsnit"/>
        <w:numPr>
          <w:ilvl w:val="0"/>
          <w:numId w:val="16"/>
        </w:numPr>
        <w:ind w:left="1276" w:hanging="425"/>
        <w:rPr>
          <w:rFonts w:eastAsia="Arial Unicode MS"/>
        </w:rPr>
      </w:pPr>
      <w:r w:rsidRPr="009E640B">
        <w:rPr>
          <w:rFonts w:eastAsia="Arial Unicode MS"/>
        </w:rPr>
        <w:t> </w:t>
      </w:r>
    </w:p>
    <w:p w14:paraId="18507A4A" w14:textId="77777777" w:rsidR="00962B06" w:rsidRPr="009E640B" w:rsidRDefault="00962B06" w:rsidP="00962B06">
      <w:pPr>
        <w:pStyle w:val="Listeafsnit"/>
        <w:numPr>
          <w:ilvl w:val="0"/>
          <w:numId w:val="16"/>
        </w:numPr>
        <w:ind w:left="1276" w:hanging="425"/>
        <w:rPr>
          <w:rFonts w:eastAsia="Arial Unicode MS"/>
        </w:rPr>
      </w:pPr>
      <w:r w:rsidRPr="009E640B">
        <w:rPr>
          <w:rFonts w:eastAsia="Arial Unicode MS"/>
        </w:rPr>
        <w:t xml:space="preserve">Vi har fået tilsagn fra Lars Larsen/Jysk fonden til et </w:t>
      </w:r>
      <w:proofErr w:type="spellStart"/>
      <w:r w:rsidRPr="009E640B">
        <w:rPr>
          <w:rFonts w:eastAsia="Arial Unicode MS"/>
        </w:rPr>
        <w:t>pilot-projekt</w:t>
      </w:r>
      <w:proofErr w:type="spellEnd"/>
      <w:r w:rsidRPr="009E640B">
        <w:rPr>
          <w:rFonts w:eastAsia="Arial Unicode MS"/>
        </w:rPr>
        <w:t xml:space="preserve"> i samarbejde mellem Parasport Danmark og videnscentret, hvor vi skal afprøve parasport i SFO’er. Erfaringerne skal danne baggrund for videre projektsamarbejde på området (det vi talte om på vores møde. Martin er inde i loopet).</w:t>
      </w:r>
    </w:p>
    <w:p w14:paraId="6270195C" w14:textId="77777777" w:rsidR="00962B06" w:rsidRDefault="00962B06" w:rsidP="00962B06">
      <w:pPr>
        <w:pStyle w:val="Listeafsnit"/>
        <w:numPr>
          <w:ilvl w:val="0"/>
          <w:numId w:val="0"/>
        </w:numPr>
        <w:ind w:left="1276" w:hanging="425"/>
        <w:rPr>
          <w:rFonts w:eastAsia="Arial Unicode MS"/>
        </w:rPr>
      </w:pPr>
    </w:p>
    <w:p w14:paraId="0189CC45" w14:textId="77777777" w:rsidR="00962B06" w:rsidRPr="00C55415" w:rsidRDefault="00962B06" w:rsidP="00067FC7">
      <w:pPr>
        <w:pStyle w:val="Overskrift6"/>
        <w:ind w:left="0" w:firstLine="851"/>
        <w:rPr>
          <w:rFonts w:eastAsia="Arial Unicode MS"/>
        </w:rPr>
      </w:pPr>
      <w:r w:rsidRPr="00C55415">
        <w:rPr>
          <w:rFonts w:eastAsia="Arial Unicode MS"/>
        </w:rPr>
        <w:t xml:space="preserve">Nyt fra </w:t>
      </w:r>
      <w:proofErr w:type="spellStart"/>
      <w:r w:rsidRPr="00C55415">
        <w:rPr>
          <w:rFonts w:eastAsia="Arial Unicode MS"/>
        </w:rPr>
        <w:t>LvdK</w:t>
      </w:r>
      <w:proofErr w:type="spellEnd"/>
      <w:r w:rsidRPr="00C55415">
        <w:rPr>
          <w:rFonts w:eastAsia="Arial Unicode MS"/>
        </w:rPr>
        <w:t>:</w:t>
      </w:r>
    </w:p>
    <w:p w14:paraId="1E6E317C" w14:textId="77777777" w:rsidR="00962B06" w:rsidRPr="00C55415" w:rsidRDefault="00962B06" w:rsidP="00067FC7">
      <w:pPr>
        <w:ind w:left="0" w:firstLine="851"/>
      </w:pPr>
      <w:r w:rsidRPr="00C55415">
        <w:t>Har også deltaget i samme aktiviteter som Tine.</w:t>
      </w:r>
      <w:r>
        <w:br/>
      </w:r>
    </w:p>
    <w:p w14:paraId="046D214B" w14:textId="77777777" w:rsidR="00962B06" w:rsidRPr="00C55415" w:rsidRDefault="00962B06" w:rsidP="00067FC7">
      <w:pPr>
        <w:ind w:left="0" w:firstLine="851"/>
      </w:pPr>
      <w:r w:rsidRPr="00C55415">
        <w:t>Derudover har der været afholdt 2 breddeudvalgsmøder</w:t>
      </w:r>
      <w:r>
        <w:t>:</w:t>
      </w:r>
    </w:p>
    <w:p w14:paraId="3CB2D582" w14:textId="77777777" w:rsidR="00067FC7" w:rsidRPr="00067FC7" w:rsidRDefault="00962B06" w:rsidP="00962B06">
      <w:pPr>
        <w:pStyle w:val="Listeafsnit"/>
        <w:numPr>
          <w:ilvl w:val="0"/>
          <w:numId w:val="2"/>
        </w:numPr>
        <w:tabs>
          <w:tab w:val="left" w:pos="1276"/>
        </w:tabs>
        <w:ind w:left="0" w:firstLine="851"/>
        <w:contextualSpacing w:val="0"/>
        <w:rPr>
          <w:rFonts w:eastAsia="Arial Unicode MS" w:cs="Times New Roman"/>
          <w:bCs w:val="0"/>
          <w:iCs/>
          <w:u w:val="single"/>
        </w:rPr>
      </w:pPr>
      <w:r w:rsidRPr="009E705F">
        <w:t>10 nov. i Vejle. Budgetmøde.</w:t>
      </w:r>
    </w:p>
    <w:p w14:paraId="69A2DE8C" w14:textId="4549D666" w:rsidR="00962B06" w:rsidRPr="00E168A2" w:rsidRDefault="00962B06" w:rsidP="00067FC7">
      <w:pPr>
        <w:pStyle w:val="Listeafsnit"/>
        <w:numPr>
          <w:ilvl w:val="0"/>
          <w:numId w:val="0"/>
        </w:numPr>
        <w:tabs>
          <w:tab w:val="left" w:pos="1276"/>
        </w:tabs>
        <w:ind w:left="851"/>
        <w:contextualSpacing w:val="0"/>
        <w:rPr>
          <w:rStyle w:val="Overskrift7Tegn"/>
          <w:rFonts w:eastAsia="Arial Unicode MS"/>
        </w:rPr>
      </w:pPr>
      <w:r w:rsidRPr="009E705F">
        <w:t>Vi gennemgik 23 idrætter og har allerede overbudgetteret med lidt over 41.000 kroner. Vi har ellers siddet og vendt hver eneste 500 kroneseddel.</w:t>
      </w:r>
      <w:r w:rsidRPr="009E705F">
        <w:br/>
      </w:r>
      <w:r>
        <w:br/>
      </w:r>
      <w:r>
        <w:br/>
      </w:r>
      <w:r w:rsidRPr="00E168A2">
        <w:rPr>
          <w:rStyle w:val="Overskrift7Tegn"/>
          <w:rFonts w:eastAsia="Arial Unicode MS"/>
        </w:rPr>
        <w:t>Fordelingen ser således ud:</w:t>
      </w:r>
    </w:p>
    <w:p w14:paraId="28408E12" w14:textId="77777777" w:rsidR="00962B06" w:rsidRPr="00E168A2" w:rsidRDefault="00962B06" w:rsidP="00067FC7">
      <w:pPr>
        <w:ind w:left="851"/>
      </w:pPr>
      <w:r w:rsidRPr="00E168A2">
        <w:t>IU Administration                 </w:t>
      </w:r>
      <w:r w:rsidRPr="00E168A2">
        <w:tab/>
      </w:r>
      <w:r w:rsidRPr="00E168A2">
        <w:tab/>
      </w:r>
      <w:r w:rsidRPr="00E168A2">
        <w:tab/>
        <w:t xml:space="preserve"> kr.227.800  </w:t>
      </w:r>
    </w:p>
    <w:p w14:paraId="4F97053B" w14:textId="77777777" w:rsidR="00962B06" w:rsidRPr="00E168A2" w:rsidRDefault="00962B06" w:rsidP="00067FC7">
      <w:pPr>
        <w:ind w:left="851"/>
      </w:pPr>
      <w:r w:rsidRPr="00E168A2">
        <w:t xml:space="preserve">(dækker mødeudgifter og kørsel for medlemmer af </w:t>
      </w:r>
    </w:p>
    <w:p w14:paraId="6FB08737" w14:textId="77777777" w:rsidR="00962B06" w:rsidRPr="00067FC7" w:rsidRDefault="00962B06" w:rsidP="00067FC7">
      <w:pPr>
        <w:ind w:left="851"/>
        <w:rPr>
          <w:rFonts w:eastAsia="Arial Unicode MS"/>
        </w:rPr>
      </w:pPr>
      <w:r w:rsidRPr="00E168A2">
        <w:t>ca. 16 idrætsudvalg)</w:t>
      </w:r>
    </w:p>
    <w:p w14:paraId="62404090" w14:textId="77777777" w:rsidR="00962B06" w:rsidRPr="00E168A2" w:rsidRDefault="00962B06" w:rsidP="00067FC7">
      <w:pPr>
        <w:ind w:left="851"/>
      </w:pPr>
      <w:r w:rsidRPr="00E168A2">
        <w:t xml:space="preserve">Kontingent                            </w:t>
      </w:r>
      <w:r w:rsidRPr="00E168A2">
        <w:tab/>
      </w:r>
      <w:r w:rsidRPr="00E168A2">
        <w:tab/>
      </w:r>
      <w:r w:rsidRPr="00E168A2">
        <w:tab/>
        <w:t>kr. 33.950</w:t>
      </w:r>
    </w:p>
    <w:p w14:paraId="55F9D09E" w14:textId="77777777" w:rsidR="00962B06" w:rsidRPr="00E168A2" w:rsidRDefault="00962B06" w:rsidP="00067FC7">
      <w:pPr>
        <w:ind w:left="851"/>
      </w:pPr>
      <w:r w:rsidRPr="00E168A2">
        <w:t xml:space="preserve">Fællestrænere                      </w:t>
      </w:r>
      <w:r w:rsidRPr="00E168A2">
        <w:tab/>
      </w:r>
      <w:r w:rsidRPr="00E168A2">
        <w:tab/>
      </w:r>
      <w:r w:rsidRPr="00E168A2">
        <w:tab/>
        <w:t xml:space="preserve">kr. 446.700 </w:t>
      </w:r>
    </w:p>
    <w:p w14:paraId="6BC52459" w14:textId="77777777" w:rsidR="00962B06" w:rsidRPr="00E168A2" w:rsidRDefault="00962B06" w:rsidP="00067FC7">
      <w:pPr>
        <w:ind w:left="851"/>
      </w:pPr>
      <w:r w:rsidRPr="00E168A2">
        <w:t>(i år har vi ca. 40 trænere, der max. modtager kr. 6.800</w:t>
      </w:r>
    </w:p>
    <w:p w14:paraId="05105A34" w14:textId="77777777" w:rsidR="00962B06" w:rsidRPr="00E168A2" w:rsidRDefault="00962B06" w:rsidP="00067FC7">
      <w:pPr>
        <w:ind w:left="851"/>
      </w:pPr>
      <w:r w:rsidRPr="00E168A2">
        <w:t xml:space="preserve">og max. </w:t>
      </w:r>
      <w:proofErr w:type="spellStart"/>
      <w:r w:rsidRPr="00E168A2">
        <w:t>Kr</w:t>
      </w:r>
      <w:proofErr w:type="spellEnd"/>
      <w:r w:rsidRPr="00E168A2">
        <w:t xml:space="preserve"> 5.000 til kørsel)</w:t>
      </w:r>
    </w:p>
    <w:p w14:paraId="5F6137B5" w14:textId="77777777" w:rsidR="00962B06" w:rsidRPr="00E168A2" w:rsidRDefault="00962B06" w:rsidP="00067FC7">
      <w:pPr>
        <w:ind w:left="851"/>
      </w:pPr>
      <w:r w:rsidRPr="00E168A2">
        <w:t xml:space="preserve">Aktiviteter/materiel                </w:t>
      </w:r>
      <w:r w:rsidRPr="00E168A2">
        <w:tab/>
      </w:r>
      <w:r w:rsidRPr="00E168A2">
        <w:tab/>
      </w:r>
      <w:r w:rsidRPr="00E168A2">
        <w:tab/>
        <w:t xml:space="preserve">kr. 232.217 </w:t>
      </w:r>
    </w:p>
    <w:p w14:paraId="2FA30B26" w14:textId="77777777" w:rsidR="00962B06" w:rsidRPr="00E168A2" w:rsidRDefault="00962B06" w:rsidP="00067FC7">
      <w:pPr>
        <w:ind w:left="851"/>
      </w:pPr>
      <w:r w:rsidRPr="00E168A2">
        <w:t>(vi har givet afslag på langt det meste ansøgte materiel)</w:t>
      </w:r>
    </w:p>
    <w:p w14:paraId="1CEF75F7" w14:textId="77777777" w:rsidR="00962B06" w:rsidRPr="00E168A2" w:rsidRDefault="00962B06" w:rsidP="00067FC7">
      <w:pPr>
        <w:ind w:left="851"/>
      </w:pPr>
      <w:proofErr w:type="spellStart"/>
      <w:r w:rsidRPr="00E168A2">
        <w:t>BrU</w:t>
      </w:r>
      <w:proofErr w:type="spellEnd"/>
      <w:r w:rsidRPr="00E168A2">
        <w:t xml:space="preserve"> </w:t>
      </w:r>
      <w:proofErr w:type="spellStart"/>
      <w:r w:rsidRPr="00E168A2">
        <w:t>Adm</w:t>
      </w:r>
      <w:proofErr w:type="spellEnd"/>
      <w:r w:rsidRPr="00E168A2">
        <w:t xml:space="preserve">                              </w:t>
      </w:r>
      <w:r w:rsidRPr="00E168A2">
        <w:tab/>
      </w:r>
      <w:r w:rsidRPr="00E168A2">
        <w:tab/>
      </w:r>
      <w:r w:rsidRPr="00E168A2">
        <w:tab/>
        <w:t xml:space="preserve">kr. 30.500 </w:t>
      </w:r>
    </w:p>
    <w:p w14:paraId="298D514F" w14:textId="77777777" w:rsidR="00962B06" w:rsidRPr="00E168A2" w:rsidRDefault="00962B06" w:rsidP="00067FC7">
      <w:pPr>
        <w:ind w:left="851"/>
      </w:pPr>
      <w:r w:rsidRPr="00E168A2">
        <w:t>(</w:t>
      </w:r>
      <w:proofErr w:type="spellStart"/>
      <w:r w:rsidRPr="00E168A2">
        <w:t>incl</w:t>
      </w:r>
      <w:proofErr w:type="spellEnd"/>
      <w:r w:rsidRPr="00E168A2">
        <w:t>. Ildsjæleprisen)</w:t>
      </w:r>
    </w:p>
    <w:p w14:paraId="2D750F9A" w14:textId="77777777" w:rsidR="00962B06" w:rsidRPr="00E168A2" w:rsidRDefault="00962B06" w:rsidP="00067FC7">
      <w:pPr>
        <w:ind w:left="851"/>
      </w:pPr>
      <w:r w:rsidRPr="00E168A2">
        <w:t>Div. aktiviteter                      </w:t>
      </w:r>
      <w:r w:rsidRPr="00E168A2">
        <w:tab/>
      </w:r>
      <w:r w:rsidRPr="00E168A2">
        <w:tab/>
      </w:r>
      <w:r w:rsidRPr="00E168A2">
        <w:tab/>
        <w:t xml:space="preserve"> kr. 155.000 </w:t>
      </w:r>
    </w:p>
    <w:p w14:paraId="7EE460DB" w14:textId="77777777" w:rsidR="00962B06" w:rsidRPr="00E168A2" w:rsidRDefault="00962B06" w:rsidP="00067FC7">
      <w:pPr>
        <w:ind w:left="851"/>
      </w:pPr>
      <w:r w:rsidRPr="00E168A2">
        <w:t>(fx Sommerhøjskolen og Bornholmerordningen)</w:t>
      </w:r>
    </w:p>
    <w:p w14:paraId="1A64B091" w14:textId="77777777" w:rsidR="00962B06" w:rsidRPr="00067FC7" w:rsidRDefault="00962B06" w:rsidP="00067FC7">
      <w:pPr>
        <w:tabs>
          <w:tab w:val="left" w:pos="1134"/>
        </w:tabs>
        <w:ind w:left="851"/>
        <w:rPr>
          <w:rFonts w:eastAsia="Arial Unicode MS" w:cstheme="minorHAnsi"/>
        </w:rPr>
      </w:pPr>
      <w:r w:rsidRPr="00E168A2">
        <w:t xml:space="preserve">Idrætsmiljøer i …….              </w:t>
      </w:r>
      <w:r w:rsidRPr="00E168A2">
        <w:tab/>
      </w:r>
      <w:r w:rsidRPr="00E168A2">
        <w:tab/>
      </w:r>
      <w:r w:rsidRPr="00067FC7">
        <w:rPr>
          <w:rFonts w:eastAsia="Arial Unicode MS" w:cstheme="minorHAnsi"/>
        </w:rPr>
        <w:tab/>
        <w:t>Kr. 200.000</w:t>
      </w:r>
    </w:p>
    <w:p w14:paraId="23D659A8" w14:textId="77777777" w:rsidR="00962B06" w:rsidRPr="00C55415" w:rsidRDefault="00962B06" w:rsidP="00067FC7">
      <w:pPr>
        <w:tabs>
          <w:tab w:val="left" w:pos="1134"/>
        </w:tabs>
        <w:ind w:left="851"/>
        <w:rPr>
          <w:rFonts w:eastAsia="Arial Unicode MS" w:cstheme="minorHAnsi"/>
        </w:rPr>
      </w:pPr>
      <w:r w:rsidRPr="00C55415">
        <w:rPr>
          <w:rFonts w:eastAsia="Arial Unicode MS" w:cstheme="minorHAnsi"/>
        </w:rPr>
        <w:lastRenderedPageBreak/>
        <w:t> </w:t>
      </w:r>
    </w:p>
    <w:p w14:paraId="713A5799" w14:textId="77777777" w:rsidR="00962B06" w:rsidRPr="00E168A2" w:rsidRDefault="00962B06" w:rsidP="00067FC7">
      <w:pPr>
        <w:ind w:left="851"/>
      </w:pPr>
      <w:r w:rsidRPr="00E168A2">
        <w:t>8. dec. online møde.</w:t>
      </w:r>
    </w:p>
    <w:p w14:paraId="663F730E" w14:textId="77777777" w:rsidR="00962B06" w:rsidRPr="00E168A2" w:rsidRDefault="00962B06" w:rsidP="00067FC7">
      <w:pPr>
        <w:ind w:left="851"/>
      </w:pPr>
      <w:r w:rsidRPr="00E168A2">
        <w:t>Hvor vi godkendte kommissorium (se andet punkt)</w:t>
      </w:r>
    </w:p>
    <w:p w14:paraId="2B2DBE46" w14:textId="77777777" w:rsidR="00962B06" w:rsidRPr="00E168A2" w:rsidRDefault="00962B06" w:rsidP="00067FC7">
      <w:pPr>
        <w:ind w:left="851"/>
      </w:pPr>
      <w:r w:rsidRPr="00E168A2">
        <w:t>Vi har også drøftet frivillighedsforsamling og punkter til det kommende fællesmøde med eliteudvalget. Dette afholdes d. 31. januar i Vejle i forbindelse med PSA.</w:t>
      </w:r>
    </w:p>
    <w:p w14:paraId="14E94346" w14:textId="77777777" w:rsidR="00962B06" w:rsidRDefault="00962B06" w:rsidP="00962B06">
      <w:pPr>
        <w:tabs>
          <w:tab w:val="left" w:pos="1134"/>
        </w:tabs>
        <w:ind w:left="1276" w:hanging="425"/>
        <w:rPr>
          <w:rFonts w:eastAsia="Arial Unicode MS" w:cstheme="minorHAnsi"/>
        </w:rPr>
      </w:pPr>
      <w:r>
        <w:rPr>
          <w:rFonts w:eastAsia="Arial Unicode MS" w:cstheme="minorHAnsi"/>
        </w:rPr>
        <w:tab/>
      </w:r>
    </w:p>
    <w:p w14:paraId="53C67E9D" w14:textId="77777777" w:rsidR="00962B06" w:rsidRPr="00C55415" w:rsidRDefault="00962B06" w:rsidP="00067FC7">
      <w:pPr>
        <w:ind w:left="0" w:firstLine="851"/>
      </w:pPr>
      <w:r w:rsidRPr="00C55415">
        <w:t>26. nov.</w:t>
      </w:r>
      <w:r>
        <w:t>: d</w:t>
      </w:r>
      <w:r w:rsidRPr="00C55415">
        <w:t>elt</w:t>
      </w:r>
      <w:r>
        <w:t xml:space="preserve">og </w:t>
      </w:r>
      <w:r w:rsidRPr="00C55415">
        <w:t xml:space="preserve">i formandsmøde ang. </w:t>
      </w:r>
      <w:r>
        <w:t>k</w:t>
      </w:r>
      <w:r w:rsidRPr="00C55415">
        <w:t>ommissorierne.</w:t>
      </w:r>
    </w:p>
    <w:p w14:paraId="00F430FE" w14:textId="77777777" w:rsidR="00962B06" w:rsidRDefault="00962B06" w:rsidP="00962B06">
      <w:pPr>
        <w:tabs>
          <w:tab w:val="left" w:pos="1134"/>
        </w:tabs>
        <w:ind w:left="0"/>
        <w:rPr>
          <w:rFonts w:eastAsia="Arial Unicode MS" w:cstheme="minorHAnsi"/>
        </w:rPr>
      </w:pPr>
      <w:r>
        <w:rPr>
          <w:rFonts w:eastAsia="Arial Unicode MS" w:cstheme="minorHAnsi"/>
        </w:rPr>
        <w:tab/>
      </w:r>
    </w:p>
    <w:p w14:paraId="33083F97" w14:textId="77777777" w:rsidR="00962B06" w:rsidRPr="00CF5FC2" w:rsidRDefault="00962B06" w:rsidP="00067FC7">
      <w:pPr>
        <w:pStyle w:val="Overskrift6"/>
        <w:ind w:left="0" w:firstLine="851"/>
        <w:rPr>
          <w:rFonts w:eastAsia="Arial Unicode MS"/>
        </w:rPr>
      </w:pPr>
      <w:r w:rsidRPr="00CF5FC2">
        <w:rPr>
          <w:rFonts w:eastAsia="Arial Unicode MS"/>
        </w:rPr>
        <w:t>Nyt fra JSJ:</w:t>
      </w:r>
    </w:p>
    <w:p w14:paraId="5E7C49FD" w14:textId="77777777" w:rsidR="00962B06" w:rsidRPr="00CF5FC2" w:rsidRDefault="00962B06" w:rsidP="00067FC7">
      <w:pPr>
        <w:ind w:left="0" w:firstLine="851"/>
      </w:pPr>
      <w:r>
        <w:t>D</w:t>
      </w:r>
      <w:r w:rsidRPr="00CF5FC2">
        <w:t>eltog i Handic</w:t>
      </w:r>
      <w:r>
        <w:t>ap</w:t>
      </w:r>
      <w:r w:rsidRPr="00CF5FC2">
        <w:t>politisk Topmøde i Folketinget.</w:t>
      </w:r>
    </w:p>
    <w:p w14:paraId="612F54D9" w14:textId="77777777" w:rsidR="00962B06" w:rsidRPr="00CF5FC2" w:rsidRDefault="00962B06" w:rsidP="00067FC7">
      <w:pPr>
        <w:ind w:left="0" w:firstLine="851"/>
      </w:pPr>
      <w:r w:rsidRPr="00CF5FC2">
        <w:t>Et interessant møde/arrangement med fokus på beskæftigelse på handicapområdet.</w:t>
      </w:r>
    </w:p>
    <w:p w14:paraId="6FD6FA92" w14:textId="77777777" w:rsidR="00962B06" w:rsidRPr="00CF5FC2" w:rsidRDefault="00962B06" w:rsidP="00067FC7">
      <w:pPr>
        <w:ind w:left="851"/>
      </w:pPr>
      <w:r w:rsidRPr="00CF5FC2">
        <w:t>Regeringens udspil og handleplan blev udleveret (1 eksemplar ligger i PSDK sekretariatet).</w:t>
      </w:r>
      <w:r>
        <w:t xml:space="preserve"> </w:t>
      </w:r>
      <w:r w:rsidRPr="00CF5FC2">
        <w:t>Materiale kan findes på </w:t>
      </w:r>
      <w:hyperlink r:id="rId14" w:tgtFrame="_blank" w:tooltip="http://www.ft.dk" w:history="1">
        <w:r w:rsidRPr="00CF5FC2">
          <w:rPr>
            <w:rStyle w:val="Hyperlink"/>
            <w:rFonts w:eastAsia="Arial Unicode MS" w:cstheme="minorHAnsi"/>
          </w:rPr>
          <w:t>www.ft.dk</w:t>
        </w:r>
      </w:hyperlink>
      <w:r w:rsidRPr="00CF5FC2">
        <w:t> - oplæg fra dagen vil blive lagt under socialudvalget på Folketingets hjemmeside.</w:t>
      </w:r>
      <w:r>
        <w:t xml:space="preserve"> </w:t>
      </w:r>
      <w:r w:rsidRPr="00CF5FC2">
        <w:t>Interessant observation er at arrangementet er flyttet fra Beskæftigelsesområdet til Social- og boligområdet. </w:t>
      </w:r>
    </w:p>
    <w:p w14:paraId="2557A8E7" w14:textId="77777777" w:rsidR="00962B06" w:rsidRPr="00CF5FC2" w:rsidRDefault="00962B06" w:rsidP="00962B06">
      <w:pPr>
        <w:ind w:left="0"/>
      </w:pPr>
    </w:p>
    <w:p w14:paraId="2EF7751E" w14:textId="77777777" w:rsidR="00962B06" w:rsidRPr="00CF5FC2" w:rsidRDefault="00962B06" w:rsidP="00067FC7">
      <w:pPr>
        <w:ind w:left="851"/>
      </w:pPr>
      <w:r w:rsidRPr="00CF5FC2">
        <w:t xml:space="preserve">Vi har haft </w:t>
      </w:r>
      <w:r>
        <w:t xml:space="preserve">et </w:t>
      </w:r>
      <w:r w:rsidRPr="00CF5FC2">
        <w:t>rigtigt fint møde i Udviklings Udvalget med gode drøftelser omkring klubund</w:t>
      </w:r>
      <w:r>
        <w:t>er</w:t>
      </w:r>
      <w:r w:rsidRPr="00CF5FC2">
        <w:t>søgelsen, samarbejdet med Egmonthøjskolen og de initiativer, der sendes til Springbrættet.</w:t>
      </w:r>
    </w:p>
    <w:p w14:paraId="6654D983" w14:textId="77777777" w:rsidR="00962B06" w:rsidRDefault="00962B06" w:rsidP="00962B06">
      <w:pPr>
        <w:tabs>
          <w:tab w:val="left" w:pos="1134"/>
        </w:tabs>
        <w:ind w:left="0"/>
        <w:rPr>
          <w:rFonts w:eastAsia="Arial Unicode MS" w:cstheme="minorHAnsi"/>
        </w:rPr>
      </w:pPr>
    </w:p>
    <w:p w14:paraId="602959B8" w14:textId="77777777" w:rsidR="00962B06" w:rsidRDefault="00962B06" w:rsidP="00962B06">
      <w:pPr>
        <w:pStyle w:val="Overskrift3"/>
        <w:ind w:left="0"/>
      </w:pPr>
      <w:r>
        <w:t>SAGER TIL ORIENTERING</w:t>
      </w:r>
    </w:p>
    <w:p w14:paraId="2D63CD99" w14:textId="77777777" w:rsidR="00962B06" w:rsidRDefault="00962B06" w:rsidP="00962B06">
      <w:pPr>
        <w:tabs>
          <w:tab w:val="left" w:pos="1134"/>
          <w:tab w:val="left" w:pos="1701"/>
        </w:tabs>
        <w:ind w:left="0"/>
        <w:contextualSpacing/>
        <w:rPr>
          <w:rFonts w:cstheme="minorHAnsi"/>
          <w:b/>
          <w:bCs/>
          <w:u w:val="single"/>
        </w:rPr>
      </w:pPr>
    </w:p>
    <w:p w14:paraId="68D333AE" w14:textId="77777777" w:rsidR="00962B06" w:rsidRPr="00DB35B9" w:rsidRDefault="00962B06" w:rsidP="00962B06">
      <w:pPr>
        <w:pStyle w:val="Overskrift4"/>
        <w:ind w:left="0" w:firstLine="0"/>
        <w:rPr>
          <w:rFonts w:cstheme="minorHAnsi"/>
        </w:rPr>
      </w:pPr>
      <w:r>
        <w:rPr>
          <w:rFonts w:cstheme="minorHAnsi"/>
        </w:rPr>
        <w:t xml:space="preserve">Ad </w:t>
      </w:r>
      <w:r w:rsidRPr="00DB35B9">
        <w:rPr>
          <w:rFonts w:cstheme="minorHAnsi"/>
        </w:rPr>
        <w:t>9</w:t>
      </w:r>
      <w:r w:rsidRPr="00DB35B9">
        <w:rPr>
          <w:rFonts w:cstheme="minorHAnsi"/>
        </w:rPr>
        <w:tab/>
      </w:r>
      <w:r w:rsidRPr="00DB35B9">
        <w:t>ØU møde 12. november 2025</w:t>
      </w:r>
    </w:p>
    <w:p w14:paraId="097296E5" w14:textId="77777777" w:rsidR="00962B06" w:rsidRDefault="00962B06" w:rsidP="00067FC7">
      <w:pPr>
        <w:ind w:left="0" w:firstLine="1304"/>
      </w:pPr>
      <w:r>
        <w:t>Bilag: forklæde, referat fra ØU 12. nov. 2025</w:t>
      </w:r>
    </w:p>
    <w:p w14:paraId="0C138C43" w14:textId="77777777" w:rsidR="00962B06" w:rsidRDefault="00962B06" w:rsidP="00962B06">
      <w:pPr>
        <w:tabs>
          <w:tab w:val="left" w:pos="1134"/>
          <w:tab w:val="left" w:pos="1701"/>
        </w:tabs>
        <w:ind w:left="0"/>
        <w:contextualSpacing/>
        <w:rPr>
          <w:rFonts w:cstheme="minorHAnsi"/>
        </w:rPr>
      </w:pPr>
    </w:p>
    <w:p w14:paraId="64F89B3D" w14:textId="77777777" w:rsidR="00962B06" w:rsidRPr="00E168A2" w:rsidRDefault="00962B06" w:rsidP="00067FC7">
      <w:pPr>
        <w:ind w:left="0" w:firstLine="851"/>
      </w:pPr>
      <w:r w:rsidRPr="00E168A2">
        <w:rPr>
          <w:b/>
          <w:bCs/>
        </w:rPr>
        <w:t>Resumé:</w:t>
      </w:r>
      <w:r>
        <w:rPr>
          <w:rFonts w:cstheme="minorHAnsi"/>
        </w:rPr>
        <w:t xml:space="preserve"> </w:t>
      </w:r>
      <w:r w:rsidRPr="00E168A2">
        <w:t xml:space="preserve">På Økonomiudvalgsmøde den 12. november blev bl.a. </w:t>
      </w:r>
    </w:p>
    <w:p w14:paraId="30685624" w14:textId="77777777" w:rsidR="00962B06" w:rsidRPr="00E64DD3" w:rsidRDefault="00962B06" w:rsidP="00962B06">
      <w:pPr>
        <w:pStyle w:val="Listeafsnit"/>
        <w:numPr>
          <w:ilvl w:val="0"/>
          <w:numId w:val="2"/>
        </w:numPr>
        <w:ind w:left="1276" w:hanging="425"/>
      </w:pPr>
      <w:r w:rsidRPr="00E64DD3">
        <w:t>Kvartalsregnskabet pr. 30/9-25 samt estimat for 2025 gennemgået</w:t>
      </w:r>
    </w:p>
    <w:p w14:paraId="2DBD7AE5" w14:textId="77777777" w:rsidR="00962B06" w:rsidRPr="00E64DD3" w:rsidRDefault="00962B06" w:rsidP="00962B06">
      <w:pPr>
        <w:pStyle w:val="Listeafsnit"/>
        <w:numPr>
          <w:ilvl w:val="0"/>
          <w:numId w:val="2"/>
        </w:numPr>
        <w:ind w:left="1276" w:hanging="425"/>
      </w:pPr>
      <w:r w:rsidRPr="00E64DD3">
        <w:t xml:space="preserve">Opfølgning på investeringer </w:t>
      </w:r>
      <w:r>
        <w:t>g</w:t>
      </w:r>
      <w:r w:rsidRPr="00E64DD3">
        <w:t>ennemgået</w:t>
      </w:r>
      <w:r>
        <w:t>.</w:t>
      </w:r>
    </w:p>
    <w:p w14:paraId="59207889" w14:textId="77777777" w:rsidR="00962B06" w:rsidRDefault="00962B06" w:rsidP="00962B06">
      <w:pPr>
        <w:tabs>
          <w:tab w:val="left" w:pos="1134"/>
          <w:tab w:val="left" w:pos="1701"/>
        </w:tabs>
        <w:ind w:left="0"/>
        <w:contextualSpacing/>
        <w:rPr>
          <w:rFonts w:cstheme="minorHAnsi"/>
        </w:rPr>
      </w:pPr>
    </w:p>
    <w:p w14:paraId="4DBCF556" w14:textId="77777777" w:rsidR="00962B06" w:rsidRPr="00E168A2" w:rsidRDefault="00962B06" w:rsidP="00067FC7">
      <w:pPr>
        <w:ind w:left="0" w:firstLine="851"/>
      </w:pPr>
      <w:r w:rsidRPr="00E168A2">
        <w:rPr>
          <w:b/>
          <w:bCs/>
        </w:rPr>
        <w:t>Anbefaling til bestyrelsen:</w:t>
      </w:r>
      <w:r>
        <w:rPr>
          <w:rFonts w:cstheme="minorHAnsi"/>
        </w:rPr>
        <w:t xml:space="preserve"> </w:t>
      </w:r>
      <w:r w:rsidRPr="00E168A2">
        <w:t>Orienteringen tages til efterretning</w:t>
      </w:r>
    </w:p>
    <w:p w14:paraId="651CCEB7" w14:textId="77777777" w:rsidR="00962B06" w:rsidRDefault="00962B06" w:rsidP="00962B06">
      <w:pPr>
        <w:ind w:left="0"/>
        <w:rPr>
          <w:rFonts w:cstheme="minorHAnsi"/>
        </w:rPr>
      </w:pPr>
    </w:p>
    <w:p w14:paraId="1D332098" w14:textId="77777777" w:rsidR="00962B06" w:rsidRPr="00694E0D" w:rsidRDefault="00962B06" w:rsidP="00067FC7">
      <w:pPr>
        <w:ind w:left="0" w:firstLine="851"/>
        <w:rPr>
          <w:b/>
          <w:bCs/>
        </w:rPr>
      </w:pPr>
      <w:r w:rsidRPr="00694E0D">
        <w:rPr>
          <w:b/>
          <w:bCs/>
        </w:rPr>
        <w:t>Bestyrelsen tog orienteringen til efterretning</w:t>
      </w:r>
    </w:p>
    <w:p w14:paraId="4D762017" w14:textId="77777777" w:rsidR="00962B06" w:rsidRDefault="00962B06" w:rsidP="00962B06">
      <w:pPr>
        <w:spacing w:after="160" w:line="259" w:lineRule="auto"/>
        <w:ind w:left="0"/>
        <w:rPr>
          <w:rFonts w:cstheme="minorHAnsi"/>
          <w:b/>
          <w:bCs/>
          <w:u w:val="single"/>
        </w:rPr>
      </w:pPr>
    </w:p>
    <w:p w14:paraId="47B9E706" w14:textId="77777777" w:rsidR="00962B06" w:rsidRPr="00C17A62" w:rsidRDefault="00962B06" w:rsidP="00962B06">
      <w:pPr>
        <w:pStyle w:val="Overskrift4"/>
        <w:ind w:left="0" w:firstLine="0"/>
        <w:rPr>
          <w:rFonts w:cstheme="minorHAnsi"/>
        </w:rPr>
      </w:pPr>
      <w:r>
        <w:rPr>
          <w:rFonts w:cstheme="minorHAnsi"/>
        </w:rPr>
        <w:t xml:space="preserve">Ad </w:t>
      </w:r>
      <w:r w:rsidRPr="00C17A62">
        <w:rPr>
          <w:rFonts w:cstheme="minorHAnsi"/>
        </w:rPr>
        <w:t>10</w:t>
      </w:r>
      <w:r w:rsidRPr="00C17A62">
        <w:rPr>
          <w:rFonts w:cstheme="minorHAnsi"/>
        </w:rPr>
        <w:tab/>
      </w:r>
      <w:r w:rsidRPr="00C17A62">
        <w:t>Kvartalsregnskab pr. 30/9-25 samt estimat for 2025</w:t>
      </w:r>
    </w:p>
    <w:p w14:paraId="41E0B4C2" w14:textId="77777777" w:rsidR="00962B06" w:rsidRDefault="00962B06" w:rsidP="00067FC7">
      <w:pPr>
        <w:ind w:left="0" w:firstLine="1304"/>
      </w:pPr>
      <w:r>
        <w:t xml:space="preserve">Bilag: forklæde, bemærkninger til kvartalsregnskab, estimat </w:t>
      </w:r>
    </w:p>
    <w:p w14:paraId="64835FAD" w14:textId="77777777" w:rsidR="00962B06" w:rsidRDefault="00962B06" w:rsidP="00962B06">
      <w:pPr>
        <w:tabs>
          <w:tab w:val="left" w:pos="1134"/>
          <w:tab w:val="left" w:pos="1701"/>
        </w:tabs>
        <w:ind w:left="0"/>
        <w:contextualSpacing/>
        <w:rPr>
          <w:rFonts w:cstheme="minorHAnsi"/>
        </w:rPr>
      </w:pPr>
    </w:p>
    <w:p w14:paraId="1EFA4A97" w14:textId="77777777" w:rsidR="00962B06" w:rsidRPr="00E7362A" w:rsidRDefault="00962B06" w:rsidP="00067FC7">
      <w:pPr>
        <w:ind w:left="1304"/>
      </w:pPr>
      <w:r w:rsidRPr="007A2947">
        <w:rPr>
          <w:b/>
          <w:bCs/>
        </w:rPr>
        <w:t>Resumé:</w:t>
      </w:r>
      <w:r>
        <w:t xml:space="preserve"> </w:t>
      </w:r>
      <w:r w:rsidRPr="00E7362A">
        <w:t>Resultatet af ordinær drift udviser et overskud på 969 t.kr. for 2025 mod forventet overskud på 227 t.kr. i budgetversion 4.</w:t>
      </w:r>
    </w:p>
    <w:p w14:paraId="030C3510" w14:textId="77777777" w:rsidR="00962B06" w:rsidRPr="00E7362A" w:rsidRDefault="00962B06" w:rsidP="00962B06">
      <w:pPr>
        <w:ind w:left="0"/>
      </w:pPr>
    </w:p>
    <w:p w14:paraId="065C4EC1" w14:textId="77777777" w:rsidR="00962B06" w:rsidRPr="00E7362A" w:rsidRDefault="00962B06" w:rsidP="00067FC7">
      <w:pPr>
        <w:ind w:left="1304"/>
      </w:pPr>
      <w:r w:rsidRPr="00E7362A">
        <w:t>Det forventes at der anvendes 1.145 t.kr. af bestyrelsens strategiske egenkapital. Dette dækker de bevilgede udgifter til kontorindretning, solsikke- og IPC</w:t>
      </w:r>
      <w:r>
        <w:t>-</w:t>
      </w:r>
      <w:r w:rsidRPr="00E7362A">
        <w:t xml:space="preserve">kampagne, underskudsgaranti til Kørestolsrugby samt til springbrættet. </w:t>
      </w:r>
    </w:p>
    <w:p w14:paraId="1E45EE7A" w14:textId="77777777" w:rsidR="00962B06" w:rsidRPr="00E7362A" w:rsidRDefault="00962B06" w:rsidP="00962B06">
      <w:pPr>
        <w:ind w:left="0"/>
        <w:rPr>
          <w:rFonts w:cstheme="minorHAnsi"/>
        </w:rPr>
      </w:pPr>
    </w:p>
    <w:p w14:paraId="7BDA76CE" w14:textId="77777777" w:rsidR="00962B06" w:rsidRDefault="00962B06" w:rsidP="00067FC7">
      <w:pPr>
        <w:ind w:left="0" w:firstLine="1304"/>
        <w:rPr>
          <w:rFonts w:cstheme="minorHAnsi"/>
        </w:rPr>
      </w:pPr>
      <w:r w:rsidRPr="007A2947">
        <w:rPr>
          <w:rFonts w:cstheme="minorHAnsi"/>
          <w:b/>
          <w:bCs/>
        </w:rPr>
        <w:t>Anbefaling til bestyrelsen:</w:t>
      </w:r>
      <w:r>
        <w:rPr>
          <w:rFonts w:cstheme="minorHAnsi"/>
        </w:rPr>
        <w:t xml:space="preserve"> </w:t>
      </w:r>
      <w:r w:rsidRPr="00E7362A">
        <w:rPr>
          <w:rFonts w:cstheme="minorHAnsi"/>
        </w:rPr>
        <w:t>Orienteringen tages til efterretning</w:t>
      </w:r>
    </w:p>
    <w:p w14:paraId="070CAC25" w14:textId="77777777" w:rsidR="00962B06" w:rsidRDefault="00962B06" w:rsidP="00962B06">
      <w:pPr>
        <w:tabs>
          <w:tab w:val="left" w:pos="1134"/>
          <w:tab w:val="left" w:pos="1701"/>
        </w:tabs>
        <w:ind w:left="0"/>
        <w:contextualSpacing/>
        <w:rPr>
          <w:rFonts w:cstheme="minorHAnsi"/>
        </w:rPr>
      </w:pPr>
    </w:p>
    <w:p w14:paraId="0C34C782" w14:textId="77777777" w:rsidR="00962B06" w:rsidRPr="000831AE" w:rsidRDefault="00962B06" w:rsidP="00067FC7">
      <w:pPr>
        <w:ind w:left="0" w:firstLine="1304"/>
        <w:rPr>
          <w:b/>
          <w:bCs/>
        </w:rPr>
      </w:pPr>
      <w:r w:rsidRPr="000831AE">
        <w:rPr>
          <w:b/>
          <w:bCs/>
        </w:rPr>
        <w:t>Bestyrelsen tog orienteringen til efterretning</w:t>
      </w:r>
    </w:p>
    <w:p w14:paraId="5FD68551" w14:textId="77777777" w:rsidR="00962B06" w:rsidRDefault="00962B06" w:rsidP="00962B06">
      <w:pPr>
        <w:tabs>
          <w:tab w:val="left" w:pos="1134"/>
          <w:tab w:val="left" w:pos="1701"/>
        </w:tabs>
        <w:ind w:left="0"/>
        <w:contextualSpacing/>
        <w:rPr>
          <w:rFonts w:cstheme="minorHAnsi"/>
        </w:rPr>
      </w:pPr>
    </w:p>
    <w:p w14:paraId="203AF9AD" w14:textId="77777777" w:rsidR="00067FC7" w:rsidRDefault="00962B06" w:rsidP="00067FC7">
      <w:pPr>
        <w:pStyle w:val="Overskrift4"/>
        <w:ind w:left="0" w:firstLine="0"/>
      </w:pPr>
      <w:r>
        <w:t xml:space="preserve">Ad </w:t>
      </w:r>
      <w:r w:rsidRPr="00632670">
        <w:t>11</w:t>
      </w:r>
      <w:r w:rsidRPr="00632670">
        <w:tab/>
        <w:t>Trivselsundersøgelse</w:t>
      </w:r>
      <w:r>
        <w:t xml:space="preserve"> 2025</w:t>
      </w:r>
    </w:p>
    <w:p w14:paraId="03021C42" w14:textId="278A5ECD" w:rsidR="00962B06" w:rsidRPr="00067FC7" w:rsidRDefault="00067FC7" w:rsidP="00067FC7">
      <w:pPr>
        <w:pStyle w:val="Overskrift4"/>
        <w:ind w:left="0" w:firstLine="0"/>
        <w:rPr>
          <w:b w:val="0"/>
          <w:bCs/>
          <w:u w:val="none"/>
        </w:rPr>
      </w:pPr>
      <w:r>
        <w:rPr>
          <w:b w:val="0"/>
          <w:bCs/>
          <w:u w:val="none"/>
        </w:rPr>
        <w:tab/>
      </w:r>
      <w:r w:rsidR="00962B06" w:rsidRPr="00067FC7">
        <w:rPr>
          <w:b w:val="0"/>
          <w:bCs/>
          <w:u w:val="none"/>
        </w:rPr>
        <w:t>Bilag: forklæde</w:t>
      </w:r>
      <w:r w:rsidR="00962B06" w:rsidRPr="00067FC7">
        <w:rPr>
          <w:b w:val="0"/>
          <w:bCs/>
          <w:u w:val="none"/>
        </w:rPr>
        <w:br/>
      </w:r>
    </w:p>
    <w:p w14:paraId="0302CB8C" w14:textId="77777777" w:rsidR="00962B06" w:rsidRPr="00184D5F" w:rsidRDefault="00962B06" w:rsidP="00067FC7">
      <w:r w:rsidRPr="007A2947">
        <w:rPr>
          <w:b/>
          <w:bCs/>
        </w:rPr>
        <w:t>Resumé:</w:t>
      </w:r>
      <w:r>
        <w:t xml:space="preserve"> </w:t>
      </w:r>
      <w:r w:rsidRPr="00184D5F">
        <w:t>Den årlige trivselsundersøgelse er blevet gennemført blandt ansatte i Parasport Danmark efter følgende tidsplan:</w:t>
      </w:r>
    </w:p>
    <w:p w14:paraId="1D477CDA" w14:textId="77777777" w:rsidR="00962B06" w:rsidRPr="00184D5F" w:rsidRDefault="00962B06" w:rsidP="00962B06">
      <w:pPr>
        <w:ind w:left="0"/>
      </w:pPr>
    </w:p>
    <w:p w14:paraId="5A8D6A24" w14:textId="77777777" w:rsidR="00962B06" w:rsidRPr="00184D5F" w:rsidRDefault="00962B06" w:rsidP="00067FC7">
      <w:pPr>
        <w:ind w:left="0" w:firstLine="1134"/>
      </w:pPr>
      <w:r w:rsidRPr="00184D5F">
        <w:t>20. august: Gennemgang af tidsplan på SUAMO</w:t>
      </w:r>
    </w:p>
    <w:p w14:paraId="7E2DCD0D" w14:textId="77777777" w:rsidR="00962B06" w:rsidRPr="00184D5F" w:rsidRDefault="00962B06" w:rsidP="00067FC7">
      <w:pPr>
        <w:ind w:left="0" w:firstLine="1134"/>
      </w:pPr>
      <w:r w:rsidRPr="00184D5F">
        <w:t>17. sept. kl. 9.00: online gennemgang af spørgeramme v. IVL</w:t>
      </w:r>
    </w:p>
    <w:p w14:paraId="3E207418" w14:textId="77777777" w:rsidR="00962B06" w:rsidRPr="00184D5F" w:rsidRDefault="00962B06" w:rsidP="00067FC7">
      <w:pPr>
        <w:ind w:left="0" w:firstLine="1134"/>
      </w:pPr>
      <w:r w:rsidRPr="00184D5F">
        <w:t>17. sept. kl. 12.00: udsendelse af links til spørgeskemaer</w:t>
      </w:r>
    </w:p>
    <w:p w14:paraId="7E1286AB" w14:textId="77777777" w:rsidR="00962B06" w:rsidRPr="00184D5F" w:rsidRDefault="00962B06" w:rsidP="00067FC7">
      <w:pPr>
        <w:ind w:left="0" w:firstLine="1134"/>
      </w:pPr>
      <w:r w:rsidRPr="00184D5F">
        <w:t xml:space="preserve">9. oktober: Spørgerammen lukker i </w:t>
      </w:r>
      <w:proofErr w:type="spellStart"/>
      <w:r w:rsidRPr="00184D5F">
        <w:t>PeopleXact</w:t>
      </w:r>
      <w:proofErr w:type="spellEnd"/>
    </w:p>
    <w:p w14:paraId="27C5590A" w14:textId="77777777" w:rsidR="00962B06" w:rsidRPr="00184D5F" w:rsidRDefault="00962B06" w:rsidP="00067FC7">
      <w:pPr>
        <w:ind w:left="0" w:firstLine="1134"/>
      </w:pPr>
      <w:r w:rsidRPr="00184D5F">
        <w:t xml:space="preserve">Herefter udtrækker Rambøll: </w:t>
      </w:r>
    </w:p>
    <w:p w14:paraId="4AFA5320" w14:textId="77777777" w:rsidR="00067FC7" w:rsidRDefault="00962B06" w:rsidP="00067FC7">
      <w:pPr>
        <w:pStyle w:val="Listeafsnit"/>
        <w:numPr>
          <w:ilvl w:val="0"/>
          <w:numId w:val="24"/>
        </w:numPr>
        <w:ind w:left="1276" w:hanging="425"/>
      </w:pPr>
      <w:r w:rsidRPr="00184D5F">
        <w:t>APV-rapporter på hhv. Vejle &amp; Brøndby.</w:t>
      </w:r>
    </w:p>
    <w:p w14:paraId="62DA3925" w14:textId="50C9060F" w:rsidR="00962B06" w:rsidRPr="00184D5F" w:rsidRDefault="00962B06" w:rsidP="00067FC7">
      <w:pPr>
        <w:pStyle w:val="Listeafsnit"/>
        <w:numPr>
          <w:ilvl w:val="0"/>
          <w:numId w:val="24"/>
        </w:numPr>
        <w:ind w:left="1276" w:hanging="425"/>
      </w:pPr>
      <w:r w:rsidRPr="00184D5F">
        <w:t>Samlet trivsel for hele Parasport Danmark</w:t>
      </w:r>
    </w:p>
    <w:p w14:paraId="68CF3BFF" w14:textId="77777777" w:rsidR="00962B06" w:rsidRDefault="00962B06" w:rsidP="00962B06">
      <w:pPr>
        <w:pStyle w:val="Listeafsnit"/>
        <w:numPr>
          <w:ilvl w:val="0"/>
          <w:numId w:val="24"/>
        </w:numPr>
        <w:ind w:left="1276" w:hanging="425"/>
      </w:pPr>
      <w:r w:rsidRPr="00184D5F">
        <w:t>Trivselsrapporter pr. afdeling, hvis der er 5 eller flere besvarelser.</w:t>
      </w:r>
    </w:p>
    <w:p w14:paraId="713D93A1" w14:textId="77777777" w:rsidR="00962B06" w:rsidRPr="00184D5F" w:rsidRDefault="00962B06" w:rsidP="00962B06">
      <w:pPr>
        <w:tabs>
          <w:tab w:val="left" w:pos="1134"/>
          <w:tab w:val="left" w:pos="1701"/>
        </w:tabs>
        <w:ind w:left="0"/>
        <w:contextualSpacing/>
        <w:rPr>
          <w:rFonts w:cstheme="minorHAnsi"/>
        </w:rPr>
      </w:pPr>
    </w:p>
    <w:p w14:paraId="62557A34" w14:textId="77777777" w:rsidR="00962B06" w:rsidRPr="00184D5F" w:rsidRDefault="00962B06" w:rsidP="00DF3FB7">
      <w:pPr>
        <w:ind w:left="0" w:firstLine="1276"/>
      </w:pPr>
      <w:r w:rsidRPr="00184D5F">
        <w:t>29. oktober: SUAMO præsenteres for:</w:t>
      </w:r>
    </w:p>
    <w:p w14:paraId="043DFA55" w14:textId="77777777" w:rsidR="00962B06" w:rsidRPr="00184D5F" w:rsidRDefault="00962B06" w:rsidP="00962B06">
      <w:pPr>
        <w:pStyle w:val="Listeafsnit"/>
        <w:numPr>
          <w:ilvl w:val="0"/>
          <w:numId w:val="25"/>
        </w:numPr>
        <w:ind w:left="1276" w:hanging="425"/>
      </w:pPr>
      <w:r w:rsidRPr="00184D5F">
        <w:t>APV-rapporter på hhv. Vejle &amp; Brøndby.</w:t>
      </w:r>
    </w:p>
    <w:p w14:paraId="58B92F66" w14:textId="77777777" w:rsidR="00962B06" w:rsidRPr="00184D5F" w:rsidRDefault="00962B06" w:rsidP="00962B06">
      <w:pPr>
        <w:pStyle w:val="Listeafsnit"/>
        <w:numPr>
          <w:ilvl w:val="0"/>
          <w:numId w:val="25"/>
        </w:numPr>
        <w:ind w:left="1276" w:hanging="425"/>
      </w:pPr>
      <w:r w:rsidRPr="00184D5F">
        <w:t>Samlet trivsel for hele Parasport Danmark</w:t>
      </w:r>
      <w:r>
        <w:br/>
      </w:r>
    </w:p>
    <w:p w14:paraId="535C2F73" w14:textId="77777777" w:rsidR="00962B06" w:rsidRDefault="00962B06" w:rsidP="00DF3FB7">
      <w:pPr>
        <w:ind w:left="0" w:firstLine="851"/>
      </w:pPr>
      <w:r w:rsidRPr="00184D5F">
        <w:t>3. november: Offentliggørelse for alle ansatte.</w:t>
      </w:r>
    </w:p>
    <w:p w14:paraId="12952EFD" w14:textId="77777777" w:rsidR="00962B06" w:rsidRPr="00184D5F" w:rsidRDefault="00962B06" w:rsidP="00962B06">
      <w:pPr>
        <w:ind w:left="0"/>
      </w:pPr>
    </w:p>
    <w:p w14:paraId="00385C15" w14:textId="77777777" w:rsidR="00962B06" w:rsidRPr="00184D5F" w:rsidRDefault="00962B06" w:rsidP="00DF3FB7">
      <w:pPr>
        <w:ind w:left="0" w:firstLine="851"/>
      </w:pPr>
      <w:r w:rsidRPr="00184D5F">
        <w:t xml:space="preserve">5. november: Afdelingsspecifik gennemgang af trivselsrapport og APV, </w:t>
      </w:r>
      <w:proofErr w:type="spellStart"/>
      <w:r w:rsidRPr="00184D5F">
        <w:t>incl</w:t>
      </w:r>
      <w:proofErr w:type="spellEnd"/>
      <w:r w:rsidRPr="00184D5F">
        <w:t xml:space="preserve">. </w:t>
      </w:r>
    </w:p>
    <w:p w14:paraId="0D313FA3" w14:textId="77777777" w:rsidR="00962B06" w:rsidRPr="00184D5F" w:rsidRDefault="00962B06" w:rsidP="00DF3FB7">
      <w:r w:rsidRPr="00184D5F">
        <w:t>sammenligning med undersøgelsen fra 2024.</w:t>
      </w:r>
    </w:p>
    <w:p w14:paraId="356317EC" w14:textId="77777777" w:rsidR="00962B06" w:rsidRPr="00184D5F" w:rsidRDefault="00962B06" w:rsidP="00962B06">
      <w:pPr>
        <w:ind w:left="0"/>
      </w:pPr>
    </w:p>
    <w:p w14:paraId="35999A6F" w14:textId="77777777" w:rsidR="00962B06" w:rsidRPr="00184D5F" w:rsidRDefault="00962B06" w:rsidP="00DF3FB7">
      <w:pPr>
        <w:ind w:left="1304"/>
      </w:pPr>
      <w:r w:rsidRPr="00184D5F">
        <w:t>På bestyrelsesmødet vil den overordnede trivselsundersøgelse samt APV blive gennemgået.</w:t>
      </w:r>
    </w:p>
    <w:p w14:paraId="60C6597B" w14:textId="77777777" w:rsidR="00962B06" w:rsidRPr="00184D5F" w:rsidRDefault="00962B06" w:rsidP="00962B06">
      <w:pPr>
        <w:ind w:left="0"/>
      </w:pPr>
    </w:p>
    <w:p w14:paraId="3463B6A0" w14:textId="77777777" w:rsidR="00962B06" w:rsidRDefault="00962B06" w:rsidP="00DF3FB7">
      <w:pPr>
        <w:ind w:left="0" w:firstLine="1304"/>
      </w:pPr>
      <w:r w:rsidRPr="007A2947">
        <w:rPr>
          <w:b/>
          <w:bCs/>
        </w:rPr>
        <w:t>Anbefaling til bestyrelsen:</w:t>
      </w:r>
      <w:r>
        <w:t xml:space="preserve"> </w:t>
      </w:r>
      <w:r w:rsidRPr="00184D5F">
        <w:t>Bestyrelsen tager orienteringen til efterretning</w:t>
      </w:r>
    </w:p>
    <w:p w14:paraId="7061E406" w14:textId="77777777" w:rsidR="00962B06" w:rsidRDefault="00962B06" w:rsidP="00962B06">
      <w:pPr>
        <w:ind w:left="0"/>
        <w:rPr>
          <w:rFonts w:cstheme="minorHAnsi"/>
        </w:rPr>
      </w:pPr>
    </w:p>
    <w:p w14:paraId="7675BA74" w14:textId="77777777" w:rsidR="00962B06" w:rsidRPr="00694E0D" w:rsidRDefault="00962B06" w:rsidP="00DF3FB7">
      <w:pPr>
        <w:ind w:left="0" w:firstLine="1304"/>
        <w:rPr>
          <w:b/>
          <w:bCs/>
        </w:rPr>
      </w:pPr>
      <w:r w:rsidRPr="00694E0D">
        <w:rPr>
          <w:b/>
          <w:bCs/>
        </w:rPr>
        <w:t>Bestyrelsen tog orienteringen til efterretning</w:t>
      </w:r>
    </w:p>
    <w:p w14:paraId="1D7EF326" w14:textId="77777777" w:rsidR="00962B06" w:rsidRDefault="00962B06" w:rsidP="00962B06">
      <w:pPr>
        <w:tabs>
          <w:tab w:val="left" w:pos="1134"/>
          <w:tab w:val="left" w:pos="1701"/>
        </w:tabs>
        <w:ind w:left="0"/>
        <w:contextualSpacing/>
        <w:rPr>
          <w:rFonts w:cstheme="minorHAnsi"/>
        </w:rPr>
      </w:pPr>
    </w:p>
    <w:p w14:paraId="2A42A7C9" w14:textId="77777777" w:rsidR="00962B06" w:rsidRPr="00E87EEA" w:rsidRDefault="00962B06" w:rsidP="00DF3FB7">
      <w:pPr>
        <w:pStyle w:val="Overskrift4"/>
        <w:ind w:left="1128" w:hanging="1128"/>
      </w:pPr>
      <w:r>
        <w:t xml:space="preserve">Ad </w:t>
      </w:r>
      <w:r w:rsidRPr="00E87EEA">
        <w:t>12</w:t>
      </w:r>
      <w:r w:rsidRPr="00E87EEA">
        <w:tab/>
        <w:t>Opsamling på strategidøgn 31. oktober – 1. november 2025: Samarbejdet i bestyrelsen og mellem bestyrelsen og administrationen</w:t>
      </w:r>
    </w:p>
    <w:p w14:paraId="5A2B9F96" w14:textId="77777777" w:rsidR="00962B06" w:rsidRDefault="00962B06" w:rsidP="00DF3FB7">
      <w:pPr>
        <w:ind w:left="0" w:firstLine="1128"/>
      </w:pPr>
      <w:r>
        <w:t>Bilag: forklæde</w:t>
      </w:r>
    </w:p>
    <w:p w14:paraId="569627F7" w14:textId="77777777" w:rsidR="00962B06" w:rsidRDefault="00962B06" w:rsidP="00962B06">
      <w:pPr>
        <w:tabs>
          <w:tab w:val="left" w:pos="1134"/>
          <w:tab w:val="left" w:pos="1701"/>
        </w:tabs>
        <w:ind w:left="0"/>
        <w:contextualSpacing/>
        <w:rPr>
          <w:rFonts w:cstheme="minorHAnsi"/>
        </w:rPr>
      </w:pPr>
    </w:p>
    <w:p w14:paraId="59880CD7" w14:textId="77777777" w:rsidR="00962B06" w:rsidRPr="009B300C" w:rsidRDefault="00962B06" w:rsidP="00DF3FB7">
      <w:pPr>
        <w:ind w:left="1128"/>
      </w:pPr>
      <w:r w:rsidRPr="00B5179C">
        <w:rPr>
          <w:b/>
          <w:bCs/>
        </w:rPr>
        <w:t>Resumé:</w:t>
      </w:r>
      <w:r>
        <w:t xml:space="preserve"> </w:t>
      </w:r>
      <w:r w:rsidRPr="009B300C">
        <w:t>På strategidøgnet arbejdede bestyrelsen og chefgruppen i Parasport Danmark med både udviklingen af bestyrelsens interne samarbejde, relationen til administrationen og de overordnede strategiske rammer for Parasport Danmark.</w:t>
      </w:r>
    </w:p>
    <w:p w14:paraId="53617357" w14:textId="77777777" w:rsidR="00962B06" w:rsidRPr="009B300C" w:rsidRDefault="00962B06" w:rsidP="00962B06">
      <w:pPr>
        <w:ind w:left="0"/>
      </w:pPr>
    </w:p>
    <w:p w14:paraId="5C92A546" w14:textId="77777777" w:rsidR="00962B06" w:rsidRPr="009B300C" w:rsidRDefault="00962B06" w:rsidP="00DF3FB7">
      <w:pPr>
        <w:ind w:left="1128"/>
      </w:pPr>
      <w:r w:rsidRPr="009B300C">
        <w:t>Dette dagsordenspunkt samler op på de drøftelser, der særligt vedrørte samarbejdet i bestyrelsen og samspillet mellem bestyrelse og administration.</w:t>
      </w:r>
    </w:p>
    <w:p w14:paraId="00DB5203" w14:textId="77777777" w:rsidR="00962B06" w:rsidRPr="009B300C" w:rsidRDefault="00962B06" w:rsidP="00962B06">
      <w:pPr>
        <w:ind w:left="0"/>
      </w:pPr>
    </w:p>
    <w:p w14:paraId="78E5FFEC" w14:textId="77777777" w:rsidR="00962B06" w:rsidRPr="009B300C" w:rsidRDefault="00962B06" w:rsidP="00DF3FB7">
      <w:pPr>
        <w:ind w:left="1128"/>
      </w:pPr>
      <w:r w:rsidRPr="009B300C">
        <w:t xml:space="preserve">Derudover henvises til den beslutningssag om Strategi 2026-2029, som behandles senere på dette bestyrelsesmøde. </w:t>
      </w:r>
    </w:p>
    <w:p w14:paraId="2A9801D7" w14:textId="77777777" w:rsidR="00962B06" w:rsidRPr="009B300C" w:rsidRDefault="00962B06" w:rsidP="00962B06">
      <w:pPr>
        <w:ind w:left="0"/>
      </w:pPr>
    </w:p>
    <w:p w14:paraId="248B52EC" w14:textId="77777777" w:rsidR="00962B06" w:rsidRPr="009B300C" w:rsidRDefault="00962B06" w:rsidP="00DF3FB7">
      <w:pPr>
        <w:ind w:left="0" w:firstLine="1128"/>
      </w:pPr>
      <w:r w:rsidRPr="009B300C">
        <w:lastRenderedPageBreak/>
        <w:t>Samarbejdet i bestyrelsen og i relationen til administrationen</w:t>
      </w:r>
    </w:p>
    <w:p w14:paraId="0FF8FBF5" w14:textId="77777777" w:rsidR="00962B06" w:rsidRPr="009B300C" w:rsidRDefault="00962B06" w:rsidP="00962B06">
      <w:pPr>
        <w:ind w:left="0"/>
      </w:pPr>
    </w:p>
    <w:p w14:paraId="5DE69FC6" w14:textId="77777777" w:rsidR="00962B06" w:rsidRPr="009B300C" w:rsidRDefault="00962B06" w:rsidP="00DF3FB7">
      <w:pPr>
        <w:ind w:left="0" w:firstLine="1128"/>
      </w:pPr>
      <w:r w:rsidRPr="009B300C">
        <w:t>På strategidøgnet blev der identificeret en række centrale temaer:</w:t>
      </w:r>
    </w:p>
    <w:p w14:paraId="738C4A7D" w14:textId="77777777" w:rsidR="00962B06" w:rsidRPr="009B300C" w:rsidRDefault="00962B06" w:rsidP="00962B06">
      <w:pPr>
        <w:ind w:left="0"/>
      </w:pPr>
    </w:p>
    <w:p w14:paraId="68129C43" w14:textId="77777777" w:rsidR="00962B06" w:rsidRPr="0044748B" w:rsidRDefault="00962B06" w:rsidP="00DF3FB7">
      <w:pPr>
        <w:ind w:left="0" w:firstLine="1128"/>
        <w:rPr>
          <w:b/>
          <w:bCs/>
          <w:u w:val="single"/>
        </w:rPr>
      </w:pPr>
      <w:r w:rsidRPr="0044748B">
        <w:rPr>
          <w:b/>
          <w:bCs/>
          <w:u w:val="single"/>
        </w:rPr>
        <w:t>1. Strategisk tænkning og fokus</w:t>
      </w:r>
    </w:p>
    <w:p w14:paraId="2D01A41C" w14:textId="77777777" w:rsidR="00962B06" w:rsidRPr="009B300C" w:rsidRDefault="00962B06" w:rsidP="00DF3FB7">
      <w:pPr>
        <w:ind w:left="1128"/>
      </w:pPr>
      <w:r w:rsidRPr="009B300C">
        <w:t>Bestyrelsen ønsker at arbejde mere strategisk med spørgsmål, der kobles direkte til organisationens strategi og langsigtede udvikling.</w:t>
      </w:r>
    </w:p>
    <w:p w14:paraId="3301A3FC" w14:textId="77777777" w:rsidR="00962B06" w:rsidRPr="009B300C" w:rsidRDefault="00962B06" w:rsidP="00962B06">
      <w:pPr>
        <w:ind w:left="0"/>
      </w:pPr>
    </w:p>
    <w:p w14:paraId="60FCBDE8" w14:textId="77777777" w:rsidR="00962B06" w:rsidRPr="009B300C" w:rsidRDefault="00962B06" w:rsidP="00DF3FB7">
      <w:pPr>
        <w:ind w:left="1128"/>
      </w:pPr>
      <w:r w:rsidRPr="009B300C">
        <w:t xml:space="preserve">Der var enighed om, at bestyrelsesmøder i højere grad bør bruges til drøftelser, stillingtagen til dilemmaer og prioriteringer på strategisk niveau. </w:t>
      </w:r>
    </w:p>
    <w:p w14:paraId="5B0E526F" w14:textId="77777777" w:rsidR="00962B06" w:rsidRPr="0044748B" w:rsidRDefault="00962B06" w:rsidP="00DF3FB7">
      <w:pPr>
        <w:ind w:left="1128"/>
        <w:rPr>
          <w:b/>
          <w:bCs/>
          <w:u w:val="single"/>
        </w:rPr>
      </w:pPr>
      <w:r>
        <w:rPr>
          <w:u w:val="single"/>
        </w:rPr>
        <w:br/>
      </w:r>
      <w:r w:rsidRPr="0044748B">
        <w:rPr>
          <w:b/>
          <w:bCs/>
          <w:u w:val="single"/>
        </w:rPr>
        <w:t>2. Åbenhed og samarbejde</w:t>
      </w:r>
    </w:p>
    <w:p w14:paraId="4F7D4E68" w14:textId="77777777" w:rsidR="00962B06" w:rsidRPr="009B300C" w:rsidRDefault="00962B06" w:rsidP="00DF3FB7">
      <w:pPr>
        <w:ind w:left="1128"/>
      </w:pPr>
      <w:r w:rsidRPr="009B300C">
        <w:t>En god samarbejdskultur på tværs af bestyrelse og administration blev fremhævet som afgørende.</w:t>
      </w:r>
    </w:p>
    <w:p w14:paraId="1535BCB5" w14:textId="77777777" w:rsidR="00962B06" w:rsidRPr="009B300C" w:rsidRDefault="00962B06" w:rsidP="00962B06">
      <w:pPr>
        <w:ind w:left="0"/>
      </w:pPr>
    </w:p>
    <w:p w14:paraId="499525D3" w14:textId="77777777" w:rsidR="00962B06" w:rsidRPr="009B300C" w:rsidRDefault="00962B06" w:rsidP="00DF3FB7">
      <w:pPr>
        <w:ind w:left="1128"/>
      </w:pPr>
      <w:r w:rsidRPr="009B300C">
        <w:t xml:space="preserve">Åbenhed om udfordringer og et fælles ansvar for at sikre, at alle er trygge ved at bidrage, er vigtig. </w:t>
      </w:r>
    </w:p>
    <w:p w14:paraId="79D8E0B9" w14:textId="77777777" w:rsidR="00962B06" w:rsidRPr="009B300C" w:rsidRDefault="00962B06" w:rsidP="00962B06">
      <w:pPr>
        <w:tabs>
          <w:tab w:val="left" w:pos="1134"/>
          <w:tab w:val="left" w:pos="1701"/>
        </w:tabs>
        <w:ind w:left="0"/>
        <w:contextualSpacing/>
        <w:rPr>
          <w:rFonts w:cstheme="minorHAnsi"/>
        </w:rPr>
      </w:pPr>
    </w:p>
    <w:p w14:paraId="10320794" w14:textId="77777777" w:rsidR="00962B06" w:rsidRPr="0044748B" w:rsidRDefault="00962B06" w:rsidP="00DF3FB7">
      <w:pPr>
        <w:ind w:left="0" w:firstLine="1128"/>
        <w:rPr>
          <w:b/>
          <w:bCs/>
          <w:u w:val="single"/>
        </w:rPr>
      </w:pPr>
      <w:r w:rsidRPr="0044748B">
        <w:rPr>
          <w:b/>
          <w:bCs/>
          <w:u w:val="single"/>
        </w:rPr>
        <w:t>3. Roller, ansvar og respekt for snitflader</w:t>
      </w:r>
    </w:p>
    <w:p w14:paraId="6A5981AB" w14:textId="77777777" w:rsidR="00962B06" w:rsidRPr="009B300C" w:rsidRDefault="00962B06" w:rsidP="00DF3FB7">
      <w:pPr>
        <w:ind w:left="1128"/>
      </w:pPr>
      <w:r w:rsidRPr="009B300C">
        <w:t xml:space="preserve">Det er vigtigt, at bestyrelsens mandat er tydeligt, og at der er respekt for forskellen mellem bestyrelsesopgaver og administrative opgaver. </w:t>
      </w:r>
    </w:p>
    <w:p w14:paraId="06D07336" w14:textId="77777777" w:rsidR="00962B06" w:rsidRPr="009B300C" w:rsidRDefault="00962B06" w:rsidP="00962B06">
      <w:pPr>
        <w:ind w:left="0"/>
      </w:pPr>
    </w:p>
    <w:p w14:paraId="05E09C49" w14:textId="77777777" w:rsidR="00962B06" w:rsidRPr="009B300C" w:rsidRDefault="00962B06" w:rsidP="00DF3FB7">
      <w:pPr>
        <w:ind w:left="1128"/>
      </w:pPr>
      <w:r w:rsidRPr="009B300C">
        <w:t>Udgangspunktet er i den forbindelse, at bestyrelsen har holdninger, mens administrationen byder ind med det bedst mulige faglige grundlag for, at bestyrelsen kan træffe en beslutning.</w:t>
      </w:r>
    </w:p>
    <w:p w14:paraId="14D862CE" w14:textId="77777777" w:rsidR="00962B06" w:rsidRPr="009B300C" w:rsidRDefault="00962B06" w:rsidP="00DF3FB7">
      <w:pPr>
        <w:ind w:left="1128"/>
      </w:pPr>
      <w:r w:rsidRPr="009B300C">
        <w:t>Der skal være en løbende dialog om, hvor snitfladerne mellem bestyrelsen og det administrative niveau bør ligge – særligt i takt med at organisationen udvikler sig.</w:t>
      </w:r>
    </w:p>
    <w:p w14:paraId="4C533AD9" w14:textId="77777777" w:rsidR="00962B06" w:rsidRPr="009B300C" w:rsidRDefault="00962B06" w:rsidP="00962B06">
      <w:pPr>
        <w:ind w:left="0"/>
      </w:pPr>
    </w:p>
    <w:p w14:paraId="300571A5" w14:textId="77777777" w:rsidR="00962B06" w:rsidRPr="0044748B" w:rsidRDefault="00962B06" w:rsidP="00DF3FB7">
      <w:pPr>
        <w:ind w:left="0" w:firstLine="1128"/>
        <w:rPr>
          <w:b/>
          <w:bCs/>
          <w:u w:val="single"/>
        </w:rPr>
      </w:pPr>
      <w:r w:rsidRPr="0044748B">
        <w:rPr>
          <w:b/>
          <w:bCs/>
          <w:u w:val="single"/>
        </w:rPr>
        <w:t>4. Kompetencer og løbende udvikling</w:t>
      </w:r>
    </w:p>
    <w:p w14:paraId="5BE5A679" w14:textId="77777777" w:rsidR="00962B06" w:rsidRPr="009B300C" w:rsidRDefault="00962B06" w:rsidP="00DF3FB7">
      <w:pPr>
        <w:ind w:left="1128"/>
      </w:pPr>
      <w:r w:rsidRPr="009B300C">
        <w:t xml:space="preserve">Bestyrelsen skal løbende forholde sig til og sikre, at der er de rette kompetencer til stede i bestyrelsen for fortsat at understøtte og styrke Parasport Danmarks udvikling. </w:t>
      </w:r>
    </w:p>
    <w:p w14:paraId="14306081" w14:textId="77777777" w:rsidR="00962B06" w:rsidRPr="009B300C" w:rsidRDefault="00962B06" w:rsidP="00962B06">
      <w:pPr>
        <w:ind w:left="0"/>
      </w:pPr>
    </w:p>
    <w:p w14:paraId="1EF2E199" w14:textId="77777777" w:rsidR="00962B06" w:rsidRPr="009B300C" w:rsidRDefault="00962B06" w:rsidP="00DF3FB7">
      <w:pPr>
        <w:ind w:left="1128"/>
      </w:pPr>
      <w:r w:rsidRPr="009B300C">
        <w:t>Formanden har en særlig rolle i at fremme en konstruktiv og værdiskabende succession i bestyrelsen, når det er relevant</w:t>
      </w:r>
    </w:p>
    <w:p w14:paraId="66C56EEA" w14:textId="77777777" w:rsidR="00962B06" w:rsidRPr="009B300C" w:rsidRDefault="00962B06" w:rsidP="00962B06">
      <w:pPr>
        <w:tabs>
          <w:tab w:val="left" w:pos="1134"/>
          <w:tab w:val="left" w:pos="1701"/>
        </w:tabs>
        <w:ind w:left="0"/>
        <w:contextualSpacing/>
        <w:rPr>
          <w:rFonts w:cstheme="minorHAnsi"/>
        </w:rPr>
      </w:pPr>
    </w:p>
    <w:p w14:paraId="3F3CFA06" w14:textId="77777777" w:rsidR="00962B06" w:rsidRPr="0044748B" w:rsidRDefault="00962B06" w:rsidP="00DF3FB7">
      <w:pPr>
        <w:ind w:left="0" w:firstLine="1128"/>
        <w:rPr>
          <w:b/>
          <w:bCs/>
          <w:u w:val="single"/>
        </w:rPr>
      </w:pPr>
      <w:r w:rsidRPr="0044748B">
        <w:rPr>
          <w:b/>
          <w:bCs/>
          <w:u w:val="single"/>
        </w:rPr>
        <w:t>5. Administrationens rolle i understøttelsen af bestyrelsen</w:t>
      </w:r>
    </w:p>
    <w:p w14:paraId="21508B0D" w14:textId="77777777" w:rsidR="00962B06" w:rsidRPr="009B300C" w:rsidRDefault="00962B06" w:rsidP="00DF3FB7">
      <w:pPr>
        <w:ind w:left="0" w:firstLine="1128"/>
      </w:pPr>
      <w:r w:rsidRPr="009B300C">
        <w:t xml:space="preserve">Administrationen skal turde bringe faglige oplæg og dilemmaer tydeligt i spil. </w:t>
      </w:r>
    </w:p>
    <w:p w14:paraId="29F34784" w14:textId="77777777" w:rsidR="00962B06" w:rsidRPr="009B300C" w:rsidRDefault="00962B06" w:rsidP="00962B06">
      <w:pPr>
        <w:ind w:left="0"/>
      </w:pPr>
    </w:p>
    <w:p w14:paraId="750B6BF7" w14:textId="77777777" w:rsidR="00962B06" w:rsidRPr="009B300C" w:rsidRDefault="00962B06" w:rsidP="00DF3FB7">
      <w:pPr>
        <w:ind w:left="1128"/>
      </w:pPr>
      <w:r w:rsidRPr="009B300C">
        <w:t>Bestyrelsen ønsker en mere modig administrationen i forhold til temadrøftelser, prioriteringsoplæg og problemformuleringer.</w:t>
      </w:r>
    </w:p>
    <w:p w14:paraId="5239DAD7" w14:textId="77777777" w:rsidR="00962B06" w:rsidRPr="009B300C" w:rsidRDefault="00962B06" w:rsidP="00962B06">
      <w:pPr>
        <w:ind w:left="0"/>
      </w:pPr>
    </w:p>
    <w:p w14:paraId="108D4A8B" w14:textId="77777777" w:rsidR="00962B06" w:rsidRPr="0044748B" w:rsidRDefault="00962B06" w:rsidP="00DF3FB7">
      <w:pPr>
        <w:ind w:left="0" w:firstLine="1128"/>
        <w:rPr>
          <w:b/>
          <w:bCs/>
          <w:u w:val="single"/>
        </w:rPr>
      </w:pPr>
      <w:r w:rsidRPr="0044748B">
        <w:rPr>
          <w:b/>
          <w:bCs/>
          <w:u w:val="single"/>
        </w:rPr>
        <w:t>Evaluering af bestyrelsens samarbejde</w:t>
      </w:r>
    </w:p>
    <w:p w14:paraId="17716135" w14:textId="77777777" w:rsidR="00962B06" w:rsidRPr="009B300C" w:rsidRDefault="00962B06" w:rsidP="00DF3FB7">
      <w:pPr>
        <w:ind w:left="1128"/>
      </w:pPr>
      <w:r w:rsidRPr="009B300C">
        <w:t>Som afslutning på strategidøgnet blev det besluttet, at der skal gennemføres en systematisk evaluering af bestyrelsens samarbejde og relationen til administrationen.</w:t>
      </w:r>
    </w:p>
    <w:p w14:paraId="73AAF642" w14:textId="77777777" w:rsidR="00962B06" w:rsidRPr="009B300C" w:rsidRDefault="00962B06" w:rsidP="00962B06">
      <w:pPr>
        <w:ind w:left="0"/>
      </w:pPr>
    </w:p>
    <w:p w14:paraId="00B6312D" w14:textId="77777777" w:rsidR="00962B06" w:rsidRPr="009B300C" w:rsidRDefault="00962B06" w:rsidP="00DF3FB7">
      <w:pPr>
        <w:ind w:left="1128"/>
      </w:pPr>
      <w:r w:rsidRPr="009B300C">
        <w:lastRenderedPageBreak/>
        <w:t>Evalueringsskemaet, som er udsendt, og de efterfølgende 1:1 samtaler mellem formand og det enkelte bestyrelsesmedlem, skal ses som et redskab til:</w:t>
      </w:r>
    </w:p>
    <w:p w14:paraId="68892DBD" w14:textId="77777777" w:rsidR="00962B06" w:rsidRPr="009B300C" w:rsidRDefault="00962B06" w:rsidP="00962B06">
      <w:pPr>
        <w:pStyle w:val="Listeafsnit"/>
        <w:numPr>
          <w:ilvl w:val="0"/>
          <w:numId w:val="26"/>
        </w:numPr>
        <w:ind w:left="1276" w:hanging="425"/>
      </w:pPr>
      <w:r w:rsidRPr="009B300C">
        <w:t>at skabe fælles forventninger til roller og samarbejde</w:t>
      </w:r>
    </w:p>
    <w:p w14:paraId="71AC93CF" w14:textId="77777777" w:rsidR="00962B06" w:rsidRPr="009B300C" w:rsidRDefault="00962B06" w:rsidP="00962B06">
      <w:pPr>
        <w:pStyle w:val="Listeafsnit"/>
        <w:numPr>
          <w:ilvl w:val="0"/>
          <w:numId w:val="26"/>
        </w:numPr>
        <w:ind w:left="1276" w:hanging="425"/>
      </w:pPr>
      <w:r w:rsidRPr="009B300C">
        <w:t>at sikre de rette kompetencer i bestyrelsen</w:t>
      </w:r>
    </w:p>
    <w:p w14:paraId="04AF63F0" w14:textId="77777777" w:rsidR="00962B06" w:rsidRPr="009B300C" w:rsidRDefault="00962B06" w:rsidP="00962B06">
      <w:pPr>
        <w:pStyle w:val="Listeafsnit"/>
        <w:numPr>
          <w:ilvl w:val="0"/>
          <w:numId w:val="26"/>
        </w:numPr>
        <w:ind w:left="1276" w:hanging="425"/>
      </w:pPr>
      <w:r w:rsidRPr="009B300C">
        <w:t>at for megen viden og erfaring ikke forlader bestyrelsen samtidigt</w:t>
      </w:r>
    </w:p>
    <w:p w14:paraId="5799ABDA" w14:textId="77777777" w:rsidR="00962B06" w:rsidRPr="009B300C" w:rsidRDefault="00962B06" w:rsidP="00962B06">
      <w:pPr>
        <w:pStyle w:val="Listeafsnit"/>
        <w:numPr>
          <w:ilvl w:val="0"/>
          <w:numId w:val="26"/>
        </w:numPr>
        <w:ind w:left="1276" w:hanging="425"/>
      </w:pPr>
      <w:r w:rsidRPr="009B300C">
        <w:t>at understøtte bestyrelsens politiske og strategiske arbejde</w:t>
      </w:r>
    </w:p>
    <w:p w14:paraId="3D62B6D8" w14:textId="77777777" w:rsidR="00962B06" w:rsidRPr="009B300C" w:rsidRDefault="00962B06" w:rsidP="00962B06">
      <w:pPr>
        <w:pStyle w:val="Listeafsnit"/>
        <w:numPr>
          <w:ilvl w:val="0"/>
          <w:numId w:val="26"/>
        </w:numPr>
        <w:ind w:left="1276" w:hanging="425"/>
      </w:pPr>
      <w:r w:rsidRPr="009B300C">
        <w:t>at styrke relationen mellem bestyrelsen og administrationen</w:t>
      </w:r>
    </w:p>
    <w:p w14:paraId="0F0D3E7C" w14:textId="77777777" w:rsidR="00962B06" w:rsidRPr="009B300C" w:rsidRDefault="00962B06" w:rsidP="00962B06">
      <w:pPr>
        <w:tabs>
          <w:tab w:val="left" w:pos="1134"/>
          <w:tab w:val="left" w:pos="1701"/>
        </w:tabs>
        <w:ind w:left="0"/>
        <w:contextualSpacing/>
        <w:rPr>
          <w:rFonts w:cstheme="minorHAnsi"/>
        </w:rPr>
      </w:pPr>
    </w:p>
    <w:p w14:paraId="0A22CF80" w14:textId="77777777" w:rsidR="00962B06" w:rsidRDefault="00962B06" w:rsidP="00DF3FB7">
      <w:pPr>
        <w:ind w:left="851"/>
      </w:pPr>
      <w:r w:rsidRPr="00B5179C">
        <w:rPr>
          <w:b/>
          <w:bCs/>
        </w:rPr>
        <w:t>Anbefaling til bestyrelsen:</w:t>
      </w:r>
      <w:r>
        <w:t xml:space="preserve"> </w:t>
      </w:r>
      <w:r w:rsidRPr="009B300C">
        <w:t>Bestyrelsen tager orienteringen til efterretning og bidrager med eventuelle tilføjelser til ovenstående.</w:t>
      </w:r>
    </w:p>
    <w:p w14:paraId="747F1AAB" w14:textId="77777777" w:rsidR="00962B06" w:rsidRDefault="00962B06" w:rsidP="00962B06">
      <w:pPr>
        <w:ind w:left="0"/>
      </w:pPr>
    </w:p>
    <w:p w14:paraId="4B2F02AA" w14:textId="77777777" w:rsidR="00962B06" w:rsidRPr="0044748B" w:rsidRDefault="00962B06" w:rsidP="00DF3FB7">
      <w:pPr>
        <w:ind w:left="0" w:firstLine="851"/>
      </w:pPr>
      <w:r w:rsidRPr="0044748B">
        <w:t>Bestyrelsen tog orienteringen til efterretning og havde ikke tilføjelser</w:t>
      </w:r>
    </w:p>
    <w:p w14:paraId="65860700" w14:textId="77777777" w:rsidR="00962B06" w:rsidRDefault="00962B06" w:rsidP="00962B06">
      <w:pPr>
        <w:tabs>
          <w:tab w:val="left" w:pos="1134"/>
          <w:tab w:val="left" w:pos="1701"/>
        </w:tabs>
        <w:ind w:left="0"/>
        <w:contextualSpacing/>
        <w:rPr>
          <w:rFonts w:cstheme="minorHAnsi"/>
        </w:rPr>
      </w:pPr>
    </w:p>
    <w:p w14:paraId="61C783A2" w14:textId="77777777" w:rsidR="00962B06" w:rsidRPr="00B147C3" w:rsidRDefault="00962B06" w:rsidP="00962B06">
      <w:pPr>
        <w:pStyle w:val="Overskrift4"/>
        <w:ind w:left="0" w:firstLine="0"/>
      </w:pPr>
      <w:r>
        <w:t>Ad 13</w:t>
      </w:r>
      <w:r>
        <w:tab/>
      </w:r>
      <w:r w:rsidRPr="0092667C">
        <w:t>Fagligt indhold repræsentantskabsmøde maj 2026</w:t>
      </w:r>
      <w:r>
        <w:t xml:space="preserve"> </w:t>
      </w:r>
    </w:p>
    <w:p w14:paraId="3E11C8A0" w14:textId="77777777" w:rsidR="00962B06" w:rsidRDefault="00962B06" w:rsidP="00DF3FB7">
      <w:pPr>
        <w:ind w:left="0" w:firstLine="1304"/>
      </w:pPr>
      <w:r>
        <w:t>Bilag: forklæde</w:t>
      </w:r>
    </w:p>
    <w:p w14:paraId="4B4A75BF" w14:textId="77777777" w:rsidR="00962B06" w:rsidRDefault="00962B06" w:rsidP="00962B06">
      <w:pPr>
        <w:tabs>
          <w:tab w:val="left" w:pos="1134"/>
          <w:tab w:val="left" w:pos="1701"/>
        </w:tabs>
        <w:ind w:left="0"/>
        <w:contextualSpacing/>
        <w:rPr>
          <w:rFonts w:cstheme="minorHAnsi"/>
        </w:rPr>
      </w:pPr>
    </w:p>
    <w:p w14:paraId="0293EF24" w14:textId="77777777" w:rsidR="00962B06" w:rsidRPr="000831AE" w:rsidRDefault="00962B06" w:rsidP="00DF3FB7">
      <w:pPr>
        <w:ind w:left="1304"/>
        <w:rPr>
          <w:b/>
        </w:rPr>
      </w:pPr>
      <w:r w:rsidRPr="000831AE">
        <w:rPr>
          <w:b/>
        </w:rPr>
        <w:t>Punktet er et beslutningspunkt og blev flyttet hertil under godkendelse af dagsorden.</w:t>
      </w:r>
    </w:p>
    <w:p w14:paraId="0049E7E3" w14:textId="77777777" w:rsidR="00962B06" w:rsidRDefault="00962B06" w:rsidP="00962B06">
      <w:pPr>
        <w:tabs>
          <w:tab w:val="left" w:pos="1134"/>
          <w:tab w:val="left" w:pos="1701"/>
        </w:tabs>
        <w:ind w:left="0"/>
        <w:contextualSpacing/>
        <w:rPr>
          <w:rFonts w:cstheme="minorHAnsi"/>
          <w:b/>
          <w:bCs/>
          <w:u w:val="single"/>
        </w:rPr>
      </w:pPr>
    </w:p>
    <w:p w14:paraId="2E519E99" w14:textId="77777777" w:rsidR="00962B06" w:rsidRPr="00D505C7" w:rsidRDefault="00962B06" w:rsidP="00DF3FB7">
      <w:pPr>
        <w:ind w:left="1304"/>
      </w:pPr>
      <w:r w:rsidRPr="00B5179C">
        <w:rPr>
          <w:b/>
          <w:bCs/>
        </w:rPr>
        <w:t>Resumé:</w:t>
      </w:r>
      <w:r>
        <w:t xml:space="preserve"> </w:t>
      </w:r>
      <w:r w:rsidRPr="00D505C7">
        <w:t>I forbindelse med Parasport Danmarks repræsentantskabsmøde d. 2. maj 2026 planlægges det at afholde et fagligt relateret netværksmøde. Mødet afholdes eftermiddag/aftenen fredag d. 1. maj.</w:t>
      </w:r>
    </w:p>
    <w:p w14:paraId="0C3E27B9" w14:textId="77777777" w:rsidR="00962B06" w:rsidRPr="00D505C7" w:rsidRDefault="00962B06" w:rsidP="00962B06">
      <w:pPr>
        <w:ind w:left="0"/>
      </w:pPr>
    </w:p>
    <w:p w14:paraId="4786AD1D" w14:textId="77777777" w:rsidR="00962B06" w:rsidRPr="00D505C7" w:rsidRDefault="00962B06" w:rsidP="00DF3FB7">
      <w:pPr>
        <w:ind w:left="1304"/>
      </w:pPr>
      <w:r w:rsidRPr="00D505C7">
        <w:t>Da hovedparten af deltagerne på repræsentantskabsmødet forventeligt vil deltage fredag aften, foreslås det at repræsentantskabsmødet afholdes kl. 10.00-16.00 d. 2. maj</w:t>
      </w:r>
    </w:p>
    <w:p w14:paraId="14AC0143" w14:textId="77777777" w:rsidR="00962B06" w:rsidRPr="00D505C7" w:rsidRDefault="00962B06" w:rsidP="00962B06">
      <w:pPr>
        <w:ind w:left="0"/>
      </w:pPr>
    </w:p>
    <w:p w14:paraId="25B92502" w14:textId="77777777" w:rsidR="00962B06" w:rsidRPr="00D505C7" w:rsidRDefault="00962B06" w:rsidP="00DF3FB7">
      <w:pPr>
        <w:ind w:left="1304"/>
      </w:pPr>
      <w:r w:rsidRPr="00D505C7">
        <w:t>Vi ønsker at inviterer frivillige, klubber, repræsentanter og andre relevante, til et netværksmøde, hvor der kan diskuteres udfordringer og samarbejde på tværs mellem de forskellige interessenter og Parasport Danmark.</w:t>
      </w:r>
    </w:p>
    <w:p w14:paraId="4ACD8402" w14:textId="77777777" w:rsidR="00962B06" w:rsidRPr="00D505C7" w:rsidRDefault="00962B06" w:rsidP="00962B06">
      <w:pPr>
        <w:ind w:left="0"/>
      </w:pPr>
    </w:p>
    <w:p w14:paraId="494E291A" w14:textId="77777777" w:rsidR="00962B06" w:rsidRPr="00D505C7" w:rsidRDefault="00962B06" w:rsidP="00DF3FB7">
      <w:pPr>
        <w:ind w:left="1304"/>
      </w:pPr>
      <w:r w:rsidRPr="00D505C7">
        <w:t xml:space="preserve">Diskussionerne vil tage udgangspunkt i særlige pointer fra den igangværende klubundersøgelse, herunder præsentation af undersøgelsen, punkter, herunder præsentation af undersøgelsen og pointer vi har reageret på og pointer vi ønsker at reagere på, men endnu ikke er igangsat. </w:t>
      </w:r>
    </w:p>
    <w:p w14:paraId="568BA542" w14:textId="77777777" w:rsidR="00962B06" w:rsidRDefault="00962B06" w:rsidP="00962B06">
      <w:pPr>
        <w:ind w:left="0"/>
      </w:pPr>
    </w:p>
    <w:p w14:paraId="464FB483" w14:textId="77777777" w:rsidR="00962B06" w:rsidRPr="00D505C7" w:rsidRDefault="00962B06" w:rsidP="00DF3FB7">
      <w:pPr>
        <w:ind w:left="1304"/>
      </w:pPr>
      <w:r w:rsidRPr="00D505C7">
        <w:t>Diskussionerne og netværket skal bruges til at ”fornemme hvilken retning interessenterne ønsker at Parasport Danmark skal flytte. Og hvordan vi i et generelt samarbejde kan flytte det sammen.</w:t>
      </w:r>
    </w:p>
    <w:p w14:paraId="7ACCCFC4" w14:textId="77777777" w:rsidR="00962B06" w:rsidRPr="00D505C7" w:rsidRDefault="00962B06" w:rsidP="00962B06">
      <w:pPr>
        <w:ind w:left="0"/>
      </w:pPr>
    </w:p>
    <w:p w14:paraId="1E4B8BAA" w14:textId="77777777" w:rsidR="00962B06" w:rsidRPr="00D505C7" w:rsidRDefault="00962B06" w:rsidP="00DF3FB7">
      <w:pPr>
        <w:ind w:left="1304"/>
      </w:pPr>
      <w:r w:rsidRPr="00B5179C">
        <w:rPr>
          <w:b/>
          <w:bCs/>
        </w:rPr>
        <w:t>Anbefaling til bestyrelsen:</w:t>
      </w:r>
      <w:r>
        <w:t xml:space="preserve"> </w:t>
      </w:r>
      <w:r w:rsidRPr="00D505C7">
        <w:t>Det anbefales, at bestyrelsen beslutter at der afholdes et netværksmøde med fagligt indhold d. 1. maj og at administrationen arbejder videre med indholdet på baggrund af ovenstående.</w:t>
      </w:r>
    </w:p>
    <w:p w14:paraId="5339BD2B" w14:textId="77777777" w:rsidR="00962B06" w:rsidRPr="000831AE" w:rsidRDefault="00962B06" w:rsidP="00962B06">
      <w:pPr>
        <w:ind w:left="0"/>
        <w:rPr>
          <w:rFonts w:cstheme="minorHAnsi"/>
          <w:b/>
          <w:bCs/>
          <w:u w:val="single"/>
        </w:rPr>
      </w:pPr>
    </w:p>
    <w:p w14:paraId="691AEE3D" w14:textId="77777777" w:rsidR="00962B06" w:rsidRPr="00694E0D" w:rsidRDefault="00962B06" w:rsidP="00DF3FB7">
      <w:pPr>
        <w:ind w:left="1304"/>
      </w:pPr>
      <w:r w:rsidRPr="000831AE">
        <w:rPr>
          <w:b/>
          <w:bCs/>
        </w:rPr>
        <w:t>Beslutning:</w:t>
      </w:r>
      <w:r>
        <w:rPr>
          <w:b/>
          <w:bCs/>
        </w:rPr>
        <w:t xml:space="preserve"> </w:t>
      </w:r>
      <w:r w:rsidRPr="00694E0D">
        <w:t>Bestyrelsen besluttede, at der i forbindelse med repræsentantskabsmødet skal afholdes et netværksmøde fredag den 1. maj.</w:t>
      </w:r>
    </w:p>
    <w:p w14:paraId="49328F46" w14:textId="77777777" w:rsidR="00962B06" w:rsidRDefault="00962B06" w:rsidP="00962B06">
      <w:pPr>
        <w:tabs>
          <w:tab w:val="left" w:pos="1134"/>
          <w:tab w:val="left" w:pos="1701"/>
        </w:tabs>
        <w:ind w:left="0"/>
        <w:contextualSpacing/>
        <w:rPr>
          <w:rFonts w:cstheme="minorHAnsi"/>
          <w:b/>
          <w:bCs/>
          <w:u w:val="single"/>
        </w:rPr>
      </w:pPr>
    </w:p>
    <w:p w14:paraId="33AF4699" w14:textId="77777777" w:rsidR="00962B06" w:rsidRPr="00632670" w:rsidRDefault="00962B06" w:rsidP="00962B06">
      <w:pPr>
        <w:pStyle w:val="Overskrift4"/>
        <w:ind w:left="0" w:firstLine="0"/>
      </w:pPr>
      <w:r>
        <w:t xml:space="preserve">Ad </w:t>
      </w:r>
      <w:r w:rsidRPr="00632670">
        <w:t>1</w:t>
      </w:r>
      <w:r>
        <w:t>4</w:t>
      </w:r>
      <w:r w:rsidRPr="00632670">
        <w:tab/>
      </w:r>
      <w:r w:rsidRPr="00BD765E">
        <w:t>Projektorganisering ”springbrættet” Parasport Danmark</w:t>
      </w:r>
    </w:p>
    <w:p w14:paraId="66343113" w14:textId="77777777" w:rsidR="00962B06" w:rsidRDefault="00962B06" w:rsidP="00DF3FB7">
      <w:pPr>
        <w:ind w:left="0" w:firstLine="1304"/>
      </w:pPr>
      <w:r>
        <w:t>Bilag: forklæde, notat om projekter</w:t>
      </w:r>
    </w:p>
    <w:p w14:paraId="7B4B8967" w14:textId="77777777" w:rsidR="00962B06" w:rsidRDefault="00962B06" w:rsidP="00962B06">
      <w:pPr>
        <w:tabs>
          <w:tab w:val="left" w:pos="1134"/>
          <w:tab w:val="left" w:pos="1701"/>
        </w:tabs>
        <w:ind w:left="0"/>
        <w:contextualSpacing/>
        <w:rPr>
          <w:rFonts w:cstheme="minorHAnsi"/>
        </w:rPr>
      </w:pPr>
    </w:p>
    <w:p w14:paraId="1BE33D04" w14:textId="77777777" w:rsidR="00962B06" w:rsidRPr="003E5B14" w:rsidRDefault="00962B06" w:rsidP="00DF3FB7">
      <w:pPr>
        <w:ind w:left="1304"/>
      </w:pPr>
      <w:r w:rsidRPr="00B5179C">
        <w:rPr>
          <w:b/>
          <w:bCs/>
        </w:rPr>
        <w:t>Resumé:</w:t>
      </w:r>
      <w:r>
        <w:t xml:space="preserve"> </w:t>
      </w:r>
      <w:r w:rsidRPr="003E5B14">
        <w:t xml:space="preserve">Bestyrelsen besluttede på juni mødet 2025 om at igangsætte en fokuseret form for projektorganisering og bevilget økonomi fra den strategiske egenkapital til dette. </w:t>
      </w:r>
    </w:p>
    <w:p w14:paraId="77A87B05" w14:textId="77777777" w:rsidR="00962B06" w:rsidRDefault="00962B06" w:rsidP="00962B06">
      <w:pPr>
        <w:ind w:left="0"/>
      </w:pPr>
    </w:p>
    <w:p w14:paraId="15847457" w14:textId="77777777" w:rsidR="00962B06" w:rsidRPr="003E5B14" w:rsidRDefault="00962B06" w:rsidP="00DF3FB7">
      <w:pPr>
        <w:ind w:left="1304"/>
      </w:pPr>
      <w:r w:rsidRPr="003E5B14">
        <w:t>Det er aftalt, at bestyrelsen løbende orienteres om projektstyregruppens arbejde og udviklingen omkring oprettelsen af projekter.</w:t>
      </w:r>
    </w:p>
    <w:p w14:paraId="156FFB75" w14:textId="77777777" w:rsidR="00962B06" w:rsidRPr="003E5B14" w:rsidRDefault="00962B06" w:rsidP="00DF3FB7">
      <w:pPr>
        <w:ind w:left="1276"/>
      </w:pPr>
      <w:r w:rsidRPr="003E5B14">
        <w:t>Projektstyregruppen som består af Jan Johansen, Teis Corneliussen og Martin Elleberg Petersen, prioriterer ud fra de tidligere beskrevne kriterier;</w:t>
      </w:r>
    </w:p>
    <w:p w14:paraId="040E86C8" w14:textId="12B9A5C7" w:rsidR="00962B06" w:rsidRPr="003E5B14" w:rsidRDefault="00962B06" w:rsidP="00DF3FB7">
      <w:pPr>
        <w:ind w:left="1276"/>
      </w:pPr>
      <w:r w:rsidRPr="003E5B14">
        <w:t>1.</w:t>
      </w:r>
      <w:r w:rsidR="00DF3FB7">
        <w:t xml:space="preserve"> </w:t>
      </w:r>
      <w:r w:rsidRPr="003E5B14">
        <w:t>Strategisk relevans: Understøtter projektet Parasport Danmarks vision og målsætninger?</w:t>
      </w:r>
    </w:p>
    <w:p w14:paraId="3C5560E0" w14:textId="2A8BCB99" w:rsidR="00962B06" w:rsidRPr="003E5B14" w:rsidRDefault="00962B06" w:rsidP="00DF3FB7">
      <w:pPr>
        <w:ind w:left="1276"/>
      </w:pPr>
      <w:r w:rsidRPr="003E5B14">
        <w:t>2.</w:t>
      </w:r>
      <w:r w:rsidR="00DF3FB7">
        <w:t xml:space="preserve"> </w:t>
      </w:r>
      <w:r w:rsidRPr="003E5B14">
        <w:t>Bæredygtighed: Er projektet økonomisk, organisatorisk og socialt holdbart?</w:t>
      </w:r>
    </w:p>
    <w:p w14:paraId="32725063" w14:textId="54D256BD" w:rsidR="00962B06" w:rsidRPr="003E5B14" w:rsidRDefault="00962B06" w:rsidP="00DF3FB7">
      <w:pPr>
        <w:ind w:left="1276"/>
      </w:pPr>
      <w:r w:rsidRPr="003E5B14">
        <w:t>3.</w:t>
      </w:r>
      <w:r w:rsidR="00DF3FB7">
        <w:t xml:space="preserve"> </w:t>
      </w:r>
      <w:r w:rsidRPr="003E5B14">
        <w:t>Effekt: Hvilken målbar værdi tilfører projektet målgruppen?</w:t>
      </w:r>
    </w:p>
    <w:p w14:paraId="6682A5BA" w14:textId="22ADBD42" w:rsidR="00962B06" w:rsidRPr="003E5B14" w:rsidRDefault="00962B06" w:rsidP="00DF3FB7">
      <w:pPr>
        <w:ind w:left="1276"/>
      </w:pPr>
      <w:r w:rsidRPr="003E5B14">
        <w:t>4.</w:t>
      </w:r>
      <w:r w:rsidR="00DF3FB7">
        <w:t xml:space="preserve"> </w:t>
      </w:r>
      <w:r w:rsidRPr="003E5B14">
        <w:t>Ressourcebehov: Er der realisme i økonomi og tidsplan, samt proportionalitet mellem anvendte ressourcer og målsætning?</w:t>
      </w:r>
    </w:p>
    <w:p w14:paraId="3D1CC084" w14:textId="53E537CE" w:rsidR="00962B06" w:rsidRPr="003E5B14" w:rsidRDefault="00962B06" w:rsidP="00DF3FB7">
      <w:pPr>
        <w:ind w:left="1276"/>
      </w:pPr>
      <w:r w:rsidRPr="003E5B14">
        <w:t>5.</w:t>
      </w:r>
      <w:r w:rsidR="00DF3FB7">
        <w:t xml:space="preserve"> </w:t>
      </w:r>
      <w:r w:rsidRPr="003E5B14">
        <w:t>Innovationspotentiale: Introducerer projektet nye løsninger eller forbedringer?</w:t>
      </w:r>
    </w:p>
    <w:p w14:paraId="131249AB" w14:textId="77777777" w:rsidR="00962B06" w:rsidRPr="003E5B14" w:rsidRDefault="00962B06" w:rsidP="00DF3FB7">
      <w:pPr>
        <w:ind w:left="1276"/>
      </w:pPr>
      <w:r>
        <w:br/>
      </w:r>
      <w:r w:rsidRPr="003E5B14">
        <w:t>Desuden har vi siden sidste bestyrelsesmøde indført et vurderingskriterie, som relaterer op mod Parasport Danmarks strategi og fokusområder.</w:t>
      </w:r>
    </w:p>
    <w:p w14:paraId="3FA0E410" w14:textId="77777777" w:rsidR="00962B06" w:rsidRPr="003E5B14" w:rsidRDefault="00962B06" w:rsidP="00DF3FB7">
      <w:pPr>
        <w:ind w:left="1276"/>
      </w:pPr>
      <w:r w:rsidRPr="003E5B14">
        <w:t>Vi bruger en scoringsmodel (1-5 på hvert kriterium) for at lette sammenligning mellem projekter og for at kunne måle det enkelte projekt op mod kriterierne.</w:t>
      </w:r>
    </w:p>
    <w:p w14:paraId="1A5A0378" w14:textId="77777777" w:rsidR="00962B06" w:rsidRPr="003E5B14" w:rsidRDefault="00962B06" w:rsidP="00DF3FB7">
      <w:pPr>
        <w:ind w:left="1276"/>
      </w:pPr>
      <w:r w:rsidRPr="003E5B14">
        <w:t>Projektgruppen mødes fortsat fast hver anden torsdag og der er inden mødet fremsendt gennemarbejde kommentarer og udkast til scoring for hvert projekt.</w:t>
      </w:r>
    </w:p>
    <w:p w14:paraId="0A43DB47" w14:textId="77777777" w:rsidR="00962B06" w:rsidRDefault="00962B06" w:rsidP="00962B06">
      <w:pPr>
        <w:tabs>
          <w:tab w:val="left" w:pos="1134"/>
          <w:tab w:val="left" w:pos="1701"/>
        </w:tabs>
        <w:ind w:left="0"/>
        <w:contextualSpacing/>
        <w:rPr>
          <w:rFonts w:cstheme="minorHAnsi"/>
        </w:rPr>
      </w:pPr>
    </w:p>
    <w:p w14:paraId="683FED9C" w14:textId="77777777" w:rsidR="00962B06" w:rsidRDefault="00962B06" w:rsidP="00DF3FB7">
      <w:pPr>
        <w:ind w:left="1276"/>
      </w:pPr>
      <w:r w:rsidRPr="00B5179C">
        <w:rPr>
          <w:b/>
          <w:bCs/>
        </w:rPr>
        <w:t>Anbefaling til bestyrelsen:</w:t>
      </w:r>
      <w:r>
        <w:t xml:space="preserve"> </w:t>
      </w:r>
      <w:r w:rsidRPr="003E5B14">
        <w:t>Bestyrelsen tager orienteringen til efterretning. Det er desuden aftalt, at hvis bestyrelsen er uenig i de afslag som er givet, kan dette diskuteres på bestyrelsesmødet og bestyrelsen kan bede projektstyregruppen om at revurdere et afslag.</w:t>
      </w:r>
    </w:p>
    <w:p w14:paraId="778B6A10" w14:textId="77777777" w:rsidR="00962B06" w:rsidRDefault="00962B06" w:rsidP="00962B06">
      <w:pPr>
        <w:ind w:left="0"/>
        <w:rPr>
          <w:rFonts w:cstheme="minorHAnsi"/>
        </w:rPr>
      </w:pPr>
    </w:p>
    <w:p w14:paraId="3A70D356" w14:textId="77777777" w:rsidR="00962B06" w:rsidRPr="00D018A5" w:rsidRDefault="00962B06" w:rsidP="00DF3FB7">
      <w:pPr>
        <w:ind w:left="0" w:firstLine="1276"/>
      </w:pPr>
      <w:r w:rsidRPr="00D018A5">
        <w:t>Bestyrelsen tog orienteringen til efterretning</w:t>
      </w:r>
    </w:p>
    <w:p w14:paraId="156856E6" w14:textId="77777777" w:rsidR="00962B06" w:rsidRDefault="00962B06" w:rsidP="00962B06">
      <w:pPr>
        <w:tabs>
          <w:tab w:val="left" w:pos="1134"/>
          <w:tab w:val="left" w:pos="1701"/>
        </w:tabs>
        <w:ind w:left="0"/>
        <w:contextualSpacing/>
        <w:rPr>
          <w:rFonts w:cstheme="minorHAnsi"/>
        </w:rPr>
      </w:pPr>
    </w:p>
    <w:p w14:paraId="5EDA620F" w14:textId="77777777" w:rsidR="00962B06" w:rsidRPr="00632670" w:rsidRDefault="00962B06" w:rsidP="00962B06">
      <w:pPr>
        <w:pStyle w:val="Overskrift4"/>
        <w:ind w:left="0" w:firstLine="0"/>
      </w:pPr>
      <w:r>
        <w:t xml:space="preserve">Ad </w:t>
      </w:r>
      <w:r w:rsidRPr="00632670">
        <w:t>1</w:t>
      </w:r>
      <w:r>
        <w:t>5</w:t>
      </w:r>
      <w:r w:rsidRPr="00632670">
        <w:tab/>
        <w:t>Klubundersøgelse (tendenser)</w:t>
      </w:r>
    </w:p>
    <w:p w14:paraId="7AF0D59A" w14:textId="77777777" w:rsidR="00962B06" w:rsidRDefault="00962B06" w:rsidP="00DF3FB7">
      <w:pPr>
        <w:ind w:left="0" w:firstLine="1304"/>
      </w:pPr>
      <w:r>
        <w:t>Bilag: forklæde</w:t>
      </w:r>
    </w:p>
    <w:p w14:paraId="043F7454" w14:textId="77777777" w:rsidR="00962B06" w:rsidRDefault="00962B06" w:rsidP="00962B06">
      <w:pPr>
        <w:tabs>
          <w:tab w:val="left" w:pos="1134"/>
          <w:tab w:val="left" w:pos="1701"/>
        </w:tabs>
        <w:ind w:left="0"/>
        <w:contextualSpacing/>
        <w:rPr>
          <w:rFonts w:cstheme="minorHAnsi"/>
        </w:rPr>
      </w:pPr>
    </w:p>
    <w:p w14:paraId="115E65E7" w14:textId="77777777" w:rsidR="00962B06" w:rsidRPr="005D6B1A" w:rsidRDefault="00962B06" w:rsidP="00DF3FB7">
      <w:pPr>
        <w:ind w:left="1304"/>
      </w:pPr>
      <w:r w:rsidRPr="00B5179C">
        <w:rPr>
          <w:b/>
          <w:bCs/>
        </w:rPr>
        <w:t>Resumé:</w:t>
      </w:r>
      <w:r>
        <w:t xml:space="preserve"> </w:t>
      </w:r>
      <w:r w:rsidRPr="005D6B1A">
        <w:t xml:space="preserve">Parasport Danmarks klubundersøgelse er i disse dage ved at blive afsluttet og vi har derfor ikke de endelige data, men nedenstående er det nuværende overblik over undersøgelsen uden der har været mulighed for at dykke dybt i de forskellige besvarelser. På bestyrelsesmødet 10. december vil vi informere om de præcise tal. </w:t>
      </w:r>
    </w:p>
    <w:p w14:paraId="6D7808E9" w14:textId="77777777" w:rsidR="00962B06" w:rsidRPr="005D6B1A" w:rsidRDefault="00962B06" w:rsidP="00962B06">
      <w:pPr>
        <w:ind w:left="0"/>
      </w:pPr>
    </w:p>
    <w:p w14:paraId="30FAC31D" w14:textId="77777777" w:rsidR="00962B06" w:rsidRPr="005D6B1A" w:rsidRDefault="00962B06" w:rsidP="00DF3FB7">
      <w:pPr>
        <w:ind w:left="0" w:firstLine="1304"/>
        <w:rPr>
          <w:u w:val="single"/>
        </w:rPr>
      </w:pPr>
      <w:r w:rsidRPr="005D6B1A">
        <w:rPr>
          <w:u w:val="single"/>
        </w:rPr>
        <w:t>I undersøgelsen opererer vi med to klubtyper:</w:t>
      </w:r>
    </w:p>
    <w:p w14:paraId="1F1BFBBD" w14:textId="77777777" w:rsidR="00962B06" w:rsidRPr="005D6B1A" w:rsidRDefault="00962B06" w:rsidP="00DF3FB7">
      <w:pPr>
        <w:ind w:left="1304"/>
      </w:pPr>
      <w:r w:rsidRPr="005D6B1A">
        <w:t>Rene parasport klubber og almene klubber med et tilhørsforhold til Parasport Danmark. I det følgende vil de blive omtalt som parasport klubber og almene klubber.</w:t>
      </w:r>
    </w:p>
    <w:p w14:paraId="0F955116" w14:textId="77777777" w:rsidR="00962B06" w:rsidRPr="005D6B1A" w:rsidRDefault="00962B06" w:rsidP="00962B06">
      <w:pPr>
        <w:ind w:left="0"/>
      </w:pPr>
    </w:p>
    <w:p w14:paraId="6E548125" w14:textId="77777777" w:rsidR="00962B06" w:rsidRPr="005D6B1A" w:rsidRDefault="00962B06" w:rsidP="00DF3FB7">
      <w:pPr>
        <w:ind w:left="0" w:firstLine="1304"/>
        <w:rPr>
          <w:u w:val="single"/>
        </w:rPr>
      </w:pPr>
      <w:r w:rsidRPr="005D6B1A">
        <w:rPr>
          <w:u w:val="single"/>
        </w:rPr>
        <w:t>Svarprocent:</w:t>
      </w:r>
    </w:p>
    <w:p w14:paraId="3AEB6593" w14:textId="77777777" w:rsidR="00962B06" w:rsidRPr="005D6B1A" w:rsidRDefault="00962B06" w:rsidP="00DF3FB7">
      <w:pPr>
        <w:ind w:left="0" w:firstLine="1304"/>
      </w:pPr>
      <w:r w:rsidRPr="005D6B1A">
        <w:t xml:space="preserve">140 besvarelser. Heraf er 119 fuldt gennemført mens 21 er i gang - </w:t>
      </w:r>
      <w:r w:rsidRPr="00E316F2">
        <w:rPr>
          <w:color w:val="EE0000"/>
        </w:rPr>
        <w:t>Mål 150</w:t>
      </w:r>
    </w:p>
    <w:p w14:paraId="73A47910" w14:textId="77777777" w:rsidR="00962B06" w:rsidRPr="005D6B1A" w:rsidRDefault="00962B06" w:rsidP="00DF3FB7">
      <w:pPr>
        <w:ind w:left="0" w:firstLine="1304"/>
      </w:pPr>
      <w:r w:rsidRPr="005D6B1A">
        <w:t>Hvis alle gennemfører, vil det være 140 ud af 491 klubber = 29%</w:t>
      </w:r>
    </w:p>
    <w:p w14:paraId="07C551A7" w14:textId="77777777" w:rsidR="00962B06" w:rsidRPr="005D6B1A" w:rsidRDefault="00962B06" w:rsidP="00962B06">
      <w:pPr>
        <w:tabs>
          <w:tab w:val="left" w:pos="1134"/>
          <w:tab w:val="left" w:pos="1701"/>
        </w:tabs>
        <w:ind w:left="0"/>
        <w:contextualSpacing/>
        <w:rPr>
          <w:rFonts w:cstheme="minorHAnsi"/>
        </w:rPr>
      </w:pPr>
    </w:p>
    <w:p w14:paraId="37DA2A71" w14:textId="77777777" w:rsidR="00962B06" w:rsidRPr="00E316F2" w:rsidRDefault="00962B06" w:rsidP="00DF3FB7">
      <w:pPr>
        <w:ind w:left="0" w:firstLine="1304"/>
        <w:rPr>
          <w:color w:val="EE0000"/>
        </w:rPr>
      </w:pPr>
      <w:r w:rsidRPr="005D6B1A">
        <w:t xml:space="preserve">Heraf parasport klubber 46 ud af 120 klubber = 38 % – </w:t>
      </w:r>
      <w:r w:rsidRPr="00E316F2">
        <w:rPr>
          <w:color w:val="EE0000"/>
        </w:rPr>
        <w:t>Mål 50%</w:t>
      </w:r>
    </w:p>
    <w:p w14:paraId="479B026C" w14:textId="77777777" w:rsidR="00962B06" w:rsidRPr="005D6B1A" w:rsidRDefault="00962B06" w:rsidP="00DF3FB7">
      <w:pPr>
        <w:ind w:left="0" w:firstLine="1304"/>
      </w:pPr>
      <w:r w:rsidRPr="005D6B1A">
        <w:t xml:space="preserve">Heraf almene klubber 94 ud af 371 klubber = 25 % – </w:t>
      </w:r>
      <w:r w:rsidRPr="00E316F2">
        <w:rPr>
          <w:color w:val="EE0000"/>
        </w:rPr>
        <w:t>Mål 25%</w:t>
      </w:r>
    </w:p>
    <w:p w14:paraId="20B8CD1E" w14:textId="77777777" w:rsidR="00962B06" w:rsidRPr="009A31C0" w:rsidRDefault="00962B06" w:rsidP="00DF3FB7">
      <w:pPr>
        <w:ind w:left="1304"/>
        <w:rPr>
          <w:u w:val="single"/>
        </w:rPr>
      </w:pPr>
      <w:r>
        <w:rPr>
          <w:u w:val="single"/>
        </w:rPr>
        <w:br/>
      </w:r>
      <w:r w:rsidRPr="009A31C0">
        <w:rPr>
          <w:u w:val="single"/>
        </w:rPr>
        <w:t>Overordnet tilfredshed:</w:t>
      </w:r>
    </w:p>
    <w:p w14:paraId="6CA1B03E" w14:textId="77777777" w:rsidR="00962B06" w:rsidRPr="005D6B1A" w:rsidRDefault="00962B06" w:rsidP="00962B06">
      <w:pPr>
        <w:tabs>
          <w:tab w:val="left" w:pos="1134"/>
          <w:tab w:val="left" w:pos="1701"/>
        </w:tabs>
        <w:ind w:left="0"/>
        <w:contextualSpacing/>
        <w:rPr>
          <w:rFonts w:cstheme="minorHAnsi"/>
        </w:rPr>
      </w:pPr>
      <w:r w:rsidRPr="00C70E43">
        <w:rPr>
          <w:noProof/>
        </w:rPr>
        <w:drawing>
          <wp:anchor distT="0" distB="0" distL="114300" distR="114300" simplePos="0" relativeHeight="251659264" behindDoc="0" locked="0" layoutInCell="1" allowOverlap="1" wp14:anchorId="38C1637D" wp14:editId="6E127219">
            <wp:simplePos x="0" y="0"/>
            <wp:positionH relativeFrom="margin">
              <wp:posOffset>1177290</wp:posOffset>
            </wp:positionH>
            <wp:positionV relativeFrom="margin">
              <wp:posOffset>40005</wp:posOffset>
            </wp:positionV>
            <wp:extent cx="4448175" cy="2113280"/>
            <wp:effectExtent l="152400" t="152400" r="371475" b="363220"/>
            <wp:wrapTopAndBottom/>
            <wp:docPr id="305471219" name="Billede 4" descr="Et billede, der indeholder tekst, skærmbillede, diagram,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71219" name="Billede 4" descr="Et billede, der indeholder tekst, skærmbillede, diagram, nummer/tal&#10;&#10;AI-genereret indhold kan være ukorrek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175" cy="2113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6B1A">
        <w:rPr>
          <w:rFonts w:cstheme="minorHAnsi"/>
        </w:rPr>
        <w:t xml:space="preserve"> </w:t>
      </w:r>
    </w:p>
    <w:p w14:paraId="11F32B25" w14:textId="77777777" w:rsidR="00962B06" w:rsidRPr="005D6B1A" w:rsidRDefault="00962B06" w:rsidP="00DF3FB7">
      <w:pPr>
        <w:ind w:left="1304"/>
      </w:pPr>
      <w:r w:rsidRPr="005D6B1A">
        <w:t>I forhold til den overordnede tilfredshed med forbundet er 44 % placeret i de positive kategorier i meget høj grad og i høj grad.</w:t>
      </w:r>
    </w:p>
    <w:p w14:paraId="38CADE38" w14:textId="77777777" w:rsidR="00962B06" w:rsidRPr="005D6B1A" w:rsidRDefault="00962B06" w:rsidP="00DF3FB7">
      <w:pPr>
        <w:ind w:left="1304"/>
      </w:pPr>
      <w:r w:rsidRPr="005D6B1A">
        <w:t>31% placere sig i den neutrale ”i nogen grad” og 9 % vurdere i lav grad. Ingen er placeret i ”Slet ikke”.</w:t>
      </w:r>
    </w:p>
    <w:p w14:paraId="59BBD186" w14:textId="77777777" w:rsidR="00962B06" w:rsidRPr="005D6B1A" w:rsidRDefault="00962B06" w:rsidP="00962B06">
      <w:pPr>
        <w:ind w:left="0"/>
      </w:pPr>
      <w:r w:rsidRPr="005D6B1A">
        <w:t xml:space="preserve"> </w:t>
      </w:r>
    </w:p>
    <w:p w14:paraId="1561F0F3" w14:textId="77777777" w:rsidR="00962B06" w:rsidRPr="005D6B1A" w:rsidRDefault="00962B06" w:rsidP="00DF3FB7">
      <w:pPr>
        <w:ind w:left="1304"/>
      </w:pPr>
      <w:r w:rsidRPr="005D6B1A">
        <w:t>15 % er placeret i ”Ved ikke/ kan ikke svare” kategorien. Langt hovedparten af disse er almene klubber.</w:t>
      </w:r>
    </w:p>
    <w:p w14:paraId="69656A00" w14:textId="77777777" w:rsidR="00962B06" w:rsidRPr="005D6B1A" w:rsidRDefault="00962B06" w:rsidP="00962B06">
      <w:pPr>
        <w:ind w:left="0"/>
      </w:pPr>
    </w:p>
    <w:p w14:paraId="72A06607" w14:textId="77777777" w:rsidR="00962B06" w:rsidRPr="0061351F" w:rsidRDefault="00962B06" w:rsidP="00DF3FB7">
      <w:pPr>
        <w:ind w:left="0" w:firstLine="1304"/>
      </w:pPr>
      <w:r w:rsidRPr="0061351F">
        <w:t>Udfordringer:</w:t>
      </w:r>
    </w:p>
    <w:p w14:paraId="0E770731" w14:textId="77777777" w:rsidR="00962B06" w:rsidRPr="005D6B1A" w:rsidRDefault="00962B06" w:rsidP="00DF3FB7">
      <w:pPr>
        <w:ind w:left="1304"/>
      </w:pPr>
      <w:r w:rsidRPr="005D6B1A">
        <w:t xml:space="preserve">Parasport klubberne angiver i højere grad en eller flere udfordringer end de almene klubber. </w:t>
      </w:r>
    </w:p>
    <w:p w14:paraId="075BA4F7" w14:textId="77777777" w:rsidR="00962B06" w:rsidRPr="005D6B1A" w:rsidRDefault="00962B06" w:rsidP="00962B06">
      <w:pPr>
        <w:ind w:left="0"/>
      </w:pPr>
    </w:p>
    <w:p w14:paraId="61D45A1D" w14:textId="77777777" w:rsidR="00962B06" w:rsidRPr="005D6B1A" w:rsidRDefault="00962B06" w:rsidP="00DF3FB7">
      <w:pPr>
        <w:ind w:left="1304"/>
      </w:pPr>
      <w:r w:rsidRPr="005D6B1A">
        <w:t>Fælles udfordringer, der er i top-3 hos begge klubtyper, er mangel på trænere/ledere (parasport klubber 52 % og almene klubber 26 %).</w:t>
      </w:r>
    </w:p>
    <w:p w14:paraId="2A920831" w14:textId="77777777" w:rsidR="00962B06" w:rsidRPr="005D6B1A" w:rsidRDefault="00962B06" w:rsidP="00DF3FB7">
      <w:pPr>
        <w:ind w:left="1304"/>
      </w:pPr>
      <w:r w:rsidRPr="005D6B1A">
        <w:t xml:space="preserve">Det samme gælder medlemmernes mulighed for transport til klubaktiviteter (parasport klubber 41 % og almene klubber 28 %). </w:t>
      </w:r>
    </w:p>
    <w:p w14:paraId="3F510ABB" w14:textId="77777777" w:rsidR="00962B06" w:rsidRPr="005D6B1A" w:rsidRDefault="00962B06" w:rsidP="00962B06">
      <w:pPr>
        <w:ind w:left="0"/>
      </w:pPr>
    </w:p>
    <w:p w14:paraId="231573FD" w14:textId="77777777" w:rsidR="00962B06" w:rsidRPr="005D6B1A" w:rsidRDefault="00962B06" w:rsidP="00DF3FB7">
      <w:pPr>
        <w:ind w:left="1304"/>
      </w:pPr>
      <w:r w:rsidRPr="005D6B1A">
        <w:t xml:space="preserve">Mangel på ledsagere til udøverne er ligeledes en udfordring, som flere angiver på tværs (parasport klubber 36 % og almene klubber 20 %). </w:t>
      </w:r>
    </w:p>
    <w:p w14:paraId="090F7267" w14:textId="77777777" w:rsidR="00962B06" w:rsidRPr="005D6B1A" w:rsidRDefault="00962B06" w:rsidP="00962B06">
      <w:pPr>
        <w:ind w:left="0"/>
      </w:pPr>
    </w:p>
    <w:p w14:paraId="30A48374" w14:textId="77777777" w:rsidR="00962B06" w:rsidRPr="005D6B1A" w:rsidRDefault="00962B06" w:rsidP="00DF3FB7">
      <w:pPr>
        <w:ind w:left="1304"/>
      </w:pPr>
      <w:r w:rsidRPr="005D6B1A">
        <w:t xml:space="preserve">Udfordringer hvor de to klubtyper adskiller sig er i mangel på frivillige - fx til: Bestyrelsesarbejde (parasport klubber 48 % og almene klubber 16 %) </w:t>
      </w:r>
    </w:p>
    <w:p w14:paraId="3253CF29" w14:textId="77777777" w:rsidR="00962B06" w:rsidRPr="0061351F" w:rsidRDefault="00962B06" w:rsidP="00DF3FB7">
      <w:pPr>
        <w:ind w:left="1304"/>
      </w:pPr>
      <w:r w:rsidRPr="005D6B1A">
        <w:lastRenderedPageBreak/>
        <w:t>Det kommunale samarbejde fx tilskud, lovgivning (parasport klubber 11 % og almene klubber 26 %).</w:t>
      </w:r>
      <w:r>
        <w:br/>
      </w:r>
      <w:r>
        <w:br/>
      </w:r>
      <w:r w:rsidRPr="0044748B">
        <w:rPr>
          <w:rStyle w:val="Overskrift4Tegn"/>
        </w:rPr>
        <w:t>Forventninger til udvikling de kommende 24 måneder:</w:t>
      </w:r>
      <w:r w:rsidRPr="0061351F">
        <w:t xml:space="preserve"> </w:t>
      </w:r>
    </w:p>
    <w:p w14:paraId="543F1F73" w14:textId="77777777" w:rsidR="00962B06" w:rsidRPr="005D6B1A" w:rsidRDefault="00962B06" w:rsidP="00962B06">
      <w:pPr>
        <w:pStyle w:val="Overskrift4"/>
        <w:ind w:left="0" w:firstLine="0"/>
        <w:rPr>
          <w:rFonts w:cstheme="minorHAnsi"/>
        </w:rPr>
      </w:pPr>
      <w:r w:rsidRPr="005D6B1A">
        <w:rPr>
          <w:rFonts w:cstheme="minorHAnsi"/>
        </w:rPr>
        <w:t xml:space="preserve"> </w:t>
      </w:r>
      <w:r>
        <w:rPr>
          <w:rFonts w:cstheme="minorHAnsi"/>
        </w:rPr>
        <w:br/>
      </w:r>
    </w:p>
    <w:p w14:paraId="14A66A87" w14:textId="77777777" w:rsidR="00962B06" w:rsidRDefault="00962B06" w:rsidP="00962B06">
      <w:pPr>
        <w:tabs>
          <w:tab w:val="left" w:pos="1134"/>
          <w:tab w:val="left" w:pos="1701"/>
        </w:tabs>
        <w:ind w:left="0"/>
        <w:contextualSpacing/>
        <w:rPr>
          <w:rFonts w:cstheme="minorHAnsi"/>
        </w:rPr>
      </w:pPr>
      <w:r w:rsidRPr="00C70E43">
        <w:rPr>
          <w:noProof/>
        </w:rPr>
        <w:drawing>
          <wp:inline distT="0" distB="0" distL="0" distR="0" wp14:anchorId="54B0120E" wp14:editId="01B18F5D">
            <wp:extent cx="4448175" cy="4281805"/>
            <wp:effectExtent l="152400" t="152400" r="371475" b="366395"/>
            <wp:docPr id="1795234467" name="Billede 3"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tekst, skærmbillede, Font/skrifttype, nummer/tal&#10;&#10;AI-genereret indhold kan være ukorrek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4281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517829" w14:textId="77777777" w:rsidR="00962B06" w:rsidRPr="005D6B1A" w:rsidRDefault="00962B06" w:rsidP="00962B06">
      <w:pPr>
        <w:tabs>
          <w:tab w:val="left" w:pos="1134"/>
          <w:tab w:val="left" w:pos="1701"/>
        </w:tabs>
        <w:ind w:left="0"/>
        <w:contextualSpacing/>
        <w:rPr>
          <w:rFonts w:cstheme="minorHAnsi"/>
        </w:rPr>
      </w:pPr>
    </w:p>
    <w:p w14:paraId="037BA2CD" w14:textId="77777777" w:rsidR="00962B06" w:rsidRPr="005D6B1A" w:rsidRDefault="00962B06" w:rsidP="00DF3FB7">
      <w:pPr>
        <w:ind w:left="1304"/>
      </w:pPr>
      <w:r w:rsidRPr="005D6B1A">
        <w:t xml:space="preserve">På tværs af de otte kategorier placerer over halvdelen af klubberne sig i kategorien, der indikerer, at man ikke forventer nogle ændringer i løbet af de kommende 24 måneder. </w:t>
      </w:r>
    </w:p>
    <w:p w14:paraId="39214726" w14:textId="77777777" w:rsidR="00962B06" w:rsidRPr="005D6B1A" w:rsidRDefault="00962B06" w:rsidP="00962B06">
      <w:pPr>
        <w:ind w:left="0"/>
      </w:pPr>
    </w:p>
    <w:p w14:paraId="4CB34AE1" w14:textId="77777777" w:rsidR="00962B06" w:rsidRPr="005D6B1A" w:rsidRDefault="00962B06" w:rsidP="00DF3FB7">
      <w:pPr>
        <w:ind w:left="1304"/>
      </w:pPr>
      <w:r w:rsidRPr="005D6B1A">
        <w:t xml:space="preserve">De som forventer ændringer placere sig dog i overvejende grad i den positive kategori. Således forventer f.eks. 39 % af klubberne at de får flere medlemmer, 28 % af klubberne forventer flere frivillige/trænere og 26 % forventer mere samarbejde med aktører i lokalområdet. </w:t>
      </w:r>
    </w:p>
    <w:p w14:paraId="154C7DEC" w14:textId="77777777" w:rsidR="00962B06" w:rsidRPr="005D6B1A" w:rsidRDefault="00962B06" w:rsidP="00DF3FB7">
      <w:pPr>
        <w:ind w:left="0" w:firstLine="1304"/>
      </w:pPr>
      <w:r w:rsidRPr="005D6B1A">
        <w:t>Der er kun små forskelle på hvordan klubtypernes svar afviger fra hinanden.</w:t>
      </w:r>
    </w:p>
    <w:p w14:paraId="32877497" w14:textId="77777777" w:rsidR="00962B06" w:rsidRPr="005D6B1A" w:rsidRDefault="00962B06" w:rsidP="00962B06">
      <w:pPr>
        <w:ind w:left="0"/>
      </w:pPr>
    </w:p>
    <w:p w14:paraId="1190A4FE" w14:textId="77777777" w:rsidR="00962B06" w:rsidRPr="0061351F" w:rsidRDefault="00962B06" w:rsidP="00DF3FB7">
      <w:pPr>
        <w:ind w:left="0" w:firstLine="1304"/>
        <w:rPr>
          <w:u w:val="single"/>
        </w:rPr>
      </w:pPr>
      <w:r w:rsidRPr="0061351F">
        <w:rPr>
          <w:u w:val="single"/>
        </w:rPr>
        <w:t>Yderligere kontakt</w:t>
      </w:r>
    </w:p>
    <w:p w14:paraId="75165978" w14:textId="77777777" w:rsidR="00962B06" w:rsidRPr="005D6B1A" w:rsidRDefault="00962B06" w:rsidP="00DF3FB7">
      <w:pPr>
        <w:ind w:left="1304"/>
      </w:pPr>
      <w:r w:rsidRPr="005D6B1A">
        <w:t xml:space="preserve">Hele 60 % af de klubber, som har svaret, angiver at Parasport Danmark gerne må kontakte dem for uddybende spørgsmål. </w:t>
      </w:r>
    </w:p>
    <w:p w14:paraId="75734F72" w14:textId="77777777" w:rsidR="00962B06" w:rsidRPr="005D6B1A" w:rsidRDefault="00962B06" w:rsidP="00DF3FB7">
      <w:pPr>
        <w:ind w:left="1304"/>
      </w:pPr>
      <w:r w:rsidRPr="005D6B1A">
        <w:lastRenderedPageBreak/>
        <w:t xml:space="preserve">Det giver os gode muligheder for at blive klogere på de mønstre og svar, som viser sig, når vi dykker ned i undersøgelsen. </w:t>
      </w:r>
    </w:p>
    <w:p w14:paraId="63BBB62F" w14:textId="77777777" w:rsidR="00962B06" w:rsidRPr="005D6B1A" w:rsidRDefault="00962B06" w:rsidP="00962B06">
      <w:pPr>
        <w:ind w:left="0"/>
      </w:pPr>
    </w:p>
    <w:p w14:paraId="334906F6" w14:textId="77777777" w:rsidR="00962B06" w:rsidRPr="005D6B1A" w:rsidRDefault="00962B06" w:rsidP="00DF3FB7">
      <w:pPr>
        <w:ind w:left="1304"/>
      </w:pPr>
      <w:r w:rsidRPr="005D6B1A">
        <w:t>På januar mødet vil der komme en mere fyldig afrapportering og oplæg til handlinger.</w:t>
      </w:r>
    </w:p>
    <w:p w14:paraId="139CD5B3" w14:textId="77777777" w:rsidR="00962B06" w:rsidRPr="005D6B1A" w:rsidRDefault="00962B06" w:rsidP="00962B06">
      <w:pPr>
        <w:ind w:left="0"/>
      </w:pPr>
    </w:p>
    <w:p w14:paraId="02BEEEB3" w14:textId="77777777" w:rsidR="00962B06" w:rsidRPr="005D6B1A" w:rsidRDefault="00962B06" w:rsidP="00DF3FB7">
      <w:pPr>
        <w:ind w:left="0" w:firstLine="1276"/>
      </w:pPr>
      <w:r w:rsidRPr="005D6B1A">
        <w:t>Opdateret tidsplan og behandling</w:t>
      </w:r>
    </w:p>
    <w:p w14:paraId="71D8051E" w14:textId="77777777" w:rsidR="00962B06" w:rsidRPr="005D6B1A" w:rsidRDefault="00962B06" w:rsidP="00962B06">
      <w:pPr>
        <w:pStyle w:val="Listeafsnit"/>
        <w:numPr>
          <w:ilvl w:val="1"/>
          <w:numId w:val="27"/>
        </w:numPr>
        <w:ind w:left="1276" w:hanging="425"/>
      </w:pPr>
      <w:r w:rsidRPr="005D6B1A">
        <w:t>September/oktober undersøgelsen bliver beskrevet samt involvering af Sport, kommunikation og udvikling.</w:t>
      </w:r>
    </w:p>
    <w:p w14:paraId="074943AB" w14:textId="77777777" w:rsidR="00962B06" w:rsidRPr="005D6B1A" w:rsidRDefault="00962B06" w:rsidP="00962B06">
      <w:pPr>
        <w:pStyle w:val="Listeafsnit"/>
        <w:numPr>
          <w:ilvl w:val="1"/>
          <w:numId w:val="27"/>
        </w:numPr>
        <w:ind w:left="1276" w:hanging="425"/>
      </w:pPr>
      <w:r w:rsidRPr="005D6B1A">
        <w:t>Oktober præsentation for bestyrelsen samt finpudsning af spørgsmål.</w:t>
      </w:r>
    </w:p>
    <w:p w14:paraId="20B5B397" w14:textId="77777777" w:rsidR="00962B06" w:rsidRPr="005D6B1A" w:rsidRDefault="00962B06" w:rsidP="00962B06">
      <w:pPr>
        <w:pStyle w:val="Listeafsnit"/>
        <w:numPr>
          <w:ilvl w:val="1"/>
          <w:numId w:val="27"/>
        </w:numPr>
        <w:ind w:left="1276" w:hanging="425"/>
      </w:pPr>
      <w:r w:rsidRPr="005D6B1A">
        <w:t>28. oktober undersøgelsen fremsendes til alle klubber.</w:t>
      </w:r>
    </w:p>
    <w:p w14:paraId="75B771BB" w14:textId="77777777" w:rsidR="00962B06" w:rsidRPr="005D6B1A" w:rsidRDefault="00962B06" w:rsidP="00962B06">
      <w:pPr>
        <w:pStyle w:val="Listeafsnit"/>
        <w:numPr>
          <w:ilvl w:val="1"/>
          <w:numId w:val="27"/>
        </w:numPr>
        <w:ind w:left="1276" w:hanging="425"/>
      </w:pPr>
      <w:r w:rsidRPr="005D6B1A">
        <w:t>Uge 45 + 46 fremsendelse af rykker.</w:t>
      </w:r>
    </w:p>
    <w:p w14:paraId="199316E3" w14:textId="77777777" w:rsidR="00962B06" w:rsidRPr="005D6B1A" w:rsidRDefault="00962B06" w:rsidP="00962B06">
      <w:pPr>
        <w:pStyle w:val="Listeafsnit"/>
        <w:numPr>
          <w:ilvl w:val="1"/>
          <w:numId w:val="27"/>
        </w:numPr>
        <w:ind w:left="1276" w:hanging="425"/>
      </w:pPr>
      <w:r w:rsidRPr="005D6B1A">
        <w:t>18. november undersøgelsen lukker – ændret til 4. december.</w:t>
      </w:r>
    </w:p>
    <w:p w14:paraId="3AE1B0FF" w14:textId="77777777" w:rsidR="00962B06" w:rsidRPr="005D6B1A" w:rsidRDefault="00962B06" w:rsidP="00962B06">
      <w:pPr>
        <w:pStyle w:val="Listeafsnit"/>
        <w:numPr>
          <w:ilvl w:val="1"/>
          <w:numId w:val="27"/>
        </w:numPr>
        <w:ind w:left="1276" w:hanging="425"/>
      </w:pPr>
      <w:r w:rsidRPr="005D6B1A">
        <w:t>Uge 48 der tages kontakt til klubber pr. telefon hvis lav svarprocent.</w:t>
      </w:r>
    </w:p>
    <w:p w14:paraId="7F4FF8C1" w14:textId="77777777" w:rsidR="00962B06" w:rsidRPr="005D6B1A" w:rsidRDefault="00962B06" w:rsidP="00962B06">
      <w:pPr>
        <w:pStyle w:val="Listeafsnit"/>
        <w:numPr>
          <w:ilvl w:val="1"/>
          <w:numId w:val="27"/>
        </w:numPr>
        <w:ind w:left="1276" w:hanging="425"/>
      </w:pPr>
      <w:r w:rsidRPr="005D6B1A">
        <w:t>Uge 48/49/50 der tages kontakt til klubber med særlige budskaber eller udfordringer pr telefon.</w:t>
      </w:r>
    </w:p>
    <w:p w14:paraId="3A070750" w14:textId="77777777" w:rsidR="00962B06" w:rsidRPr="005D6B1A" w:rsidRDefault="00962B06" w:rsidP="00962B06">
      <w:pPr>
        <w:pStyle w:val="Listeafsnit"/>
        <w:numPr>
          <w:ilvl w:val="1"/>
          <w:numId w:val="27"/>
        </w:numPr>
        <w:ind w:left="1276" w:hanging="425"/>
      </w:pPr>
      <w:r w:rsidRPr="005D6B1A">
        <w:t>December behandling af data samt første udkast til handlinger</w:t>
      </w:r>
    </w:p>
    <w:p w14:paraId="3AB06400" w14:textId="77777777" w:rsidR="00962B06" w:rsidRPr="005D6B1A" w:rsidRDefault="00962B06" w:rsidP="00962B06">
      <w:pPr>
        <w:pStyle w:val="Listeafsnit"/>
        <w:numPr>
          <w:ilvl w:val="1"/>
          <w:numId w:val="27"/>
        </w:numPr>
        <w:ind w:left="1276" w:hanging="425"/>
      </w:pPr>
      <w:r w:rsidRPr="005D6B1A">
        <w:t>Januar bestyrelsen informeres om data fra undersøgelsen og oplæg til handlinger</w:t>
      </w:r>
    </w:p>
    <w:p w14:paraId="1BF928F9" w14:textId="77777777" w:rsidR="00962B06" w:rsidRPr="005D6B1A" w:rsidRDefault="00962B06" w:rsidP="00962B06">
      <w:pPr>
        <w:pStyle w:val="Listeafsnit"/>
        <w:numPr>
          <w:ilvl w:val="1"/>
          <w:numId w:val="27"/>
        </w:numPr>
        <w:ind w:left="1276" w:hanging="425"/>
      </w:pPr>
      <w:r w:rsidRPr="005D6B1A">
        <w:t>Januar – mart 2026 oprettelse af handlinger</w:t>
      </w:r>
    </w:p>
    <w:p w14:paraId="40A58B2F" w14:textId="77777777" w:rsidR="00962B06" w:rsidRPr="005D6B1A" w:rsidRDefault="00962B06" w:rsidP="00962B06">
      <w:pPr>
        <w:pStyle w:val="Listeafsnit"/>
        <w:numPr>
          <w:ilvl w:val="1"/>
          <w:numId w:val="27"/>
        </w:numPr>
        <w:ind w:left="1276" w:hanging="425"/>
      </w:pPr>
      <w:r w:rsidRPr="005D6B1A">
        <w:t>Maj 2026 præsentation af undersøgelsen samt handlinger på repræsentantskabsmøde</w:t>
      </w:r>
    </w:p>
    <w:p w14:paraId="29D962CA" w14:textId="77777777" w:rsidR="00962B06" w:rsidRPr="005D6B1A" w:rsidRDefault="00962B06" w:rsidP="00962B06">
      <w:pPr>
        <w:tabs>
          <w:tab w:val="left" w:pos="1134"/>
          <w:tab w:val="left" w:pos="1701"/>
        </w:tabs>
        <w:ind w:left="0"/>
        <w:contextualSpacing/>
        <w:rPr>
          <w:rFonts w:cstheme="minorHAnsi"/>
        </w:rPr>
      </w:pPr>
    </w:p>
    <w:p w14:paraId="13AFBB9F" w14:textId="77777777" w:rsidR="00962B06" w:rsidRDefault="00962B06" w:rsidP="00DF3FB7">
      <w:pPr>
        <w:ind w:left="0" w:firstLine="1276"/>
      </w:pPr>
      <w:r w:rsidRPr="008211FC">
        <w:rPr>
          <w:b/>
          <w:bCs/>
        </w:rPr>
        <w:t>Anbefaling til bestyrelsen:</w:t>
      </w:r>
      <w:r>
        <w:t xml:space="preserve"> </w:t>
      </w:r>
      <w:r w:rsidRPr="005D6B1A">
        <w:t>Bestyrelsen tager evalueringen til efterretning.</w:t>
      </w:r>
    </w:p>
    <w:p w14:paraId="57BD8D3D" w14:textId="77777777" w:rsidR="00962B06" w:rsidRDefault="00962B06" w:rsidP="00962B06">
      <w:pPr>
        <w:rPr>
          <w:rFonts w:cstheme="minorHAnsi"/>
        </w:rPr>
      </w:pPr>
    </w:p>
    <w:p w14:paraId="1DE04C22" w14:textId="77777777" w:rsidR="00962B06" w:rsidRPr="00D018A5" w:rsidRDefault="00962B06" w:rsidP="00DF3FB7">
      <w:pPr>
        <w:ind w:left="0" w:firstLine="1276"/>
        <w:rPr>
          <w:rFonts w:cstheme="minorHAnsi"/>
        </w:rPr>
      </w:pPr>
      <w:r w:rsidRPr="00D018A5">
        <w:rPr>
          <w:rFonts w:cstheme="minorHAnsi"/>
        </w:rPr>
        <w:t>Bestyrelsen tog orienteringen til efterretning</w:t>
      </w:r>
    </w:p>
    <w:p w14:paraId="40D56834" w14:textId="77777777" w:rsidR="00962B06" w:rsidRDefault="00962B06" w:rsidP="00962B06">
      <w:pPr>
        <w:tabs>
          <w:tab w:val="left" w:pos="1134"/>
          <w:tab w:val="left" w:pos="1701"/>
        </w:tabs>
        <w:ind w:left="0"/>
        <w:contextualSpacing/>
        <w:rPr>
          <w:rFonts w:cstheme="minorHAnsi"/>
        </w:rPr>
      </w:pPr>
    </w:p>
    <w:p w14:paraId="66B15BB9" w14:textId="77777777" w:rsidR="00DF3FB7" w:rsidRDefault="00962B06" w:rsidP="00DF3FB7">
      <w:pPr>
        <w:pStyle w:val="Overskrift4"/>
        <w:ind w:left="0" w:firstLine="0"/>
      </w:pPr>
      <w:r>
        <w:t xml:space="preserve">Ad </w:t>
      </w:r>
      <w:r w:rsidRPr="00632670">
        <w:t>1</w:t>
      </w:r>
      <w:r>
        <w:t>6</w:t>
      </w:r>
      <w:r w:rsidRPr="00632670">
        <w:tab/>
        <w:t xml:space="preserve">Masterplan </w:t>
      </w:r>
      <w:r>
        <w:t>2026</w:t>
      </w:r>
    </w:p>
    <w:p w14:paraId="1953E804" w14:textId="77777777" w:rsidR="00DF3FB7" w:rsidRDefault="00DF3FB7" w:rsidP="00DF3FB7">
      <w:pPr>
        <w:pStyle w:val="Overskrift4"/>
        <w:ind w:left="0" w:firstLine="0"/>
        <w:rPr>
          <w:b w:val="0"/>
          <w:bCs/>
          <w:u w:val="none"/>
        </w:rPr>
      </w:pPr>
      <w:r>
        <w:rPr>
          <w:b w:val="0"/>
          <w:bCs/>
          <w:u w:val="none"/>
        </w:rPr>
        <w:tab/>
      </w:r>
      <w:r w:rsidR="00962B06" w:rsidRPr="00DF3FB7">
        <w:rPr>
          <w:b w:val="0"/>
          <w:bCs/>
          <w:u w:val="none"/>
        </w:rPr>
        <w:t>Bilag: forklæde, Team Danmarks bestyrelsesindstilling</w:t>
      </w:r>
    </w:p>
    <w:p w14:paraId="54D26781" w14:textId="77777777" w:rsidR="00DF3FB7" w:rsidRDefault="00DF3FB7" w:rsidP="00DF3FB7">
      <w:pPr>
        <w:pStyle w:val="Overskrift4"/>
        <w:ind w:left="0" w:firstLine="0"/>
        <w:rPr>
          <w:b w:val="0"/>
          <w:bCs/>
          <w:u w:val="none"/>
        </w:rPr>
      </w:pPr>
    </w:p>
    <w:p w14:paraId="73DBB7AC" w14:textId="77777777" w:rsidR="00DF3FB7" w:rsidRDefault="00DF3FB7" w:rsidP="00DF3FB7">
      <w:pPr>
        <w:pStyle w:val="Overskrift4"/>
        <w:ind w:left="0" w:firstLine="0"/>
        <w:rPr>
          <w:rFonts w:eastAsia="Arial Unicode MS"/>
          <w:bCs/>
        </w:rPr>
      </w:pPr>
      <w:r>
        <w:rPr>
          <w:b w:val="0"/>
          <w:bCs/>
          <w:u w:val="none"/>
        </w:rPr>
        <w:tab/>
      </w:r>
      <w:r w:rsidR="00962B06" w:rsidRPr="00B5179C">
        <w:rPr>
          <w:rFonts w:eastAsia="Arial Unicode MS"/>
          <w:bCs/>
        </w:rPr>
        <w:t xml:space="preserve">Resumé: </w:t>
      </w:r>
    </w:p>
    <w:p w14:paraId="6B4412CD" w14:textId="3C21B2F8" w:rsidR="00962B06" w:rsidRPr="00DF3FB7" w:rsidRDefault="00962B06" w:rsidP="00DF3FB7">
      <w:pPr>
        <w:pStyle w:val="Overskrift4"/>
        <w:ind w:left="0" w:firstLine="1134"/>
        <w:rPr>
          <w:b w:val="0"/>
          <w:bCs/>
          <w:u w:val="none"/>
        </w:rPr>
      </w:pPr>
      <w:r w:rsidRPr="00DF3FB7">
        <w:rPr>
          <w:rFonts w:eastAsia="Arial Unicode MS"/>
          <w:b w:val="0"/>
          <w:bCs/>
        </w:rPr>
        <w:t>Baggrund</w:t>
      </w:r>
    </w:p>
    <w:p w14:paraId="2D922CB9" w14:textId="77777777" w:rsidR="00962B06" w:rsidRPr="00851A64" w:rsidRDefault="00962B06" w:rsidP="00DF3FB7">
      <w:pPr>
        <w:rPr>
          <w:rFonts w:eastAsia="Arial Unicode MS"/>
        </w:rPr>
      </w:pPr>
      <w:r w:rsidRPr="00851A64">
        <w:rPr>
          <w:rFonts w:eastAsia="Arial Unicode MS"/>
        </w:rPr>
        <w:t xml:space="preserve">Med udgangspunkt i Team Danmarks støttekoncept 2025-28 og den tilhørende disciplinanalyse er Parasport Danmark indplaceret </w:t>
      </w:r>
      <w:r w:rsidRPr="00A968CD">
        <w:rPr>
          <w:rFonts w:eastAsia="Arial Unicode MS"/>
        </w:rPr>
        <w:t>som 'Verdensklasseforbund’ i</w:t>
      </w:r>
      <w:r w:rsidRPr="00851A64">
        <w:rPr>
          <w:rFonts w:eastAsia="Arial Unicode MS"/>
        </w:rPr>
        <w:t xml:space="preserve"> perioden 2025-28 i disciplinerne atletik, badminton, bordtennis, cykling, dressur, skydning og svømning.</w:t>
      </w:r>
    </w:p>
    <w:p w14:paraId="5BCA7E8F" w14:textId="77777777" w:rsidR="00962B06" w:rsidRPr="00851A64" w:rsidRDefault="00962B06" w:rsidP="00962B06">
      <w:pPr>
        <w:ind w:left="0"/>
        <w:rPr>
          <w:rFonts w:eastAsia="Arial Unicode MS"/>
        </w:rPr>
      </w:pPr>
    </w:p>
    <w:p w14:paraId="02662D7D" w14:textId="77777777" w:rsidR="00962B06" w:rsidRPr="00851A64" w:rsidRDefault="00962B06" w:rsidP="00DF3FB7">
      <w:pPr>
        <w:rPr>
          <w:rFonts w:eastAsia="Arial Unicode MS"/>
        </w:rPr>
      </w:pPr>
      <w:r w:rsidRPr="00851A64">
        <w:rPr>
          <w:rFonts w:eastAsia="Arial Unicode MS"/>
        </w:rPr>
        <w:t>I samarbejde og dialog med Team Danmark er der forhandlet en aftale på plads i forhold til perioden 1. januar 2026 – 31. december 2026. Aftalen er baseret på en evaluering af resultatmål og samarbejdet i 2025 hvor Parasport Danmark har præsteret og leveret godt.</w:t>
      </w:r>
    </w:p>
    <w:p w14:paraId="24EBB95A" w14:textId="77777777" w:rsidR="00962B06" w:rsidRPr="00851A64" w:rsidRDefault="00962B06" w:rsidP="00962B06">
      <w:pPr>
        <w:ind w:left="0"/>
        <w:rPr>
          <w:rFonts w:eastAsia="Arial Unicode MS"/>
        </w:rPr>
      </w:pPr>
    </w:p>
    <w:p w14:paraId="02327A3B" w14:textId="77777777" w:rsidR="00962B06" w:rsidRPr="00851A64" w:rsidRDefault="00962B06" w:rsidP="00DF3FB7">
      <w:pPr>
        <w:ind w:left="0" w:firstLine="1134"/>
        <w:rPr>
          <w:rFonts w:eastAsia="Arial Unicode MS"/>
          <w:u w:val="single"/>
        </w:rPr>
      </w:pPr>
      <w:r w:rsidRPr="00851A64">
        <w:rPr>
          <w:rFonts w:eastAsia="Arial Unicode MS"/>
          <w:u w:val="single"/>
        </w:rPr>
        <w:t>Indhold</w:t>
      </w:r>
    </w:p>
    <w:p w14:paraId="6587ED51" w14:textId="77777777" w:rsidR="00962B06" w:rsidRPr="00851A64" w:rsidRDefault="00962B06" w:rsidP="00DF3FB7">
      <w:pPr>
        <w:rPr>
          <w:rFonts w:eastAsia="Arial Unicode MS"/>
        </w:rPr>
      </w:pPr>
      <w:r w:rsidRPr="00851A64">
        <w:rPr>
          <w:rFonts w:eastAsia="Arial Unicode MS"/>
        </w:rPr>
        <w:t>Der er opstillet nye resultatmål for 2026 og de strategiske prioriteringer videreføres fra 2025 med få mindre tilpasninger.</w:t>
      </w:r>
    </w:p>
    <w:p w14:paraId="2AA82BFF" w14:textId="77777777" w:rsidR="00962B06" w:rsidRPr="00851A64" w:rsidRDefault="00962B06" w:rsidP="00962B06">
      <w:pPr>
        <w:ind w:left="0"/>
        <w:rPr>
          <w:rFonts w:eastAsia="Arial Unicode MS"/>
        </w:rPr>
      </w:pPr>
    </w:p>
    <w:p w14:paraId="10ACB1E0" w14:textId="77777777" w:rsidR="00962B06" w:rsidRPr="00851A64" w:rsidRDefault="00962B06" w:rsidP="00DF3FB7">
      <w:pPr>
        <w:rPr>
          <w:rFonts w:eastAsia="Arial Unicode MS"/>
        </w:rPr>
      </w:pPr>
      <w:r w:rsidRPr="00851A64">
        <w:rPr>
          <w:rFonts w:eastAsia="Arial Unicode MS"/>
        </w:rPr>
        <w:lastRenderedPageBreak/>
        <w:t xml:space="preserve">I forhold til atletindplaceringer får Parasport Danmark indplaceret flere af vores atleter i Team Danmark-samarbejdet i 2026, hvor atleterne vil få mulighed for at gøre brug af den tilknyttede ekspertbistand. </w:t>
      </w:r>
    </w:p>
    <w:p w14:paraId="4C30A8DA" w14:textId="77777777" w:rsidR="00962B06" w:rsidRPr="00851A64" w:rsidRDefault="00962B06" w:rsidP="00962B06">
      <w:pPr>
        <w:ind w:left="0"/>
        <w:rPr>
          <w:rFonts w:eastAsia="Arial Unicode MS"/>
        </w:rPr>
      </w:pPr>
    </w:p>
    <w:p w14:paraId="01CAA22B" w14:textId="77777777" w:rsidR="00962B06" w:rsidRPr="00851A64" w:rsidRDefault="00962B06" w:rsidP="00DF3FB7">
      <w:pPr>
        <w:ind w:left="0" w:firstLine="1134"/>
        <w:rPr>
          <w:rFonts w:eastAsia="Arial Unicode MS"/>
        </w:rPr>
      </w:pPr>
      <w:r w:rsidRPr="00851A64">
        <w:rPr>
          <w:rFonts w:eastAsia="Arial Unicode MS"/>
        </w:rPr>
        <w:t>I 2026 er der indplaceret følgende antal atleter i pågældende atletkategorier:</w:t>
      </w:r>
    </w:p>
    <w:p w14:paraId="55BBFF78" w14:textId="77777777" w:rsidR="00962B06" w:rsidRPr="00E71B46" w:rsidRDefault="00962B06" w:rsidP="00962B06">
      <w:pPr>
        <w:pStyle w:val="Listeafsnit"/>
        <w:numPr>
          <w:ilvl w:val="0"/>
          <w:numId w:val="26"/>
        </w:numPr>
        <w:ind w:left="1276" w:hanging="425"/>
        <w:rPr>
          <w:rFonts w:eastAsia="Arial Unicode MS"/>
        </w:rPr>
      </w:pPr>
      <w:r w:rsidRPr="00E71B46">
        <w:rPr>
          <w:rFonts w:eastAsia="Arial Unicode MS"/>
        </w:rPr>
        <w:t>9 verdensklasseatleter (8 i 2025)</w:t>
      </w:r>
    </w:p>
    <w:p w14:paraId="2844931D" w14:textId="77777777" w:rsidR="00962B06" w:rsidRPr="00E71B46" w:rsidRDefault="00962B06" w:rsidP="00962B06">
      <w:pPr>
        <w:pStyle w:val="Listeafsnit"/>
        <w:numPr>
          <w:ilvl w:val="0"/>
          <w:numId w:val="26"/>
        </w:numPr>
        <w:ind w:left="1276" w:hanging="425"/>
        <w:rPr>
          <w:rFonts w:eastAsia="Arial Unicode MS"/>
        </w:rPr>
      </w:pPr>
      <w:r w:rsidRPr="00E71B46">
        <w:rPr>
          <w:rFonts w:eastAsia="Arial Unicode MS"/>
        </w:rPr>
        <w:t>12 eliteatleter (4 i 2025)</w:t>
      </w:r>
    </w:p>
    <w:p w14:paraId="69CC74F5" w14:textId="77777777" w:rsidR="00962B06" w:rsidRPr="00E71B46" w:rsidRDefault="00962B06" w:rsidP="00962B06">
      <w:pPr>
        <w:pStyle w:val="Listeafsnit"/>
        <w:numPr>
          <w:ilvl w:val="0"/>
          <w:numId w:val="26"/>
        </w:numPr>
        <w:ind w:left="1276" w:hanging="425"/>
        <w:rPr>
          <w:rFonts w:eastAsia="Arial Unicode MS"/>
        </w:rPr>
      </w:pPr>
      <w:r w:rsidRPr="00E71B46">
        <w:rPr>
          <w:rFonts w:eastAsia="Arial Unicode MS"/>
        </w:rPr>
        <w:t>15 bruttogruppeatleter (12 i 2025)</w:t>
      </w:r>
    </w:p>
    <w:p w14:paraId="63AFC866" w14:textId="77777777" w:rsidR="00962B06" w:rsidRPr="00E71B46" w:rsidRDefault="00962B06" w:rsidP="00962B06">
      <w:pPr>
        <w:pStyle w:val="Listeafsnit"/>
        <w:numPr>
          <w:ilvl w:val="0"/>
          <w:numId w:val="26"/>
        </w:numPr>
        <w:ind w:left="1276" w:hanging="425"/>
        <w:rPr>
          <w:rFonts w:eastAsia="Arial Unicode MS"/>
        </w:rPr>
      </w:pPr>
      <w:r w:rsidRPr="00E71B46">
        <w:rPr>
          <w:rFonts w:eastAsia="Arial Unicode MS"/>
        </w:rPr>
        <w:t>4 udviklingsatleter (4 i 2025)</w:t>
      </w:r>
    </w:p>
    <w:p w14:paraId="69A7D262" w14:textId="77777777" w:rsidR="00962B06" w:rsidRPr="00851A64" w:rsidRDefault="00962B06" w:rsidP="00962B06">
      <w:pPr>
        <w:ind w:left="0"/>
      </w:pPr>
    </w:p>
    <w:p w14:paraId="663EF7EE" w14:textId="77777777" w:rsidR="00962B06" w:rsidRPr="00851A64" w:rsidRDefault="00962B06" w:rsidP="00DF3FB7">
      <w:pPr>
        <w:ind w:left="851"/>
      </w:pPr>
      <w:r w:rsidRPr="00851A64">
        <w:t xml:space="preserve">I 2026 modtager Parasport </w:t>
      </w:r>
      <w:r w:rsidRPr="00A968CD">
        <w:t>Danmark 2.800.000</w:t>
      </w:r>
      <w:r w:rsidRPr="00851A64">
        <w:t xml:space="preserve"> kr. fra Team Danmark til elitebudgettet. Dette beløb var 2.500.000 kr. i 2025. </w:t>
      </w:r>
    </w:p>
    <w:p w14:paraId="18BA48BE" w14:textId="77777777" w:rsidR="00962B06" w:rsidRPr="00851A64" w:rsidRDefault="00962B06" w:rsidP="00962B06">
      <w:pPr>
        <w:ind w:left="0"/>
      </w:pPr>
    </w:p>
    <w:p w14:paraId="3D856E5A" w14:textId="77777777" w:rsidR="00962B06" w:rsidRPr="00851A64" w:rsidRDefault="00962B06" w:rsidP="00DF3FB7">
      <w:pPr>
        <w:ind w:left="851"/>
      </w:pPr>
      <w:r w:rsidRPr="00851A64">
        <w:t xml:space="preserve">Foruden dette beløb modtager Parasport Danmark i 2026 samlet </w:t>
      </w:r>
      <w:r w:rsidRPr="00A968CD">
        <w:t>920.000</w:t>
      </w:r>
      <w:r w:rsidRPr="00851A64">
        <w:t xml:space="preserve"> kr. fra Team Danmark til personlige hjælpere m.v. og til familiestøtte. </w:t>
      </w:r>
    </w:p>
    <w:p w14:paraId="42E7378E" w14:textId="77777777" w:rsidR="00962B06" w:rsidRPr="00851A64" w:rsidRDefault="00962B06" w:rsidP="00962B06">
      <w:pPr>
        <w:ind w:left="0"/>
      </w:pPr>
    </w:p>
    <w:p w14:paraId="3B4B19A7" w14:textId="77777777" w:rsidR="00962B06" w:rsidRPr="00851A64" w:rsidRDefault="00962B06" w:rsidP="00DF3FB7">
      <w:pPr>
        <w:ind w:left="0" w:firstLine="851"/>
        <w:rPr>
          <w:u w:val="single"/>
        </w:rPr>
      </w:pPr>
      <w:r w:rsidRPr="00851A64">
        <w:rPr>
          <w:u w:val="single"/>
        </w:rPr>
        <w:t>Proces</w:t>
      </w:r>
    </w:p>
    <w:p w14:paraId="4B23F80E" w14:textId="77777777" w:rsidR="00962B06" w:rsidRPr="00851A64" w:rsidRDefault="00962B06" w:rsidP="00DF3FB7">
      <w:pPr>
        <w:ind w:left="851"/>
      </w:pPr>
      <w:r w:rsidRPr="00851A64">
        <w:t>Aftalen er godkendt i styregruppen, og afventer endelig godkendelse i Team Danmarks bestyrelse på deres kommende bestyrelsesmøde d. 3. december 2025.</w:t>
      </w:r>
    </w:p>
    <w:p w14:paraId="3DF00980" w14:textId="77777777" w:rsidR="00962B06" w:rsidRPr="00851A64" w:rsidRDefault="00962B06" w:rsidP="00962B06">
      <w:pPr>
        <w:ind w:left="0"/>
      </w:pPr>
    </w:p>
    <w:p w14:paraId="3CA95A3A" w14:textId="77777777" w:rsidR="00962B06" w:rsidRDefault="00962B06" w:rsidP="00DF3FB7">
      <w:pPr>
        <w:ind w:left="851"/>
      </w:pPr>
      <w:r w:rsidRPr="00B5179C">
        <w:rPr>
          <w:b/>
          <w:bCs/>
          <w:u w:val="single"/>
        </w:rPr>
        <w:t>Anbefaling til bestyrelsen:</w:t>
      </w:r>
      <w:r>
        <w:t xml:space="preserve"> </w:t>
      </w:r>
      <w:r w:rsidRPr="00851A64">
        <w:t>Administrationen indstiller, at bestyrelsen tager orienteringen til efterretning.</w:t>
      </w:r>
    </w:p>
    <w:p w14:paraId="47F73E08" w14:textId="77777777" w:rsidR="00962B06" w:rsidRDefault="00962B06" w:rsidP="00962B06">
      <w:pPr>
        <w:ind w:left="0"/>
      </w:pPr>
    </w:p>
    <w:p w14:paraId="7313A660" w14:textId="77777777" w:rsidR="00962B06" w:rsidRPr="00B5179C" w:rsidRDefault="00962B06" w:rsidP="00DF3FB7">
      <w:pPr>
        <w:ind w:left="0" w:firstLine="851"/>
      </w:pPr>
      <w:r w:rsidRPr="00B5179C">
        <w:t>Bestyrelsen tog orienteringen til efterretning</w:t>
      </w:r>
    </w:p>
    <w:p w14:paraId="53E2992D" w14:textId="77777777" w:rsidR="00962B06" w:rsidRDefault="00962B06" w:rsidP="00962B06">
      <w:pPr>
        <w:ind w:left="0"/>
        <w:rPr>
          <w:rFonts w:eastAsia="Arial Unicode MS" w:cstheme="minorHAnsi"/>
          <w:b/>
          <w:bCs/>
        </w:rPr>
      </w:pPr>
    </w:p>
    <w:p w14:paraId="371B2731" w14:textId="77777777" w:rsidR="00962B06" w:rsidRPr="0035496E" w:rsidRDefault="00962B06" w:rsidP="00962B06">
      <w:pPr>
        <w:pStyle w:val="Overskrift3"/>
        <w:ind w:left="0"/>
      </w:pPr>
      <w:r w:rsidRPr="001E28D2">
        <w:t>SAGER TIL BESLUTNING</w:t>
      </w:r>
    </w:p>
    <w:p w14:paraId="27BB6675" w14:textId="77777777" w:rsidR="00962B06" w:rsidRDefault="00962B06" w:rsidP="00962B06">
      <w:pPr>
        <w:tabs>
          <w:tab w:val="left" w:pos="1134"/>
          <w:tab w:val="left" w:pos="1701"/>
        </w:tabs>
        <w:ind w:left="0"/>
        <w:contextualSpacing/>
        <w:rPr>
          <w:rFonts w:cstheme="minorHAnsi"/>
          <w:b/>
          <w:bCs/>
          <w:u w:val="single"/>
        </w:rPr>
      </w:pPr>
    </w:p>
    <w:p w14:paraId="404C80DF" w14:textId="77777777" w:rsidR="00DF3FB7" w:rsidRDefault="00962B06" w:rsidP="00DF3FB7">
      <w:pPr>
        <w:pStyle w:val="Overskrift4"/>
        <w:ind w:left="0" w:firstLine="0"/>
      </w:pPr>
      <w:r>
        <w:t xml:space="preserve">Ad </w:t>
      </w:r>
      <w:r w:rsidRPr="00632670">
        <w:t>1</w:t>
      </w:r>
      <w:r>
        <w:t>7</w:t>
      </w:r>
      <w:r w:rsidRPr="00632670">
        <w:tab/>
      </w:r>
      <w:r w:rsidRPr="007D135F">
        <w:t>Revidering af kommissorier</w:t>
      </w:r>
    </w:p>
    <w:p w14:paraId="1BB98D52" w14:textId="7A9EFC93" w:rsidR="00962B06" w:rsidRPr="00DF3FB7" w:rsidRDefault="00962B06" w:rsidP="00DF3FB7">
      <w:pPr>
        <w:pStyle w:val="Overskrift4"/>
        <w:ind w:left="0" w:firstLine="1134"/>
        <w:rPr>
          <w:b w:val="0"/>
          <w:bCs/>
          <w:u w:val="none"/>
        </w:rPr>
      </w:pPr>
      <w:r w:rsidRPr="00DF3FB7">
        <w:rPr>
          <w:b w:val="0"/>
          <w:bCs/>
          <w:u w:val="none"/>
        </w:rPr>
        <w:t>Bilag: forklæde, kommissorium BRU, kommissorium EU</w:t>
      </w:r>
    </w:p>
    <w:p w14:paraId="386F355E" w14:textId="77777777" w:rsidR="00962B06" w:rsidRDefault="00962B06" w:rsidP="00962B06">
      <w:pPr>
        <w:tabs>
          <w:tab w:val="left" w:pos="1134"/>
          <w:tab w:val="left" w:pos="1701"/>
        </w:tabs>
        <w:ind w:left="0"/>
        <w:contextualSpacing/>
        <w:rPr>
          <w:rFonts w:cstheme="minorHAnsi"/>
          <w:bCs/>
        </w:rPr>
      </w:pPr>
    </w:p>
    <w:p w14:paraId="1D5F21EE" w14:textId="77777777" w:rsidR="00962B06" w:rsidRPr="00D018A5" w:rsidRDefault="00962B06" w:rsidP="00DF3FB7">
      <w:pPr>
        <w:ind w:left="0" w:firstLine="1134"/>
        <w:rPr>
          <w:b/>
          <w:bCs/>
        </w:rPr>
      </w:pPr>
      <w:r w:rsidRPr="00D018A5">
        <w:rPr>
          <w:b/>
          <w:bCs/>
        </w:rPr>
        <w:t xml:space="preserve">Resumé: </w:t>
      </w:r>
    </w:p>
    <w:p w14:paraId="65A56593" w14:textId="77777777" w:rsidR="00962B06" w:rsidRPr="00176B99" w:rsidRDefault="00962B06" w:rsidP="00DF3FB7">
      <w:pPr>
        <w:ind w:left="0" w:firstLine="1134"/>
        <w:rPr>
          <w:bCs/>
          <w:u w:val="single"/>
        </w:rPr>
      </w:pPr>
      <w:r w:rsidRPr="00176B99">
        <w:rPr>
          <w:bCs/>
          <w:u w:val="single"/>
        </w:rPr>
        <w:t>Baggrund</w:t>
      </w:r>
    </w:p>
    <w:p w14:paraId="1536A87F" w14:textId="77777777" w:rsidR="00962B06" w:rsidRPr="00176B99" w:rsidRDefault="00962B06" w:rsidP="00DF3FB7">
      <w:pPr>
        <w:rPr>
          <w:bCs/>
        </w:rPr>
      </w:pPr>
      <w:r w:rsidRPr="00176B99">
        <w:rPr>
          <w:bCs/>
        </w:rPr>
        <w:t xml:space="preserve">På bestyrelsesmøde d. 20. august 2025 fremlagde administrationen en sag til beslutning angående godkendelse af reviderede kommissorier for Breddeudvalget, Eliteudvalget og Medicinsk Udvalg. Ønsket om revidering af kommissorierne var baseret på et behov for opdatering og præcisering af udvalgenes retningslinjer, ansvarsområder og fælles dialog og samarbejde. </w:t>
      </w:r>
    </w:p>
    <w:p w14:paraId="6CEADFC8" w14:textId="77777777" w:rsidR="00962B06" w:rsidRPr="00176B99" w:rsidRDefault="00962B06" w:rsidP="00962B06">
      <w:pPr>
        <w:ind w:left="0"/>
        <w:rPr>
          <w:bCs/>
        </w:rPr>
      </w:pPr>
    </w:p>
    <w:p w14:paraId="0997FF16" w14:textId="77777777" w:rsidR="00962B06" w:rsidRPr="00176B99" w:rsidRDefault="00962B06" w:rsidP="00DF3FB7">
      <w:pPr>
        <w:rPr>
          <w:bCs/>
        </w:rPr>
      </w:pPr>
      <w:r w:rsidRPr="00176B99">
        <w:rPr>
          <w:bCs/>
        </w:rPr>
        <w:t xml:space="preserve">Bestyrelsen havde en række ønsker til yderligere </w:t>
      </w:r>
      <w:proofErr w:type="spellStart"/>
      <w:r w:rsidRPr="00176B99">
        <w:rPr>
          <w:bCs/>
        </w:rPr>
        <w:t>tilrettelser</w:t>
      </w:r>
      <w:proofErr w:type="spellEnd"/>
      <w:r w:rsidRPr="00176B99">
        <w:rPr>
          <w:bCs/>
        </w:rPr>
        <w:t xml:space="preserve"> og tilføjelser og besluttede, at kommissorierne for Breddeudvalget og Eliteudvalget skulle gennemskrives og tilrettes med henblik på ensretning af form og indhold.</w:t>
      </w:r>
    </w:p>
    <w:p w14:paraId="2721932F" w14:textId="77777777" w:rsidR="00962B06" w:rsidRPr="00176B99" w:rsidRDefault="00962B06" w:rsidP="00962B06">
      <w:pPr>
        <w:ind w:left="0"/>
        <w:rPr>
          <w:bCs/>
        </w:rPr>
      </w:pPr>
    </w:p>
    <w:p w14:paraId="4E1841A6" w14:textId="77777777" w:rsidR="00962B06" w:rsidRPr="00176B99" w:rsidRDefault="00962B06" w:rsidP="00DF3FB7">
      <w:pPr>
        <w:rPr>
          <w:bCs/>
        </w:rPr>
      </w:pPr>
      <w:r w:rsidRPr="00176B99">
        <w:rPr>
          <w:bCs/>
        </w:rPr>
        <w:t>Administrationen har tilrettet kommissorierne og har haft dem til kommentering i Breddeudvalget og Eliteudvalget.</w:t>
      </w:r>
    </w:p>
    <w:p w14:paraId="139B5366" w14:textId="77777777" w:rsidR="00962B06" w:rsidRPr="00176B99" w:rsidRDefault="00962B06" w:rsidP="00962B06">
      <w:pPr>
        <w:ind w:left="0"/>
        <w:rPr>
          <w:bCs/>
        </w:rPr>
      </w:pPr>
    </w:p>
    <w:p w14:paraId="48DB3E94" w14:textId="77777777" w:rsidR="00962B06" w:rsidRPr="00176B99" w:rsidRDefault="00962B06" w:rsidP="00DF3FB7">
      <w:pPr>
        <w:rPr>
          <w:bCs/>
        </w:rPr>
      </w:pPr>
      <w:r w:rsidRPr="00176B99">
        <w:rPr>
          <w:bCs/>
        </w:rPr>
        <w:lastRenderedPageBreak/>
        <w:t>Onsdag d. 26. november 2025 afholdtes ligeledes et møde med deltagelse af Lene van der Keur, Svenn Folkmann, Jan Johansen, Jens Boe Nielsen, Ivan Løvstrup og Teis Bro hvor kommissorierne for udvalgene og det fremadrettede samarbejde mellem udvalgene blev drøftet.</w:t>
      </w:r>
    </w:p>
    <w:p w14:paraId="1DFC9B65" w14:textId="77777777" w:rsidR="00962B06" w:rsidRPr="00176B99" w:rsidRDefault="00962B06" w:rsidP="00962B06">
      <w:pPr>
        <w:ind w:left="0"/>
        <w:rPr>
          <w:bCs/>
        </w:rPr>
      </w:pPr>
    </w:p>
    <w:p w14:paraId="7EE22D2E" w14:textId="77777777" w:rsidR="00962B06" w:rsidRPr="00176B99" w:rsidRDefault="00962B06" w:rsidP="00DF3FB7">
      <w:pPr>
        <w:rPr>
          <w:bCs/>
        </w:rPr>
      </w:pPr>
      <w:r w:rsidRPr="00176B99">
        <w:rPr>
          <w:bCs/>
        </w:rPr>
        <w:t>På baggrund af input fra bestyrelse og udvalg er der udarbejdet reviderede kommissorier for Breddeudvalget og Eliteudvalget. Disse kommissorier er vedlagt som bilag.</w:t>
      </w:r>
    </w:p>
    <w:p w14:paraId="45EC4674" w14:textId="77777777" w:rsidR="00962B06" w:rsidRPr="00176B99" w:rsidRDefault="00962B06" w:rsidP="00962B06">
      <w:pPr>
        <w:ind w:left="0"/>
        <w:rPr>
          <w:bCs/>
        </w:rPr>
      </w:pPr>
    </w:p>
    <w:p w14:paraId="1457BD04" w14:textId="77777777" w:rsidR="00962B06" w:rsidRPr="00176B99" w:rsidRDefault="00962B06" w:rsidP="00DF3FB7">
      <w:pPr>
        <w:ind w:left="0" w:firstLine="1134"/>
        <w:rPr>
          <w:bCs/>
          <w:u w:val="single"/>
        </w:rPr>
      </w:pPr>
      <w:r w:rsidRPr="00176B99">
        <w:rPr>
          <w:bCs/>
          <w:u w:val="single"/>
        </w:rPr>
        <w:t>Proces</w:t>
      </w:r>
    </w:p>
    <w:p w14:paraId="04FAF303" w14:textId="77777777" w:rsidR="00962B06" w:rsidRPr="00176B99" w:rsidRDefault="00962B06" w:rsidP="00DF3FB7">
      <w:pPr>
        <w:rPr>
          <w:bCs/>
        </w:rPr>
      </w:pPr>
      <w:r w:rsidRPr="00176B99">
        <w:rPr>
          <w:bCs/>
        </w:rPr>
        <w:t xml:space="preserve">Administrationen indstiller, at de reviderede kommissorier godkendes på bestyrelsesmødet d. 10. december 2025. Kommissorierne vil efterfølgende blive fremlagt ved repræsentantskabsmødet d. 2. maj 2026 til endelig vedtagelse. Vedtagelsen kan gennemføres ved simpelt flertal. </w:t>
      </w:r>
    </w:p>
    <w:p w14:paraId="2A49622E" w14:textId="77777777" w:rsidR="00962B06" w:rsidRPr="00176B99" w:rsidRDefault="00962B06" w:rsidP="00962B06">
      <w:pPr>
        <w:tabs>
          <w:tab w:val="left" w:pos="1134"/>
          <w:tab w:val="left" w:pos="1701"/>
        </w:tabs>
        <w:ind w:left="0"/>
        <w:contextualSpacing/>
        <w:rPr>
          <w:rFonts w:cstheme="minorHAnsi"/>
          <w:bCs/>
        </w:rPr>
      </w:pPr>
    </w:p>
    <w:p w14:paraId="5C483901" w14:textId="77777777" w:rsidR="00962B06" w:rsidRDefault="00962B06" w:rsidP="00DF3FB7">
      <w:r w:rsidRPr="00B5179C">
        <w:rPr>
          <w:b/>
        </w:rPr>
        <w:t>Anbefaling til bestyrelsen:</w:t>
      </w:r>
      <w:r>
        <w:t xml:space="preserve"> </w:t>
      </w:r>
      <w:r w:rsidRPr="00176B99">
        <w:t>Administrationen indstiller, at bestyrelsen godkender de reviderede kommissorier til Breddeudvalget og Eliteudvalget.</w:t>
      </w:r>
    </w:p>
    <w:p w14:paraId="59BFC157" w14:textId="77777777" w:rsidR="00962B06" w:rsidRDefault="00962B06" w:rsidP="00962B06">
      <w:pPr>
        <w:tabs>
          <w:tab w:val="left" w:pos="1134"/>
          <w:tab w:val="left" w:pos="1701"/>
        </w:tabs>
        <w:ind w:left="0"/>
        <w:contextualSpacing/>
        <w:rPr>
          <w:rFonts w:cstheme="minorHAnsi"/>
          <w:bCs/>
        </w:rPr>
      </w:pPr>
    </w:p>
    <w:p w14:paraId="2C69089D" w14:textId="77777777" w:rsidR="00962B06" w:rsidRDefault="00962B06" w:rsidP="00DF3FB7">
      <w:r w:rsidRPr="00B5179C">
        <w:rPr>
          <w:b/>
        </w:rPr>
        <w:t>Beslutning:</w:t>
      </w:r>
      <w:r>
        <w:rPr>
          <w:u w:val="single"/>
        </w:rPr>
        <w:br/>
      </w:r>
      <w:r w:rsidRPr="001B77CF">
        <w:t xml:space="preserve">Bestyrelsen godkendte de reviderede kommissorier for bredde- og eliteudvalget med følgende </w:t>
      </w:r>
      <w:r>
        <w:t xml:space="preserve">tre </w:t>
      </w:r>
      <w:r w:rsidRPr="001B77CF">
        <w:t>ændringer, som er gældende for begge kommissorier:</w:t>
      </w:r>
    </w:p>
    <w:p w14:paraId="547C38FD" w14:textId="77777777" w:rsidR="00962B06" w:rsidRDefault="00962B06" w:rsidP="00962B06">
      <w:pPr>
        <w:tabs>
          <w:tab w:val="left" w:pos="1134"/>
          <w:tab w:val="left" w:pos="1701"/>
        </w:tabs>
        <w:ind w:left="0"/>
        <w:contextualSpacing/>
        <w:rPr>
          <w:rFonts w:cstheme="minorHAnsi"/>
          <w:bCs/>
        </w:rPr>
      </w:pPr>
    </w:p>
    <w:p w14:paraId="3CA32677" w14:textId="77777777" w:rsidR="00962B06" w:rsidRDefault="00962B06" w:rsidP="00C22B1B">
      <w:r>
        <w:t>1.</w:t>
      </w:r>
    </w:p>
    <w:p w14:paraId="5A0773ED" w14:textId="77777777" w:rsidR="00962B06" w:rsidRDefault="00962B06" w:rsidP="00C22B1B">
      <w:r>
        <w:t>”</w:t>
      </w:r>
      <w:r w:rsidRPr="001B77CF">
        <w:t>Breddeidrætten</w:t>
      </w:r>
      <w:r>
        <w:t>/Eliteidrætten</w:t>
      </w:r>
      <w:r w:rsidRPr="001B77CF">
        <w:t xml:space="preserve"> i Parasport Danmark tegnes politisk af Breddeudvalget</w:t>
      </w:r>
      <w:r>
        <w:t>/Eliteudvalget</w:t>
      </w:r>
      <w:r w:rsidRPr="001B77CF">
        <w:t>.</w:t>
      </w:r>
      <w:r>
        <w:t>”</w:t>
      </w:r>
    </w:p>
    <w:p w14:paraId="6AF73CFD" w14:textId="77777777" w:rsidR="00962B06" w:rsidRDefault="00962B06" w:rsidP="00962B06">
      <w:pPr>
        <w:ind w:left="0"/>
      </w:pPr>
      <w:r>
        <w:tab/>
      </w:r>
    </w:p>
    <w:p w14:paraId="29EB9359" w14:textId="77777777" w:rsidR="00962B06" w:rsidRPr="00B04404" w:rsidRDefault="00962B06" w:rsidP="00C22B1B">
      <w:pPr>
        <w:rPr>
          <w:u w:val="single"/>
        </w:rPr>
      </w:pPr>
      <w:r w:rsidRPr="00B04404">
        <w:rPr>
          <w:u w:val="single"/>
        </w:rPr>
        <w:t>Ændres til:</w:t>
      </w:r>
    </w:p>
    <w:p w14:paraId="4D80844A" w14:textId="77777777" w:rsidR="00962B06" w:rsidRDefault="00962B06" w:rsidP="00C22B1B">
      <w:r>
        <w:t>”</w:t>
      </w:r>
      <w:r w:rsidRPr="001B77CF">
        <w:t>Breddeidrætten</w:t>
      </w:r>
      <w:r>
        <w:t>/Eliteidrætten</w:t>
      </w:r>
      <w:r w:rsidRPr="001B77CF">
        <w:t xml:space="preserve"> i Parasport Danmark tegnes politisk af </w:t>
      </w:r>
      <w:r>
        <w:t>bestyrelsen i samarbejde med b</w:t>
      </w:r>
      <w:r w:rsidRPr="001B77CF">
        <w:t>reddeudvalget</w:t>
      </w:r>
      <w:r>
        <w:t>/eliteudvalget</w:t>
      </w:r>
      <w:r w:rsidRPr="001B77CF">
        <w:t>.</w:t>
      </w:r>
      <w:r>
        <w:t>”</w:t>
      </w:r>
    </w:p>
    <w:p w14:paraId="565FE53F" w14:textId="77777777" w:rsidR="00962B06" w:rsidRDefault="00962B06" w:rsidP="00C22B1B"/>
    <w:p w14:paraId="37EA7DF9" w14:textId="77777777" w:rsidR="00962B06" w:rsidRDefault="00962B06" w:rsidP="00C22B1B">
      <w:r>
        <w:t>2.</w:t>
      </w:r>
      <w:r>
        <w:br/>
        <w:t>”</w:t>
      </w:r>
      <w:r w:rsidRPr="00007654">
        <w:t>Breddeudvalget</w:t>
      </w:r>
      <w:r>
        <w:t>/Eliteudvalget</w:t>
      </w:r>
      <w:r w:rsidRPr="00007654">
        <w:t xml:space="preserve"> er breddeidrættens</w:t>
      </w:r>
      <w:r>
        <w:t>/eliteidrættens</w:t>
      </w:r>
      <w:r w:rsidRPr="00007654">
        <w:t xml:space="preserve"> repræsentant og stemme i Parasport Danmarks bestyrelse og vil her sikre relevante indspil og rollen som høringspartner. </w:t>
      </w:r>
      <w:r>
        <w:t>”</w:t>
      </w:r>
      <w:r>
        <w:br/>
      </w:r>
    </w:p>
    <w:p w14:paraId="39EF9C5D" w14:textId="77777777" w:rsidR="00962B06" w:rsidRPr="00B04404" w:rsidRDefault="00962B06" w:rsidP="00C22B1B">
      <w:r w:rsidRPr="00B04404">
        <w:t>Ændres til:</w:t>
      </w:r>
    </w:p>
    <w:p w14:paraId="384E6CA2" w14:textId="77777777" w:rsidR="00962B06" w:rsidRPr="00FF3A0E" w:rsidRDefault="00962B06" w:rsidP="00C22B1B">
      <w:r w:rsidRPr="00FF3A0E">
        <w:t>”Breddeudvalget/Eliteudvalget skal sikre relevant indspil og varetage rollen som høringspartner overfor Parasport Danmarks bestyrelse i forbindelse med drøftelser om breddeidræt/eliteidræt”</w:t>
      </w:r>
      <w:r>
        <w:t>.</w:t>
      </w:r>
    </w:p>
    <w:p w14:paraId="33AA5C51" w14:textId="77777777" w:rsidR="00962B06" w:rsidRDefault="00962B06" w:rsidP="00C22B1B">
      <w:pPr>
        <w:tabs>
          <w:tab w:val="left" w:pos="1134"/>
          <w:tab w:val="left" w:pos="1701"/>
        </w:tabs>
        <w:contextualSpacing/>
        <w:rPr>
          <w:rFonts w:cstheme="minorHAnsi"/>
          <w:bCs/>
        </w:rPr>
      </w:pPr>
    </w:p>
    <w:p w14:paraId="29A4649F" w14:textId="77777777" w:rsidR="00962B06" w:rsidRDefault="00962B06" w:rsidP="00C22B1B">
      <w:r>
        <w:t xml:space="preserve">3. </w:t>
      </w:r>
    </w:p>
    <w:p w14:paraId="22B4EF65" w14:textId="77777777" w:rsidR="00962B06" w:rsidRDefault="00962B06" w:rsidP="00C22B1B">
      <w:r>
        <w:t>”</w:t>
      </w:r>
      <w:r w:rsidRPr="004E6202">
        <w:t>Udvalget er derfor sammensat af medlemmer, som hver især besidder viden indenfor faglighed og praksis.</w:t>
      </w:r>
      <w:r>
        <w:t>”</w:t>
      </w:r>
    </w:p>
    <w:p w14:paraId="1250C20C" w14:textId="77777777" w:rsidR="00962B06" w:rsidRDefault="00962B06" w:rsidP="00962B06">
      <w:pPr>
        <w:ind w:left="0"/>
      </w:pPr>
      <w:r>
        <w:tab/>
      </w:r>
    </w:p>
    <w:p w14:paraId="3F30FD5B" w14:textId="77777777" w:rsidR="00962B06" w:rsidRPr="00E71B46" w:rsidRDefault="00962B06" w:rsidP="00C22B1B">
      <w:pPr>
        <w:ind w:left="0" w:firstLine="1134"/>
        <w:rPr>
          <w:u w:val="single"/>
        </w:rPr>
      </w:pPr>
      <w:r w:rsidRPr="00E71B46">
        <w:rPr>
          <w:u w:val="single"/>
        </w:rPr>
        <w:t>Denne sætning slettes.</w:t>
      </w:r>
    </w:p>
    <w:p w14:paraId="55747256" w14:textId="77777777" w:rsidR="00962B06" w:rsidRPr="003F6D24" w:rsidRDefault="00962B06" w:rsidP="00962B06">
      <w:pPr>
        <w:tabs>
          <w:tab w:val="left" w:pos="1134"/>
          <w:tab w:val="left" w:pos="1701"/>
        </w:tabs>
        <w:ind w:left="0"/>
        <w:contextualSpacing/>
        <w:rPr>
          <w:rFonts w:cstheme="minorHAnsi"/>
          <w:bCs/>
        </w:rPr>
      </w:pPr>
    </w:p>
    <w:p w14:paraId="6F5324C2" w14:textId="77777777" w:rsidR="00962B06" w:rsidRDefault="00962B06" w:rsidP="00C22B1B">
      <w:pPr>
        <w:rPr>
          <w:bCs/>
        </w:rPr>
      </w:pPr>
      <w:r w:rsidRPr="00C8315D">
        <w:rPr>
          <w:b/>
          <w:bCs/>
        </w:rPr>
        <w:lastRenderedPageBreak/>
        <w:t xml:space="preserve">Beslutning: </w:t>
      </w:r>
      <w:r w:rsidRPr="00C8315D">
        <w:rPr>
          <w:bCs/>
        </w:rPr>
        <w:t>Bestyrelsen sender hermed de to kommissorier videre til endelig godkendelse på repræsentantskabsmødet</w:t>
      </w:r>
      <w:r w:rsidRPr="003F6D24">
        <w:rPr>
          <w:bCs/>
        </w:rPr>
        <w:t xml:space="preserve"> den 2. maj.</w:t>
      </w:r>
      <w:r>
        <w:rPr>
          <w:bCs/>
        </w:rPr>
        <w:t xml:space="preserve"> </w:t>
      </w:r>
    </w:p>
    <w:p w14:paraId="63B6064F" w14:textId="77777777" w:rsidR="00962B06" w:rsidRDefault="00962B06" w:rsidP="00962B06">
      <w:pPr>
        <w:tabs>
          <w:tab w:val="left" w:pos="1134"/>
          <w:tab w:val="left" w:pos="1701"/>
        </w:tabs>
        <w:ind w:left="0"/>
        <w:contextualSpacing/>
        <w:rPr>
          <w:rFonts w:cstheme="minorHAnsi"/>
          <w:bCs/>
          <w:u w:val="single"/>
        </w:rPr>
      </w:pPr>
    </w:p>
    <w:p w14:paraId="45F0EDA8" w14:textId="77777777" w:rsidR="00C22B1B" w:rsidRDefault="00C22B1B" w:rsidP="00962B06">
      <w:pPr>
        <w:tabs>
          <w:tab w:val="left" w:pos="1134"/>
          <w:tab w:val="left" w:pos="1701"/>
        </w:tabs>
        <w:ind w:left="0"/>
        <w:contextualSpacing/>
        <w:rPr>
          <w:rFonts w:cstheme="minorHAnsi"/>
          <w:bCs/>
          <w:u w:val="single"/>
        </w:rPr>
      </w:pPr>
    </w:p>
    <w:p w14:paraId="58D96DE1" w14:textId="77777777" w:rsidR="00C22B1B" w:rsidRDefault="00962B06" w:rsidP="00C22B1B">
      <w:pPr>
        <w:pStyle w:val="Overskrift4"/>
        <w:ind w:left="0" w:firstLine="0"/>
      </w:pPr>
      <w:r>
        <w:t xml:space="preserve">Ad </w:t>
      </w:r>
      <w:r w:rsidRPr="00695B0C">
        <w:t>1</w:t>
      </w:r>
      <w:r>
        <w:t>8</w:t>
      </w:r>
      <w:r w:rsidRPr="00695B0C">
        <w:tab/>
      </w:r>
      <w:r w:rsidRPr="00F92FA6">
        <w:t>Udkast til Strategi og Fokusområder 2026-2029</w:t>
      </w:r>
    </w:p>
    <w:p w14:paraId="45699098" w14:textId="52105D55" w:rsidR="00962B06" w:rsidRPr="00C22B1B" w:rsidRDefault="00962B06" w:rsidP="00C22B1B">
      <w:pPr>
        <w:pStyle w:val="Overskrift4"/>
        <w:ind w:left="0" w:firstLine="1134"/>
        <w:rPr>
          <w:b w:val="0"/>
          <w:bCs/>
          <w:u w:val="none"/>
        </w:rPr>
      </w:pPr>
      <w:r w:rsidRPr="00C22B1B">
        <w:rPr>
          <w:b w:val="0"/>
          <w:bCs/>
          <w:u w:val="none"/>
        </w:rPr>
        <w:t>Bilag: forklæde, udkast til strategi, strategioverblik</w:t>
      </w:r>
    </w:p>
    <w:p w14:paraId="7DDCFF4A" w14:textId="77777777" w:rsidR="00962B06" w:rsidRDefault="00962B06" w:rsidP="00962B06">
      <w:pPr>
        <w:ind w:left="0"/>
      </w:pPr>
    </w:p>
    <w:p w14:paraId="223AC58D" w14:textId="77777777" w:rsidR="00962B06" w:rsidRPr="00172691" w:rsidRDefault="00962B06" w:rsidP="00C22B1B">
      <w:r w:rsidRPr="00B5179C">
        <w:rPr>
          <w:b/>
          <w:bCs/>
        </w:rPr>
        <w:t>Resumé:</w:t>
      </w:r>
      <w:r>
        <w:t xml:space="preserve"> </w:t>
      </w:r>
      <w:r w:rsidRPr="00172691">
        <w:t>På baggrund af drøftelser på strategidøgn i slutningen af oktober, har administrationen udarbejdet udkast til strategi og fokusområder for perioden 2026-2029.</w:t>
      </w:r>
    </w:p>
    <w:p w14:paraId="43B97BE1" w14:textId="77777777" w:rsidR="00962B06" w:rsidRPr="00172691" w:rsidRDefault="00962B06" w:rsidP="00C22B1B">
      <w:r w:rsidRPr="00172691">
        <w:t>Udkastet tager desuden udgangspunkt i de strategiske spor med DIF samt Parasport Danmarks talent og elitestrategi og samarbejdsaftale med Team Danmark.</w:t>
      </w:r>
    </w:p>
    <w:p w14:paraId="3DD22F6B" w14:textId="77777777" w:rsidR="00962B06" w:rsidRDefault="00962B06" w:rsidP="00962B06">
      <w:pPr>
        <w:ind w:left="0"/>
      </w:pPr>
    </w:p>
    <w:p w14:paraId="4371FD0E" w14:textId="77777777" w:rsidR="00962B06" w:rsidRDefault="00962B06" w:rsidP="00C22B1B">
      <w:r w:rsidRPr="00B5179C">
        <w:rPr>
          <w:b/>
          <w:bCs/>
        </w:rPr>
        <w:t>Anbefaling til bestyrelsen:</w:t>
      </w:r>
      <w:r>
        <w:t xml:space="preserve"> </w:t>
      </w:r>
      <w:r w:rsidRPr="00172691">
        <w:t>Det anbefales, at bestyrelsen diskuterer udkastet til Parasport Danmarks strategi for 2026-2029 og at bestyrelsen enten beslutter det vedlagte udkast eller beder administrationen om at gennemskrive med ændringsforslag udstukket af bestyrelsen</w:t>
      </w:r>
    </w:p>
    <w:p w14:paraId="0705CC1E" w14:textId="77777777" w:rsidR="00962B06" w:rsidRDefault="00962B06" w:rsidP="00962B06">
      <w:pPr>
        <w:ind w:left="0"/>
      </w:pPr>
    </w:p>
    <w:p w14:paraId="04746010" w14:textId="77777777" w:rsidR="00962B06" w:rsidRPr="00A65EF5" w:rsidRDefault="00962B06" w:rsidP="00C22B1B">
      <w:r w:rsidRPr="00B5179C">
        <w:rPr>
          <w:b/>
          <w:bCs/>
        </w:rPr>
        <w:t>Beslutning:</w:t>
      </w:r>
      <w:r>
        <w:rPr>
          <w:b/>
          <w:bCs/>
        </w:rPr>
        <w:t xml:space="preserve"> </w:t>
      </w:r>
      <w:r w:rsidRPr="00A65EF5">
        <w:t>Bestyrelsen godkendte Parasport Danmarks strategi for 2026-2029</w:t>
      </w:r>
      <w:r>
        <w:t>,</w:t>
      </w:r>
      <w:r w:rsidRPr="00A65EF5">
        <w:t xml:space="preserve"> men ønsker </w:t>
      </w:r>
      <w:r>
        <w:t>at præsentationsmaterialet til strategien skal være mere uddybende.</w:t>
      </w:r>
    </w:p>
    <w:p w14:paraId="7F95EC06" w14:textId="77777777" w:rsidR="00962B06" w:rsidRDefault="00962B06" w:rsidP="00962B06">
      <w:pPr>
        <w:tabs>
          <w:tab w:val="left" w:pos="1134"/>
          <w:tab w:val="left" w:pos="1701"/>
        </w:tabs>
        <w:ind w:left="0"/>
        <w:contextualSpacing/>
        <w:rPr>
          <w:rFonts w:cstheme="minorHAnsi"/>
        </w:rPr>
      </w:pPr>
    </w:p>
    <w:p w14:paraId="3A3A385B" w14:textId="77777777" w:rsidR="00C22B1B" w:rsidRDefault="00962B06" w:rsidP="00C22B1B">
      <w:pPr>
        <w:pStyle w:val="Overskrift4"/>
        <w:ind w:left="0" w:firstLine="0"/>
      </w:pPr>
      <w:r>
        <w:t xml:space="preserve">Ad </w:t>
      </w:r>
      <w:r w:rsidRPr="00695B0C">
        <w:t>1</w:t>
      </w:r>
      <w:r>
        <w:t>9</w:t>
      </w:r>
      <w:r w:rsidRPr="00695B0C">
        <w:tab/>
      </w:r>
      <w:r w:rsidRPr="00901087">
        <w:t>Parasport Danmarks funding-strategi 2026-2029</w:t>
      </w:r>
    </w:p>
    <w:p w14:paraId="6D27B367" w14:textId="5DAC68B8" w:rsidR="00962B06" w:rsidRPr="00C22B1B" w:rsidRDefault="00962B06" w:rsidP="00C22B1B">
      <w:pPr>
        <w:pStyle w:val="Overskrift4"/>
        <w:ind w:left="0" w:firstLine="1134"/>
        <w:rPr>
          <w:b w:val="0"/>
          <w:bCs/>
          <w:u w:val="none"/>
        </w:rPr>
      </w:pPr>
      <w:r w:rsidRPr="00C22B1B">
        <w:rPr>
          <w:b w:val="0"/>
          <w:bCs/>
          <w:u w:val="none"/>
        </w:rPr>
        <w:t>Bilag: forklæde, værditilbud, strategi</w:t>
      </w:r>
    </w:p>
    <w:p w14:paraId="271A5607" w14:textId="77777777" w:rsidR="00962B06" w:rsidRDefault="00962B06" w:rsidP="00962B06">
      <w:pPr>
        <w:ind w:left="0"/>
      </w:pPr>
    </w:p>
    <w:p w14:paraId="38631BB1" w14:textId="77777777" w:rsidR="00962B06" w:rsidRPr="00BE43A1" w:rsidRDefault="00962B06" w:rsidP="00C22B1B">
      <w:r w:rsidRPr="00B5179C">
        <w:rPr>
          <w:b/>
          <w:bCs/>
        </w:rPr>
        <w:t>Resumé:</w:t>
      </w:r>
      <w:r>
        <w:t xml:space="preserve"> </w:t>
      </w:r>
      <w:r w:rsidRPr="00BE43A1">
        <w:t xml:space="preserve">Vi har på baggrund af en opfordring fra toppartner KV Fonden i samarbejde med konsulenthuset </w:t>
      </w:r>
      <w:proofErr w:type="spellStart"/>
      <w:r w:rsidRPr="00BE43A1">
        <w:t>Implement</w:t>
      </w:r>
      <w:proofErr w:type="spellEnd"/>
      <w:r w:rsidRPr="00BE43A1">
        <w:t xml:space="preserve"> været igennem en række dialoger og workshops med henblik på at udarbejde en funding-strategi for Parasport Danmark (2026-2029).</w:t>
      </w:r>
    </w:p>
    <w:p w14:paraId="4D2A2446" w14:textId="77777777" w:rsidR="00962B06" w:rsidRPr="00BE43A1" w:rsidRDefault="00962B06" w:rsidP="00C22B1B">
      <w:r w:rsidRPr="00BE43A1">
        <w:t xml:space="preserve">Opsamlingen på workshops med </w:t>
      </w:r>
      <w:proofErr w:type="spellStart"/>
      <w:r w:rsidRPr="00BE43A1">
        <w:t>Implement</w:t>
      </w:r>
      <w:proofErr w:type="spellEnd"/>
      <w:r w:rsidRPr="00BE43A1">
        <w:t xml:space="preserve"> samt erfaringerne fra dialoger med </w:t>
      </w:r>
      <w:proofErr w:type="spellStart"/>
      <w:r w:rsidRPr="00BE43A1">
        <w:t>eksisternede</w:t>
      </w:r>
      <w:proofErr w:type="spellEnd"/>
      <w:r w:rsidRPr="00BE43A1">
        <w:t xml:space="preserve"> samt potentielle nye partnere (IVL &amp; MAS) har ført til udarbejdelsen af Parasport Danmarks funding-strategi 2026-2029. </w:t>
      </w:r>
    </w:p>
    <w:p w14:paraId="64BE7C80" w14:textId="77777777" w:rsidR="00962B06" w:rsidRDefault="00962B06" w:rsidP="00C22B1B">
      <w:r w:rsidRPr="00BE43A1">
        <w:t>Følgende resumé samt vedlagte bilag udfolder funding-strategien og planen for dens eksekvering. Funding-strategien bliver præsenteret på bestyrelsesmødet.</w:t>
      </w:r>
      <w:r>
        <w:br/>
      </w:r>
    </w:p>
    <w:p w14:paraId="7ABB29FD" w14:textId="77777777" w:rsidR="00962B06" w:rsidRPr="00A73357" w:rsidRDefault="00962B06" w:rsidP="00C22B1B">
      <w:pPr>
        <w:ind w:left="0" w:firstLine="1134"/>
        <w:rPr>
          <w:u w:val="single"/>
        </w:rPr>
      </w:pPr>
      <w:r w:rsidRPr="00A73357">
        <w:rPr>
          <w:u w:val="single"/>
        </w:rPr>
        <w:t>Formål med funding-strategien</w:t>
      </w:r>
    </w:p>
    <w:p w14:paraId="7946D9E6" w14:textId="77777777" w:rsidR="00962B06" w:rsidRPr="00BE43A1" w:rsidRDefault="00962B06" w:rsidP="00C22B1B">
      <w:pPr>
        <w:ind w:left="0" w:firstLine="1134"/>
      </w:pPr>
      <w:r w:rsidRPr="00BE43A1">
        <w:t>Sikre flere – og helst frie – midler til:</w:t>
      </w:r>
    </w:p>
    <w:p w14:paraId="2E224AA9" w14:textId="77777777" w:rsidR="00962B06" w:rsidRPr="00BE43A1" w:rsidRDefault="00962B06" w:rsidP="00962B06">
      <w:pPr>
        <w:pStyle w:val="Listeafsnit"/>
        <w:numPr>
          <w:ilvl w:val="1"/>
          <w:numId w:val="24"/>
        </w:numPr>
        <w:ind w:left="1276" w:hanging="425"/>
      </w:pPr>
      <w:r w:rsidRPr="00BE43A1">
        <w:t>At understøtte visionen og adgang til idrættens fællesskaber.</w:t>
      </w:r>
    </w:p>
    <w:p w14:paraId="749703D7" w14:textId="77777777" w:rsidR="00962B06" w:rsidRPr="00BE43A1" w:rsidRDefault="00962B06" w:rsidP="00962B06">
      <w:pPr>
        <w:pStyle w:val="Listeafsnit"/>
        <w:numPr>
          <w:ilvl w:val="1"/>
          <w:numId w:val="24"/>
        </w:numPr>
        <w:ind w:left="1276" w:hanging="425"/>
      </w:pPr>
      <w:r w:rsidRPr="00BE43A1">
        <w:t>At løfte udvalgte projekter ind i driften.</w:t>
      </w:r>
    </w:p>
    <w:p w14:paraId="607B5620" w14:textId="77777777" w:rsidR="00962B06" w:rsidRPr="00BE43A1" w:rsidRDefault="00962B06" w:rsidP="00962B06">
      <w:pPr>
        <w:pStyle w:val="Listeafsnit"/>
        <w:numPr>
          <w:ilvl w:val="1"/>
          <w:numId w:val="24"/>
        </w:numPr>
        <w:ind w:left="1276" w:hanging="425"/>
      </w:pPr>
      <w:r w:rsidRPr="00BE43A1">
        <w:t xml:space="preserve">At prioritere de bedste </w:t>
      </w:r>
      <w:proofErr w:type="spellStart"/>
      <w:r w:rsidRPr="00BE43A1">
        <w:t>parasportsatleter</w:t>
      </w:r>
      <w:proofErr w:type="spellEnd"/>
      <w:r w:rsidRPr="00BE43A1">
        <w:t xml:space="preserve"> og performance-idrætter.</w:t>
      </w:r>
    </w:p>
    <w:p w14:paraId="76A3EFC0" w14:textId="77777777" w:rsidR="00962B06" w:rsidRPr="00BE43A1" w:rsidRDefault="00962B06" w:rsidP="00962B06">
      <w:pPr>
        <w:tabs>
          <w:tab w:val="left" w:pos="1134"/>
          <w:tab w:val="left" w:pos="1701"/>
        </w:tabs>
        <w:ind w:left="0"/>
        <w:contextualSpacing/>
        <w:rPr>
          <w:rFonts w:cstheme="minorHAnsi"/>
        </w:rPr>
      </w:pPr>
    </w:p>
    <w:p w14:paraId="0A3188B2" w14:textId="77777777" w:rsidR="00962B06" w:rsidRPr="00E71B46" w:rsidRDefault="00962B06" w:rsidP="00C22B1B">
      <w:pPr>
        <w:ind w:left="0" w:firstLine="1276"/>
        <w:rPr>
          <w:u w:val="single"/>
        </w:rPr>
      </w:pPr>
      <w:r w:rsidRPr="00E71B46">
        <w:rPr>
          <w:u w:val="single"/>
        </w:rPr>
        <w:t>Overordnet mål</w:t>
      </w:r>
    </w:p>
    <w:p w14:paraId="2955D687" w14:textId="77777777" w:rsidR="00962B06" w:rsidRPr="00BE43A1" w:rsidRDefault="00962B06" w:rsidP="00C22B1B">
      <w:pPr>
        <w:ind w:left="0" w:firstLine="1276"/>
      </w:pPr>
      <w:r w:rsidRPr="00BE43A1">
        <w:t>Øge indtægterne med 1 mio. kr. årligt med fokus på frie midler.</w:t>
      </w:r>
    </w:p>
    <w:p w14:paraId="5D13C5EB" w14:textId="77777777" w:rsidR="00962B06" w:rsidRPr="00BE43A1" w:rsidRDefault="00962B06" w:rsidP="00962B06">
      <w:pPr>
        <w:ind w:left="0"/>
      </w:pPr>
    </w:p>
    <w:p w14:paraId="5A9CB025" w14:textId="77777777" w:rsidR="00962B06" w:rsidRPr="00E71B46" w:rsidRDefault="00962B06" w:rsidP="00C22B1B">
      <w:pPr>
        <w:ind w:left="0" w:firstLine="1276"/>
        <w:rPr>
          <w:u w:val="single"/>
        </w:rPr>
      </w:pPr>
      <w:r w:rsidRPr="00E71B46">
        <w:rPr>
          <w:u w:val="single"/>
        </w:rPr>
        <w:t>Indsatsområder for øget indtjening</w:t>
      </w:r>
    </w:p>
    <w:p w14:paraId="481E6B3C" w14:textId="77777777" w:rsidR="00962B06" w:rsidRPr="00BE43A1" w:rsidRDefault="00962B06" w:rsidP="00962B06">
      <w:pPr>
        <w:pStyle w:val="Listeafsnit"/>
        <w:numPr>
          <w:ilvl w:val="0"/>
          <w:numId w:val="28"/>
        </w:numPr>
        <w:ind w:left="1276" w:hanging="425"/>
      </w:pPr>
      <w:r w:rsidRPr="00BE43A1">
        <w:t>Tiltrække 1–2 nye toppartnere.</w:t>
      </w:r>
    </w:p>
    <w:p w14:paraId="5204B6EF" w14:textId="77777777" w:rsidR="00962B06" w:rsidRPr="00BE43A1" w:rsidRDefault="00962B06" w:rsidP="00962B06">
      <w:pPr>
        <w:pStyle w:val="Listeafsnit"/>
        <w:numPr>
          <w:ilvl w:val="0"/>
          <w:numId w:val="28"/>
        </w:numPr>
        <w:ind w:left="1276" w:hanging="425"/>
      </w:pPr>
      <w:r w:rsidRPr="00BE43A1">
        <w:t>Sælge paralympiske rettigheder til 1–2 partnere.</w:t>
      </w:r>
    </w:p>
    <w:p w14:paraId="19EADC5F" w14:textId="77777777" w:rsidR="00962B06" w:rsidRPr="00BE43A1" w:rsidRDefault="00962B06" w:rsidP="00962B06">
      <w:pPr>
        <w:pStyle w:val="Listeafsnit"/>
        <w:numPr>
          <w:ilvl w:val="0"/>
          <w:numId w:val="28"/>
        </w:numPr>
        <w:ind w:left="1276" w:hanging="425"/>
      </w:pPr>
      <w:r w:rsidRPr="00BE43A1">
        <w:lastRenderedPageBreak/>
        <w:t>Omstrukturere Team Parasport, så virksomheder enten løftes op som partnere eller køber støttebeviser (ingen forlængelser af Team Parasport).</w:t>
      </w:r>
    </w:p>
    <w:p w14:paraId="6214F16A" w14:textId="77777777" w:rsidR="00962B06" w:rsidRPr="00BE43A1" w:rsidRDefault="00962B06" w:rsidP="00962B06">
      <w:pPr>
        <w:pStyle w:val="Listeafsnit"/>
        <w:numPr>
          <w:ilvl w:val="0"/>
          <w:numId w:val="28"/>
        </w:numPr>
        <w:ind w:left="1276" w:hanging="425"/>
      </w:pPr>
      <w:r w:rsidRPr="00BE43A1">
        <w:t>Understøtte arbejdet i DIF &amp; Team Danmark Kommerciel ift. paralympiske rettigheder.</w:t>
      </w:r>
    </w:p>
    <w:p w14:paraId="587E6598" w14:textId="77777777" w:rsidR="00962B06" w:rsidRPr="00BE43A1" w:rsidRDefault="00962B06" w:rsidP="00962B06">
      <w:pPr>
        <w:tabs>
          <w:tab w:val="left" w:pos="1134"/>
          <w:tab w:val="left" w:pos="1701"/>
        </w:tabs>
        <w:ind w:left="1276" w:hanging="425"/>
        <w:contextualSpacing/>
        <w:rPr>
          <w:rFonts w:cstheme="minorHAnsi"/>
        </w:rPr>
      </w:pPr>
    </w:p>
    <w:p w14:paraId="040C5C41" w14:textId="77777777" w:rsidR="00962B06" w:rsidRPr="00D018A5" w:rsidRDefault="00962B06" w:rsidP="00C22B1B">
      <w:pPr>
        <w:ind w:left="0" w:firstLine="1276"/>
        <w:rPr>
          <w:u w:val="single"/>
        </w:rPr>
      </w:pPr>
      <w:r w:rsidRPr="00D018A5">
        <w:rPr>
          <w:u w:val="single"/>
        </w:rPr>
        <w:t>Støttemodel – økonomiske niveauer</w:t>
      </w:r>
    </w:p>
    <w:p w14:paraId="693BC988" w14:textId="77777777" w:rsidR="00962B06" w:rsidRPr="00E71B46" w:rsidRDefault="00962B06" w:rsidP="00962B06">
      <w:pPr>
        <w:pStyle w:val="Listeafsnit"/>
        <w:numPr>
          <w:ilvl w:val="0"/>
          <w:numId w:val="29"/>
        </w:numPr>
        <w:ind w:left="1276" w:hanging="425"/>
      </w:pPr>
      <w:r w:rsidRPr="00E71B46">
        <w:t>Toppartner: fra 1,5 mio. kr.</w:t>
      </w:r>
    </w:p>
    <w:p w14:paraId="35AF4EC8" w14:textId="77777777" w:rsidR="00962B06" w:rsidRPr="00E71B46" w:rsidRDefault="00962B06" w:rsidP="00962B06">
      <w:pPr>
        <w:pStyle w:val="Listeafsnit"/>
        <w:numPr>
          <w:ilvl w:val="0"/>
          <w:numId w:val="29"/>
        </w:numPr>
        <w:ind w:left="1276" w:hanging="425"/>
      </w:pPr>
      <w:r w:rsidRPr="00E71B46">
        <w:t>Partner: 200.000 – 1,5 mio. kr. (inkl. PL fra 700.000 kr.)</w:t>
      </w:r>
    </w:p>
    <w:p w14:paraId="216E2979" w14:textId="77777777" w:rsidR="00962B06" w:rsidRPr="00E71B46" w:rsidRDefault="00962B06" w:rsidP="00962B06">
      <w:pPr>
        <w:pStyle w:val="Listeafsnit"/>
        <w:numPr>
          <w:ilvl w:val="0"/>
          <w:numId w:val="29"/>
        </w:numPr>
        <w:ind w:left="1276" w:hanging="425"/>
      </w:pPr>
      <w:r w:rsidRPr="00E71B46">
        <w:t xml:space="preserve">Støttebeviser: 2.028 kr. pr. stk. </w:t>
      </w:r>
    </w:p>
    <w:p w14:paraId="1A39C021" w14:textId="77777777" w:rsidR="00962B06" w:rsidRPr="00BE43A1" w:rsidRDefault="00962B06" w:rsidP="00962B06">
      <w:pPr>
        <w:tabs>
          <w:tab w:val="left" w:pos="1134"/>
          <w:tab w:val="left" w:pos="1701"/>
        </w:tabs>
        <w:ind w:left="1276" w:hanging="425"/>
        <w:contextualSpacing/>
        <w:rPr>
          <w:rFonts w:cstheme="minorHAnsi"/>
        </w:rPr>
      </w:pPr>
    </w:p>
    <w:p w14:paraId="348C7C2B" w14:textId="77777777" w:rsidR="00962B06" w:rsidRPr="00D018A5" w:rsidRDefault="00962B06" w:rsidP="00C22B1B">
      <w:pPr>
        <w:ind w:left="0" w:firstLine="1276"/>
        <w:rPr>
          <w:u w:val="single"/>
        </w:rPr>
      </w:pPr>
      <w:r w:rsidRPr="00D018A5">
        <w:rPr>
          <w:u w:val="single"/>
        </w:rPr>
        <w:t>Strategisk retning</w:t>
      </w:r>
    </w:p>
    <w:p w14:paraId="0C8450B8" w14:textId="77777777" w:rsidR="00962B06" w:rsidRPr="00BE43A1" w:rsidRDefault="00962B06" w:rsidP="00962B06">
      <w:pPr>
        <w:pStyle w:val="Listeafsnit"/>
        <w:numPr>
          <w:ilvl w:val="0"/>
          <w:numId w:val="24"/>
        </w:numPr>
        <w:ind w:left="1276" w:hanging="425"/>
      </w:pPr>
      <w:r w:rsidRPr="00BE43A1">
        <w:t>Færre, større og mere strukturerede partnerskaber.</w:t>
      </w:r>
    </w:p>
    <w:p w14:paraId="4B19672E" w14:textId="77777777" w:rsidR="00962B06" w:rsidRPr="00BE43A1" w:rsidRDefault="00962B06" w:rsidP="00962B06">
      <w:pPr>
        <w:pStyle w:val="Listeafsnit"/>
        <w:numPr>
          <w:ilvl w:val="0"/>
          <w:numId w:val="24"/>
        </w:numPr>
        <w:ind w:left="1276" w:hanging="425"/>
      </w:pPr>
      <w:r w:rsidRPr="00BE43A1">
        <w:t>Fortsætte nuværende arbejde vedr. projektmidler, donationer og arv (100 støttebeviser årligt muliggør arv som indtægtskilde).</w:t>
      </w:r>
    </w:p>
    <w:p w14:paraId="28981C5D" w14:textId="77777777" w:rsidR="00962B06" w:rsidRPr="00BE43A1" w:rsidRDefault="00962B06" w:rsidP="00962B06">
      <w:pPr>
        <w:pStyle w:val="Listeafsnit"/>
        <w:numPr>
          <w:ilvl w:val="0"/>
          <w:numId w:val="24"/>
        </w:numPr>
        <w:ind w:left="1276" w:hanging="425"/>
      </w:pPr>
      <w:r w:rsidRPr="00BE43A1">
        <w:t>Højere grad af aktivering og tydelig forventningsafstemning i partnerskaber.</w:t>
      </w:r>
    </w:p>
    <w:p w14:paraId="6E84EEA7" w14:textId="77777777" w:rsidR="00962B06" w:rsidRPr="00BE43A1" w:rsidRDefault="00962B06" w:rsidP="00962B06">
      <w:pPr>
        <w:tabs>
          <w:tab w:val="left" w:pos="1134"/>
          <w:tab w:val="left" w:pos="1701"/>
        </w:tabs>
        <w:ind w:left="1276" w:hanging="425"/>
        <w:contextualSpacing/>
        <w:rPr>
          <w:rFonts w:cstheme="minorHAnsi"/>
        </w:rPr>
      </w:pPr>
    </w:p>
    <w:p w14:paraId="7CC478D2" w14:textId="77777777" w:rsidR="00962B06" w:rsidRPr="00E71B46" w:rsidRDefault="00962B06" w:rsidP="00C22B1B">
      <w:pPr>
        <w:ind w:left="0" w:firstLine="1276"/>
        <w:rPr>
          <w:u w:val="single"/>
        </w:rPr>
      </w:pPr>
      <w:r w:rsidRPr="00E71B46">
        <w:rPr>
          <w:u w:val="single"/>
        </w:rPr>
        <w:t>Prioriteter 2026–2029</w:t>
      </w:r>
    </w:p>
    <w:p w14:paraId="185C0FBF" w14:textId="77777777" w:rsidR="00962B06" w:rsidRPr="00BE43A1" w:rsidRDefault="00962B06" w:rsidP="00962B06">
      <w:pPr>
        <w:pStyle w:val="Listeafsnit"/>
        <w:numPr>
          <w:ilvl w:val="0"/>
          <w:numId w:val="24"/>
        </w:numPr>
        <w:ind w:left="1276" w:hanging="425"/>
      </w:pPr>
      <w:r w:rsidRPr="00BE43A1">
        <w:t>Narrativ: Bredt og kommercielt relevant – parasport er ikke en niche.</w:t>
      </w:r>
    </w:p>
    <w:p w14:paraId="1ED4C4D1" w14:textId="77777777" w:rsidR="00962B06" w:rsidRPr="00BE43A1" w:rsidRDefault="00962B06" w:rsidP="00962B06">
      <w:pPr>
        <w:pStyle w:val="Listeafsnit"/>
        <w:numPr>
          <w:ilvl w:val="0"/>
          <w:numId w:val="24"/>
        </w:numPr>
        <w:ind w:left="1276" w:hanging="425"/>
      </w:pPr>
      <w:r w:rsidRPr="00BE43A1">
        <w:t>Værditilbud: Udbygning af leverancer og aktiveringsplatform.</w:t>
      </w:r>
    </w:p>
    <w:p w14:paraId="638F42C4" w14:textId="77777777" w:rsidR="00962B06" w:rsidRPr="00BE43A1" w:rsidRDefault="00962B06" w:rsidP="00962B06">
      <w:pPr>
        <w:pStyle w:val="Listeafsnit"/>
        <w:numPr>
          <w:ilvl w:val="0"/>
          <w:numId w:val="24"/>
        </w:numPr>
        <w:ind w:left="1276" w:hanging="425"/>
      </w:pPr>
      <w:r w:rsidRPr="00BE43A1">
        <w:t>20 % tilbageløb: Maks. 20 % af partnerindtægten går til leverancer.</w:t>
      </w:r>
    </w:p>
    <w:p w14:paraId="0A0145ED" w14:textId="77777777" w:rsidR="00962B06" w:rsidRPr="00BE43A1" w:rsidRDefault="00962B06" w:rsidP="00962B06">
      <w:pPr>
        <w:pStyle w:val="Listeafsnit"/>
        <w:numPr>
          <w:ilvl w:val="0"/>
          <w:numId w:val="24"/>
        </w:numPr>
        <w:ind w:left="1276" w:hanging="425"/>
      </w:pPr>
      <w:r w:rsidRPr="00BE43A1">
        <w:t>Atleter: Indtænkes i aktivering; honorar 5.000–10.000 kr.</w:t>
      </w:r>
    </w:p>
    <w:p w14:paraId="6DE45E13" w14:textId="77777777" w:rsidR="00962B06" w:rsidRPr="00BE43A1" w:rsidRDefault="00962B06" w:rsidP="00962B06">
      <w:pPr>
        <w:pStyle w:val="Listeafsnit"/>
        <w:numPr>
          <w:ilvl w:val="0"/>
          <w:numId w:val="24"/>
        </w:numPr>
        <w:ind w:left="1276" w:hanging="425"/>
      </w:pPr>
      <w:r w:rsidRPr="00BE43A1">
        <w:t>Metode: Én fast partnerindgang i Kommunikation &amp; Kommerciel.</w:t>
      </w:r>
    </w:p>
    <w:p w14:paraId="6CF9FBF5" w14:textId="77777777" w:rsidR="00962B06" w:rsidRPr="00BE43A1" w:rsidRDefault="00962B06" w:rsidP="00962B06">
      <w:pPr>
        <w:pStyle w:val="Listeafsnit"/>
        <w:numPr>
          <w:ilvl w:val="0"/>
          <w:numId w:val="24"/>
        </w:numPr>
        <w:ind w:left="1276" w:hanging="425"/>
      </w:pPr>
      <w:r w:rsidRPr="00BE43A1">
        <w:t>Timing: 2027–2028 bruges aktivt pga. øget opmærksomhed omkring PL.</w:t>
      </w:r>
    </w:p>
    <w:p w14:paraId="4D43C5FD" w14:textId="77777777" w:rsidR="00962B06" w:rsidRPr="00BE43A1" w:rsidRDefault="00962B06" w:rsidP="00962B06">
      <w:pPr>
        <w:tabs>
          <w:tab w:val="left" w:pos="1134"/>
          <w:tab w:val="left" w:pos="1701"/>
        </w:tabs>
        <w:ind w:left="1276" w:hanging="425"/>
        <w:contextualSpacing/>
        <w:rPr>
          <w:rFonts w:cstheme="minorHAnsi"/>
        </w:rPr>
      </w:pPr>
    </w:p>
    <w:p w14:paraId="3C0F489D" w14:textId="77777777" w:rsidR="00962B06" w:rsidRPr="00E71B46" w:rsidRDefault="00962B06" w:rsidP="00C22B1B">
      <w:pPr>
        <w:ind w:left="0" w:firstLine="1276"/>
        <w:rPr>
          <w:u w:val="single"/>
        </w:rPr>
      </w:pPr>
      <w:r w:rsidRPr="00E71B46">
        <w:rPr>
          <w:u w:val="single"/>
        </w:rPr>
        <w:t>Opmærksomhedspunkter</w:t>
      </w:r>
    </w:p>
    <w:p w14:paraId="31617060" w14:textId="77777777" w:rsidR="00962B06" w:rsidRPr="00BE43A1" w:rsidRDefault="00962B06" w:rsidP="00962B06">
      <w:pPr>
        <w:pStyle w:val="Listeafsnit"/>
        <w:numPr>
          <w:ilvl w:val="0"/>
          <w:numId w:val="30"/>
        </w:numPr>
        <w:ind w:left="1276" w:hanging="425"/>
      </w:pPr>
      <w:r w:rsidRPr="00BE43A1">
        <w:t>Ressourcer: Flere partnere kræver øgede bemandingsressourcer.</w:t>
      </w:r>
    </w:p>
    <w:p w14:paraId="0220D557" w14:textId="77777777" w:rsidR="00962B06" w:rsidRPr="00BE43A1" w:rsidRDefault="00962B06" w:rsidP="00962B06">
      <w:pPr>
        <w:pStyle w:val="Listeafsnit"/>
        <w:numPr>
          <w:ilvl w:val="0"/>
          <w:numId w:val="30"/>
        </w:numPr>
        <w:ind w:left="1276" w:hanging="425"/>
      </w:pPr>
      <w:r w:rsidRPr="00BE43A1">
        <w:t>Partnerkategorier: Mulig ny kategori over toppartner ved 2,5 mio. kr.</w:t>
      </w:r>
    </w:p>
    <w:p w14:paraId="40A52281" w14:textId="77777777" w:rsidR="00962B06" w:rsidRPr="00BE43A1" w:rsidRDefault="00962B06" w:rsidP="00962B06">
      <w:pPr>
        <w:pStyle w:val="Listeafsnit"/>
        <w:numPr>
          <w:ilvl w:val="0"/>
          <w:numId w:val="30"/>
        </w:numPr>
        <w:ind w:left="1276" w:hanging="425"/>
      </w:pPr>
      <w:r w:rsidRPr="00BE43A1">
        <w:t>Logotryk: Risiko for udvanding – behov for alternativer til synlighed via tryk.</w:t>
      </w:r>
    </w:p>
    <w:p w14:paraId="1A2975AD" w14:textId="77777777" w:rsidR="00962B06" w:rsidRPr="00BE43A1" w:rsidRDefault="00962B06" w:rsidP="00962B06">
      <w:pPr>
        <w:tabs>
          <w:tab w:val="left" w:pos="1134"/>
          <w:tab w:val="left" w:pos="1701"/>
        </w:tabs>
        <w:ind w:left="1276" w:hanging="425"/>
        <w:contextualSpacing/>
        <w:rPr>
          <w:rFonts w:cstheme="minorHAnsi"/>
        </w:rPr>
      </w:pPr>
    </w:p>
    <w:p w14:paraId="43942AEA" w14:textId="77777777" w:rsidR="00962B06" w:rsidRPr="00BE43A1" w:rsidRDefault="00962B06" w:rsidP="00C22B1B">
      <w:pPr>
        <w:ind w:left="1276"/>
      </w:pPr>
      <w:r w:rsidRPr="00B5179C">
        <w:rPr>
          <w:b/>
          <w:bCs/>
        </w:rPr>
        <w:t>Anbefaling til bestyrelsen:</w:t>
      </w:r>
      <w:r>
        <w:t xml:space="preserve"> </w:t>
      </w:r>
      <w:r w:rsidRPr="00BE43A1">
        <w:t>Bestyrelsen bidrager med refleksioner vedr. Parasport Danmarks tiltrækning og håndtering af kommercielle partnere og fonde, herunder også de fravalg som prioriteringen af ovenstående fokus medfører.</w:t>
      </w:r>
    </w:p>
    <w:p w14:paraId="263F2E46" w14:textId="77777777" w:rsidR="00962B06" w:rsidRDefault="00962B06" w:rsidP="00C22B1B">
      <w:pPr>
        <w:ind w:left="0" w:firstLine="1276"/>
      </w:pPr>
      <w:r w:rsidRPr="00BE43A1">
        <w:t>Bestyrelsen godkender funding-strategien.</w:t>
      </w:r>
    </w:p>
    <w:p w14:paraId="60DEF00C" w14:textId="77777777" w:rsidR="00962B06" w:rsidRDefault="00962B06" w:rsidP="00962B06">
      <w:pPr>
        <w:ind w:left="0"/>
      </w:pPr>
    </w:p>
    <w:p w14:paraId="63ABD42C" w14:textId="77777777" w:rsidR="00962B06" w:rsidRPr="00D018A5" w:rsidRDefault="00962B06" w:rsidP="00C22B1B">
      <w:pPr>
        <w:ind w:left="0" w:firstLine="1276"/>
        <w:rPr>
          <w:b/>
          <w:bCs/>
        </w:rPr>
      </w:pPr>
      <w:r w:rsidRPr="00B5179C">
        <w:rPr>
          <w:b/>
          <w:bCs/>
        </w:rPr>
        <w:t>Beslutning:</w:t>
      </w:r>
      <w:r>
        <w:rPr>
          <w:b/>
          <w:bCs/>
        </w:rPr>
        <w:t xml:space="preserve"> </w:t>
      </w:r>
      <w:r w:rsidRPr="008E185C">
        <w:t>Bestyrelsen godkendte funding-strategien</w:t>
      </w:r>
      <w:r>
        <w:t>.</w:t>
      </w:r>
    </w:p>
    <w:p w14:paraId="51F797B1" w14:textId="77777777" w:rsidR="00962B06" w:rsidRDefault="00962B06" w:rsidP="00962B06">
      <w:pPr>
        <w:ind w:left="0"/>
      </w:pPr>
    </w:p>
    <w:p w14:paraId="228336DF" w14:textId="77777777" w:rsidR="00962B06" w:rsidRPr="00695B0C" w:rsidRDefault="00962B06" w:rsidP="00962B06">
      <w:pPr>
        <w:pStyle w:val="Overskrift4"/>
        <w:ind w:left="0" w:firstLine="0"/>
      </w:pPr>
      <w:r>
        <w:t>Ad 20</w:t>
      </w:r>
      <w:r w:rsidRPr="00695B0C">
        <w:tab/>
      </w:r>
      <w:r w:rsidRPr="009A67B5">
        <w:t>Samarbejdsaftale mellem Grønlands Idrætsforbund og Parasport Danmark</w:t>
      </w:r>
    </w:p>
    <w:p w14:paraId="1EDCCD20" w14:textId="77777777" w:rsidR="00962B06" w:rsidRDefault="00962B06" w:rsidP="00C22B1B">
      <w:pPr>
        <w:ind w:left="0" w:firstLine="1304"/>
      </w:pPr>
      <w:r>
        <w:t>Bilag: forklæde, samarbejdsaftale</w:t>
      </w:r>
    </w:p>
    <w:p w14:paraId="17B5FC60" w14:textId="77777777" w:rsidR="00962B06" w:rsidRDefault="00962B06" w:rsidP="00962B06">
      <w:pPr>
        <w:tabs>
          <w:tab w:val="left" w:pos="1134"/>
          <w:tab w:val="left" w:pos="1701"/>
        </w:tabs>
        <w:ind w:left="0"/>
        <w:contextualSpacing/>
        <w:rPr>
          <w:rFonts w:cstheme="minorHAnsi"/>
        </w:rPr>
      </w:pPr>
    </w:p>
    <w:p w14:paraId="3B9FA7BF" w14:textId="77777777" w:rsidR="00962B06" w:rsidRPr="0036525F" w:rsidRDefault="00962B06" w:rsidP="00C22B1B">
      <w:pPr>
        <w:ind w:left="1304"/>
      </w:pPr>
      <w:r w:rsidRPr="00B5179C">
        <w:rPr>
          <w:b/>
          <w:bCs/>
        </w:rPr>
        <w:t>Resumé:</w:t>
      </w:r>
      <w:r>
        <w:t xml:space="preserve"> </w:t>
      </w:r>
      <w:r w:rsidRPr="0036525F">
        <w:t xml:space="preserve">På baggrund af dialog og samarbejde i forbindelse med deltagelse i Special Olympics World Winter Games i Torino i 2025, ønskes det at indgå en samarbejdsaftale mellem Grønlands Idrætsforbund/Parasport og Parasport Danmark. </w:t>
      </w:r>
    </w:p>
    <w:p w14:paraId="76F31F0D" w14:textId="77777777" w:rsidR="00962B06" w:rsidRPr="0036525F" w:rsidRDefault="00962B06" w:rsidP="00C22B1B">
      <w:pPr>
        <w:ind w:left="1304"/>
      </w:pPr>
      <w:r w:rsidRPr="0036525F">
        <w:t xml:space="preserve">Formålet med aftalen er at sikre et klart og struktureret samarbejde mellem Grønlands Idrætsforbund/Parasport og Parasport Danmark i forbindelse med kvoteansøgninger samt udtagelse af atleter til Special Olympics World Winter </w:t>
      </w:r>
      <w:r w:rsidRPr="0036525F">
        <w:lastRenderedPageBreak/>
        <w:t>Games. Grønlands Idrætsforbund/Parasport kan, på nuværende tidspunkt, ikke opnå selvstændigt medlemskab af Special Olympics International og samarbejdet Grønlands Idrætsforbund/Parasport og Parasport Danmark sker med positiv opbakning fra Special Olympics International.</w:t>
      </w:r>
    </w:p>
    <w:p w14:paraId="67FB3FAA" w14:textId="77777777" w:rsidR="00962B06" w:rsidRPr="0036525F" w:rsidRDefault="00962B06" w:rsidP="00C22B1B">
      <w:pPr>
        <w:ind w:left="1304"/>
      </w:pPr>
      <w:r w:rsidRPr="0036525F">
        <w:t>I aftaleperioden vil parterne yderligere afsøge mulighederne for at etablere et fælles projekt, der har til formål at understøtte og videreudvikle parasporten i Grønland.</w:t>
      </w:r>
    </w:p>
    <w:p w14:paraId="2CC64609" w14:textId="77777777" w:rsidR="00962B06" w:rsidRPr="0036525F" w:rsidRDefault="00962B06" w:rsidP="00962B06">
      <w:pPr>
        <w:ind w:left="0"/>
      </w:pPr>
    </w:p>
    <w:p w14:paraId="4D79829D" w14:textId="77777777" w:rsidR="00962B06" w:rsidRDefault="00962B06" w:rsidP="00C22B1B">
      <w:pPr>
        <w:ind w:left="1304"/>
      </w:pPr>
      <w:r w:rsidRPr="00B5179C">
        <w:rPr>
          <w:b/>
          <w:bCs/>
        </w:rPr>
        <w:t>Anbefaling til bestyrelsen:</w:t>
      </w:r>
      <w:r>
        <w:t xml:space="preserve"> </w:t>
      </w:r>
      <w:r w:rsidRPr="0036525F">
        <w:t>Administrationen indstiller, at bestyrelsen godkender samarbejdsaftalen med mellem Grønlands Idrætsforbund og Parasport Danmark</w:t>
      </w:r>
    </w:p>
    <w:p w14:paraId="4994957B" w14:textId="77777777" w:rsidR="00962B06" w:rsidRDefault="00962B06" w:rsidP="00962B06">
      <w:pPr>
        <w:ind w:left="0"/>
      </w:pPr>
    </w:p>
    <w:p w14:paraId="64375E5B" w14:textId="77777777" w:rsidR="00962B06" w:rsidRPr="00B5179C" w:rsidRDefault="00962B06" w:rsidP="00C22B1B">
      <w:pPr>
        <w:ind w:left="0" w:firstLine="1304"/>
        <w:rPr>
          <w:b/>
          <w:bCs/>
        </w:rPr>
      </w:pPr>
      <w:r w:rsidRPr="00B5179C">
        <w:rPr>
          <w:b/>
          <w:bCs/>
        </w:rPr>
        <w:t>Beslutning:</w:t>
      </w:r>
    </w:p>
    <w:p w14:paraId="3B2BBE9F" w14:textId="77777777" w:rsidR="00962B06" w:rsidRPr="00FA1590" w:rsidRDefault="00962B06" w:rsidP="00C22B1B">
      <w:pPr>
        <w:ind w:left="0" w:firstLine="1304"/>
      </w:pPr>
      <w:r w:rsidRPr="00FA1590">
        <w:t>Bestyrelsen godkendte samarbejdsaftalen med Grønlands Idrætsforbund</w:t>
      </w:r>
      <w:r>
        <w:t>.</w:t>
      </w:r>
    </w:p>
    <w:p w14:paraId="183CB361" w14:textId="77777777" w:rsidR="00962B06" w:rsidRDefault="00962B06" w:rsidP="00962B06">
      <w:pPr>
        <w:ind w:left="0"/>
      </w:pPr>
    </w:p>
    <w:p w14:paraId="3BAFA30E" w14:textId="77777777" w:rsidR="00C22B1B" w:rsidRDefault="00962B06" w:rsidP="00C22B1B">
      <w:pPr>
        <w:pStyle w:val="Overskrift4"/>
        <w:ind w:left="0" w:firstLine="0"/>
      </w:pPr>
      <w:r>
        <w:t>Ad 21</w:t>
      </w:r>
      <w:r w:rsidRPr="00695B0C">
        <w:tab/>
      </w:r>
      <w:r w:rsidRPr="001F5423">
        <w:t>Samarbejdsaftale mellem DBU Sjælland og Parasport Danmark</w:t>
      </w:r>
    </w:p>
    <w:p w14:paraId="6529051D" w14:textId="5C0F1684" w:rsidR="00962B06" w:rsidRPr="00C22B1B" w:rsidRDefault="00C22B1B" w:rsidP="00C22B1B">
      <w:pPr>
        <w:pStyle w:val="Overskrift4"/>
        <w:ind w:left="0" w:firstLine="0"/>
        <w:rPr>
          <w:b w:val="0"/>
          <w:bCs/>
          <w:u w:val="none"/>
        </w:rPr>
      </w:pPr>
      <w:r>
        <w:rPr>
          <w:b w:val="0"/>
          <w:bCs/>
          <w:u w:val="none"/>
        </w:rPr>
        <w:tab/>
      </w:r>
      <w:r w:rsidR="00962B06" w:rsidRPr="00C22B1B">
        <w:rPr>
          <w:b w:val="0"/>
          <w:bCs/>
          <w:u w:val="none"/>
        </w:rPr>
        <w:t>Bilag: forklæde, samarbejdsaftale</w:t>
      </w:r>
    </w:p>
    <w:p w14:paraId="71B61D26" w14:textId="77777777" w:rsidR="00962B06" w:rsidRDefault="00962B06" w:rsidP="00962B06">
      <w:pPr>
        <w:ind w:left="0"/>
      </w:pPr>
    </w:p>
    <w:p w14:paraId="72891F0E" w14:textId="77777777" w:rsidR="00962B06" w:rsidRPr="008D4DC7" w:rsidRDefault="00962B06" w:rsidP="00C22B1B">
      <w:r w:rsidRPr="00B5179C">
        <w:rPr>
          <w:b/>
          <w:bCs/>
        </w:rPr>
        <w:t>Resumé:</w:t>
      </w:r>
      <w:r>
        <w:t xml:space="preserve"> </w:t>
      </w:r>
      <w:r w:rsidRPr="008D4DC7">
        <w:t>Aftalen omfatter samarbejde om Special Olympics Skolefodboldstævner samt Parasport Danmarks fodboldturnering for sæsonerne 2025/26 og 2026/27. Aftalen er en forlængelse af tidligere samarbejdsaftale. Aftaleperioden løber fra 1. september 2025 til 1. juni 2027.</w:t>
      </w:r>
    </w:p>
    <w:p w14:paraId="11795DCA" w14:textId="77777777" w:rsidR="00962B06" w:rsidRPr="008D4DC7" w:rsidRDefault="00962B06" w:rsidP="00C22B1B">
      <w:r w:rsidRPr="008D4DC7">
        <w:t xml:space="preserve">Formålet er at sikre, at </w:t>
      </w:r>
      <w:proofErr w:type="spellStart"/>
      <w:r w:rsidRPr="008D4DC7">
        <w:t>parafodbold</w:t>
      </w:r>
      <w:proofErr w:type="spellEnd"/>
      <w:r w:rsidRPr="008D4DC7">
        <w:t xml:space="preserve"> og skolefodboldstævner for børn og unge med særlige behov bliver en fast del af DBU Breddes turnerings- og stævneaktiviteter.</w:t>
      </w:r>
      <w:r>
        <w:br/>
      </w:r>
    </w:p>
    <w:p w14:paraId="780FD20A" w14:textId="77777777" w:rsidR="00962B06" w:rsidRDefault="00962B06" w:rsidP="00C22B1B">
      <w:r w:rsidRPr="00B5179C">
        <w:rPr>
          <w:b/>
          <w:bCs/>
        </w:rPr>
        <w:t>Anbefaling til bestyrelsen:</w:t>
      </w:r>
      <w:r>
        <w:t xml:space="preserve"> </w:t>
      </w:r>
      <w:r w:rsidRPr="008D4DC7">
        <w:t>Administrationen indstiller, at bestyrelsen godkender samarbejdsaftalen med mellem DBU Sjælland og Parasport Danmark</w:t>
      </w:r>
    </w:p>
    <w:p w14:paraId="11F9CAAA" w14:textId="77777777" w:rsidR="00962B06" w:rsidRDefault="00962B06" w:rsidP="00962B06">
      <w:pPr>
        <w:ind w:left="0"/>
      </w:pPr>
    </w:p>
    <w:p w14:paraId="36E08724" w14:textId="77777777" w:rsidR="00962B06" w:rsidRPr="00D54BD4" w:rsidRDefault="00962B06" w:rsidP="00C22B1B">
      <w:pPr>
        <w:ind w:left="0" w:firstLine="1134"/>
      </w:pPr>
      <w:r w:rsidRPr="00B5179C">
        <w:rPr>
          <w:b/>
          <w:bCs/>
        </w:rPr>
        <w:t>Beslutning:</w:t>
      </w:r>
      <w:r>
        <w:rPr>
          <w:b/>
          <w:bCs/>
        </w:rPr>
        <w:t xml:space="preserve"> </w:t>
      </w:r>
      <w:r w:rsidRPr="00D54BD4">
        <w:t>Bestyrelsen godkendte samarbejdsaftalen med DBU Sjælland</w:t>
      </w:r>
      <w:r>
        <w:t>.</w:t>
      </w:r>
    </w:p>
    <w:p w14:paraId="5EAD506F" w14:textId="77777777" w:rsidR="00962B06" w:rsidRDefault="00962B06" w:rsidP="00962B06">
      <w:pPr>
        <w:ind w:left="0"/>
      </w:pPr>
    </w:p>
    <w:p w14:paraId="4F5C10B6" w14:textId="77777777" w:rsidR="00C22B1B" w:rsidRDefault="00962B06" w:rsidP="00C22B1B">
      <w:pPr>
        <w:pStyle w:val="Overskrift4"/>
        <w:ind w:left="0" w:firstLine="0"/>
      </w:pPr>
      <w:r>
        <w:t xml:space="preserve">Ad </w:t>
      </w:r>
      <w:r w:rsidRPr="00D52484">
        <w:t>22</w:t>
      </w:r>
      <w:r w:rsidRPr="00D52484">
        <w:tab/>
        <w:t>Samarbejdsaftale mellem Klatring Danmark og Parasport Danmark</w:t>
      </w:r>
    </w:p>
    <w:p w14:paraId="52B911DF" w14:textId="19F9FF9E" w:rsidR="00962B06" w:rsidRPr="00C22B1B" w:rsidRDefault="00C22B1B" w:rsidP="00C22B1B">
      <w:pPr>
        <w:pStyle w:val="Overskrift4"/>
        <w:ind w:left="0" w:firstLine="0"/>
        <w:rPr>
          <w:b w:val="0"/>
          <w:bCs/>
          <w:u w:val="none"/>
        </w:rPr>
      </w:pPr>
      <w:r>
        <w:rPr>
          <w:b w:val="0"/>
          <w:bCs/>
          <w:u w:val="none"/>
        </w:rPr>
        <w:tab/>
      </w:r>
      <w:r w:rsidR="00962B06" w:rsidRPr="00C22B1B">
        <w:rPr>
          <w:b w:val="0"/>
          <w:bCs/>
          <w:u w:val="none"/>
        </w:rPr>
        <w:t>Bilag: forklæde, samarbejdsaftale</w:t>
      </w:r>
    </w:p>
    <w:p w14:paraId="20EF86D5" w14:textId="77777777" w:rsidR="00962B06" w:rsidRDefault="00962B06" w:rsidP="00962B06">
      <w:pPr>
        <w:ind w:left="0"/>
      </w:pPr>
    </w:p>
    <w:p w14:paraId="201465A8" w14:textId="77777777" w:rsidR="00962B06" w:rsidRPr="00F11877" w:rsidRDefault="00962B06" w:rsidP="00C22B1B">
      <w:pPr>
        <w:ind w:left="1304"/>
      </w:pPr>
      <w:r w:rsidRPr="00B5179C">
        <w:rPr>
          <w:b/>
          <w:bCs/>
        </w:rPr>
        <w:t>Resumé:</w:t>
      </w:r>
      <w:r>
        <w:t xml:space="preserve"> </w:t>
      </w:r>
      <w:r w:rsidRPr="00F11877">
        <w:t xml:space="preserve">Klatring Danmark har igennem en årrække udviklet </w:t>
      </w:r>
      <w:proofErr w:type="spellStart"/>
      <w:r w:rsidRPr="00F11877">
        <w:t>paraklatring</w:t>
      </w:r>
      <w:proofErr w:type="spellEnd"/>
      <w:r w:rsidRPr="00F11877">
        <w:t xml:space="preserve"> aktiviteter i enkelte klubber og i forbindelse med enkelte konkurrencer. Der er også etableret et landshold for </w:t>
      </w:r>
      <w:proofErr w:type="spellStart"/>
      <w:r w:rsidRPr="00F11877">
        <w:t>paraklatrere</w:t>
      </w:r>
      <w:proofErr w:type="spellEnd"/>
      <w:r w:rsidRPr="00F11877">
        <w:t xml:space="preserve">, der deltager i internationale stævner som EM og VM. Samtidig er </w:t>
      </w:r>
      <w:proofErr w:type="spellStart"/>
      <w:r w:rsidRPr="00F11877">
        <w:t>paraklatring</w:t>
      </w:r>
      <w:proofErr w:type="spellEnd"/>
      <w:r w:rsidRPr="00F11877">
        <w:t xml:space="preserve"> nu blevet en paralympisk sport, som er med på programmet i 2028 og 2032. </w:t>
      </w:r>
    </w:p>
    <w:p w14:paraId="498CB46C" w14:textId="77777777" w:rsidR="00962B06" w:rsidRPr="00F11877" w:rsidRDefault="00962B06" w:rsidP="00C22B1B">
      <w:pPr>
        <w:ind w:left="1304"/>
      </w:pPr>
      <w:r w:rsidRPr="00F11877">
        <w:t xml:space="preserve">Parasport Danmark har støttet dem i denne proces, men langt det meste arbejde hermed et sket fra Klatring Danmarks side. </w:t>
      </w:r>
    </w:p>
    <w:p w14:paraId="35F27DA2" w14:textId="77777777" w:rsidR="00962B06" w:rsidRPr="00F11877" w:rsidRDefault="00962B06" w:rsidP="00C22B1B">
      <w:pPr>
        <w:ind w:left="1304"/>
      </w:pPr>
      <w:r w:rsidRPr="00F11877">
        <w:t xml:space="preserve">Det har skabt øget opmærksomhed på </w:t>
      </w:r>
      <w:proofErr w:type="spellStart"/>
      <w:r w:rsidRPr="00F11877">
        <w:t>paraklatring</w:t>
      </w:r>
      <w:proofErr w:type="spellEnd"/>
      <w:r w:rsidRPr="00F11877">
        <w:t xml:space="preserve"> internt i Klatring Danmark, og begge forbund finder det hensigtsmæssigt, at der kommer en større tydelighed omkring, hvad samarbejdet mellem forbundene indebærer, og hvad målene i denne forbindelse er. </w:t>
      </w:r>
    </w:p>
    <w:p w14:paraId="32CA86FF" w14:textId="77777777" w:rsidR="00962B06" w:rsidRDefault="00962B06" w:rsidP="00C22B1B">
      <w:pPr>
        <w:ind w:left="1304"/>
      </w:pPr>
      <w:r w:rsidRPr="00F11877">
        <w:t xml:space="preserve">I forbindelse med udformning af aftalen har Klatring Danmark og Parasport Danmark drøftet hvorledes man inden for de eksisterende rammer kan styrke samarbejdet, men aftalen indebærer ikke, at der igangsættes en stor satsning på </w:t>
      </w:r>
      <w:proofErr w:type="spellStart"/>
      <w:r w:rsidRPr="00F11877">
        <w:t>paraklatring</w:t>
      </w:r>
      <w:proofErr w:type="spellEnd"/>
      <w:r w:rsidRPr="00F11877">
        <w:t>.</w:t>
      </w:r>
    </w:p>
    <w:p w14:paraId="1EA9A1A1" w14:textId="77777777" w:rsidR="00962B06" w:rsidRPr="00F11877" w:rsidRDefault="00962B06" w:rsidP="00962B06">
      <w:pPr>
        <w:ind w:left="0"/>
      </w:pPr>
    </w:p>
    <w:p w14:paraId="6CAA71C8" w14:textId="77777777" w:rsidR="00962B06" w:rsidRDefault="00962B06" w:rsidP="00C22B1B">
      <w:pPr>
        <w:ind w:left="1304"/>
      </w:pPr>
      <w:r w:rsidRPr="00B5179C">
        <w:rPr>
          <w:b/>
          <w:bCs/>
        </w:rPr>
        <w:lastRenderedPageBreak/>
        <w:t>Anbefaling til bestyrelsen:</w:t>
      </w:r>
      <w:r>
        <w:t xml:space="preserve"> </w:t>
      </w:r>
      <w:r w:rsidRPr="00F11877">
        <w:t>Administrationen indstiller, at bestyrelsen godkender samarbejdsaftalen mellem Klatring Danmark og Parasport Danmark.</w:t>
      </w:r>
    </w:p>
    <w:p w14:paraId="61DBECC1" w14:textId="77777777" w:rsidR="00962B06" w:rsidRDefault="00962B06" w:rsidP="00962B06">
      <w:pPr>
        <w:ind w:left="0"/>
      </w:pPr>
    </w:p>
    <w:p w14:paraId="4D16A5EB" w14:textId="77777777" w:rsidR="00962B06" w:rsidRPr="00FA1590" w:rsidRDefault="00962B06" w:rsidP="00C22B1B">
      <w:pPr>
        <w:ind w:left="0" w:firstLine="1304"/>
      </w:pPr>
      <w:r w:rsidRPr="00B5179C">
        <w:rPr>
          <w:b/>
          <w:bCs/>
        </w:rPr>
        <w:t>Beslutning:</w:t>
      </w:r>
      <w:r>
        <w:rPr>
          <w:b/>
          <w:bCs/>
        </w:rPr>
        <w:t xml:space="preserve"> </w:t>
      </w:r>
      <w:r w:rsidRPr="00FA1590">
        <w:t>Bestyrelsen godkendte samarbejdsaftalen med Klatring Danmark</w:t>
      </w:r>
    </w:p>
    <w:p w14:paraId="78E8013C" w14:textId="77777777" w:rsidR="00962B06" w:rsidRDefault="00962B06" w:rsidP="00962B06">
      <w:pPr>
        <w:tabs>
          <w:tab w:val="left" w:pos="1134"/>
          <w:tab w:val="left" w:pos="1701"/>
        </w:tabs>
        <w:ind w:left="0"/>
        <w:contextualSpacing/>
        <w:rPr>
          <w:rFonts w:cstheme="minorHAnsi"/>
        </w:rPr>
      </w:pPr>
    </w:p>
    <w:p w14:paraId="604FEF9B" w14:textId="77777777" w:rsidR="00C22B1B" w:rsidRDefault="00962B06" w:rsidP="00C22B1B">
      <w:pPr>
        <w:pStyle w:val="Overskrift4"/>
        <w:ind w:left="0" w:firstLine="0"/>
      </w:pPr>
      <w:r>
        <w:t xml:space="preserve">Ad </w:t>
      </w:r>
      <w:r w:rsidRPr="00D52484">
        <w:t>23</w:t>
      </w:r>
      <w:r w:rsidRPr="00D52484">
        <w:tab/>
        <w:t>Samarbejdsaftale mellem Dværgeforeningen og Parasport Danmark</w:t>
      </w:r>
    </w:p>
    <w:p w14:paraId="2856C6C5" w14:textId="75A80411" w:rsidR="00962B06" w:rsidRPr="00C22B1B" w:rsidRDefault="00C22B1B" w:rsidP="00C22B1B">
      <w:pPr>
        <w:pStyle w:val="Overskrift4"/>
        <w:ind w:left="0" w:firstLine="0"/>
        <w:rPr>
          <w:b w:val="0"/>
          <w:bCs/>
          <w:u w:val="none"/>
        </w:rPr>
      </w:pPr>
      <w:r>
        <w:rPr>
          <w:b w:val="0"/>
          <w:bCs/>
          <w:u w:val="none"/>
        </w:rPr>
        <w:tab/>
      </w:r>
      <w:r w:rsidR="00962B06" w:rsidRPr="00C22B1B">
        <w:rPr>
          <w:b w:val="0"/>
          <w:bCs/>
          <w:u w:val="none"/>
        </w:rPr>
        <w:t>Bilag: forklæde, samarbejdsaftale</w:t>
      </w:r>
    </w:p>
    <w:p w14:paraId="241443F7" w14:textId="77777777" w:rsidR="00962B06" w:rsidRDefault="00962B06" w:rsidP="00962B06">
      <w:pPr>
        <w:ind w:left="0"/>
      </w:pPr>
    </w:p>
    <w:p w14:paraId="388030C0" w14:textId="77777777" w:rsidR="00962B06" w:rsidRPr="00950991" w:rsidRDefault="00962B06" w:rsidP="00C22B1B">
      <w:r w:rsidRPr="00B5179C">
        <w:rPr>
          <w:b/>
          <w:bCs/>
        </w:rPr>
        <w:t>Resumé:</w:t>
      </w:r>
      <w:r>
        <w:t xml:space="preserve"> </w:t>
      </w:r>
      <w:r w:rsidRPr="00950991">
        <w:t>Dværgeforeningen og Parasport Danmark ønsker at indgå et formaliseret samarbejde med henblik på at få flere mennesker med dværgvækst til at blive idrætsaktive.</w:t>
      </w:r>
    </w:p>
    <w:p w14:paraId="28DAFD4F" w14:textId="77777777" w:rsidR="00962B06" w:rsidRPr="00950991" w:rsidRDefault="00962B06" w:rsidP="00C22B1B">
      <w:r w:rsidRPr="00950991">
        <w:t xml:space="preserve">Formålet med aftalen er at styrke samarbejdet i forhold til rekruttering, træning, kommunikation og videndeling samt at formalisere det eksisterende samarbejde mellem Dværgeforeningen og Parasport Danmark. </w:t>
      </w:r>
    </w:p>
    <w:p w14:paraId="74348514" w14:textId="77777777" w:rsidR="00962B06" w:rsidRPr="00950991" w:rsidRDefault="00962B06" w:rsidP="00C22B1B">
      <w:pPr>
        <w:ind w:left="0" w:firstLine="1134"/>
      </w:pPr>
      <w:r w:rsidRPr="00950991">
        <w:t xml:space="preserve">Aftaleperioden løber fra 1. januar 2026 til 31. december 2027 </w:t>
      </w:r>
    </w:p>
    <w:p w14:paraId="1DE2581D" w14:textId="77777777" w:rsidR="00962B06" w:rsidRPr="00950991" w:rsidRDefault="00962B06" w:rsidP="00962B06">
      <w:pPr>
        <w:ind w:left="0"/>
      </w:pPr>
    </w:p>
    <w:p w14:paraId="0F5B1027" w14:textId="77777777" w:rsidR="00962B06" w:rsidRDefault="00962B06" w:rsidP="00C22B1B">
      <w:r w:rsidRPr="00B5179C">
        <w:rPr>
          <w:b/>
          <w:bCs/>
        </w:rPr>
        <w:t>Anbefaling til bestyrelsen:</w:t>
      </w:r>
      <w:r>
        <w:t xml:space="preserve"> </w:t>
      </w:r>
      <w:r w:rsidRPr="00950991">
        <w:t>Administrationen indstiller, at bestyrelsen godkender samarbejdsaftalen mellem Dværgeforeningen og Parasport Danmark</w:t>
      </w:r>
    </w:p>
    <w:p w14:paraId="338763D0" w14:textId="77777777" w:rsidR="00962B06" w:rsidRDefault="00962B06" w:rsidP="00962B06">
      <w:pPr>
        <w:ind w:left="0"/>
        <w:rPr>
          <w:b/>
          <w:bCs/>
          <w:u w:val="single"/>
        </w:rPr>
      </w:pPr>
    </w:p>
    <w:p w14:paraId="6C0CEC84" w14:textId="77777777" w:rsidR="00962B06" w:rsidRPr="00FA1590" w:rsidRDefault="00962B06" w:rsidP="00C22B1B">
      <w:r w:rsidRPr="00B5179C">
        <w:rPr>
          <w:b/>
          <w:bCs/>
        </w:rPr>
        <w:t>Beslutning:</w:t>
      </w:r>
      <w:r>
        <w:rPr>
          <w:b/>
          <w:bCs/>
        </w:rPr>
        <w:t xml:space="preserve"> </w:t>
      </w:r>
      <w:r w:rsidRPr="00FA1590">
        <w:t>Bestyrelsen godkendte samarbejdsaftalen med Dværgeforeningen</w:t>
      </w:r>
      <w:r>
        <w:t>. Det er formanden i Parasport Danmark, der underskriver denne aftale.</w:t>
      </w:r>
    </w:p>
    <w:p w14:paraId="46DA6882" w14:textId="77777777" w:rsidR="00962B06" w:rsidRDefault="00962B06" w:rsidP="00962B06">
      <w:pPr>
        <w:ind w:left="0"/>
        <w:rPr>
          <w:b/>
          <w:bCs/>
          <w:u w:val="single"/>
        </w:rPr>
      </w:pPr>
    </w:p>
    <w:p w14:paraId="43E81413" w14:textId="77777777" w:rsidR="00962B06" w:rsidRPr="00695B0C" w:rsidRDefault="00962B06" w:rsidP="00C22B1B">
      <w:pPr>
        <w:pStyle w:val="Overskrift4"/>
        <w:ind w:left="1128" w:hanging="1128"/>
      </w:pPr>
      <w:r>
        <w:t xml:space="preserve">Ad </w:t>
      </w:r>
      <w:r w:rsidRPr="00695B0C">
        <w:t>2</w:t>
      </w:r>
      <w:r>
        <w:t>4</w:t>
      </w:r>
      <w:r w:rsidRPr="00695B0C">
        <w:tab/>
      </w:r>
      <w:r w:rsidRPr="00376055">
        <w:t>Guideline for inklusion af transkønnede, nonbinære og interkønnede personer i idrætten</w:t>
      </w:r>
    </w:p>
    <w:p w14:paraId="3956F65E" w14:textId="49F3B149" w:rsidR="00962B06" w:rsidRPr="005A66D2" w:rsidRDefault="00C22B1B" w:rsidP="00962B06">
      <w:pPr>
        <w:tabs>
          <w:tab w:val="left" w:pos="1134"/>
          <w:tab w:val="left" w:pos="1701"/>
        </w:tabs>
        <w:ind w:left="0"/>
        <w:contextualSpacing/>
        <w:rPr>
          <w:rFonts w:cstheme="minorHAnsi"/>
          <w:bCs/>
        </w:rPr>
      </w:pPr>
      <w:r>
        <w:rPr>
          <w:rFonts w:cstheme="minorHAnsi"/>
          <w:bCs/>
        </w:rPr>
        <w:tab/>
      </w:r>
      <w:r w:rsidR="00962B06">
        <w:rPr>
          <w:rFonts w:cstheme="minorHAnsi"/>
          <w:bCs/>
        </w:rPr>
        <w:t>Bilag: forklæde, guideline</w:t>
      </w:r>
    </w:p>
    <w:p w14:paraId="58364957" w14:textId="77777777" w:rsidR="00962B06" w:rsidRDefault="00962B06" w:rsidP="00962B06">
      <w:pPr>
        <w:ind w:left="0"/>
      </w:pPr>
    </w:p>
    <w:p w14:paraId="35A87C9A" w14:textId="77777777" w:rsidR="00962B06" w:rsidRPr="009F6F19" w:rsidRDefault="00962B06" w:rsidP="00C22B1B">
      <w:pPr>
        <w:rPr>
          <w:b/>
          <w:bCs/>
        </w:rPr>
      </w:pPr>
      <w:r w:rsidRPr="009F6F19">
        <w:rPr>
          <w:b/>
          <w:bCs/>
        </w:rPr>
        <w:t xml:space="preserve">Resumé: </w:t>
      </w:r>
    </w:p>
    <w:p w14:paraId="1BC0EC4D" w14:textId="77777777" w:rsidR="00962B06" w:rsidRPr="00E6019B" w:rsidRDefault="00962B06" w:rsidP="00C22B1B">
      <w:pPr>
        <w:rPr>
          <w:bCs/>
          <w:u w:val="single"/>
        </w:rPr>
      </w:pPr>
      <w:r w:rsidRPr="00E6019B">
        <w:rPr>
          <w:bCs/>
          <w:u w:val="single"/>
        </w:rPr>
        <w:t>Baggrund</w:t>
      </w:r>
    </w:p>
    <w:p w14:paraId="5335FCF8" w14:textId="77777777" w:rsidR="00962B06" w:rsidRPr="000A12BC" w:rsidRDefault="00962B06" w:rsidP="00C22B1B">
      <w:pPr>
        <w:rPr>
          <w:bCs/>
        </w:rPr>
      </w:pPr>
      <w:r w:rsidRPr="000A12BC">
        <w:rPr>
          <w:bCs/>
        </w:rPr>
        <w:t xml:space="preserve">I Parasport Danmark ønsker vi at arbejde for at skabe en idræt og kvalitative idrætstilbud, hvor alle kan deltage – også uanset kønsidentitet, </w:t>
      </w:r>
      <w:proofErr w:type="spellStart"/>
      <w:r w:rsidRPr="000A12BC">
        <w:rPr>
          <w:bCs/>
        </w:rPr>
        <w:t>kønskarateristika</w:t>
      </w:r>
      <w:proofErr w:type="spellEnd"/>
      <w:r w:rsidRPr="000A12BC">
        <w:rPr>
          <w:bCs/>
        </w:rPr>
        <w:t xml:space="preserve"> eller baggrund.</w:t>
      </w:r>
    </w:p>
    <w:p w14:paraId="59369C5F" w14:textId="77777777" w:rsidR="00962B06" w:rsidRPr="000A12BC" w:rsidRDefault="00962B06" w:rsidP="00962B06">
      <w:pPr>
        <w:ind w:left="0"/>
        <w:rPr>
          <w:bCs/>
        </w:rPr>
      </w:pPr>
    </w:p>
    <w:p w14:paraId="1F19C008" w14:textId="77777777" w:rsidR="00962B06" w:rsidRPr="000A12BC" w:rsidRDefault="00962B06" w:rsidP="00C22B1B">
      <w:pPr>
        <w:rPr>
          <w:bCs/>
        </w:rPr>
      </w:pPr>
      <w:r w:rsidRPr="000A12BC">
        <w:rPr>
          <w:bCs/>
        </w:rPr>
        <w:t>I mange andre idrætter og specialforbund har der, de seneste år, været oplevet en stigning i sager hvor klubber har været usikre på hvordan de skulle håndtere medlemmer med en anden kønsidentitet, kønskarakteristika eller baggrund. Dette gør sig også gældende i Parasport Danmark hvor vi nu har haft en sag hvor et medlem har gennemgået et fuldt kønsskifte, og hvor klubben derfor var i tvivl om hvordan de skulle håndtere dette.</w:t>
      </w:r>
    </w:p>
    <w:p w14:paraId="39E8AC60" w14:textId="77777777" w:rsidR="00962B06" w:rsidRPr="000A12BC" w:rsidRDefault="00962B06" w:rsidP="00962B06">
      <w:pPr>
        <w:ind w:left="0"/>
        <w:rPr>
          <w:bCs/>
        </w:rPr>
      </w:pPr>
    </w:p>
    <w:p w14:paraId="2E29C4EE" w14:textId="24E511BE" w:rsidR="00962B06" w:rsidRDefault="00962B06" w:rsidP="00C22B1B">
      <w:pPr>
        <w:rPr>
          <w:bCs/>
        </w:rPr>
      </w:pPr>
      <w:r w:rsidRPr="000A12BC">
        <w:rPr>
          <w:bCs/>
        </w:rPr>
        <w:t>Parasport Danmark har derfor udarbejdet udkast til guideline for inklusion af transkønnede, nonbinære og interkønnede personer i idrætten. Guidelinen understøtter klubber, trænere og specialforbund i at håndtere spørgsmål om kønsidentitet respektfuldt, og slår fast, at alle beslutninger skal baseres på individuelle vurderinger, fortrolighed og objektiv viden.</w:t>
      </w:r>
      <w:r w:rsidR="00C22B1B">
        <w:rPr>
          <w:bCs/>
        </w:rPr>
        <w:br/>
      </w:r>
    </w:p>
    <w:p w14:paraId="1374A113" w14:textId="77777777" w:rsidR="00962B06" w:rsidRPr="000A12BC" w:rsidRDefault="00962B06" w:rsidP="00C22B1B">
      <w:pPr>
        <w:ind w:left="0" w:firstLine="1134"/>
        <w:rPr>
          <w:bCs/>
          <w:u w:val="single"/>
        </w:rPr>
      </w:pPr>
      <w:r w:rsidRPr="000A12BC">
        <w:rPr>
          <w:bCs/>
          <w:u w:val="single"/>
        </w:rPr>
        <w:t>Indhold</w:t>
      </w:r>
    </w:p>
    <w:p w14:paraId="7C541BBB" w14:textId="77777777" w:rsidR="00962B06" w:rsidRPr="000A12BC" w:rsidRDefault="00962B06" w:rsidP="00C22B1B">
      <w:pPr>
        <w:rPr>
          <w:bCs/>
        </w:rPr>
      </w:pPr>
      <w:r w:rsidRPr="000A12BC">
        <w:rPr>
          <w:bCs/>
        </w:rPr>
        <w:lastRenderedPageBreak/>
        <w:t xml:space="preserve">Parasport Danmarks guideline for inklusion af transkønnede, nonbinære og interkønnede personer følger DIF’s anbefalinger til inklusion af forskellige kønsidentiteter i idrætten og IOC’s internationale rammer for inklusion af transkønnede, nonbinære og interkønnede personer i idrætten. IPC har ikke egen guideline, men henviser til </w:t>
      </w:r>
      <w:proofErr w:type="spellStart"/>
      <w:proofErr w:type="gramStart"/>
      <w:r w:rsidRPr="000A12BC">
        <w:rPr>
          <w:bCs/>
        </w:rPr>
        <w:t>IOCs</w:t>
      </w:r>
      <w:proofErr w:type="spellEnd"/>
      <w:proofErr w:type="gramEnd"/>
      <w:r w:rsidRPr="000A12BC">
        <w:rPr>
          <w:bCs/>
        </w:rPr>
        <w:t xml:space="preserve"> guideline.</w:t>
      </w:r>
    </w:p>
    <w:p w14:paraId="41B8E03A" w14:textId="77777777" w:rsidR="00962B06" w:rsidRPr="000A12BC" w:rsidRDefault="00962B06" w:rsidP="00962B06">
      <w:pPr>
        <w:ind w:left="0"/>
        <w:rPr>
          <w:bCs/>
        </w:rPr>
      </w:pPr>
    </w:p>
    <w:p w14:paraId="6C7EDE52" w14:textId="77777777" w:rsidR="00962B06" w:rsidRPr="000A12BC" w:rsidRDefault="00962B06" w:rsidP="00C22B1B">
      <w:pPr>
        <w:rPr>
          <w:bCs/>
        </w:rPr>
      </w:pPr>
      <w:r w:rsidRPr="000A12BC">
        <w:rPr>
          <w:bCs/>
        </w:rPr>
        <w:t>Udgangspunktet er, at alle skal kunne deltage i idrætten på lige og trygge vilkår. Samtidig skal konkurrencer være retfærdige og tage højde for fysiske forskelle, når det er relevant. Guidelinen skal derfor både beskytte den enkeltes ret til at deltage og idrættens integritet som konkurrence.</w:t>
      </w:r>
    </w:p>
    <w:p w14:paraId="5A23D40B" w14:textId="77777777" w:rsidR="00962B06" w:rsidRPr="000A12BC" w:rsidRDefault="00962B06" w:rsidP="00962B06">
      <w:pPr>
        <w:ind w:left="0"/>
        <w:rPr>
          <w:bCs/>
        </w:rPr>
      </w:pPr>
    </w:p>
    <w:p w14:paraId="2B8A8556" w14:textId="77777777" w:rsidR="00962B06" w:rsidRPr="000A12BC" w:rsidRDefault="00962B06" w:rsidP="00C22B1B">
      <w:pPr>
        <w:rPr>
          <w:bCs/>
        </w:rPr>
      </w:pPr>
      <w:r w:rsidRPr="000A12BC">
        <w:rPr>
          <w:bCs/>
        </w:rPr>
        <w:t xml:space="preserve">Tre grundlæggende principper for Parasport Danmarks arbejde med inklusion af transkønnede, nonbinære og interkønnede i idrætten: </w:t>
      </w:r>
    </w:p>
    <w:p w14:paraId="7C29F7D3" w14:textId="77777777" w:rsidR="00962B06" w:rsidRPr="000A12BC" w:rsidRDefault="00962B06" w:rsidP="00962B06">
      <w:pPr>
        <w:pStyle w:val="Listeafsnit"/>
        <w:numPr>
          <w:ilvl w:val="0"/>
          <w:numId w:val="31"/>
        </w:numPr>
        <w:ind w:left="1276" w:hanging="425"/>
      </w:pPr>
      <w:r w:rsidRPr="000A12BC">
        <w:t>Inklusion</w:t>
      </w:r>
    </w:p>
    <w:p w14:paraId="711553B5" w14:textId="77777777" w:rsidR="00962B06" w:rsidRPr="000A12BC" w:rsidRDefault="00962B06" w:rsidP="00962B06">
      <w:pPr>
        <w:pStyle w:val="Listeafsnit"/>
        <w:numPr>
          <w:ilvl w:val="0"/>
          <w:numId w:val="31"/>
        </w:numPr>
        <w:ind w:left="1276" w:hanging="425"/>
      </w:pPr>
      <w:r w:rsidRPr="000A12BC">
        <w:t>Lige konkurrence</w:t>
      </w:r>
    </w:p>
    <w:p w14:paraId="5A3942E9" w14:textId="77777777" w:rsidR="00962B06" w:rsidRPr="000A12BC" w:rsidRDefault="00962B06" w:rsidP="00962B06">
      <w:pPr>
        <w:pStyle w:val="Listeafsnit"/>
        <w:numPr>
          <w:ilvl w:val="0"/>
          <w:numId w:val="31"/>
        </w:numPr>
        <w:ind w:left="1276" w:hanging="425"/>
      </w:pPr>
      <w:r w:rsidRPr="000A12BC">
        <w:t>Sikkerhed</w:t>
      </w:r>
    </w:p>
    <w:p w14:paraId="61C8BDBC" w14:textId="77777777" w:rsidR="00962B06" w:rsidRDefault="00962B06" w:rsidP="00962B06">
      <w:pPr>
        <w:tabs>
          <w:tab w:val="left" w:pos="1134"/>
          <w:tab w:val="left" w:pos="1701"/>
        </w:tabs>
        <w:ind w:left="1276" w:hanging="425"/>
        <w:contextualSpacing/>
        <w:rPr>
          <w:rFonts w:cstheme="minorHAnsi"/>
          <w:bCs/>
        </w:rPr>
      </w:pPr>
    </w:p>
    <w:p w14:paraId="6D23AE02" w14:textId="77777777" w:rsidR="00962B06" w:rsidRPr="000A12BC" w:rsidRDefault="00962B06" w:rsidP="00C22B1B">
      <w:pPr>
        <w:ind w:left="0" w:firstLine="1276"/>
      </w:pPr>
      <w:r w:rsidRPr="000A12BC">
        <w:t>Parasport Danmarks 7 anbefalinger</w:t>
      </w:r>
    </w:p>
    <w:p w14:paraId="0CD78554" w14:textId="77777777" w:rsidR="00962B06" w:rsidRPr="000A12BC" w:rsidRDefault="00962B06" w:rsidP="00962B06">
      <w:pPr>
        <w:pStyle w:val="Listeafsnit"/>
        <w:numPr>
          <w:ilvl w:val="1"/>
          <w:numId w:val="24"/>
        </w:numPr>
        <w:ind w:left="1276" w:hanging="425"/>
      </w:pPr>
      <w:r w:rsidRPr="000A12BC">
        <w:t>Kend jeres idræt</w:t>
      </w:r>
    </w:p>
    <w:p w14:paraId="4322B212" w14:textId="77777777" w:rsidR="00962B06" w:rsidRPr="000A12BC" w:rsidRDefault="00962B06" w:rsidP="00962B06">
      <w:pPr>
        <w:pStyle w:val="Listeafsnit"/>
        <w:numPr>
          <w:ilvl w:val="1"/>
          <w:numId w:val="24"/>
        </w:numPr>
        <w:ind w:left="1276" w:hanging="425"/>
      </w:pPr>
      <w:r w:rsidRPr="000A12BC">
        <w:t>Åben mandekategori</w:t>
      </w:r>
    </w:p>
    <w:p w14:paraId="25162C1D" w14:textId="77777777" w:rsidR="00962B06" w:rsidRPr="000A12BC" w:rsidRDefault="00962B06" w:rsidP="00962B06">
      <w:pPr>
        <w:pStyle w:val="Listeafsnit"/>
        <w:numPr>
          <w:ilvl w:val="1"/>
          <w:numId w:val="24"/>
        </w:numPr>
        <w:ind w:left="1276" w:hanging="425"/>
      </w:pPr>
      <w:r w:rsidRPr="000A12BC">
        <w:t>Fremhæv inklusion i bredde- og børneidræt</w:t>
      </w:r>
    </w:p>
    <w:p w14:paraId="5EA72AA0" w14:textId="77777777" w:rsidR="00962B06" w:rsidRPr="000A12BC" w:rsidRDefault="00962B06" w:rsidP="00962B06">
      <w:pPr>
        <w:pStyle w:val="Listeafsnit"/>
        <w:numPr>
          <w:ilvl w:val="1"/>
          <w:numId w:val="24"/>
        </w:numPr>
        <w:ind w:left="1276" w:hanging="425"/>
      </w:pPr>
      <w:r w:rsidRPr="000A12BC">
        <w:t>Skab inkluderende kultur</w:t>
      </w:r>
    </w:p>
    <w:p w14:paraId="4E1B3103" w14:textId="77777777" w:rsidR="00962B06" w:rsidRPr="000A12BC" w:rsidRDefault="00962B06" w:rsidP="00962B06">
      <w:pPr>
        <w:pStyle w:val="Listeafsnit"/>
        <w:numPr>
          <w:ilvl w:val="1"/>
          <w:numId w:val="24"/>
        </w:numPr>
        <w:ind w:left="1276" w:hanging="425"/>
      </w:pPr>
      <w:r w:rsidRPr="000A12BC">
        <w:t>Fairness i eliteidræt</w:t>
      </w:r>
    </w:p>
    <w:p w14:paraId="043427B8" w14:textId="77777777" w:rsidR="00962B06" w:rsidRPr="000A12BC" w:rsidRDefault="00962B06" w:rsidP="00962B06">
      <w:pPr>
        <w:pStyle w:val="Listeafsnit"/>
        <w:numPr>
          <w:ilvl w:val="1"/>
          <w:numId w:val="24"/>
        </w:numPr>
        <w:ind w:left="1276" w:hanging="425"/>
      </w:pPr>
      <w:r w:rsidRPr="000A12BC">
        <w:t>Ingen tvungen medicinsk behandling</w:t>
      </w:r>
    </w:p>
    <w:p w14:paraId="5FE47956" w14:textId="77777777" w:rsidR="00962B06" w:rsidRPr="000A12BC" w:rsidRDefault="00962B06" w:rsidP="00962B06">
      <w:pPr>
        <w:pStyle w:val="Listeafsnit"/>
        <w:numPr>
          <w:ilvl w:val="1"/>
          <w:numId w:val="24"/>
        </w:numPr>
        <w:ind w:left="1276" w:hanging="425"/>
      </w:pPr>
      <w:r w:rsidRPr="000A12BC">
        <w:t>Respekt, fortrolighed og proportionalitet</w:t>
      </w:r>
    </w:p>
    <w:p w14:paraId="5B0FBA9F" w14:textId="77777777" w:rsidR="00962B06" w:rsidRPr="000A12BC" w:rsidRDefault="00962B06" w:rsidP="00962B06">
      <w:pPr>
        <w:tabs>
          <w:tab w:val="left" w:pos="1134"/>
          <w:tab w:val="left" w:pos="1701"/>
        </w:tabs>
        <w:ind w:left="0"/>
        <w:contextualSpacing/>
        <w:rPr>
          <w:rFonts w:cstheme="minorHAnsi"/>
          <w:bCs/>
        </w:rPr>
      </w:pPr>
    </w:p>
    <w:p w14:paraId="05775290" w14:textId="77777777" w:rsidR="00962B06" w:rsidRPr="000A12BC" w:rsidRDefault="00962B06" w:rsidP="00C22B1B">
      <w:pPr>
        <w:ind w:left="851"/>
      </w:pPr>
      <w:r w:rsidRPr="000A12BC">
        <w:t>Procedure og arbejdsgang ved sager i klubber vedrørende inklusion af transkønnede, nonbinære og interkønnede i idrætten i Parasport Danmark:</w:t>
      </w:r>
    </w:p>
    <w:p w14:paraId="4DA707E6" w14:textId="77777777" w:rsidR="00962B06" w:rsidRPr="000A12BC" w:rsidRDefault="00962B06" w:rsidP="00962B06">
      <w:pPr>
        <w:pStyle w:val="Listeafsnit"/>
        <w:numPr>
          <w:ilvl w:val="0"/>
          <w:numId w:val="32"/>
        </w:numPr>
        <w:ind w:left="1276" w:hanging="425"/>
      </w:pPr>
      <w:r w:rsidRPr="000A12BC">
        <w:t>Kontakt til idrætskonsulent for pågældende idræt</w:t>
      </w:r>
    </w:p>
    <w:p w14:paraId="1BE6D521" w14:textId="77777777" w:rsidR="00962B06" w:rsidRPr="000A12BC" w:rsidRDefault="00962B06" w:rsidP="00962B06">
      <w:pPr>
        <w:pStyle w:val="Listeafsnit"/>
        <w:numPr>
          <w:ilvl w:val="0"/>
          <w:numId w:val="32"/>
        </w:numPr>
        <w:ind w:left="1276" w:hanging="425"/>
      </w:pPr>
      <w:r w:rsidRPr="000A12BC">
        <w:t>Dialog mellem idrætskonsulent og sportschef</w:t>
      </w:r>
    </w:p>
    <w:p w14:paraId="018B0CE9" w14:textId="77777777" w:rsidR="00962B06" w:rsidRPr="000A12BC" w:rsidRDefault="00962B06" w:rsidP="00962B06">
      <w:pPr>
        <w:pStyle w:val="Listeafsnit"/>
        <w:numPr>
          <w:ilvl w:val="0"/>
          <w:numId w:val="32"/>
        </w:numPr>
        <w:ind w:left="1276" w:hanging="425"/>
      </w:pPr>
      <w:r w:rsidRPr="000A12BC">
        <w:t>Drøftelsespunkt på bestyrelsesmøde hvor bestyrelsen kan blive vejledt og rådgivet af Medicinsk Udvalg efter behov.</w:t>
      </w:r>
    </w:p>
    <w:p w14:paraId="4E7B09C8" w14:textId="77777777" w:rsidR="00962B06" w:rsidRPr="000A12BC" w:rsidRDefault="00962B06" w:rsidP="00962B06">
      <w:pPr>
        <w:tabs>
          <w:tab w:val="left" w:pos="1134"/>
          <w:tab w:val="left" w:pos="1701"/>
        </w:tabs>
        <w:ind w:left="0"/>
        <w:contextualSpacing/>
        <w:rPr>
          <w:rFonts w:cstheme="minorHAnsi"/>
          <w:bCs/>
        </w:rPr>
      </w:pPr>
    </w:p>
    <w:p w14:paraId="61330DE7" w14:textId="77777777" w:rsidR="00962B06" w:rsidRPr="000A12BC" w:rsidRDefault="00962B06" w:rsidP="00C22B1B">
      <w:pPr>
        <w:ind w:left="851"/>
      </w:pPr>
      <w:r w:rsidRPr="00B5179C">
        <w:rPr>
          <w:b/>
        </w:rPr>
        <w:t>Anbefaling til bestyrelsen:</w:t>
      </w:r>
      <w:r>
        <w:t xml:space="preserve"> </w:t>
      </w:r>
      <w:r w:rsidRPr="000A12BC">
        <w:t xml:space="preserve">Administrationen indstiller, at bestyrelsen godkender guideline for inklusion af transkønnede, nonbinære og interkønnede personer i idrætten.  </w:t>
      </w:r>
    </w:p>
    <w:p w14:paraId="7EA950D3" w14:textId="77777777" w:rsidR="00962B06" w:rsidRDefault="00962B06" w:rsidP="00962B06">
      <w:pPr>
        <w:ind w:left="0"/>
        <w:rPr>
          <w:b/>
        </w:rPr>
      </w:pPr>
    </w:p>
    <w:p w14:paraId="408E9CCC" w14:textId="77777777" w:rsidR="00962B06" w:rsidRPr="00991FCB" w:rsidRDefault="00962B06" w:rsidP="00C22B1B">
      <w:pPr>
        <w:ind w:left="851"/>
      </w:pPr>
      <w:r w:rsidRPr="00B5179C">
        <w:rPr>
          <w:b/>
        </w:rPr>
        <w:t>Beslutning:</w:t>
      </w:r>
      <w:r>
        <w:rPr>
          <w:b/>
        </w:rPr>
        <w:t xml:space="preserve"> </w:t>
      </w:r>
      <w:r w:rsidRPr="00991FCB">
        <w:t xml:space="preserve">Bestyrelsen godkendte guideline for inklusion transkønnede, nonbinære og interkønnede personer i idrætten.  </w:t>
      </w:r>
    </w:p>
    <w:p w14:paraId="3A22188C" w14:textId="77777777" w:rsidR="00962B06" w:rsidRDefault="00962B06" w:rsidP="00962B06">
      <w:pPr>
        <w:ind w:left="0"/>
        <w:rPr>
          <w:b/>
        </w:rPr>
      </w:pPr>
    </w:p>
    <w:p w14:paraId="0B0AB14C" w14:textId="77777777" w:rsidR="00C22B1B" w:rsidRPr="00643170" w:rsidRDefault="00C22B1B" w:rsidP="00962B06">
      <w:pPr>
        <w:ind w:left="0"/>
        <w:rPr>
          <w:b/>
        </w:rPr>
      </w:pPr>
    </w:p>
    <w:bookmarkEnd w:id="6"/>
    <w:p w14:paraId="491495EA" w14:textId="77777777" w:rsidR="00962B06" w:rsidRPr="001E28D2" w:rsidRDefault="00962B06" w:rsidP="00962B06">
      <w:pPr>
        <w:pStyle w:val="Overskrift3"/>
        <w:ind w:left="0"/>
      </w:pPr>
      <w:r w:rsidRPr="001E28D2">
        <w:t>SAGER TIL DRØFTELSE – HERUNDER EVT. TEMADRØFTELSE AF MAKSIMALT  30 MINUTTER</w:t>
      </w:r>
    </w:p>
    <w:p w14:paraId="35C810CB" w14:textId="77777777" w:rsidR="00962B06" w:rsidRDefault="00962B06" w:rsidP="00962B06">
      <w:pPr>
        <w:tabs>
          <w:tab w:val="left" w:pos="1134"/>
          <w:tab w:val="left" w:pos="1418"/>
        </w:tabs>
        <w:ind w:left="0"/>
        <w:rPr>
          <w:rFonts w:cstheme="minorHAnsi"/>
          <w:b/>
          <w:bCs/>
        </w:rPr>
      </w:pPr>
    </w:p>
    <w:p w14:paraId="42B35C09" w14:textId="760FDDF7" w:rsidR="00962B06" w:rsidRPr="00C22B1B" w:rsidRDefault="00962B06" w:rsidP="00C22B1B">
      <w:pPr>
        <w:pStyle w:val="Overskrift4"/>
        <w:ind w:left="1128" w:hanging="1128"/>
        <w:rPr>
          <w:b w:val="0"/>
          <w:bCs/>
          <w:u w:val="none"/>
        </w:rPr>
      </w:pPr>
      <w:r>
        <w:t>Ad 25</w:t>
      </w:r>
      <w:r w:rsidRPr="00754EA3">
        <w:tab/>
        <w:t>Temadrøftels</w:t>
      </w:r>
      <w:r>
        <w:t xml:space="preserve">e </w:t>
      </w:r>
      <w:r w:rsidR="00C22B1B">
        <w:t>–</w:t>
      </w:r>
      <w:r>
        <w:t xml:space="preserve"> udgår</w:t>
      </w:r>
      <w:r w:rsidR="00C22B1B">
        <w:br/>
      </w:r>
      <w:r w:rsidRPr="00C22B1B">
        <w:rPr>
          <w:b w:val="0"/>
          <w:bCs/>
          <w:u w:val="none"/>
        </w:rPr>
        <w:t>Punktet udgik denne gang, da tiden anvendtes til bestyrelsesevaluering under lukket dagsorden.</w:t>
      </w:r>
    </w:p>
    <w:p w14:paraId="75DEAC38" w14:textId="77777777" w:rsidR="00962B06" w:rsidRDefault="00962B06" w:rsidP="00962B06">
      <w:pPr>
        <w:ind w:left="0"/>
        <w:rPr>
          <w:b/>
          <w:bCs/>
        </w:rPr>
      </w:pPr>
    </w:p>
    <w:p w14:paraId="7A81D035" w14:textId="77777777" w:rsidR="00962B06" w:rsidRDefault="00962B06" w:rsidP="00C22B1B">
      <w:pPr>
        <w:pStyle w:val="Overskrift6"/>
        <w:ind w:left="0"/>
        <w:jc w:val="center"/>
      </w:pPr>
      <w:r w:rsidRPr="001E28D2">
        <w:lastRenderedPageBreak/>
        <w:t>EVENTUELT</w:t>
      </w:r>
    </w:p>
    <w:p w14:paraId="611D88CC" w14:textId="77777777" w:rsidR="00962B06" w:rsidRDefault="00962B06" w:rsidP="00962B06">
      <w:pPr>
        <w:tabs>
          <w:tab w:val="left" w:pos="1134"/>
          <w:tab w:val="left" w:pos="1418"/>
        </w:tabs>
        <w:ind w:left="0"/>
        <w:jc w:val="center"/>
        <w:rPr>
          <w:rFonts w:cstheme="minorHAnsi"/>
          <w:b/>
          <w:bCs/>
        </w:rPr>
      </w:pPr>
    </w:p>
    <w:p w14:paraId="4515EA94" w14:textId="77777777" w:rsidR="00962B06" w:rsidRPr="00106FB6" w:rsidRDefault="00962B06" w:rsidP="00C22B1B">
      <w:pPr>
        <w:ind w:left="1304"/>
      </w:pPr>
      <w:r w:rsidRPr="00106FB6">
        <w:t>Lykke gjorde opmærksom på, at der er praktikanter i Parasport Danmark, som har gjort interessante fund. Det kunne være en fin temadrøftelse eller orientering til bestyrelsen.</w:t>
      </w:r>
    </w:p>
    <w:p w14:paraId="74D4FBE4" w14:textId="77777777" w:rsidR="00962B06" w:rsidRDefault="00962B06" w:rsidP="00962B06">
      <w:pPr>
        <w:tabs>
          <w:tab w:val="left" w:pos="1134"/>
          <w:tab w:val="left" w:pos="1418"/>
        </w:tabs>
        <w:ind w:left="0"/>
        <w:rPr>
          <w:rFonts w:cstheme="minorHAnsi"/>
        </w:rPr>
      </w:pPr>
    </w:p>
    <w:p w14:paraId="29D048A6" w14:textId="77777777" w:rsidR="00962B06" w:rsidRDefault="00962B06" w:rsidP="00962B06">
      <w:pPr>
        <w:tabs>
          <w:tab w:val="left" w:pos="1134"/>
          <w:tab w:val="left" w:pos="1418"/>
        </w:tabs>
        <w:ind w:left="0"/>
        <w:rPr>
          <w:rFonts w:cstheme="minorHAnsi"/>
        </w:rPr>
      </w:pPr>
    </w:p>
    <w:p w14:paraId="367FD4A8" w14:textId="77777777" w:rsidR="00962B06" w:rsidRDefault="00962B06" w:rsidP="00962B06">
      <w:pPr>
        <w:tabs>
          <w:tab w:val="left" w:pos="1134"/>
          <w:tab w:val="left" w:pos="1418"/>
        </w:tabs>
        <w:ind w:left="0"/>
        <w:rPr>
          <w:rFonts w:cstheme="minorHAnsi"/>
        </w:rPr>
      </w:pPr>
    </w:p>
    <w:p w14:paraId="610E0E64" w14:textId="77777777" w:rsidR="00962B06" w:rsidRDefault="00962B06" w:rsidP="00962B06">
      <w:pPr>
        <w:tabs>
          <w:tab w:val="left" w:pos="1134"/>
          <w:tab w:val="left" w:pos="1418"/>
        </w:tabs>
        <w:ind w:left="0"/>
        <w:rPr>
          <w:rFonts w:cstheme="minorHAnsi"/>
        </w:rPr>
      </w:pPr>
    </w:p>
    <w:p w14:paraId="734AF89A" w14:textId="77777777" w:rsidR="00962B06" w:rsidRPr="001562CC" w:rsidRDefault="00962B06" w:rsidP="00962B06">
      <w:pPr>
        <w:ind w:left="0"/>
      </w:pPr>
      <w:r>
        <w:t>Ref.: IVL/</w:t>
      </w:r>
      <w:proofErr w:type="spellStart"/>
      <w:r>
        <w:t>gol</w:t>
      </w:r>
      <w:proofErr w:type="spellEnd"/>
    </w:p>
    <w:p w14:paraId="1E3029D4" w14:textId="77777777" w:rsidR="00962B06" w:rsidRPr="00C86AB0" w:rsidRDefault="00962B06" w:rsidP="00962B06">
      <w:pPr>
        <w:ind w:left="0"/>
      </w:pPr>
    </w:p>
    <w:p w14:paraId="3C4DFC41" w14:textId="77777777" w:rsidR="00165AF0" w:rsidRPr="00D85449" w:rsidRDefault="00165AF0" w:rsidP="00D85449"/>
    <w:sectPr w:rsidR="00165AF0" w:rsidRPr="00D85449" w:rsidSect="00525809">
      <w:headerReference w:type="even" r:id="rId17"/>
      <w:headerReference w:type="default" r:id="rId18"/>
      <w:footerReference w:type="default" r:id="rId19"/>
      <w:headerReference w:type="first" r:id="rId20"/>
      <w:footerReference w:type="first" r:id="rId21"/>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E0B91" w14:textId="77777777" w:rsidR="00962B06" w:rsidRDefault="00962B06" w:rsidP="00B7218E">
      <w:r>
        <w:separator/>
      </w:r>
    </w:p>
  </w:endnote>
  <w:endnote w:type="continuationSeparator" w:id="0">
    <w:p w14:paraId="16AB3150" w14:textId="77777777" w:rsidR="00962B06" w:rsidRDefault="00962B06"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21D0582-5266-405E-9167-6667F3A5347E}"/>
    <w:embedBold r:id="rId2" w:fontKey="{D4E13854-E578-4B2B-8E99-BC0220CE075E}"/>
    <w:embedItalic r:id="rId3" w:fontKey="{CDFBA167-E197-435A-BC53-14BA580186CF}"/>
    <w:embedBoldItalic r:id="rId4" w:fontKey="{A8179E6F-A02E-4C4A-BE96-E71F5F5EF8B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5" w:subsetted="1" w:fontKey="{49267819-CEDA-4F8F-B299-C20EAA29E66F}"/>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E028" w14:textId="77777777" w:rsidR="00165AF0" w:rsidRPr="00525809" w:rsidRDefault="00C22B1B" w:rsidP="001B33EA">
    <w:pPr>
      <w:pStyle w:val="Sidefod"/>
      <w:rPr>
        <w:rFonts w:ascii="Verdana" w:hAnsi="Verdana" w:cs="Arial"/>
        <w:color w:val="474B4E"/>
        <w:sz w:val="14"/>
        <w:szCs w:val="14"/>
      </w:rPr>
    </w:pPr>
    <w:r>
      <w:rPr>
        <w:rFonts w:ascii="Arial" w:hAnsi="Arial" w:cs="Arial"/>
        <w:color w:val="474B4E"/>
        <w:sz w:val="14"/>
        <w:szCs w:val="14"/>
      </w:rPr>
      <w:object w:dxaOrig="1440" w:dyaOrig="1440" w14:anchorId="30836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pt;margin-top:0;width:494.35pt;height:43.3pt;z-index:-251643904;mso-position-horizontal-relative:text;mso-position-vertical-relative:text">
          <v:imagedata r:id="rId1" o:title=""/>
        </v:shape>
        <o:OLEObject Type="Embed" ProgID="Word.Document.12" ShapeID="_x0000_s1039" DrawAspect="Content" ObjectID="_1829291283" r:id="rId2">
          <o:FieldCodes>\s</o:FieldCodes>
        </o:OLEObject>
      </w:object>
    </w:r>
    <w:r w:rsidR="00CF4E46" w:rsidRPr="00525809">
      <w:rPr>
        <w:rFonts w:ascii="Verdana" w:hAnsi="Verdana"/>
        <w:b/>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C7B5" w14:textId="77777777" w:rsidR="001B33EA" w:rsidRDefault="001B33EA" w:rsidP="001B33EA">
    <w:pPr>
      <w:pStyle w:val="Sidefod"/>
    </w:pPr>
    <w:r>
      <w:tab/>
    </w:r>
  </w:p>
  <w:p w14:paraId="29602653" w14:textId="77777777" w:rsidR="001B33EA" w:rsidRPr="00000EDF" w:rsidRDefault="003204B2" w:rsidP="001B33EA">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8480" behindDoc="1" locked="0" layoutInCell="1" allowOverlap="1" wp14:anchorId="4F3EF0E2" wp14:editId="3CABF714">
          <wp:simplePos x="0" y="0"/>
          <wp:positionH relativeFrom="margin">
            <wp:posOffset>3246120</wp:posOffset>
          </wp:positionH>
          <wp:positionV relativeFrom="paragraph">
            <wp:posOffset>25400</wp:posOffset>
          </wp:positionV>
          <wp:extent cx="2821940" cy="32639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
                    <a:extLst>
                      <a:ext uri="{28A0092B-C50C-407E-A947-70E740481C1C}">
                        <a14:useLocalDpi xmlns:a14="http://schemas.microsoft.com/office/drawing/2010/main" val="0"/>
                      </a:ext>
                    </a:extLst>
                  </a:blip>
                  <a:stretch>
                    <a:fillRect/>
                  </a:stretch>
                </pic:blipFill>
                <pic:spPr>
                  <a:xfrm>
                    <a:off x="0" y="0"/>
                    <a:ext cx="2821940" cy="326390"/>
                  </a:xfrm>
                  <a:prstGeom prst="rect">
                    <a:avLst/>
                  </a:prstGeom>
                </pic:spPr>
              </pic:pic>
            </a:graphicData>
          </a:graphic>
          <wp14:sizeRelH relativeFrom="margin">
            <wp14:pctWidth>0</wp14:pctWidth>
          </wp14:sizeRelH>
          <wp14:sizeRelV relativeFrom="margin">
            <wp14:pctHeight>0</wp14:pctHeight>
          </wp14:sizeRelV>
        </wp:anchor>
      </w:drawing>
    </w:r>
  </w:p>
  <w:p w14:paraId="68AB0123" w14:textId="77777777" w:rsidR="001B33EA" w:rsidRDefault="00E84606" w:rsidP="001B33EA">
    <w:pPr>
      <w:pStyle w:val="Sidefod"/>
      <w:rPr>
        <w:rFonts w:ascii="Arial" w:hAnsi="Arial" w:cs="Arial"/>
        <w:color w:val="474B4E"/>
        <w:sz w:val="14"/>
        <w:szCs w:val="14"/>
      </w:rPr>
    </w:pPr>
    <w:r>
      <w:rPr>
        <w:rFonts w:ascii="Arial" w:hAnsi="Arial" w:cs="Arial"/>
        <w:color w:val="474B4E"/>
        <w:sz w:val="14"/>
        <w:szCs w:val="14"/>
      </w:rPr>
      <w:br/>
    </w:r>
    <w:r w:rsidR="00DE1828" w:rsidRPr="00DE1828">
      <w:rPr>
        <w:rFonts w:ascii="Arial" w:hAnsi="Arial" w:cs="Arial"/>
        <w:color w:val="474B4E"/>
        <w:sz w:val="14"/>
        <w:szCs w:val="14"/>
      </w:rPr>
      <w:t xml:space="preserve">Parasport Danmark – </w:t>
    </w:r>
    <w:r w:rsidR="00DE1828">
      <w:rPr>
        <w:rFonts w:ascii="Arial" w:hAnsi="Arial" w:cs="Arial"/>
        <w:color w:val="474B4E"/>
        <w:sz w:val="14"/>
        <w:szCs w:val="14"/>
      </w:rPr>
      <w:t>info@parasport.dk</w:t>
    </w:r>
    <w:r w:rsidR="00DE1828" w:rsidRPr="00DE1828">
      <w:rPr>
        <w:rFonts w:ascii="Arial" w:hAnsi="Arial" w:cs="Arial"/>
        <w:color w:val="474B4E"/>
        <w:sz w:val="14"/>
        <w:szCs w:val="14"/>
      </w:rPr>
      <w:t xml:space="preserve"> –</w:t>
    </w:r>
    <w:r w:rsidR="00DE1828">
      <w:rPr>
        <w:rFonts w:ascii="Arial" w:hAnsi="Arial" w:cs="Arial"/>
        <w:color w:val="474B4E"/>
        <w:sz w:val="14"/>
        <w:szCs w:val="14"/>
      </w:rPr>
      <w:t xml:space="preserve"> www.parasport.dk</w:t>
    </w:r>
  </w:p>
  <w:p w14:paraId="03578465" w14:textId="77777777" w:rsidR="00DE1828" w:rsidRPr="00DE1828" w:rsidRDefault="00DE1828" w:rsidP="001B33EA">
    <w:pPr>
      <w:pStyle w:val="Sidefod"/>
      <w:rPr>
        <w:rFonts w:ascii="Arial" w:hAnsi="Arial" w:cs="Arial"/>
        <w:color w:val="474B4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5C15F" w14:textId="77777777" w:rsidR="00962B06" w:rsidRDefault="00962B06" w:rsidP="00B7218E">
      <w:r>
        <w:separator/>
      </w:r>
    </w:p>
  </w:footnote>
  <w:footnote w:type="continuationSeparator" w:id="0">
    <w:p w14:paraId="555E6BAB" w14:textId="77777777" w:rsidR="00962B06" w:rsidRDefault="00962B06"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D305" w14:textId="77777777" w:rsidR="00434A92" w:rsidRDefault="00C22B1B">
    <w:pPr>
      <w:pStyle w:val="Sidehoved"/>
    </w:pPr>
    <w:r>
      <w:rPr>
        <w:noProof/>
        <w:lang w:eastAsia="da-DK"/>
      </w:rPr>
      <w:pict w14:anchorId="53C97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29" o:spid="_x0000_s1035" type="#_x0000_t75" style="position:absolute;left:0;text-align:left;margin-left:0;margin-top:0;width:930pt;height:1315.5pt;z-index:-25165004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BF47" w14:textId="6DF7DF8C" w:rsidR="00525809" w:rsidRDefault="00AC65CC">
    <w:pPr>
      <w:pStyle w:val="Sidehoved"/>
    </w:pPr>
    <w:r>
      <w:rPr>
        <w:noProof/>
        <w:lang w:eastAsia="da-DK"/>
      </w:rPr>
      <w:drawing>
        <wp:anchor distT="0" distB="0" distL="114300" distR="114300" simplePos="0" relativeHeight="251670528" behindDoc="1" locked="0" layoutInCell="1" allowOverlap="1" wp14:anchorId="742DFCB0" wp14:editId="2343D0F1">
          <wp:simplePos x="0" y="0"/>
          <wp:positionH relativeFrom="margin">
            <wp:posOffset>3810</wp:posOffset>
          </wp:positionH>
          <wp:positionV relativeFrom="page">
            <wp:posOffset>400050</wp:posOffset>
          </wp:positionV>
          <wp:extent cx="1465200" cy="410400"/>
          <wp:effectExtent l="0" t="0" r="1905"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
                    <a:extLst>
                      <a:ext uri="{28A0092B-C50C-407E-A947-70E740481C1C}">
                        <a14:useLocalDpi xmlns:a14="http://schemas.microsoft.com/office/drawing/2010/main" val="0"/>
                      </a:ext>
                    </a:extLst>
                  </a:blip>
                  <a:stretch>
                    <a:fillRect/>
                  </a:stretch>
                </pic:blipFill>
                <pic:spPr>
                  <a:xfrm>
                    <a:off x="0" y="0"/>
                    <a:ext cx="1465200" cy="410400"/>
                  </a:xfrm>
                  <a:prstGeom prst="rect">
                    <a:avLst/>
                  </a:prstGeom>
                </pic:spPr>
              </pic:pic>
            </a:graphicData>
          </a:graphic>
          <wp14:sizeRelH relativeFrom="margin">
            <wp14:pctWidth>0</wp14:pctWidth>
          </wp14:sizeRelH>
          <wp14:sizeRelV relativeFrom="margin">
            <wp14:pctHeight>0</wp14:pctHeight>
          </wp14:sizeRelV>
        </wp:anchor>
      </w:drawing>
    </w:r>
    <w:r w:rsidR="00962B06">
      <w:rPr>
        <w:noProof/>
        <w:lang w:eastAsia="da-DK"/>
      </w:rPr>
      <w:drawing>
        <wp:anchor distT="0" distB="0" distL="114300" distR="114300" simplePos="0" relativeHeight="251669503" behindDoc="1" locked="0" layoutInCell="0" allowOverlap="1" wp14:anchorId="7BB381B1" wp14:editId="6A843BD2">
          <wp:simplePos x="0" y="0"/>
          <wp:positionH relativeFrom="page">
            <wp:posOffset>-9525</wp:posOffset>
          </wp:positionH>
          <wp:positionV relativeFrom="page">
            <wp:posOffset>-13970</wp:posOffset>
          </wp:positionV>
          <wp:extent cx="6120130" cy="8657590"/>
          <wp:effectExtent l="0" t="0" r="0" b="0"/>
          <wp:wrapNone/>
          <wp:docPr id="163507702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865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92AC" w14:textId="77777777" w:rsidR="00434A92" w:rsidRDefault="00C22B1B">
    <w:pPr>
      <w:pStyle w:val="Sidehoved"/>
    </w:pPr>
    <w:r>
      <w:rPr>
        <w:noProof/>
        <w:lang w:eastAsia="da-DK"/>
      </w:rPr>
      <w:pict w14:anchorId="3B733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30" o:spid="_x0000_s1036" type="#_x0000_t75" style="position:absolute;left:0;text-align:left;margin-left:0;margin-top:-1.1pt;width:595.3pt;height:842.1pt;z-index:-251654145;mso-position-horizontal-relative:page;mso-position-vertical-relative:page" o:allowincell="f">
          <v:imagedata r:id="rId1"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3A0"/>
    <w:multiLevelType w:val="hybridMultilevel"/>
    <w:tmpl w:val="71868614"/>
    <w:lvl w:ilvl="0" w:tplc="6F6600E8">
      <w:start w:val="1"/>
      <w:numFmt w:val="decimal"/>
      <w:pStyle w:val="Listeafsnit"/>
      <w:lvlText w:val="%1"/>
      <w:lvlJc w:val="left"/>
      <w:pPr>
        <w:ind w:left="2204" w:hanging="360"/>
      </w:pPr>
      <w:rPr>
        <w:rFonts w:asciiTheme="minorHAnsi" w:eastAsiaTheme="minorHAnsi" w:hAnsiTheme="minorHAnsi" w:cstheme="minorBidi"/>
      </w:rPr>
    </w:lvl>
    <w:lvl w:ilvl="1" w:tplc="04060019" w:tentative="1">
      <w:start w:val="1"/>
      <w:numFmt w:val="lowerLetter"/>
      <w:lvlText w:val="%2."/>
      <w:lvlJc w:val="left"/>
      <w:pPr>
        <w:ind w:left="2716" w:hanging="360"/>
      </w:pPr>
    </w:lvl>
    <w:lvl w:ilvl="2" w:tplc="0406001B" w:tentative="1">
      <w:start w:val="1"/>
      <w:numFmt w:val="lowerRoman"/>
      <w:lvlText w:val="%3."/>
      <w:lvlJc w:val="right"/>
      <w:pPr>
        <w:ind w:left="3436" w:hanging="180"/>
      </w:pPr>
    </w:lvl>
    <w:lvl w:ilvl="3" w:tplc="0406000F" w:tentative="1">
      <w:start w:val="1"/>
      <w:numFmt w:val="decimal"/>
      <w:lvlText w:val="%4."/>
      <w:lvlJc w:val="left"/>
      <w:pPr>
        <w:ind w:left="4156" w:hanging="360"/>
      </w:pPr>
    </w:lvl>
    <w:lvl w:ilvl="4" w:tplc="04060019" w:tentative="1">
      <w:start w:val="1"/>
      <w:numFmt w:val="lowerLetter"/>
      <w:lvlText w:val="%5."/>
      <w:lvlJc w:val="left"/>
      <w:pPr>
        <w:ind w:left="4876" w:hanging="360"/>
      </w:pPr>
    </w:lvl>
    <w:lvl w:ilvl="5" w:tplc="0406001B" w:tentative="1">
      <w:start w:val="1"/>
      <w:numFmt w:val="lowerRoman"/>
      <w:lvlText w:val="%6."/>
      <w:lvlJc w:val="right"/>
      <w:pPr>
        <w:ind w:left="5596" w:hanging="180"/>
      </w:pPr>
    </w:lvl>
    <w:lvl w:ilvl="6" w:tplc="0406000F" w:tentative="1">
      <w:start w:val="1"/>
      <w:numFmt w:val="decimal"/>
      <w:lvlText w:val="%7."/>
      <w:lvlJc w:val="left"/>
      <w:pPr>
        <w:ind w:left="6316" w:hanging="360"/>
      </w:pPr>
    </w:lvl>
    <w:lvl w:ilvl="7" w:tplc="04060019" w:tentative="1">
      <w:start w:val="1"/>
      <w:numFmt w:val="lowerLetter"/>
      <w:lvlText w:val="%8."/>
      <w:lvlJc w:val="left"/>
      <w:pPr>
        <w:ind w:left="7036" w:hanging="360"/>
      </w:pPr>
    </w:lvl>
    <w:lvl w:ilvl="8" w:tplc="0406001B" w:tentative="1">
      <w:start w:val="1"/>
      <w:numFmt w:val="lowerRoman"/>
      <w:lvlText w:val="%9."/>
      <w:lvlJc w:val="right"/>
      <w:pPr>
        <w:ind w:left="7756" w:hanging="180"/>
      </w:pPr>
    </w:lvl>
  </w:abstractNum>
  <w:abstractNum w:abstractNumId="1" w15:restartNumberingAfterBreak="0">
    <w:nsid w:val="03161CEA"/>
    <w:multiLevelType w:val="hybridMultilevel"/>
    <w:tmpl w:val="CAE44516"/>
    <w:lvl w:ilvl="0" w:tplc="04060001">
      <w:start w:val="1"/>
      <w:numFmt w:val="bullet"/>
      <w:lvlText w:val=""/>
      <w:lvlJc w:val="left"/>
      <w:pPr>
        <w:ind w:left="3619" w:hanging="360"/>
      </w:pPr>
      <w:rPr>
        <w:rFonts w:ascii="Symbol" w:hAnsi="Symbol" w:hint="default"/>
      </w:rPr>
    </w:lvl>
    <w:lvl w:ilvl="1" w:tplc="FFFFFFFF" w:tentative="1">
      <w:start w:val="1"/>
      <w:numFmt w:val="lowerLetter"/>
      <w:lvlText w:val="%2."/>
      <w:lvlJc w:val="left"/>
      <w:pPr>
        <w:ind w:left="4131" w:hanging="360"/>
      </w:pPr>
    </w:lvl>
    <w:lvl w:ilvl="2" w:tplc="FFFFFFFF" w:tentative="1">
      <w:start w:val="1"/>
      <w:numFmt w:val="lowerRoman"/>
      <w:lvlText w:val="%3."/>
      <w:lvlJc w:val="right"/>
      <w:pPr>
        <w:ind w:left="4851" w:hanging="180"/>
      </w:pPr>
    </w:lvl>
    <w:lvl w:ilvl="3" w:tplc="FFFFFFFF" w:tentative="1">
      <w:start w:val="1"/>
      <w:numFmt w:val="decimal"/>
      <w:lvlText w:val="%4."/>
      <w:lvlJc w:val="left"/>
      <w:pPr>
        <w:ind w:left="5571" w:hanging="360"/>
      </w:pPr>
    </w:lvl>
    <w:lvl w:ilvl="4" w:tplc="FFFFFFFF" w:tentative="1">
      <w:start w:val="1"/>
      <w:numFmt w:val="lowerLetter"/>
      <w:lvlText w:val="%5."/>
      <w:lvlJc w:val="left"/>
      <w:pPr>
        <w:ind w:left="6291" w:hanging="360"/>
      </w:pPr>
    </w:lvl>
    <w:lvl w:ilvl="5" w:tplc="FFFFFFFF" w:tentative="1">
      <w:start w:val="1"/>
      <w:numFmt w:val="lowerRoman"/>
      <w:lvlText w:val="%6."/>
      <w:lvlJc w:val="right"/>
      <w:pPr>
        <w:ind w:left="7011" w:hanging="180"/>
      </w:pPr>
    </w:lvl>
    <w:lvl w:ilvl="6" w:tplc="FFFFFFFF" w:tentative="1">
      <w:start w:val="1"/>
      <w:numFmt w:val="decimal"/>
      <w:lvlText w:val="%7."/>
      <w:lvlJc w:val="left"/>
      <w:pPr>
        <w:ind w:left="7731" w:hanging="360"/>
      </w:pPr>
    </w:lvl>
    <w:lvl w:ilvl="7" w:tplc="FFFFFFFF" w:tentative="1">
      <w:start w:val="1"/>
      <w:numFmt w:val="lowerLetter"/>
      <w:lvlText w:val="%8."/>
      <w:lvlJc w:val="left"/>
      <w:pPr>
        <w:ind w:left="8451" w:hanging="360"/>
      </w:pPr>
    </w:lvl>
    <w:lvl w:ilvl="8" w:tplc="FFFFFFFF" w:tentative="1">
      <w:start w:val="1"/>
      <w:numFmt w:val="lowerRoman"/>
      <w:lvlText w:val="%9."/>
      <w:lvlJc w:val="right"/>
      <w:pPr>
        <w:ind w:left="9171" w:hanging="180"/>
      </w:pPr>
    </w:lvl>
  </w:abstractNum>
  <w:abstractNum w:abstractNumId="2" w15:restartNumberingAfterBreak="0">
    <w:nsid w:val="0F1A01C9"/>
    <w:multiLevelType w:val="hybridMultilevel"/>
    <w:tmpl w:val="2598A512"/>
    <w:lvl w:ilvl="0" w:tplc="04060003">
      <w:start w:val="1"/>
      <w:numFmt w:val="bullet"/>
      <w:lvlText w:val="o"/>
      <w:lvlJc w:val="left"/>
      <w:pPr>
        <w:ind w:left="2204" w:hanging="360"/>
      </w:pPr>
      <w:rPr>
        <w:rFonts w:ascii="Courier New" w:hAnsi="Courier New" w:cs="Courier New"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 w15:restartNumberingAfterBreak="0">
    <w:nsid w:val="1F1633F8"/>
    <w:multiLevelType w:val="hybridMultilevel"/>
    <w:tmpl w:val="5A5264BA"/>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 w15:restartNumberingAfterBreak="0">
    <w:nsid w:val="2CC842F9"/>
    <w:multiLevelType w:val="hybridMultilevel"/>
    <w:tmpl w:val="9742586E"/>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 w15:restartNumberingAfterBreak="0">
    <w:nsid w:val="2E466114"/>
    <w:multiLevelType w:val="hybridMultilevel"/>
    <w:tmpl w:val="FCE4743A"/>
    <w:lvl w:ilvl="0" w:tplc="FFFCF8E6">
      <w:start w:val="1"/>
      <w:numFmt w:val="decimal"/>
      <w:lvlText w:val="%1."/>
      <w:lvlJc w:val="left"/>
      <w:pPr>
        <w:ind w:left="1593" w:hanging="600"/>
      </w:pPr>
      <w:rPr>
        <w:rFonts w:hint="default"/>
      </w:rPr>
    </w:lvl>
    <w:lvl w:ilvl="1" w:tplc="04060019" w:tentative="1">
      <w:start w:val="1"/>
      <w:numFmt w:val="lowerLetter"/>
      <w:lvlText w:val="%2."/>
      <w:lvlJc w:val="left"/>
      <w:pPr>
        <w:ind w:left="1723" w:hanging="360"/>
      </w:pPr>
    </w:lvl>
    <w:lvl w:ilvl="2" w:tplc="0406001B" w:tentative="1">
      <w:start w:val="1"/>
      <w:numFmt w:val="lowerRoman"/>
      <w:lvlText w:val="%3."/>
      <w:lvlJc w:val="right"/>
      <w:pPr>
        <w:ind w:left="2443" w:hanging="180"/>
      </w:pPr>
    </w:lvl>
    <w:lvl w:ilvl="3" w:tplc="0406000F" w:tentative="1">
      <w:start w:val="1"/>
      <w:numFmt w:val="decimal"/>
      <w:lvlText w:val="%4."/>
      <w:lvlJc w:val="left"/>
      <w:pPr>
        <w:ind w:left="3163" w:hanging="360"/>
      </w:pPr>
    </w:lvl>
    <w:lvl w:ilvl="4" w:tplc="04060019" w:tentative="1">
      <w:start w:val="1"/>
      <w:numFmt w:val="lowerLetter"/>
      <w:lvlText w:val="%5."/>
      <w:lvlJc w:val="left"/>
      <w:pPr>
        <w:ind w:left="3883" w:hanging="360"/>
      </w:pPr>
    </w:lvl>
    <w:lvl w:ilvl="5" w:tplc="0406001B" w:tentative="1">
      <w:start w:val="1"/>
      <w:numFmt w:val="lowerRoman"/>
      <w:lvlText w:val="%6."/>
      <w:lvlJc w:val="right"/>
      <w:pPr>
        <w:ind w:left="4603" w:hanging="180"/>
      </w:pPr>
    </w:lvl>
    <w:lvl w:ilvl="6" w:tplc="0406000F" w:tentative="1">
      <w:start w:val="1"/>
      <w:numFmt w:val="decimal"/>
      <w:lvlText w:val="%7."/>
      <w:lvlJc w:val="left"/>
      <w:pPr>
        <w:ind w:left="5323" w:hanging="360"/>
      </w:pPr>
    </w:lvl>
    <w:lvl w:ilvl="7" w:tplc="04060019" w:tentative="1">
      <w:start w:val="1"/>
      <w:numFmt w:val="lowerLetter"/>
      <w:lvlText w:val="%8."/>
      <w:lvlJc w:val="left"/>
      <w:pPr>
        <w:ind w:left="6043" w:hanging="360"/>
      </w:pPr>
    </w:lvl>
    <w:lvl w:ilvl="8" w:tplc="0406001B" w:tentative="1">
      <w:start w:val="1"/>
      <w:numFmt w:val="lowerRoman"/>
      <w:lvlText w:val="%9."/>
      <w:lvlJc w:val="right"/>
      <w:pPr>
        <w:ind w:left="6763" w:hanging="180"/>
      </w:pPr>
    </w:lvl>
  </w:abstractNum>
  <w:abstractNum w:abstractNumId="6" w15:restartNumberingAfterBreak="0">
    <w:nsid w:val="310247DD"/>
    <w:multiLevelType w:val="hybridMultilevel"/>
    <w:tmpl w:val="4B9CFD7E"/>
    <w:lvl w:ilvl="0" w:tplc="04060003">
      <w:start w:val="1"/>
      <w:numFmt w:val="bullet"/>
      <w:lvlText w:val="o"/>
      <w:lvlJc w:val="left"/>
      <w:pPr>
        <w:ind w:left="2968" w:hanging="360"/>
      </w:pPr>
      <w:rPr>
        <w:rFonts w:ascii="Courier New" w:hAnsi="Courier New" w:cs="Courier New" w:hint="default"/>
      </w:rPr>
    </w:lvl>
    <w:lvl w:ilvl="1" w:tplc="FFFFFFFF" w:tentative="1">
      <w:start w:val="1"/>
      <w:numFmt w:val="lowerLetter"/>
      <w:lvlText w:val="%2."/>
      <w:lvlJc w:val="left"/>
      <w:pPr>
        <w:ind w:left="3480" w:hanging="360"/>
      </w:pPr>
    </w:lvl>
    <w:lvl w:ilvl="2" w:tplc="FFFFFFFF" w:tentative="1">
      <w:start w:val="1"/>
      <w:numFmt w:val="lowerRoman"/>
      <w:lvlText w:val="%3."/>
      <w:lvlJc w:val="right"/>
      <w:pPr>
        <w:ind w:left="4200" w:hanging="180"/>
      </w:pPr>
    </w:lvl>
    <w:lvl w:ilvl="3" w:tplc="FFFFFFFF" w:tentative="1">
      <w:start w:val="1"/>
      <w:numFmt w:val="decimal"/>
      <w:lvlText w:val="%4."/>
      <w:lvlJc w:val="left"/>
      <w:pPr>
        <w:ind w:left="4920" w:hanging="360"/>
      </w:pPr>
    </w:lvl>
    <w:lvl w:ilvl="4" w:tplc="FFFFFFFF" w:tentative="1">
      <w:start w:val="1"/>
      <w:numFmt w:val="lowerLetter"/>
      <w:lvlText w:val="%5."/>
      <w:lvlJc w:val="left"/>
      <w:pPr>
        <w:ind w:left="5640" w:hanging="360"/>
      </w:pPr>
    </w:lvl>
    <w:lvl w:ilvl="5" w:tplc="FFFFFFFF" w:tentative="1">
      <w:start w:val="1"/>
      <w:numFmt w:val="lowerRoman"/>
      <w:lvlText w:val="%6."/>
      <w:lvlJc w:val="right"/>
      <w:pPr>
        <w:ind w:left="6360" w:hanging="180"/>
      </w:pPr>
    </w:lvl>
    <w:lvl w:ilvl="6" w:tplc="FFFFFFFF" w:tentative="1">
      <w:start w:val="1"/>
      <w:numFmt w:val="decimal"/>
      <w:lvlText w:val="%7."/>
      <w:lvlJc w:val="left"/>
      <w:pPr>
        <w:ind w:left="7080" w:hanging="360"/>
      </w:pPr>
    </w:lvl>
    <w:lvl w:ilvl="7" w:tplc="FFFFFFFF" w:tentative="1">
      <w:start w:val="1"/>
      <w:numFmt w:val="lowerLetter"/>
      <w:lvlText w:val="%8."/>
      <w:lvlJc w:val="left"/>
      <w:pPr>
        <w:ind w:left="7800" w:hanging="360"/>
      </w:pPr>
    </w:lvl>
    <w:lvl w:ilvl="8" w:tplc="FFFFFFFF" w:tentative="1">
      <w:start w:val="1"/>
      <w:numFmt w:val="lowerRoman"/>
      <w:lvlText w:val="%9."/>
      <w:lvlJc w:val="right"/>
      <w:pPr>
        <w:ind w:left="8520" w:hanging="180"/>
      </w:pPr>
    </w:lvl>
  </w:abstractNum>
  <w:abstractNum w:abstractNumId="7" w15:restartNumberingAfterBreak="0">
    <w:nsid w:val="364D5A79"/>
    <w:multiLevelType w:val="hybridMultilevel"/>
    <w:tmpl w:val="CEE85458"/>
    <w:lvl w:ilvl="0" w:tplc="50448FB8">
      <w:start w:val="2"/>
      <w:numFmt w:val="bullet"/>
      <w:lvlText w:val="-"/>
      <w:lvlJc w:val="left"/>
      <w:pPr>
        <w:ind w:left="2204" w:hanging="360"/>
      </w:pPr>
      <w:rPr>
        <w:rFonts w:ascii="Calibri" w:eastAsiaTheme="minorHAnsi" w:hAnsi="Calibri" w:cs="Calibri"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8" w15:restartNumberingAfterBreak="0">
    <w:nsid w:val="37475B7D"/>
    <w:multiLevelType w:val="hybridMultilevel"/>
    <w:tmpl w:val="12DE49F8"/>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9" w15:restartNumberingAfterBreak="0">
    <w:nsid w:val="37CF4FF2"/>
    <w:multiLevelType w:val="hybridMultilevel"/>
    <w:tmpl w:val="89F4E868"/>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0" w15:restartNumberingAfterBreak="0">
    <w:nsid w:val="3BC81E30"/>
    <w:multiLevelType w:val="hybridMultilevel"/>
    <w:tmpl w:val="34D2B8BE"/>
    <w:lvl w:ilvl="0" w:tplc="04060001">
      <w:start w:val="1"/>
      <w:numFmt w:val="bullet"/>
      <w:lvlText w:val=""/>
      <w:lvlJc w:val="left"/>
      <w:pPr>
        <w:ind w:left="3902" w:hanging="360"/>
      </w:pPr>
      <w:rPr>
        <w:rFonts w:ascii="Symbol" w:hAnsi="Symbol" w:hint="default"/>
      </w:rPr>
    </w:lvl>
    <w:lvl w:ilvl="1" w:tplc="FFFFFFFF" w:tentative="1">
      <w:start w:val="1"/>
      <w:numFmt w:val="lowerLetter"/>
      <w:lvlText w:val="%2."/>
      <w:lvlJc w:val="left"/>
      <w:pPr>
        <w:ind w:left="4131" w:hanging="360"/>
      </w:pPr>
    </w:lvl>
    <w:lvl w:ilvl="2" w:tplc="FFFFFFFF" w:tentative="1">
      <w:start w:val="1"/>
      <w:numFmt w:val="lowerRoman"/>
      <w:lvlText w:val="%3."/>
      <w:lvlJc w:val="right"/>
      <w:pPr>
        <w:ind w:left="4851" w:hanging="180"/>
      </w:pPr>
    </w:lvl>
    <w:lvl w:ilvl="3" w:tplc="FFFFFFFF" w:tentative="1">
      <w:start w:val="1"/>
      <w:numFmt w:val="decimal"/>
      <w:lvlText w:val="%4."/>
      <w:lvlJc w:val="left"/>
      <w:pPr>
        <w:ind w:left="5571" w:hanging="360"/>
      </w:pPr>
    </w:lvl>
    <w:lvl w:ilvl="4" w:tplc="FFFFFFFF" w:tentative="1">
      <w:start w:val="1"/>
      <w:numFmt w:val="lowerLetter"/>
      <w:lvlText w:val="%5."/>
      <w:lvlJc w:val="left"/>
      <w:pPr>
        <w:ind w:left="6291" w:hanging="360"/>
      </w:pPr>
    </w:lvl>
    <w:lvl w:ilvl="5" w:tplc="FFFFFFFF" w:tentative="1">
      <w:start w:val="1"/>
      <w:numFmt w:val="lowerRoman"/>
      <w:lvlText w:val="%6."/>
      <w:lvlJc w:val="right"/>
      <w:pPr>
        <w:ind w:left="7011" w:hanging="180"/>
      </w:pPr>
    </w:lvl>
    <w:lvl w:ilvl="6" w:tplc="FFFFFFFF" w:tentative="1">
      <w:start w:val="1"/>
      <w:numFmt w:val="decimal"/>
      <w:lvlText w:val="%7."/>
      <w:lvlJc w:val="left"/>
      <w:pPr>
        <w:ind w:left="7731" w:hanging="360"/>
      </w:pPr>
    </w:lvl>
    <w:lvl w:ilvl="7" w:tplc="FFFFFFFF" w:tentative="1">
      <w:start w:val="1"/>
      <w:numFmt w:val="lowerLetter"/>
      <w:lvlText w:val="%8."/>
      <w:lvlJc w:val="left"/>
      <w:pPr>
        <w:ind w:left="8451" w:hanging="360"/>
      </w:pPr>
    </w:lvl>
    <w:lvl w:ilvl="8" w:tplc="FFFFFFFF" w:tentative="1">
      <w:start w:val="1"/>
      <w:numFmt w:val="lowerRoman"/>
      <w:lvlText w:val="%9."/>
      <w:lvlJc w:val="right"/>
      <w:pPr>
        <w:ind w:left="9171" w:hanging="180"/>
      </w:pPr>
    </w:lvl>
  </w:abstractNum>
  <w:abstractNum w:abstractNumId="11" w15:restartNumberingAfterBreak="0">
    <w:nsid w:val="3EAA47C4"/>
    <w:multiLevelType w:val="hybridMultilevel"/>
    <w:tmpl w:val="79E2555A"/>
    <w:lvl w:ilvl="0" w:tplc="50448FB8">
      <w:start w:val="2"/>
      <w:numFmt w:val="bullet"/>
      <w:lvlText w:val="-"/>
      <w:lvlJc w:val="left"/>
      <w:pPr>
        <w:ind w:left="2204" w:hanging="360"/>
      </w:pPr>
      <w:rPr>
        <w:rFonts w:ascii="Calibri" w:eastAsiaTheme="minorHAnsi" w:hAnsi="Calibri" w:cs="Calibri"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2" w15:restartNumberingAfterBreak="0">
    <w:nsid w:val="3F0B5BD6"/>
    <w:multiLevelType w:val="hybridMultilevel"/>
    <w:tmpl w:val="CE702720"/>
    <w:lvl w:ilvl="0" w:tplc="50448FB8">
      <w:start w:val="2"/>
      <w:numFmt w:val="bullet"/>
      <w:lvlText w:val="-"/>
      <w:lvlJc w:val="left"/>
      <w:pPr>
        <w:ind w:left="2204" w:hanging="360"/>
      </w:pPr>
      <w:rPr>
        <w:rFonts w:ascii="Calibri" w:eastAsiaTheme="minorHAnsi" w:hAnsi="Calibri" w:cs="Calibri"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3" w15:restartNumberingAfterBreak="0">
    <w:nsid w:val="407B5D62"/>
    <w:multiLevelType w:val="hybridMultilevel"/>
    <w:tmpl w:val="826E5DEE"/>
    <w:lvl w:ilvl="0" w:tplc="50448FB8">
      <w:start w:val="2"/>
      <w:numFmt w:val="bullet"/>
      <w:lvlText w:val="-"/>
      <w:lvlJc w:val="left"/>
      <w:pPr>
        <w:ind w:left="2204" w:hanging="360"/>
      </w:pPr>
      <w:rPr>
        <w:rFonts w:ascii="Calibri" w:eastAsiaTheme="minorHAnsi" w:hAnsi="Calibri" w:cs="Calibri"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4" w15:restartNumberingAfterBreak="0">
    <w:nsid w:val="41D019D6"/>
    <w:multiLevelType w:val="hybridMultilevel"/>
    <w:tmpl w:val="843679F2"/>
    <w:lvl w:ilvl="0" w:tplc="FFFFFFFF">
      <w:numFmt w:val="bullet"/>
      <w:lvlText w:val="•"/>
      <w:lvlJc w:val="left"/>
      <w:pPr>
        <w:ind w:left="3230" w:hanging="360"/>
      </w:pPr>
      <w:rPr>
        <w:rFonts w:ascii="Bookman Old Style" w:eastAsia="Times New Roman" w:hAnsi="Bookman Old Style" w:cs="Times New Roman" w:hint="default"/>
      </w:rPr>
    </w:lvl>
    <w:lvl w:ilvl="1" w:tplc="6F6600E8">
      <w:start w:val="1"/>
      <w:numFmt w:val="decimal"/>
      <w:lvlText w:val="%2"/>
      <w:lvlJc w:val="left"/>
      <w:pPr>
        <w:ind w:left="2204" w:hanging="360"/>
      </w:pPr>
      <w:rPr>
        <w:rFonts w:asciiTheme="minorHAnsi" w:eastAsiaTheme="minorHAnsi" w:hAnsiTheme="minorHAnsi" w:cstheme="minorBidi"/>
      </w:rPr>
    </w:lvl>
    <w:lvl w:ilvl="2" w:tplc="FFFFFFFF" w:tentative="1">
      <w:start w:val="1"/>
      <w:numFmt w:val="bullet"/>
      <w:lvlText w:val=""/>
      <w:lvlJc w:val="left"/>
      <w:pPr>
        <w:ind w:left="3896" w:hanging="360"/>
      </w:pPr>
      <w:rPr>
        <w:rFonts w:ascii="Wingdings" w:hAnsi="Wingdings" w:hint="default"/>
      </w:rPr>
    </w:lvl>
    <w:lvl w:ilvl="3" w:tplc="FFFFFFFF" w:tentative="1">
      <w:start w:val="1"/>
      <w:numFmt w:val="bullet"/>
      <w:lvlText w:val=""/>
      <w:lvlJc w:val="left"/>
      <w:pPr>
        <w:ind w:left="4616" w:hanging="360"/>
      </w:pPr>
      <w:rPr>
        <w:rFonts w:ascii="Symbol" w:hAnsi="Symbol" w:hint="default"/>
      </w:rPr>
    </w:lvl>
    <w:lvl w:ilvl="4" w:tplc="FFFFFFFF" w:tentative="1">
      <w:start w:val="1"/>
      <w:numFmt w:val="bullet"/>
      <w:lvlText w:val="o"/>
      <w:lvlJc w:val="left"/>
      <w:pPr>
        <w:ind w:left="5336" w:hanging="360"/>
      </w:pPr>
      <w:rPr>
        <w:rFonts w:ascii="Courier New" w:hAnsi="Courier New" w:cs="Courier New" w:hint="default"/>
      </w:rPr>
    </w:lvl>
    <w:lvl w:ilvl="5" w:tplc="FFFFFFFF" w:tentative="1">
      <w:start w:val="1"/>
      <w:numFmt w:val="bullet"/>
      <w:lvlText w:val=""/>
      <w:lvlJc w:val="left"/>
      <w:pPr>
        <w:ind w:left="6056" w:hanging="360"/>
      </w:pPr>
      <w:rPr>
        <w:rFonts w:ascii="Wingdings" w:hAnsi="Wingdings" w:hint="default"/>
      </w:rPr>
    </w:lvl>
    <w:lvl w:ilvl="6" w:tplc="FFFFFFFF" w:tentative="1">
      <w:start w:val="1"/>
      <w:numFmt w:val="bullet"/>
      <w:lvlText w:val=""/>
      <w:lvlJc w:val="left"/>
      <w:pPr>
        <w:ind w:left="6776" w:hanging="360"/>
      </w:pPr>
      <w:rPr>
        <w:rFonts w:ascii="Symbol" w:hAnsi="Symbol" w:hint="default"/>
      </w:rPr>
    </w:lvl>
    <w:lvl w:ilvl="7" w:tplc="FFFFFFFF" w:tentative="1">
      <w:start w:val="1"/>
      <w:numFmt w:val="bullet"/>
      <w:lvlText w:val="o"/>
      <w:lvlJc w:val="left"/>
      <w:pPr>
        <w:ind w:left="7496" w:hanging="360"/>
      </w:pPr>
      <w:rPr>
        <w:rFonts w:ascii="Courier New" w:hAnsi="Courier New" w:cs="Courier New" w:hint="default"/>
      </w:rPr>
    </w:lvl>
    <w:lvl w:ilvl="8" w:tplc="FFFFFFFF" w:tentative="1">
      <w:start w:val="1"/>
      <w:numFmt w:val="bullet"/>
      <w:lvlText w:val=""/>
      <w:lvlJc w:val="left"/>
      <w:pPr>
        <w:ind w:left="8216" w:hanging="360"/>
      </w:pPr>
      <w:rPr>
        <w:rFonts w:ascii="Wingdings" w:hAnsi="Wingdings" w:hint="default"/>
      </w:rPr>
    </w:lvl>
  </w:abstractNum>
  <w:abstractNum w:abstractNumId="15" w15:restartNumberingAfterBreak="0">
    <w:nsid w:val="42E33C3E"/>
    <w:multiLevelType w:val="hybridMultilevel"/>
    <w:tmpl w:val="059230FC"/>
    <w:lvl w:ilvl="0" w:tplc="853CEA40">
      <w:numFmt w:val="bullet"/>
      <w:lvlText w:val="•"/>
      <w:lvlJc w:val="left"/>
      <w:pPr>
        <w:ind w:left="4047" w:hanging="360"/>
      </w:pPr>
      <w:rPr>
        <w:rFonts w:ascii="Bookman Old Style" w:eastAsia="Times New Roman" w:hAnsi="Bookman Old Style" w:cs="Times New Roman" w:hint="default"/>
      </w:rPr>
    </w:lvl>
    <w:lvl w:ilvl="1" w:tplc="04060003" w:tentative="1">
      <w:start w:val="1"/>
      <w:numFmt w:val="bullet"/>
      <w:lvlText w:val="o"/>
      <w:lvlJc w:val="left"/>
      <w:pPr>
        <w:ind w:left="4767" w:hanging="360"/>
      </w:pPr>
      <w:rPr>
        <w:rFonts w:ascii="Courier New" w:hAnsi="Courier New" w:cs="Courier New" w:hint="default"/>
      </w:rPr>
    </w:lvl>
    <w:lvl w:ilvl="2" w:tplc="04060005">
      <w:start w:val="1"/>
      <w:numFmt w:val="bullet"/>
      <w:lvlText w:val=""/>
      <w:lvlJc w:val="left"/>
      <w:pPr>
        <w:ind w:left="5487" w:hanging="360"/>
      </w:pPr>
      <w:rPr>
        <w:rFonts w:ascii="Wingdings" w:hAnsi="Wingdings" w:hint="default"/>
      </w:rPr>
    </w:lvl>
    <w:lvl w:ilvl="3" w:tplc="04060001" w:tentative="1">
      <w:start w:val="1"/>
      <w:numFmt w:val="bullet"/>
      <w:lvlText w:val=""/>
      <w:lvlJc w:val="left"/>
      <w:pPr>
        <w:ind w:left="6207" w:hanging="360"/>
      </w:pPr>
      <w:rPr>
        <w:rFonts w:ascii="Symbol" w:hAnsi="Symbol" w:hint="default"/>
      </w:rPr>
    </w:lvl>
    <w:lvl w:ilvl="4" w:tplc="04060003" w:tentative="1">
      <w:start w:val="1"/>
      <w:numFmt w:val="bullet"/>
      <w:lvlText w:val="o"/>
      <w:lvlJc w:val="left"/>
      <w:pPr>
        <w:ind w:left="6927" w:hanging="360"/>
      </w:pPr>
      <w:rPr>
        <w:rFonts w:ascii="Courier New" w:hAnsi="Courier New" w:cs="Courier New" w:hint="default"/>
      </w:rPr>
    </w:lvl>
    <w:lvl w:ilvl="5" w:tplc="04060005" w:tentative="1">
      <w:start w:val="1"/>
      <w:numFmt w:val="bullet"/>
      <w:lvlText w:val=""/>
      <w:lvlJc w:val="left"/>
      <w:pPr>
        <w:ind w:left="7647" w:hanging="360"/>
      </w:pPr>
      <w:rPr>
        <w:rFonts w:ascii="Wingdings" w:hAnsi="Wingdings" w:hint="default"/>
      </w:rPr>
    </w:lvl>
    <w:lvl w:ilvl="6" w:tplc="04060001" w:tentative="1">
      <w:start w:val="1"/>
      <w:numFmt w:val="bullet"/>
      <w:lvlText w:val=""/>
      <w:lvlJc w:val="left"/>
      <w:pPr>
        <w:ind w:left="8367" w:hanging="360"/>
      </w:pPr>
      <w:rPr>
        <w:rFonts w:ascii="Symbol" w:hAnsi="Symbol" w:hint="default"/>
      </w:rPr>
    </w:lvl>
    <w:lvl w:ilvl="7" w:tplc="04060003" w:tentative="1">
      <w:start w:val="1"/>
      <w:numFmt w:val="bullet"/>
      <w:lvlText w:val="o"/>
      <w:lvlJc w:val="left"/>
      <w:pPr>
        <w:ind w:left="9087" w:hanging="360"/>
      </w:pPr>
      <w:rPr>
        <w:rFonts w:ascii="Courier New" w:hAnsi="Courier New" w:cs="Courier New" w:hint="default"/>
      </w:rPr>
    </w:lvl>
    <w:lvl w:ilvl="8" w:tplc="04060005" w:tentative="1">
      <w:start w:val="1"/>
      <w:numFmt w:val="bullet"/>
      <w:lvlText w:val=""/>
      <w:lvlJc w:val="left"/>
      <w:pPr>
        <w:ind w:left="9807" w:hanging="360"/>
      </w:pPr>
      <w:rPr>
        <w:rFonts w:ascii="Wingdings" w:hAnsi="Wingdings" w:hint="default"/>
      </w:rPr>
    </w:lvl>
  </w:abstractNum>
  <w:abstractNum w:abstractNumId="16" w15:restartNumberingAfterBreak="0">
    <w:nsid w:val="435C58A7"/>
    <w:multiLevelType w:val="hybridMultilevel"/>
    <w:tmpl w:val="28245B2C"/>
    <w:lvl w:ilvl="0" w:tplc="50448FB8">
      <w:start w:val="2"/>
      <w:numFmt w:val="bullet"/>
      <w:lvlText w:val="-"/>
      <w:lvlJc w:val="left"/>
      <w:pPr>
        <w:ind w:left="2204" w:hanging="360"/>
      </w:pPr>
      <w:rPr>
        <w:rFonts w:ascii="Calibri" w:eastAsiaTheme="minorHAnsi" w:hAnsi="Calibri" w:cs="Calibri" w:hint="default"/>
      </w:rPr>
    </w:lvl>
    <w:lvl w:ilvl="1" w:tplc="04060003" w:tentative="1">
      <w:start w:val="1"/>
      <w:numFmt w:val="bullet"/>
      <w:lvlText w:val="o"/>
      <w:lvlJc w:val="left"/>
      <w:pPr>
        <w:ind w:left="2924" w:hanging="360"/>
      </w:pPr>
      <w:rPr>
        <w:rFonts w:ascii="Courier New" w:hAnsi="Courier New" w:cs="Courier New" w:hint="default"/>
      </w:rPr>
    </w:lvl>
    <w:lvl w:ilvl="2" w:tplc="04060005" w:tentative="1">
      <w:start w:val="1"/>
      <w:numFmt w:val="bullet"/>
      <w:lvlText w:val=""/>
      <w:lvlJc w:val="left"/>
      <w:pPr>
        <w:ind w:left="3644" w:hanging="360"/>
      </w:pPr>
      <w:rPr>
        <w:rFonts w:ascii="Wingdings" w:hAnsi="Wingdings" w:hint="default"/>
      </w:rPr>
    </w:lvl>
    <w:lvl w:ilvl="3" w:tplc="04060001" w:tentative="1">
      <w:start w:val="1"/>
      <w:numFmt w:val="bullet"/>
      <w:lvlText w:val=""/>
      <w:lvlJc w:val="left"/>
      <w:pPr>
        <w:ind w:left="4364" w:hanging="360"/>
      </w:pPr>
      <w:rPr>
        <w:rFonts w:ascii="Symbol" w:hAnsi="Symbol" w:hint="default"/>
      </w:rPr>
    </w:lvl>
    <w:lvl w:ilvl="4" w:tplc="04060003" w:tentative="1">
      <w:start w:val="1"/>
      <w:numFmt w:val="bullet"/>
      <w:lvlText w:val="o"/>
      <w:lvlJc w:val="left"/>
      <w:pPr>
        <w:ind w:left="5084" w:hanging="360"/>
      </w:pPr>
      <w:rPr>
        <w:rFonts w:ascii="Courier New" w:hAnsi="Courier New" w:cs="Courier New" w:hint="default"/>
      </w:rPr>
    </w:lvl>
    <w:lvl w:ilvl="5" w:tplc="04060005" w:tentative="1">
      <w:start w:val="1"/>
      <w:numFmt w:val="bullet"/>
      <w:lvlText w:val=""/>
      <w:lvlJc w:val="left"/>
      <w:pPr>
        <w:ind w:left="5804" w:hanging="360"/>
      </w:pPr>
      <w:rPr>
        <w:rFonts w:ascii="Wingdings" w:hAnsi="Wingdings" w:hint="default"/>
      </w:rPr>
    </w:lvl>
    <w:lvl w:ilvl="6" w:tplc="04060001" w:tentative="1">
      <w:start w:val="1"/>
      <w:numFmt w:val="bullet"/>
      <w:lvlText w:val=""/>
      <w:lvlJc w:val="left"/>
      <w:pPr>
        <w:ind w:left="6524" w:hanging="360"/>
      </w:pPr>
      <w:rPr>
        <w:rFonts w:ascii="Symbol" w:hAnsi="Symbol" w:hint="default"/>
      </w:rPr>
    </w:lvl>
    <w:lvl w:ilvl="7" w:tplc="04060003" w:tentative="1">
      <w:start w:val="1"/>
      <w:numFmt w:val="bullet"/>
      <w:lvlText w:val="o"/>
      <w:lvlJc w:val="left"/>
      <w:pPr>
        <w:ind w:left="7244" w:hanging="360"/>
      </w:pPr>
      <w:rPr>
        <w:rFonts w:ascii="Courier New" w:hAnsi="Courier New" w:cs="Courier New" w:hint="default"/>
      </w:rPr>
    </w:lvl>
    <w:lvl w:ilvl="8" w:tplc="04060005" w:tentative="1">
      <w:start w:val="1"/>
      <w:numFmt w:val="bullet"/>
      <w:lvlText w:val=""/>
      <w:lvlJc w:val="left"/>
      <w:pPr>
        <w:ind w:left="7964" w:hanging="360"/>
      </w:pPr>
      <w:rPr>
        <w:rFonts w:ascii="Wingdings" w:hAnsi="Wingdings" w:hint="default"/>
      </w:rPr>
    </w:lvl>
  </w:abstractNum>
  <w:abstractNum w:abstractNumId="17" w15:restartNumberingAfterBreak="0">
    <w:nsid w:val="45866463"/>
    <w:multiLevelType w:val="hybridMultilevel"/>
    <w:tmpl w:val="066A5206"/>
    <w:lvl w:ilvl="0" w:tplc="853CEA40">
      <w:numFmt w:val="bullet"/>
      <w:lvlText w:val="•"/>
      <w:lvlJc w:val="left"/>
      <w:pPr>
        <w:ind w:left="2204" w:hanging="360"/>
      </w:pPr>
      <w:rPr>
        <w:rFonts w:ascii="Bookman Old Style" w:eastAsia="Times New Roman" w:hAnsi="Bookman Old Style" w:cs="Times New Roman"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8" w15:restartNumberingAfterBreak="0">
    <w:nsid w:val="4A7826EB"/>
    <w:multiLevelType w:val="hybridMultilevel"/>
    <w:tmpl w:val="A49C88FA"/>
    <w:lvl w:ilvl="0" w:tplc="FFFCF8E6">
      <w:start w:val="1"/>
      <w:numFmt w:val="decimal"/>
      <w:lvlText w:val="%1."/>
      <w:lvlJc w:val="left"/>
      <w:pPr>
        <w:ind w:left="600" w:hanging="600"/>
      </w:pPr>
      <w:rPr>
        <w:rFonts w:hint="default"/>
      </w:rPr>
    </w:lvl>
    <w:lvl w:ilvl="1" w:tplc="04060019" w:tentative="1">
      <w:start w:val="1"/>
      <w:numFmt w:val="lowerLetter"/>
      <w:lvlText w:val="%2."/>
      <w:lvlJc w:val="left"/>
      <w:pPr>
        <w:ind w:left="730" w:hanging="360"/>
      </w:pPr>
    </w:lvl>
    <w:lvl w:ilvl="2" w:tplc="0406001B" w:tentative="1">
      <w:start w:val="1"/>
      <w:numFmt w:val="lowerRoman"/>
      <w:lvlText w:val="%3."/>
      <w:lvlJc w:val="right"/>
      <w:pPr>
        <w:ind w:left="1450" w:hanging="180"/>
      </w:pPr>
    </w:lvl>
    <w:lvl w:ilvl="3" w:tplc="0406000F" w:tentative="1">
      <w:start w:val="1"/>
      <w:numFmt w:val="decimal"/>
      <w:lvlText w:val="%4."/>
      <w:lvlJc w:val="left"/>
      <w:pPr>
        <w:ind w:left="2170" w:hanging="360"/>
      </w:pPr>
    </w:lvl>
    <w:lvl w:ilvl="4" w:tplc="04060019" w:tentative="1">
      <w:start w:val="1"/>
      <w:numFmt w:val="lowerLetter"/>
      <w:lvlText w:val="%5."/>
      <w:lvlJc w:val="left"/>
      <w:pPr>
        <w:ind w:left="2890" w:hanging="360"/>
      </w:pPr>
    </w:lvl>
    <w:lvl w:ilvl="5" w:tplc="0406001B" w:tentative="1">
      <w:start w:val="1"/>
      <w:numFmt w:val="lowerRoman"/>
      <w:lvlText w:val="%6."/>
      <w:lvlJc w:val="right"/>
      <w:pPr>
        <w:ind w:left="3610" w:hanging="180"/>
      </w:pPr>
    </w:lvl>
    <w:lvl w:ilvl="6" w:tplc="0406000F" w:tentative="1">
      <w:start w:val="1"/>
      <w:numFmt w:val="decimal"/>
      <w:lvlText w:val="%7."/>
      <w:lvlJc w:val="left"/>
      <w:pPr>
        <w:ind w:left="4330" w:hanging="360"/>
      </w:pPr>
    </w:lvl>
    <w:lvl w:ilvl="7" w:tplc="04060019" w:tentative="1">
      <w:start w:val="1"/>
      <w:numFmt w:val="lowerLetter"/>
      <w:lvlText w:val="%8."/>
      <w:lvlJc w:val="left"/>
      <w:pPr>
        <w:ind w:left="5050" w:hanging="360"/>
      </w:pPr>
    </w:lvl>
    <w:lvl w:ilvl="8" w:tplc="0406001B" w:tentative="1">
      <w:start w:val="1"/>
      <w:numFmt w:val="lowerRoman"/>
      <w:lvlText w:val="%9."/>
      <w:lvlJc w:val="right"/>
      <w:pPr>
        <w:ind w:left="5770" w:hanging="180"/>
      </w:pPr>
    </w:lvl>
  </w:abstractNum>
  <w:abstractNum w:abstractNumId="19" w15:restartNumberingAfterBreak="0">
    <w:nsid w:val="4D17223A"/>
    <w:multiLevelType w:val="hybridMultilevel"/>
    <w:tmpl w:val="E5685F0E"/>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0" w15:restartNumberingAfterBreak="0">
    <w:nsid w:val="52DD3073"/>
    <w:multiLevelType w:val="hybridMultilevel"/>
    <w:tmpl w:val="2FF4EF46"/>
    <w:lvl w:ilvl="0" w:tplc="853CEA40">
      <w:numFmt w:val="bullet"/>
      <w:lvlText w:val="•"/>
      <w:lvlJc w:val="left"/>
      <w:pPr>
        <w:ind w:left="4469" w:hanging="360"/>
      </w:pPr>
      <w:rPr>
        <w:rFonts w:ascii="Bookman Old Style" w:eastAsia="Times New Roman" w:hAnsi="Bookman Old Style" w:cs="Times New Roman" w:hint="default"/>
      </w:rPr>
    </w:lvl>
    <w:lvl w:ilvl="1" w:tplc="ECBA25BC">
      <w:start w:val="1"/>
      <w:numFmt w:val="decimal"/>
      <w:lvlText w:val="%2."/>
      <w:lvlJc w:val="left"/>
      <w:pPr>
        <w:ind w:left="5221" w:hanging="600"/>
      </w:pPr>
      <w:rPr>
        <w:rFonts w:hint="default"/>
      </w:rPr>
    </w:lvl>
    <w:lvl w:ilvl="2" w:tplc="FFFFFFFF">
      <w:start w:val="1"/>
      <w:numFmt w:val="lowerRoman"/>
      <w:lvlText w:val="%3."/>
      <w:lvlJc w:val="right"/>
      <w:pPr>
        <w:ind w:left="5701" w:hanging="180"/>
      </w:pPr>
    </w:lvl>
    <w:lvl w:ilvl="3" w:tplc="FFFFFFFF" w:tentative="1">
      <w:start w:val="1"/>
      <w:numFmt w:val="decimal"/>
      <w:lvlText w:val="%4."/>
      <w:lvlJc w:val="left"/>
      <w:pPr>
        <w:ind w:left="6421" w:hanging="360"/>
      </w:pPr>
    </w:lvl>
    <w:lvl w:ilvl="4" w:tplc="FFFFFFFF" w:tentative="1">
      <w:start w:val="1"/>
      <w:numFmt w:val="lowerLetter"/>
      <w:lvlText w:val="%5."/>
      <w:lvlJc w:val="left"/>
      <w:pPr>
        <w:ind w:left="7141" w:hanging="360"/>
      </w:pPr>
    </w:lvl>
    <w:lvl w:ilvl="5" w:tplc="FFFFFFFF" w:tentative="1">
      <w:start w:val="1"/>
      <w:numFmt w:val="lowerRoman"/>
      <w:lvlText w:val="%6."/>
      <w:lvlJc w:val="right"/>
      <w:pPr>
        <w:ind w:left="7861" w:hanging="180"/>
      </w:pPr>
    </w:lvl>
    <w:lvl w:ilvl="6" w:tplc="FFFFFFFF" w:tentative="1">
      <w:start w:val="1"/>
      <w:numFmt w:val="decimal"/>
      <w:lvlText w:val="%7."/>
      <w:lvlJc w:val="left"/>
      <w:pPr>
        <w:ind w:left="8581" w:hanging="360"/>
      </w:pPr>
    </w:lvl>
    <w:lvl w:ilvl="7" w:tplc="FFFFFFFF" w:tentative="1">
      <w:start w:val="1"/>
      <w:numFmt w:val="lowerLetter"/>
      <w:lvlText w:val="%8."/>
      <w:lvlJc w:val="left"/>
      <w:pPr>
        <w:ind w:left="9301" w:hanging="360"/>
      </w:pPr>
    </w:lvl>
    <w:lvl w:ilvl="8" w:tplc="FFFFFFFF" w:tentative="1">
      <w:start w:val="1"/>
      <w:numFmt w:val="lowerRoman"/>
      <w:lvlText w:val="%9."/>
      <w:lvlJc w:val="right"/>
      <w:pPr>
        <w:ind w:left="10021" w:hanging="180"/>
      </w:pPr>
    </w:lvl>
  </w:abstractNum>
  <w:abstractNum w:abstractNumId="21" w15:restartNumberingAfterBreak="0">
    <w:nsid w:val="54C850E3"/>
    <w:multiLevelType w:val="hybridMultilevel"/>
    <w:tmpl w:val="9B184F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59D3CE7"/>
    <w:multiLevelType w:val="hybridMultilevel"/>
    <w:tmpl w:val="D8A84074"/>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3" w15:restartNumberingAfterBreak="0">
    <w:nsid w:val="56D56320"/>
    <w:multiLevelType w:val="hybridMultilevel"/>
    <w:tmpl w:val="E7CC4530"/>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4" w15:restartNumberingAfterBreak="0">
    <w:nsid w:val="5C865026"/>
    <w:multiLevelType w:val="hybridMultilevel"/>
    <w:tmpl w:val="DFCC4102"/>
    <w:lvl w:ilvl="0" w:tplc="0406000F">
      <w:start w:val="1"/>
      <w:numFmt w:val="decimal"/>
      <w:lvlText w:val="%1."/>
      <w:lvlJc w:val="left"/>
      <w:pPr>
        <w:ind w:left="3076" w:hanging="360"/>
      </w:pPr>
    </w:lvl>
    <w:lvl w:ilvl="1" w:tplc="FFFFFFFF" w:tentative="1">
      <w:start w:val="1"/>
      <w:numFmt w:val="lowerLetter"/>
      <w:lvlText w:val="%2."/>
      <w:lvlJc w:val="left"/>
      <w:pPr>
        <w:ind w:left="3796" w:hanging="360"/>
      </w:pPr>
    </w:lvl>
    <w:lvl w:ilvl="2" w:tplc="FFFFFFFF" w:tentative="1">
      <w:start w:val="1"/>
      <w:numFmt w:val="lowerRoman"/>
      <w:lvlText w:val="%3."/>
      <w:lvlJc w:val="right"/>
      <w:pPr>
        <w:ind w:left="4516" w:hanging="180"/>
      </w:pPr>
    </w:lvl>
    <w:lvl w:ilvl="3" w:tplc="FFFFFFFF" w:tentative="1">
      <w:start w:val="1"/>
      <w:numFmt w:val="decimal"/>
      <w:lvlText w:val="%4."/>
      <w:lvlJc w:val="left"/>
      <w:pPr>
        <w:ind w:left="5236" w:hanging="360"/>
      </w:pPr>
    </w:lvl>
    <w:lvl w:ilvl="4" w:tplc="FFFFFFFF" w:tentative="1">
      <w:start w:val="1"/>
      <w:numFmt w:val="lowerLetter"/>
      <w:lvlText w:val="%5."/>
      <w:lvlJc w:val="left"/>
      <w:pPr>
        <w:ind w:left="5956" w:hanging="360"/>
      </w:pPr>
    </w:lvl>
    <w:lvl w:ilvl="5" w:tplc="FFFFFFFF" w:tentative="1">
      <w:start w:val="1"/>
      <w:numFmt w:val="lowerRoman"/>
      <w:lvlText w:val="%6."/>
      <w:lvlJc w:val="right"/>
      <w:pPr>
        <w:ind w:left="6676" w:hanging="180"/>
      </w:pPr>
    </w:lvl>
    <w:lvl w:ilvl="6" w:tplc="FFFFFFFF" w:tentative="1">
      <w:start w:val="1"/>
      <w:numFmt w:val="decimal"/>
      <w:lvlText w:val="%7."/>
      <w:lvlJc w:val="left"/>
      <w:pPr>
        <w:ind w:left="7396" w:hanging="360"/>
      </w:pPr>
    </w:lvl>
    <w:lvl w:ilvl="7" w:tplc="FFFFFFFF" w:tentative="1">
      <w:start w:val="1"/>
      <w:numFmt w:val="lowerLetter"/>
      <w:lvlText w:val="%8."/>
      <w:lvlJc w:val="left"/>
      <w:pPr>
        <w:ind w:left="8116" w:hanging="360"/>
      </w:pPr>
    </w:lvl>
    <w:lvl w:ilvl="8" w:tplc="FFFFFFFF" w:tentative="1">
      <w:start w:val="1"/>
      <w:numFmt w:val="lowerRoman"/>
      <w:lvlText w:val="%9."/>
      <w:lvlJc w:val="right"/>
      <w:pPr>
        <w:ind w:left="8836" w:hanging="180"/>
      </w:pPr>
    </w:lvl>
  </w:abstractNum>
  <w:abstractNum w:abstractNumId="25" w15:restartNumberingAfterBreak="0">
    <w:nsid w:val="68D926CC"/>
    <w:multiLevelType w:val="hybridMultilevel"/>
    <w:tmpl w:val="42365CD2"/>
    <w:lvl w:ilvl="0" w:tplc="FFFCF8E6">
      <w:start w:val="1"/>
      <w:numFmt w:val="decimal"/>
      <w:lvlText w:val="%1."/>
      <w:lvlJc w:val="left"/>
      <w:pPr>
        <w:ind w:left="2020" w:hanging="600"/>
      </w:pPr>
      <w:rPr>
        <w:rFonts w:hint="default"/>
      </w:rPr>
    </w:lvl>
    <w:lvl w:ilvl="1" w:tplc="04060019" w:tentative="1">
      <w:start w:val="1"/>
      <w:numFmt w:val="lowerLetter"/>
      <w:lvlText w:val="%2."/>
      <w:lvlJc w:val="left"/>
      <w:pPr>
        <w:ind w:left="2150" w:hanging="360"/>
      </w:pPr>
    </w:lvl>
    <w:lvl w:ilvl="2" w:tplc="0406001B" w:tentative="1">
      <w:start w:val="1"/>
      <w:numFmt w:val="lowerRoman"/>
      <w:lvlText w:val="%3."/>
      <w:lvlJc w:val="right"/>
      <w:pPr>
        <w:ind w:left="2870" w:hanging="180"/>
      </w:pPr>
    </w:lvl>
    <w:lvl w:ilvl="3" w:tplc="0406000F" w:tentative="1">
      <w:start w:val="1"/>
      <w:numFmt w:val="decimal"/>
      <w:lvlText w:val="%4."/>
      <w:lvlJc w:val="left"/>
      <w:pPr>
        <w:ind w:left="3590" w:hanging="360"/>
      </w:pPr>
    </w:lvl>
    <w:lvl w:ilvl="4" w:tplc="04060019" w:tentative="1">
      <w:start w:val="1"/>
      <w:numFmt w:val="lowerLetter"/>
      <w:lvlText w:val="%5."/>
      <w:lvlJc w:val="left"/>
      <w:pPr>
        <w:ind w:left="4310" w:hanging="360"/>
      </w:pPr>
    </w:lvl>
    <w:lvl w:ilvl="5" w:tplc="0406001B" w:tentative="1">
      <w:start w:val="1"/>
      <w:numFmt w:val="lowerRoman"/>
      <w:lvlText w:val="%6."/>
      <w:lvlJc w:val="right"/>
      <w:pPr>
        <w:ind w:left="5030" w:hanging="180"/>
      </w:pPr>
    </w:lvl>
    <w:lvl w:ilvl="6" w:tplc="0406000F" w:tentative="1">
      <w:start w:val="1"/>
      <w:numFmt w:val="decimal"/>
      <w:lvlText w:val="%7."/>
      <w:lvlJc w:val="left"/>
      <w:pPr>
        <w:ind w:left="5750" w:hanging="360"/>
      </w:pPr>
    </w:lvl>
    <w:lvl w:ilvl="7" w:tplc="04060019" w:tentative="1">
      <w:start w:val="1"/>
      <w:numFmt w:val="lowerLetter"/>
      <w:lvlText w:val="%8."/>
      <w:lvlJc w:val="left"/>
      <w:pPr>
        <w:ind w:left="6470" w:hanging="360"/>
      </w:pPr>
    </w:lvl>
    <w:lvl w:ilvl="8" w:tplc="0406001B" w:tentative="1">
      <w:start w:val="1"/>
      <w:numFmt w:val="lowerRoman"/>
      <w:lvlText w:val="%9."/>
      <w:lvlJc w:val="right"/>
      <w:pPr>
        <w:ind w:left="7190" w:hanging="180"/>
      </w:pPr>
    </w:lvl>
  </w:abstractNum>
  <w:abstractNum w:abstractNumId="26" w15:restartNumberingAfterBreak="0">
    <w:nsid w:val="6B4C16A9"/>
    <w:multiLevelType w:val="hybridMultilevel"/>
    <w:tmpl w:val="259C2782"/>
    <w:lvl w:ilvl="0" w:tplc="0406000F">
      <w:start w:val="1"/>
      <w:numFmt w:val="decimal"/>
      <w:lvlText w:val="%1."/>
      <w:lvlJc w:val="left"/>
      <w:pPr>
        <w:ind w:left="3076" w:hanging="360"/>
      </w:pPr>
    </w:lvl>
    <w:lvl w:ilvl="1" w:tplc="04060019" w:tentative="1">
      <w:start w:val="1"/>
      <w:numFmt w:val="lowerLetter"/>
      <w:lvlText w:val="%2."/>
      <w:lvlJc w:val="left"/>
      <w:pPr>
        <w:ind w:left="3796" w:hanging="360"/>
      </w:pPr>
    </w:lvl>
    <w:lvl w:ilvl="2" w:tplc="0406001B" w:tentative="1">
      <w:start w:val="1"/>
      <w:numFmt w:val="lowerRoman"/>
      <w:lvlText w:val="%3."/>
      <w:lvlJc w:val="right"/>
      <w:pPr>
        <w:ind w:left="4516" w:hanging="180"/>
      </w:pPr>
    </w:lvl>
    <w:lvl w:ilvl="3" w:tplc="0406000F" w:tentative="1">
      <w:start w:val="1"/>
      <w:numFmt w:val="decimal"/>
      <w:lvlText w:val="%4."/>
      <w:lvlJc w:val="left"/>
      <w:pPr>
        <w:ind w:left="5236" w:hanging="360"/>
      </w:pPr>
    </w:lvl>
    <w:lvl w:ilvl="4" w:tplc="04060019" w:tentative="1">
      <w:start w:val="1"/>
      <w:numFmt w:val="lowerLetter"/>
      <w:lvlText w:val="%5."/>
      <w:lvlJc w:val="left"/>
      <w:pPr>
        <w:ind w:left="5956" w:hanging="360"/>
      </w:pPr>
    </w:lvl>
    <w:lvl w:ilvl="5" w:tplc="0406001B" w:tentative="1">
      <w:start w:val="1"/>
      <w:numFmt w:val="lowerRoman"/>
      <w:lvlText w:val="%6."/>
      <w:lvlJc w:val="right"/>
      <w:pPr>
        <w:ind w:left="6676" w:hanging="180"/>
      </w:pPr>
    </w:lvl>
    <w:lvl w:ilvl="6" w:tplc="0406000F" w:tentative="1">
      <w:start w:val="1"/>
      <w:numFmt w:val="decimal"/>
      <w:lvlText w:val="%7."/>
      <w:lvlJc w:val="left"/>
      <w:pPr>
        <w:ind w:left="7396" w:hanging="360"/>
      </w:pPr>
    </w:lvl>
    <w:lvl w:ilvl="7" w:tplc="04060019" w:tentative="1">
      <w:start w:val="1"/>
      <w:numFmt w:val="lowerLetter"/>
      <w:lvlText w:val="%8."/>
      <w:lvlJc w:val="left"/>
      <w:pPr>
        <w:ind w:left="8116" w:hanging="360"/>
      </w:pPr>
    </w:lvl>
    <w:lvl w:ilvl="8" w:tplc="0406001B" w:tentative="1">
      <w:start w:val="1"/>
      <w:numFmt w:val="lowerRoman"/>
      <w:lvlText w:val="%9."/>
      <w:lvlJc w:val="right"/>
      <w:pPr>
        <w:ind w:left="8836" w:hanging="180"/>
      </w:pPr>
    </w:lvl>
  </w:abstractNum>
  <w:abstractNum w:abstractNumId="27" w15:restartNumberingAfterBreak="0">
    <w:nsid w:val="6DD54B4A"/>
    <w:multiLevelType w:val="hybridMultilevel"/>
    <w:tmpl w:val="EFEAA254"/>
    <w:lvl w:ilvl="0" w:tplc="50448FB8">
      <w:start w:val="2"/>
      <w:numFmt w:val="bullet"/>
      <w:lvlText w:val="-"/>
      <w:lvlJc w:val="left"/>
      <w:pPr>
        <w:ind w:left="2204" w:hanging="360"/>
      </w:pPr>
      <w:rPr>
        <w:rFonts w:ascii="Calibri" w:eastAsiaTheme="minorHAnsi" w:hAnsi="Calibri" w:cs="Calibri"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8" w15:restartNumberingAfterBreak="0">
    <w:nsid w:val="71B87400"/>
    <w:multiLevelType w:val="hybridMultilevel"/>
    <w:tmpl w:val="ADA62C86"/>
    <w:lvl w:ilvl="0" w:tplc="04060003">
      <w:start w:val="1"/>
      <w:numFmt w:val="bullet"/>
      <w:lvlText w:val="o"/>
      <w:lvlJc w:val="left"/>
      <w:pPr>
        <w:ind w:left="2204" w:hanging="360"/>
      </w:pPr>
      <w:rPr>
        <w:rFonts w:ascii="Courier New" w:hAnsi="Courier New" w:cs="Courier New"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9" w15:restartNumberingAfterBreak="0">
    <w:nsid w:val="752435FD"/>
    <w:multiLevelType w:val="hybridMultilevel"/>
    <w:tmpl w:val="FB4C540C"/>
    <w:lvl w:ilvl="0" w:tplc="04060001">
      <w:start w:val="1"/>
      <w:numFmt w:val="bullet"/>
      <w:lvlText w:val=""/>
      <w:lvlJc w:val="left"/>
      <w:pPr>
        <w:ind w:left="2204" w:hanging="360"/>
      </w:pPr>
      <w:rPr>
        <w:rFonts w:ascii="Symbol" w:hAnsi="Symbol"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0" w15:restartNumberingAfterBreak="0">
    <w:nsid w:val="75D12BC1"/>
    <w:multiLevelType w:val="hybridMultilevel"/>
    <w:tmpl w:val="FAB8F3E4"/>
    <w:lvl w:ilvl="0" w:tplc="FFFFFFFF">
      <w:numFmt w:val="bullet"/>
      <w:lvlText w:val="•"/>
      <w:lvlJc w:val="left"/>
      <w:pPr>
        <w:ind w:left="3230" w:hanging="360"/>
      </w:pPr>
      <w:rPr>
        <w:rFonts w:ascii="Bookman Old Style" w:eastAsia="Times New Roman" w:hAnsi="Bookman Old Style" w:cs="Times New Roman" w:hint="default"/>
      </w:rPr>
    </w:lvl>
    <w:lvl w:ilvl="1" w:tplc="853CEA40">
      <w:numFmt w:val="bullet"/>
      <w:lvlText w:val="•"/>
      <w:lvlJc w:val="left"/>
      <w:pPr>
        <w:ind w:left="2204" w:hanging="360"/>
      </w:pPr>
      <w:rPr>
        <w:rFonts w:ascii="Bookman Old Style" w:eastAsia="Times New Roman" w:hAnsi="Bookman Old Style" w:cs="Times New Roman" w:hint="default"/>
      </w:rPr>
    </w:lvl>
    <w:lvl w:ilvl="2" w:tplc="FFFFFFFF" w:tentative="1">
      <w:start w:val="1"/>
      <w:numFmt w:val="bullet"/>
      <w:lvlText w:val=""/>
      <w:lvlJc w:val="left"/>
      <w:pPr>
        <w:ind w:left="3896" w:hanging="360"/>
      </w:pPr>
      <w:rPr>
        <w:rFonts w:ascii="Wingdings" w:hAnsi="Wingdings" w:hint="default"/>
      </w:rPr>
    </w:lvl>
    <w:lvl w:ilvl="3" w:tplc="FFFFFFFF" w:tentative="1">
      <w:start w:val="1"/>
      <w:numFmt w:val="bullet"/>
      <w:lvlText w:val=""/>
      <w:lvlJc w:val="left"/>
      <w:pPr>
        <w:ind w:left="4616" w:hanging="360"/>
      </w:pPr>
      <w:rPr>
        <w:rFonts w:ascii="Symbol" w:hAnsi="Symbol" w:hint="default"/>
      </w:rPr>
    </w:lvl>
    <w:lvl w:ilvl="4" w:tplc="FFFFFFFF" w:tentative="1">
      <w:start w:val="1"/>
      <w:numFmt w:val="bullet"/>
      <w:lvlText w:val="o"/>
      <w:lvlJc w:val="left"/>
      <w:pPr>
        <w:ind w:left="5336" w:hanging="360"/>
      </w:pPr>
      <w:rPr>
        <w:rFonts w:ascii="Courier New" w:hAnsi="Courier New" w:cs="Courier New" w:hint="default"/>
      </w:rPr>
    </w:lvl>
    <w:lvl w:ilvl="5" w:tplc="FFFFFFFF" w:tentative="1">
      <w:start w:val="1"/>
      <w:numFmt w:val="bullet"/>
      <w:lvlText w:val=""/>
      <w:lvlJc w:val="left"/>
      <w:pPr>
        <w:ind w:left="6056" w:hanging="360"/>
      </w:pPr>
      <w:rPr>
        <w:rFonts w:ascii="Wingdings" w:hAnsi="Wingdings" w:hint="default"/>
      </w:rPr>
    </w:lvl>
    <w:lvl w:ilvl="6" w:tplc="FFFFFFFF" w:tentative="1">
      <w:start w:val="1"/>
      <w:numFmt w:val="bullet"/>
      <w:lvlText w:val=""/>
      <w:lvlJc w:val="left"/>
      <w:pPr>
        <w:ind w:left="6776" w:hanging="360"/>
      </w:pPr>
      <w:rPr>
        <w:rFonts w:ascii="Symbol" w:hAnsi="Symbol" w:hint="default"/>
      </w:rPr>
    </w:lvl>
    <w:lvl w:ilvl="7" w:tplc="FFFFFFFF" w:tentative="1">
      <w:start w:val="1"/>
      <w:numFmt w:val="bullet"/>
      <w:lvlText w:val="o"/>
      <w:lvlJc w:val="left"/>
      <w:pPr>
        <w:ind w:left="7496" w:hanging="360"/>
      </w:pPr>
      <w:rPr>
        <w:rFonts w:ascii="Courier New" w:hAnsi="Courier New" w:cs="Courier New" w:hint="default"/>
      </w:rPr>
    </w:lvl>
    <w:lvl w:ilvl="8" w:tplc="FFFFFFFF" w:tentative="1">
      <w:start w:val="1"/>
      <w:numFmt w:val="bullet"/>
      <w:lvlText w:val=""/>
      <w:lvlJc w:val="left"/>
      <w:pPr>
        <w:ind w:left="8216" w:hanging="360"/>
      </w:pPr>
      <w:rPr>
        <w:rFonts w:ascii="Wingdings" w:hAnsi="Wingdings" w:hint="default"/>
      </w:rPr>
    </w:lvl>
  </w:abstractNum>
  <w:num w:numId="1" w16cid:durableId="1749425562">
    <w:abstractNumId w:val="0"/>
  </w:num>
  <w:num w:numId="2" w16cid:durableId="781726651">
    <w:abstractNumId w:val="15"/>
  </w:num>
  <w:num w:numId="3" w16cid:durableId="1327323063">
    <w:abstractNumId w:val="0"/>
    <w:lvlOverride w:ilvl="0">
      <w:startOverride w:val="1"/>
    </w:lvlOverride>
  </w:num>
  <w:num w:numId="4" w16cid:durableId="1765177737">
    <w:abstractNumId w:val="21"/>
  </w:num>
  <w:num w:numId="5" w16cid:durableId="1683782733">
    <w:abstractNumId w:val="1"/>
  </w:num>
  <w:num w:numId="6" w16cid:durableId="104007223">
    <w:abstractNumId w:val="8"/>
  </w:num>
  <w:num w:numId="7" w16cid:durableId="407115312">
    <w:abstractNumId w:val="23"/>
  </w:num>
  <w:num w:numId="8" w16cid:durableId="887226383">
    <w:abstractNumId w:val="19"/>
  </w:num>
  <w:num w:numId="9" w16cid:durableId="1592274944">
    <w:abstractNumId w:val="10"/>
  </w:num>
  <w:num w:numId="10" w16cid:durableId="843595485">
    <w:abstractNumId w:val="22"/>
  </w:num>
  <w:num w:numId="11" w16cid:durableId="1063259092">
    <w:abstractNumId w:val="6"/>
  </w:num>
  <w:num w:numId="12" w16cid:durableId="534851248">
    <w:abstractNumId w:val="4"/>
  </w:num>
  <w:num w:numId="13" w16cid:durableId="1000503370">
    <w:abstractNumId w:val="2"/>
  </w:num>
  <w:num w:numId="14" w16cid:durableId="1991277880">
    <w:abstractNumId w:val="3"/>
  </w:num>
  <w:num w:numId="15" w16cid:durableId="61372919">
    <w:abstractNumId w:val="28"/>
  </w:num>
  <w:num w:numId="16" w16cid:durableId="1698433440">
    <w:abstractNumId w:val="29"/>
  </w:num>
  <w:num w:numId="17" w16cid:durableId="1299454037">
    <w:abstractNumId w:val="16"/>
  </w:num>
  <w:num w:numId="18" w16cid:durableId="672730631">
    <w:abstractNumId w:val="7"/>
  </w:num>
  <w:num w:numId="19" w16cid:durableId="546843950">
    <w:abstractNumId w:val="27"/>
  </w:num>
  <w:num w:numId="20" w16cid:durableId="1811434268">
    <w:abstractNumId w:val="11"/>
  </w:num>
  <w:num w:numId="21" w16cid:durableId="1204515779">
    <w:abstractNumId w:val="13"/>
  </w:num>
  <w:num w:numId="22" w16cid:durableId="1528182246">
    <w:abstractNumId w:val="12"/>
  </w:num>
  <w:num w:numId="23" w16cid:durableId="1145665053">
    <w:abstractNumId w:val="9"/>
  </w:num>
  <w:num w:numId="24" w16cid:durableId="1669211600">
    <w:abstractNumId w:val="20"/>
  </w:num>
  <w:num w:numId="25" w16cid:durableId="1727222929">
    <w:abstractNumId w:val="17"/>
  </w:num>
  <w:num w:numId="26" w16cid:durableId="1795555462">
    <w:abstractNumId w:val="14"/>
  </w:num>
  <w:num w:numId="27" w16cid:durableId="1005009890">
    <w:abstractNumId w:val="30"/>
  </w:num>
  <w:num w:numId="28" w16cid:durableId="1420327219">
    <w:abstractNumId w:val="25"/>
  </w:num>
  <w:num w:numId="29" w16cid:durableId="1404600193">
    <w:abstractNumId w:val="18"/>
  </w:num>
  <w:num w:numId="30" w16cid:durableId="34088928">
    <w:abstractNumId w:val="26"/>
  </w:num>
  <w:num w:numId="31" w16cid:durableId="313409372">
    <w:abstractNumId w:val="24"/>
  </w:num>
  <w:num w:numId="32" w16cid:durableId="294607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06"/>
    <w:rsid w:val="00000EDF"/>
    <w:rsid w:val="00021C69"/>
    <w:rsid w:val="00067FC7"/>
    <w:rsid w:val="000C6582"/>
    <w:rsid w:val="0010124B"/>
    <w:rsid w:val="001361CD"/>
    <w:rsid w:val="00164758"/>
    <w:rsid w:val="00165AF0"/>
    <w:rsid w:val="001754AB"/>
    <w:rsid w:val="001B33EA"/>
    <w:rsid w:val="001E75A7"/>
    <w:rsid w:val="00207439"/>
    <w:rsid w:val="002572C0"/>
    <w:rsid w:val="00271D6A"/>
    <w:rsid w:val="002F6297"/>
    <w:rsid w:val="00301202"/>
    <w:rsid w:val="003202D0"/>
    <w:rsid w:val="003204B2"/>
    <w:rsid w:val="0032317E"/>
    <w:rsid w:val="003F69C9"/>
    <w:rsid w:val="00414788"/>
    <w:rsid w:val="00434A92"/>
    <w:rsid w:val="004619A8"/>
    <w:rsid w:val="00493BF2"/>
    <w:rsid w:val="004A1C72"/>
    <w:rsid w:val="004A314C"/>
    <w:rsid w:val="004A76C6"/>
    <w:rsid w:val="00525809"/>
    <w:rsid w:val="005C74A0"/>
    <w:rsid w:val="0060388E"/>
    <w:rsid w:val="00685041"/>
    <w:rsid w:val="00711EC1"/>
    <w:rsid w:val="0074039D"/>
    <w:rsid w:val="00895457"/>
    <w:rsid w:val="008D4D5A"/>
    <w:rsid w:val="008E5867"/>
    <w:rsid w:val="008F5AB7"/>
    <w:rsid w:val="00962B06"/>
    <w:rsid w:val="00964BDB"/>
    <w:rsid w:val="00973DB7"/>
    <w:rsid w:val="009A7AF7"/>
    <w:rsid w:val="009E48D7"/>
    <w:rsid w:val="009F394B"/>
    <w:rsid w:val="009F7D8D"/>
    <w:rsid w:val="00A03048"/>
    <w:rsid w:val="00A34A13"/>
    <w:rsid w:val="00A4455D"/>
    <w:rsid w:val="00AC65CC"/>
    <w:rsid w:val="00B20AE0"/>
    <w:rsid w:val="00B519AA"/>
    <w:rsid w:val="00B70E11"/>
    <w:rsid w:val="00B7218E"/>
    <w:rsid w:val="00BA540A"/>
    <w:rsid w:val="00BB4157"/>
    <w:rsid w:val="00BD0F6B"/>
    <w:rsid w:val="00BF0606"/>
    <w:rsid w:val="00C22B1B"/>
    <w:rsid w:val="00CA1E25"/>
    <w:rsid w:val="00CD119F"/>
    <w:rsid w:val="00CF4E46"/>
    <w:rsid w:val="00D6339E"/>
    <w:rsid w:val="00D85449"/>
    <w:rsid w:val="00DD5783"/>
    <w:rsid w:val="00DE1828"/>
    <w:rsid w:val="00DF3FB7"/>
    <w:rsid w:val="00E02D87"/>
    <w:rsid w:val="00E13565"/>
    <w:rsid w:val="00E26B5E"/>
    <w:rsid w:val="00E36B06"/>
    <w:rsid w:val="00E84606"/>
    <w:rsid w:val="00EA5EA6"/>
    <w:rsid w:val="00EC0574"/>
    <w:rsid w:val="00EE0C4F"/>
    <w:rsid w:val="00F804BE"/>
    <w:rsid w:val="00F94832"/>
    <w:rsid w:val="00FA22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6FA51DFA"/>
  <w15:chartTrackingRefBased/>
  <w15:docId w15:val="{9394A95A-006D-4617-A635-BAA9E48C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unktform"/>
    <w:qFormat/>
    <w:rsid w:val="00962B06"/>
    <w:pPr>
      <w:spacing w:after="0" w:line="240" w:lineRule="auto"/>
      <w:ind w:left="1134"/>
    </w:pPr>
    <w:rPr>
      <w:sz w:val="24"/>
      <w:szCs w:val="24"/>
    </w:rPr>
  </w:style>
  <w:style w:type="paragraph" w:styleId="Overskrift1">
    <w:name w:val="heading 1"/>
    <w:basedOn w:val="Normal"/>
    <w:next w:val="Normal"/>
    <w:link w:val="Overskrift1Tegn"/>
    <w:qFormat/>
    <w:rsid w:val="00962B06"/>
    <w:pPr>
      <w:keepNext/>
      <w:keepLines/>
      <w:tabs>
        <w:tab w:val="left" w:pos="0"/>
      </w:tabs>
      <w:ind w:left="0"/>
      <w:outlineLvl w:val="0"/>
    </w:pPr>
    <w:rPr>
      <w:rFonts w:eastAsiaTheme="majorEastAsia" w:cstheme="majorBidi"/>
      <w:b/>
      <w:bCs/>
      <w:smallCaps/>
      <w:sz w:val="28"/>
      <w:szCs w:val="28"/>
    </w:rPr>
  </w:style>
  <w:style w:type="paragraph" w:styleId="Overskrift2">
    <w:name w:val="heading 2"/>
    <w:basedOn w:val="Normal"/>
    <w:next w:val="Normal"/>
    <w:link w:val="Overskrift2Tegn"/>
    <w:uiPriority w:val="9"/>
    <w:unhideWhenUsed/>
    <w:qFormat/>
    <w:rsid w:val="00962B06"/>
    <w:pPr>
      <w:keepNext/>
      <w:keepLines/>
      <w:tabs>
        <w:tab w:val="left" w:pos="0"/>
      </w:tabs>
      <w:spacing w:before="200"/>
      <w:ind w:left="0"/>
      <w:jc w:val="center"/>
      <w:outlineLvl w:val="1"/>
    </w:pPr>
    <w:rPr>
      <w:rFonts w:eastAsiaTheme="majorEastAsia" w:cstheme="majorBidi"/>
      <w:b/>
      <w:bCs/>
      <w:smallCaps/>
      <w:sz w:val="32"/>
      <w:szCs w:val="32"/>
    </w:rPr>
  </w:style>
  <w:style w:type="paragraph" w:styleId="Overskrift3">
    <w:name w:val="heading 3"/>
    <w:basedOn w:val="Normal"/>
    <w:next w:val="Normal"/>
    <w:link w:val="Overskrift3Tegn"/>
    <w:uiPriority w:val="9"/>
    <w:unhideWhenUsed/>
    <w:qFormat/>
    <w:rsid w:val="00962B06"/>
    <w:pPr>
      <w:jc w:val="center"/>
      <w:outlineLvl w:val="2"/>
    </w:pPr>
    <w:rPr>
      <w:b/>
      <w:smallCaps/>
    </w:rPr>
  </w:style>
  <w:style w:type="paragraph" w:styleId="Overskrift4">
    <w:name w:val="heading 4"/>
    <w:basedOn w:val="Normal"/>
    <w:next w:val="Normal"/>
    <w:link w:val="Overskrift4Tegn"/>
    <w:uiPriority w:val="9"/>
    <w:unhideWhenUsed/>
    <w:qFormat/>
    <w:rsid w:val="00962B06"/>
    <w:pPr>
      <w:tabs>
        <w:tab w:val="left" w:pos="1134"/>
      </w:tabs>
      <w:ind w:hanging="1275"/>
      <w:outlineLvl w:val="3"/>
    </w:pPr>
    <w:rPr>
      <w:b/>
      <w:u w:val="single"/>
    </w:rPr>
  </w:style>
  <w:style w:type="paragraph" w:styleId="Overskrift5">
    <w:name w:val="heading 5"/>
    <w:basedOn w:val="Normal"/>
    <w:next w:val="Normal"/>
    <w:link w:val="Overskrift5Tegn"/>
    <w:uiPriority w:val="9"/>
    <w:unhideWhenUsed/>
    <w:qFormat/>
    <w:rsid w:val="00962B06"/>
    <w:pPr>
      <w:outlineLvl w:val="4"/>
    </w:pPr>
    <w:rPr>
      <w:b/>
      <w:u w:val="single"/>
    </w:rPr>
  </w:style>
  <w:style w:type="paragraph" w:styleId="Overskrift6">
    <w:name w:val="heading 6"/>
    <w:basedOn w:val="Normal"/>
    <w:next w:val="Normal"/>
    <w:link w:val="Overskrift6Tegn"/>
    <w:uiPriority w:val="9"/>
    <w:unhideWhenUsed/>
    <w:qFormat/>
    <w:rsid w:val="00962B06"/>
    <w:pPr>
      <w:keepNext/>
      <w:keepLines/>
      <w:outlineLvl w:val="5"/>
    </w:pPr>
    <w:rPr>
      <w:rFonts w:eastAsia="Times New Roman" w:cs="Times New Roman"/>
      <w:b/>
      <w:bCs/>
      <w:iCs/>
      <w:lang w:eastAsia="da-DK"/>
    </w:rPr>
  </w:style>
  <w:style w:type="paragraph" w:styleId="Overskrift7">
    <w:name w:val="heading 7"/>
    <w:basedOn w:val="Normal"/>
    <w:next w:val="Normal"/>
    <w:link w:val="Overskrift7Tegn"/>
    <w:uiPriority w:val="9"/>
    <w:unhideWhenUsed/>
    <w:qFormat/>
    <w:rsid w:val="00962B06"/>
    <w:pPr>
      <w:keepNext/>
      <w:keepLines/>
      <w:ind w:left="0"/>
      <w:outlineLvl w:val="6"/>
    </w:pPr>
    <w:rPr>
      <w:rFonts w:eastAsia="Times New Roman" w:cs="Times New Roman"/>
      <w:bCs/>
      <w:iCs/>
      <w:u w:val="single"/>
      <w:lang w:eastAsia="da-DK"/>
    </w:rPr>
  </w:style>
  <w:style w:type="paragraph" w:styleId="Overskrift8">
    <w:name w:val="heading 8"/>
    <w:basedOn w:val="Normal"/>
    <w:next w:val="Normal"/>
    <w:link w:val="Overskrift8Tegn"/>
    <w:uiPriority w:val="9"/>
    <w:semiHidden/>
    <w:unhideWhenUsed/>
    <w:qFormat/>
    <w:rsid w:val="00962B06"/>
    <w:pPr>
      <w:keepNext/>
      <w:keepLines/>
      <w:spacing w:before="200"/>
      <w:outlineLvl w:val="7"/>
    </w:pPr>
    <w:rPr>
      <w:rFonts w:ascii="Cambria" w:eastAsia="Times New Roman" w:hAnsi="Cambria" w:cs="Times New Roman"/>
      <w:bCs/>
      <w:color w:val="2DA2BF"/>
      <w:sz w:val="20"/>
      <w:szCs w:val="20"/>
      <w:lang w:eastAsia="da-DK"/>
    </w:rPr>
  </w:style>
  <w:style w:type="paragraph" w:styleId="Overskrift9">
    <w:name w:val="heading 9"/>
    <w:basedOn w:val="Normal"/>
    <w:next w:val="Normal"/>
    <w:link w:val="Overskrift9Tegn"/>
    <w:uiPriority w:val="9"/>
    <w:semiHidden/>
    <w:unhideWhenUsed/>
    <w:qFormat/>
    <w:rsid w:val="00962B06"/>
    <w:pPr>
      <w:keepNext/>
      <w:keepLines/>
      <w:spacing w:before="200"/>
      <w:outlineLvl w:val="8"/>
    </w:pPr>
    <w:rPr>
      <w:rFonts w:ascii="Cambria" w:eastAsia="Times New Roman" w:hAnsi="Cambria" w:cs="Times New Roman"/>
      <w:bCs/>
      <w:i/>
      <w:iCs/>
      <w:color w:val="404040"/>
      <w:sz w:val="20"/>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EC0574"/>
    <w:rPr>
      <w:color w:val="605E5C"/>
      <w:shd w:val="clear" w:color="auto" w:fill="E1DFDD"/>
    </w:rPr>
  </w:style>
  <w:style w:type="character" w:customStyle="1" w:styleId="Overskrift1Tegn">
    <w:name w:val="Overskrift 1 Tegn"/>
    <w:basedOn w:val="Standardskrifttypeiafsnit"/>
    <w:link w:val="Overskrift1"/>
    <w:rsid w:val="00962B06"/>
    <w:rPr>
      <w:rFonts w:eastAsiaTheme="majorEastAsia" w:cstheme="majorBidi"/>
      <w:b/>
      <w:bCs/>
      <w:smallCaps/>
      <w:sz w:val="28"/>
      <w:szCs w:val="28"/>
    </w:rPr>
  </w:style>
  <w:style w:type="character" w:customStyle="1" w:styleId="Overskrift2Tegn">
    <w:name w:val="Overskrift 2 Tegn"/>
    <w:basedOn w:val="Standardskrifttypeiafsnit"/>
    <w:link w:val="Overskrift2"/>
    <w:uiPriority w:val="9"/>
    <w:rsid w:val="00962B06"/>
    <w:rPr>
      <w:rFonts w:eastAsiaTheme="majorEastAsia" w:cstheme="majorBidi"/>
      <w:b/>
      <w:bCs/>
      <w:smallCaps/>
      <w:sz w:val="32"/>
      <w:szCs w:val="32"/>
    </w:rPr>
  </w:style>
  <w:style w:type="character" w:customStyle="1" w:styleId="Overskrift3Tegn">
    <w:name w:val="Overskrift 3 Tegn"/>
    <w:basedOn w:val="Standardskrifttypeiafsnit"/>
    <w:link w:val="Overskrift3"/>
    <w:uiPriority w:val="9"/>
    <w:rsid w:val="00962B06"/>
    <w:rPr>
      <w:b/>
      <w:smallCaps/>
      <w:sz w:val="24"/>
      <w:szCs w:val="24"/>
    </w:rPr>
  </w:style>
  <w:style w:type="character" w:customStyle="1" w:styleId="Overskrift4Tegn">
    <w:name w:val="Overskrift 4 Tegn"/>
    <w:basedOn w:val="Standardskrifttypeiafsnit"/>
    <w:link w:val="Overskrift4"/>
    <w:uiPriority w:val="9"/>
    <w:rsid w:val="00962B06"/>
    <w:rPr>
      <w:b/>
      <w:sz w:val="24"/>
      <w:szCs w:val="24"/>
      <w:u w:val="single"/>
    </w:rPr>
  </w:style>
  <w:style w:type="character" w:customStyle="1" w:styleId="Overskrift5Tegn">
    <w:name w:val="Overskrift 5 Tegn"/>
    <w:basedOn w:val="Standardskrifttypeiafsnit"/>
    <w:link w:val="Overskrift5"/>
    <w:uiPriority w:val="9"/>
    <w:rsid w:val="00962B06"/>
    <w:rPr>
      <w:b/>
      <w:sz w:val="24"/>
      <w:szCs w:val="24"/>
      <w:u w:val="single"/>
    </w:rPr>
  </w:style>
  <w:style w:type="character" w:customStyle="1" w:styleId="Overskrift6Tegn">
    <w:name w:val="Overskrift 6 Tegn"/>
    <w:basedOn w:val="Standardskrifttypeiafsnit"/>
    <w:link w:val="Overskrift6"/>
    <w:uiPriority w:val="9"/>
    <w:rsid w:val="00962B06"/>
    <w:rPr>
      <w:rFonts w:eastAsia="Times New Roman" w:cs="Times New Roman"/>
      <w:b/>
      <w:bCs/>
      <w:iCs/>
      <w:sz w:val="24"/>
      <w:szCs w:val="24"/>
      <w:lang w:eastAsia="da-DK"/>
    </w:rPr>
  </w:style>
  <w:style w:type="character" w:customStyle="1" w:styleId="Overskrift7Tegn">
    <w:name w:val="Overskrift 7 Tegn"/>
    <w:basedOn w:val="Standardskrifttypeiafsnit"/>
    <w:link w:val="Overskrift7"/>
    <w:uiPriority w:val="9"/>
    <w:rsid w:val="00962B06"/>
    <w:rPr>
      <w:rFonts w:eastAsia="Times New Roman" w:cs="Times New Roman"/>
      <w:bCs/>
      <w:iCs/>
      <w:sz w:val="24"/>
      <w:szCs w:val="24"/>
      <w:u w:val="single"/>
      <w:lang w:eastAsia="da-DK"/>
    </w:rPr>
  </w:style>
  <w:style w:type="character" w:customStyle="1" w:styleId="Overskrift8Tegn">
    <w:name w:val="Overskrift 8 Tegn"/>
    <w:basedOn w:val="Standardskrifttypeiafsnit"/>
    <w:link w:val="Overskrift8"/>
    <w:uiPriority w:val="9"/>
    <w:semiHidden/>
    <w:rsid w:val="00962B06"/>
    <w:rPr>
      <w:rFonts w:ascii="Cambria" w:eastAsia="Times New Roman" w:hAnsi="Cambria" w:cs="Times New Roman"/>
      <w:bCs/>
      <w:color w:val="2DA2BF"/>
      <w:sz w:val="20"/>
      <w:szCs w:val="20"/>
      <w:lang w:eastAsia="da-DK"/>
    </w:rPr>
  </w:style>
  <w:style w:type="character" w:customStyle="1" w:styleId="Overskrift9Tegn">
    <w:name w:val="Overskrift 9 Tegn"/>
    <w:basedOn w:val="Standardskrifttypeiafsnit"/>
    <w:link w:val="Overskrift9"/>
    <w:uiPriority w:val="9"/>
    <w:semiHidden/>
    <w:rsid w:val="00962B06"/>
    <w:rPr>
      <w:rFonts w:ascii="Cambria" w:eastAsia="Times New Roman" w:hAnsi="Cambria" w:cs="Times New Roman"/>
      <w:bCs/>
      <w:i/>
      <w:iCs/>
      <w:color w:val="404040"/>
      <w:sz w:val="20"/>
      <w:szCs w:val="20"/>
      <w:lang w:eastAsia="da-DK"/>
    </w:rPr>
  </w:style>
  <w:style w:type="character" w:styleId="Sidetal">
    <w:name w:val="page number"/>
    <w:basedOn w:val="Standardskrifttypeiafsnit"/>
    <w:rsid w:val="00962B06"/>
  </w:style>
  <w:style w:type="table" w:styleId="Tabel-Gitter">
    <w:name w:val="Table Grid"/>
    <w:basedOn w:val="Tabel-Normal"/>
    <w:rsid w:val="00962B06"/>
    <w:pPr>
      <w:spacing w:after="200" w:line="276"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uiPriority w:val="22"/>
    <w:qFormat/>
    <w:rsid w:val="00962B06"/>
    <w:rPr>
      <w:b/>
      <w:bCs/>
    </w:rPr>
  </w:style>
  <w:style w:type="paragraph" w:styleId="Listeafsnit">
    <w:name w:val="List Paragraph"/>
    <w:basedOn w:val="Normal"/>
    <w:uiPriority w:val="34"/>
    <w:qFormat/>
    <w:rsid w:val="00962B06"/>
    <w:pPr>
      <w:numPr>
        <w:numId w:val="1"/>
      </w:numPr>
      <w:contextualSpacing/>
    </w:pPr>
    <w:rPr>
      <w:rFonts w:eastAsiaTheme="minorEastAsia"/>
      <w:bCs/>
      <w:lang w:eastAsia="da-DK"/>
    </w:rPr>
  </w:style>
  <w:style w:type="paragraph" w:styleId="Billedtekst">
    <w:name w:val="caption"/>
    <w:basedOn w:val="Normal"/>
    <w:next w:val="Normal"/>
    <w:uiPriority w:val="35"/>
    <w:semiHidden/>
    <w:unhideWhenUsed/>
    <w:qFormat/>
    <w:rsid w:val="00962B06"/>
    <w:rPr>
      <w:rFonts w:eastAsiaTheme="minorEastAsia"/>
      <w:b/>
      <w:color w:val="2DA2BF"/>
      <w:sz w:val="18"/>
      <w:szCs w:val="18"/>
      <w:lang w:eastAsia="da-DK"/>
    </w:rPr>
  </w:style>
  <w:style w:type="paragraph" w:styleId="Titel">
    <w:name w:val="Title"/>
    <w:basedOn w:val="Normal"/>
    <w:next w:val="Normal"/>
    <w:link w:val="TitelTegn"/>
    <w:uiPriority w:val="10"/>
    <w:qFormat/>
    <w:rsid w:val="00962B06"/>
    <w:pPr>
      <w:pBdr>
        <w:bottom w:val="single" w:sz="8" w:space="4" w:color="2DA2BF"/>
      </w:pBdr>
      <w:spacing w:after="300"/>
      <w:contextualSpacing/>
    </w:pPr>
    <w:rPr>
      <w:rFonts w:ascii="Cambria" w:eastAsia="Times New Roman" w:hAnsi="Cambria" w:cs="Times New Roman"/>
      <w:bCs/>
      <w:color w:val="343434"/>
      <w:spacing w:val="5"/>
      <w:kern w:val="28"/>
      <w:sz w:val="52"/>
      <w:szCs w:val="52"/>
      <w:lang w:eastAsia="da-DK"/>
    </w:rPr>
  </w:style>
  <w:style w:type="character" w:customStyle="1" w:styleId="TitelTegn">
    <w:name w:val="Titel Tegn"/>
    <w:basedOn w:val="Standardskrifttypeiafsnit"/>
    <w:link w:val="Titel"/>
    <w:uiPriority w:val="10"/>
    <w:rsid w:val="00962B06"/>
    <w:rPr>
      <w:rFonts w:ascii="Cambria" w:eastAsia="Times New Roman" w:hAnsi="Cambria" w:cs="Times New Roman"/>
      <w:bCs/>
      <w:color w:val="343434"/>
      <w:spacing w:val="5"/>
      <w:kern w:val="28"/>
      <w:sz w:val="52"/>
      <w:szCs w:val="52"/>
      <w:lang w:eastAsia="da-DK"/>
    </w:rPr>
  </w:style>
  <w:style w:type="paragraph" w:styleId="Undertitel">
    <w:name w:val="Subtitle"/>
    <w:basedOn w:val="Normal"/>
    <w:next w:val="Normal"/>
    <w:link w:val="UndertitelTegn"/>
    <w:uiPriority w:val="11"/>
    <w:qFormat/>
    <w:rsid w:val="00962B06"/>
    <w:pPr>
      <w:numPr>
        <w:ilvl w:val="1"/>
      </w:numPr>
      <w:ind w:left="1134"/>
    </w:pPr>
    <w:rPr>
      <w:rFonts w:ascii="Cambria" w:eastAsia="Times New Roman" w:hAnsi="Cambria" w:cs="Times New Roman"/>
      <w:bCs/>
      <w:i/>
      <w:iCs/>
      <w:color w:val="2DA2BF"/>
      <w:spacing w:val="15"/>
      <w:lang w:eastAsia="da-DK"/>
    </w:rPr>
  </w:style>
  <w:style w:type="character" w:customStyle="1" w:styleId="UndertitelTegn">
    <w:name w:val="Undertitel Tegn"/>
    <w:basedOn w:val="Standardskrifttypeiafsnit"/>
    <w:link w:val="Undertitel"/>
    <w:uiPriority w:val="11"/>
    <w:rsid w:val="00962B06"/>
    <w:rPr>
      <w:rFonts w:ascii="Cambria" w:eastAsia="Times New Roman" w:hAnsi="Cambria" w:cs="Times New Roman"/>
      <w:bCs/>
      <w:i/>
      <w:iCs/>
      <w:color w:val="2DA2BF"/>
      <w:spacing w:val="15"/>
      <w:sz w:val="24"/>
      <w:szCs w:val="24"/>
      <w:lang w:eastAsia="da-DK"/>
    </w:rPr>
  </w:style>
  <w:style w:type="character" w:styleId="Fremhv">
    <w:name w:val="Emphasis"/>
    <w:uiPriority w:val="20"/>
    <w:qFormat/>
    <w:rsid w:val="00962B06"/>
    <w:rPr>
      <w:i/>
      <w:iCs/>
    </w:rPr>
  </w:style>
  <w:style w:type="paragraph" w:styleId="Ingenafstand">
    <w:name w:val="No Spacing"/>
    <w:uiPriority w:val="1"/>
    <w:qFormat/>
    <w:rsid w:val="00962B06"/>
    <w:pPr>
      <w:spacing w:after="0" w:line="240" w:lineRule="auto"/>
    </w:pPr>
    <w:rPr>
      <w:rFonts w:eastAsiaTheme="minorEastAsia"/>
      <w:lang w:eastAsia="da-DK"/>
    </w:rPr>
  </w:style>
  <w:style w:type="paragraph" w:styleId="Citat">
    <w:name w:val="Quote"/>
    <w:basedOn w:val="Normal"/>
    <w:next w:val="Normal"/>
    <w:link w:val="CitatTegn"/>
    <w:uiPriority w:val="29"/>
    <w:qFormat/>
    <w:rsid w:val="00962B06"/>
    <w:rPr>
      <w:rFonts w:eastAsiaTheme="minorEastAsia"/>
      <w:bCs/>
      <w:i/>
      <w:iCs/>
      <w:color w:val="000000"/>
      <w:lang w:eastAsia="da-DK"/>
    </w:rPr>
  </w:style>
  <w:style w:type="character" w:customStyle="1" w:styleId="CitatTegn">
    <w:name w:val="Citat Tegn"/>
    <w:basedOn w:val="Standardskrifttypeiafsnit"/>
    <w:link w:val="Citat"/>
    <w:uiPriority w:val="29"/>
    <w:rsid w:val="00962B06"/>
    <w:rPr>
      <w:rFonts w:eastAsiaTheme="minorEastAsia"/>
      <w:bCs/>
      <w:i/>
      <w:iCs/>
      <w:color w:val="000000"/>
      <w:sz w:val="24"/>
      <w:szCs w:val="24"/>
      <w:lang w:eastAsia="da-DK"/>
    </w:rPr>
  </w:style>
  <w:style w:type="paragraph" w:styleId="Strktcitat">
    <w:name w:val="Intense Quote"/>
    <w:basedOn w:val="Normal"/>
    <w:next w:val="Normal"/>
    <w:link w:val="StrktcitatTegn"/>
    <w:uiPriority w:val="30"/>
    <w:qFormat/>
    <w:rsid w:val="00962B06"/>
    <w:pPr>
      <w:pBdr>
        <w:bottom w:val="single" w:sz="4" w:space="4" w:color="2DA2BF"/>
      </w:pBdr>
      <w:spacing w:before="200" w:after="280"/>
      <w:ind w:left="936" w:right="936"/>
    </w:pPr>
    <w:rPr>
      <w:rFonts w:eastAsiaTheme="minorEastAsia"/>
      <w:b/>
      <w:i/>
      <w:iCs/>
      <w:color w:val="2DA2BF"/>
      <w:lang w:eastAsia="da-DK"/>
    </w:rPr>
  </w:style>
  <w:style w:type="character" w:customStyle="1" w:styleId="StrktcitatTegn">
    <w:name w:val="Stærkt citat Tegn"/>
    <w:basedOn w:val="Standardskrifttypeiafsnit"/>
    <w:link w:val="Strktcitat"/>
    <w:uiPriority w:val="30"/>
    <w:rsid w:val="00962B06"/>
    <w:rPr>
      <w:rFonts w:eastAsiaTheme="minorEastAsia"/>
      <w:b/>
      <w:i/>
      <w:iCs/>
      <w:color w:val="2DA2BF"/>
      <w:sz w:val="24"/>
      <w:szCs w:val="24"/>
      <w:lang w:eastAsia="da-DK"/>
    </w:rPr>
  </w:style>
  <w:style w:type="character" w:styleId="Svagfremhvning">
    <w:name w:val="Subtle Emphasis"/>
    <w:uiPriority w:val="19"/>
    <w:qFormat/>
    <w:rsid w:val="00962B06"/>
    <w:rPr>
      <w:i/>
      <w:iCs/>
      <w:color w:val="808080"/>
    </w:rPr>
  </w:style>
  <w:style w:type="character" w:styleId="Kraftigfremhvning">
    <w:name w:val="Intense Emphasis"/>
    <w:uiPriority w:val="21"/>
    <w:qFormat/>
    <w:rsid w:val="00962B06"/>
    <w:rPr>
      <w:b/>
      <w:bCs/>
      <w:i/>
      <w:iCs/>
      <w:color w:val="2DA2BF"/>
    </w:rPr>
  </w:style>
  <w:style w:type="character" w:styleId="Svaghenvisning">
    <w:name w:val="Subtle Reference"/>
    <w:uiPriority w:val="31"/>
    <w:qFormat/>
    <w:rsid w:val="00962B06"/>
    <w:rPr>
      <w:smallCaps/>
      <w:color w:val="DA1F28"/>
      <w:u w:val="single"/>
    </w:rPr>
  </w:style>
  <w:style w:type="character" w:styleId="Kraftighenvisning">
    <w:name w:val="Intense Reference"/>
    <w:uiPriority w:val="32"/>
    <w:qFormat/>
    <w:rsid w:val="00962B06"/>
    <w:rPr>
      <w:b/>
      <w:bCs/>
      <w:smallCaps/>
      <w:color w:val="DA1F28"/>
      <w:spacing w:val="5"/>
      <w:u w:val="single"/>
    </w:rPr>
  </w:style>
  <w:style w:type="character" w:styleId="Bogenstitel">
    <w:name w:val="Book Title"/>
    <w:uiPriority w:val="33"/>
    <w:qFormat/>
    <w:rsid w:val="00962B06"/>
    <w:rPr>
      <w:b/>
      <w:bCs/>
      <w:smallCaps/>
      <w:spacing w:val="5"/>
    </w:rPr>
  </w:style>
  <w:style w:type="paragraph" w:styleId="Overskrift">
    <w:name w:val="TOC Heading"/>
    <w:basedOn w:val="Overskrift1"/>
    <w:next w:val="Normal"/>
    <w:uiPriority w:val="39"/>
    <w:semiHidden/>
    <w:unhideWhenUsed/>
    <w:qFormat/>
    <w:rsid w:val="00962B06"/>
    <w:pPr>
      <w:outlineLvl w:val="9"/>
    </w:pPr>
    <w:rPr>
      <w:rFonts w:ascii="Cambria" w:eastAsia="Times New Roman" w:hAnsi="Cambria" w:cs="Times New Roman"/>
      <w:bCs w:val="0"/>
      <w:color w:val="21798E"/>
      <w:sz w:val="32"/>
      <w:lang w:eastAsia="da-DK"/>
    </w:rPr>
  </w:style>
  <w:style w:type="paragraph" w:styleId="Indholdsfortegnelse1">
    <w:name w:val="toc 1"/>
    <w:basedOn w:val="Normal"/>
    <w:next w:val="Normal"/>
    <w:link w:val="Indholdsfortegnelse1Tegn"/>
    <w:autoRedefine/>
    <w:uiPriority w:val="39"/>
    <w:unhideWhenUsed/>
    <w:rsid w:val="00962B06"/>
    <w:pPr>
      <w:tabs>
        <w:tab w:val="right" w:leader="dot" w:pos="9628"/>
      </w:tabs>
      <w:spacing w:before="360"/>
      <w:ind w:left="0"/>
    </w:pPr>
    <w:rPr>
      <w:b/>
      <w:bCs/>
      <w:caps/>
      <w:noProof/>
    </w:rPr>
  </w:style>
  <w:style w:type="paragraph" w:styleId="Brdtekst">
    <w:name w:val="Body Text"/>
    <w:basedOn w:val="Normal"/>
    <w:link w:val="BrdtekstTegn"/>
    <w:uiPriority w:val="99"/>
    <w:semiHidden/>
    <w:unhideWhenUsed/>
    <w:rsid w:val="00962B06"/>
    <w:pPr>
      <w:spacing w:after="120"/>
    </w:pPr>
  </w:style>
  <w:style w:type="character" w:customStyle="1" w:styleId="BrdtekstTegn">
    <w:name w:val="Brødtekst Tegn"/>
    <w:basedOn w:val="Standardskrifttypeiafsnit"/>
    <w:link w:val="Brdtekst"/>
    <w:uiPriority w:val="99"/>
    <w:semiHidden/>
    <w:rsid w:val="00962B06"/>
    <w:rPr>
      <w:sz w:val="24"/>
      <w:szCs w:val="24"/>
    </w:rPr>
  </w:style>
  <w:style w:type="paragraph" w:styleId="Indholdsfortegnelse2">
    <w:name w:val="toc 2"/>
    <w:basedOn w:val="Normal"/>
    <w:next w:val="Normal"/>
    <w:autoRedefine/>
    <w:uiPriority w:val="39"/>
    <w:unhideWhenUsed/>
    <w:rsid w:val="00962B06"/>
    <w:pPr>
      <w:spacing w:before="240"/>
      <w:ind w:left="0"/>
    </w:pPr>
    <w:rPr>
      <w:rFonts w:cstheme="minorHAnsi"/>
      <w:bCs/>
      <w:szCs w:val="20"/>
    </w:rPr>
  </w:style>
  <w:style w:type="paragraph" w:styleId="Indholdsfortegnelse3">
    <w:name w:val="toc 3"/>
    <w:basedOn w:val="Normal"/>
    <w:next w:val="Normal"/>
    <w:autoRedefine/>
    <w:uiPriority w:val="39"/>
    <w:unhideWhenUsed/>
    <w:rsid w:val="00962B06"/>
    <w:pPr>
      <w:ind w:left="240"/>
    </w:pPr>
    <w:rPr>
      <w:rFonts w:cstheme="minorHAnsi"/>
      <w:sz w:val="20"/>
      <w:szCs w:val="20"/>
    </w:rPr>
  </w:style>
  <w:style w:type="paragraph" w:styleId="Indholdsfortegnelse4">
    <w:name w:val="toc 4"/>
    <w:basedOn w:val="Normal"/>
    <w:next w:val="Normal"/>
    <w:autoRedefine/>
    <w:uiPriority w:val="39"/>
    <w:unhideWhenUsed/>
    <w:rsid w:val="00962B06"/>
    <w:pPr>
      <w:tabs>
        <w:tab w:val="left" w:pos="1200"/>
        <w:tab w:val="right" w:leader="dot" w:pos="9628"/>
      </w:tabs>
      <w:ind w:left="480"/>
    </w:pPr>
    <w:rPr>
      <w:rFonts w:cstheme="minorHAnsi"/>
      <w:sz w:val="20"/>
      <w:szCs w:val="20"/>
    </w:rPr>
  </w:style>
  <w:style w:type="paragraph" w:styleId="Indholdsfortegnelse5">
    <w:name w:val="toc 5"/>
    <w:basedOn w:val="Normal"/>
    <w:next w:val="Normal"/>
    <w:autoRedefine/>
    <w:uiPriority w:val="39"/>
    <w:unhideWhenUsed/>
    <w:rsid w:val="00962B06"/>
    <w:pPr>
      <w:ind w:left="720"/>
    </w:pPr>
    <w:rPr>
      <w:rFonts w:cstheme="minorHAnsi"/>
      <w:sz w:val="20"/>
      <w:szCs w:val="20"/>
    </w:rPr>
  </w:style>
  <w:style w:type="paragraph" w:styleId="Indholdsfortegnelse6">
    <w:name w:val="toc 6"/>
    <w:basedOn w:val="Normal"/>
    <w:next w:val="Normal"/>
    <w:autoRedefine/>
    <w:uiPriority w:val="39"/>
    <w:unhideWhenUsed/>
    <w:rsid w:val="00962B06"/>
    <w:pPr>
      <w:ind w:left="960"/>
    </w:pPr>
    <w:rPr>
      <w:rFonts w:cstheme="minorHAnsi"/>
      <w:sz w:val="20"/>
      <w:szCs w:val="20"/>
    </w:rPr>
  </w:style>
  <w:style w:type="paragraph" w:styleId="Indholdsfortegnelse7">
    <w:name w:val="toc 7"/>
    <w:basedOn w:val="Normal"/>
    <w:next w:val="Normal"/>
    <w:autoRedefine/>
    <w:uiPriority w:val="39"/>
    <w:unhideWhenUsed/>
    <w:rsid w:val="00962B06"/>
    <w:pPr>
      <w:ind w:left="1200"/>
    </w:pPr>
    <w:rPr>
      <w:rFonts w:cstheme="minorHAnsi"/>
      <w:sz w:val="20"/>
      <w:szCs w:val="20"/>
    </w:rPr>
  </w:style>
  <w:style w:type="paragraph" w:styleId="Indholdsfortegnelse8">
    <w:name w:val="toc 8"/>
    <w:basedOn w:val="Normal"/>
    <w:next w:val="Normal"/>
    <w:autoRedefine/>
    <w:uiPriority w:val="39"/>
    <w:unhideWhenUsed/>
    <w:rsid w:val="00962B06"/>
    <w:pPr>
      <w:ind w:left="1440"/>
    </w:pPr>
    <w:rPr>
      <w:rFonts w:cstheme="minorHAnsi"/>
      <w:sz w:val="20"/>
      <w:szCs w:val="20"/>
    </w:rPr>
  </w:style>
  <w:style w:type="paragraph" w:styleId="Indholdsfortegnelse9">
    <w:name w:val="toc 9"/>
    <w:basedOn w:val="Normal"/>
    <w:next w:val="Normal"/>
    <w:autoRedefine/>
    <w:uiPriority w:val="39"/>
    <w:unhideWhenUsed/>
    <w:rsid w:val="00962B06"/>
    <w:pPr>
      <w:ind w:left="1680"/>
    </w:pPr>
    <w:rPr>
      <w:rFonts w:cstheme="minorHAnsi"/>
      <w:sz w:val="20"/>
      <w:szCs w:val="20"/>
    </w:rPr>
  </w:style>
  <w:style w:type="paragraph" w:customStyle="1" w:styleId="Indholds">
    <w:name w:val="Indholds"/>
    <w:basedOn w:val="Indholdsfortegnelse1"/>
    <w:link w:val="IndholdsTegn"/>
    <w:qFormat/>
    <w:rsid w:val="00962B06"/>
    <w:pPr>
      <w:spacing w:before="0"/>
      <w:ind w:left="1560" w:hanging="567"/>
    </w:pPr>
  </w:style>
  <w:style w:type="character" w:customStyle="1" w:styleId="Indholdsfortegnelse1Tegn">
    <w:name w:val="Indholdsfortegnelse 1 Tegn"/>
    <w:basedOn w:val="Standardskrifttypeiafsnit"/>
    <w:link w:val="Indholdsfortegnelse1"/>
    <w:uiPriority w:val="39"/>
    <w:rsid w:val="00962B06"/>
    <w:rPr>
      <w:b/>
      <w:bCs/>
      <w:caps/>
      <w:noProof/>
      <w:sz w:val="24"/>
      <w:szCs w:val="24"/>
    </w:rPr>
  </w:style>
  <w:style w:type="character" w:customStyle="1" w:styleId="IndholdsTegn">
    <w:name w:val="Indholds Tegn"/>
    <w:basedOn w:val="Indholdsfortegnelse1Tegn"/>
    <w:link w:val="Indholds"/>
    <w:rsid w:val="00962B06"/>
    <w:rPr>
      <w:b/>
      <w:bCs/>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900138751">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frise.dk%2Fviden%2Fudgivelser%2F&amp;data=05%7C02%7Cgol%40parasport.dk%7C082d9f166e9f4aec5f2e08de35bd9c0f%7Cd34c71f2fdc44dff8a7d5797d5e61df6%7C0%7C0%7C639007287453291335%7CUnknown%7CTWFpbGZsb3d8eyJFbXB0eU1hcGkiOnRydWUsIlYiOiIwLjAuMDAwMCIsIlAiOiJXaW4zMiIsIkFOIjoiTWFpbCIsIldUIjoyfQ%3D%3D%7C0%7C%7C%7C&amp;sdata=BvlwluDVmtpxKz%2FuW%2FiGN0qNf%2B93zEQOD89qRbvWcs4%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ur03.safelinks.protection.outlook.com/?url=https%3A%2F%2Fvidenomhandicap.dk%2Fwp-content%2Fuploads%2F2025%2F11%2FBehovsafdaekningen-Sammen-om-fritid.pdf&amp;data=05%7C02%7Cgol%40parasport.dk%7C082d9f166e9f4aec5f2e08de35bd9c0f%7Cd34c71f2fdc44dff8a7d5797d5e61df6%7C0%7C0%7C639007287453267466%7CUnknown%7CTWFpbGZsb3d8eyJFbXB0eU1hcGkiOnRydWUsIlYiOiIwLjAuMDAwMCIsIlAiOiJXaW4zMiIsIkFOIjoiTWFpbCIsIldUIjoyfQ%3D%3D%7C0%7C%7C%7C&amp;sdata=GKe4LZNM01tznLmUJqgLWG5fb6v%2B9OBubPi9wwwbYsw%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3A%2F%2Fwww.sammenomfritid.dk%2F&amp;data=05%7C02%7Cmas%40parasport.dk%7C625fb5d432e14d041d2108de33294ef3%7Cd34c71f2fdc44dff8a7d5797d5e61df6%7C0%7C0%7C639004449678970708%7CUnknown%7CTWFpbGZsb3d8eyJFbXB0eU1hcGkiOnRydWUsIlYiOiIwLjAuMDAwMCIsIlAiOiJXaW4zMiIsIkFOIjoiTWFpbCIsIldUIjoyfQ%3D%3D%7C0%7C%7C%7C&amp;sdata=BR0LPSDY5bOvddnBUSgTM%2FpqF1Ql3wLyLaeHe27ZEiM%3D&amp;reserved=0"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t.d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https://dhif.sharepoint.com/sites/ParasportDanmark/OfficeSkabeloner/Dansk%20-%20baggrund%20og%20logoet%20p&#229;%20alle%20sider.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4B07C9171946F4DB723F2853024BF4A" ma:contentTypeVersion="11" ma:contentTypeDescription="Opret et nyt dokument." ma:contentTypeScope="" ma:versionID="3e7d37f537e3117dfa20b2949493bd04">
  <xsd:schema xmlns:xsd="http://www.w3.org/2001/XMLSchema" xmlns:xs="http://www.w3.org/2001/XMLSchema" xmlns:p="http://schemas.microsoft.com/office/2006/metadata/properties" xmlns:ns2="3399cbfa-a1ed-4e8e-9a5b-4d9da5696dc4" xmlns:ns3="0ddc0fc9-7272-4511-8332-f5bae4fd8381" targetNamespace="http://schemas.microsoft.com/office/2006/metadata/properties" ma:root="true" ma:fieldsID="63e732dd83e4b2bacaa0565fe11180d1" ns2:_="" ns3:_="">
    <xsd:import namespace="3399cbfa-a1ed-4e8e-9a5b-4d9da5696dc4"/>
    <xsd:import namespace="0ddc0fc9-7272-4511-8332-f5bae4fd8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9cbfa-a1ed-4e8e-9a5b-4d9da5696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c0fc9-7272-4511-8332-f5bae4fd8381" elementFormDefault="qualified">
    <xsd:import namespace="http://schemas.microsoft.com/office/2006/documentManagement/types"/>
    <xsd:import namespace="http://schemas.microsoft.com/office/infopath/2007/PartnerControls"/>
    <xsd:element name="TaxCatchAll" ma:index="14" nillable="true" ma:displayName="Taksonomiopsamlingskolonne" ma:hidden="true" ma:list="{7a900a41-cb67-4224-b96d-d5eb525e46dc}" ma:internalName="TaxCatchAll" ma:showField="CatchAllData" ma:web="0ddc0fc9-7272-4511-8332-f5bae4fd8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99cbfa-a1ed-4e8e-9a5b-4d9da5696dc4">
      <Terms xmlns="http://schemas.microsoft.com/office/infopath/2007/PartnerControls"/>
    </lcf76f155ced4ddcb4097134ff3c332f>
    <TaxCatchAll xmlns="0ddc0fc9-7272-4511-8332-f5bae4fd838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8219A2-D1B1-4749-9384-89EF20817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9cbfa-a1ed-4e8e-9a5b-4d9da5696dc4"/>
    <ds:schemaRef ds:uri="0ddc0fc9-7272-4511-8332-f5bae4fd8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E1E54-D36A-4D9A-B521-D3D8B80A2D54}">
  <ds:schemaRefs>
    <ds:schemaRef ds:uri="http://schemas.openxmlformats.org/officeDocument/2006/bibliography"/>
  </ds:schemaRefs>
</ds:datastoreItem>
</file>

<file path=customXml/itemProps3.xml><?xml version="1.0" encoding="utf-8"?>
<ds:datastoreItem xmlns:ds="http://schemas.openxmlformats.org/officeDocument/2006/customXml" ds:itemID="{263F5176-0462-4B4B-BFD1-2C82716C4CA3}">
  <ds:schemaRefs>
    <ds:schemaRef ds:uri="http://schemas.microsoft.com/office/2006/metadata/properties"/>
    <ds:schemaRef ds:uri="http://schemas.microsoft.com/office/infopath/2007/PartnerControls"/>
    <ds:schemaRef ds:uri="3399cbfa-a1ed-4e8e-9a5b-4d9da5696dc4"/>
    <ds:schemaRef ds:uri="0ddc0fc9-7272-4511-8332-f5bae4fd8381"/>
  </ds:schemaRefs>
</ds:datastoreItem>
</file>

<file path=customXml/itemProps4.xml><?xml version="1.0" encoding="utf-8"?>
<ds:datastoreItem xmlns:ds="http://schemas.openxmlformats.org/officeDocument/2006/customXml" ds:itemID="{ACD99F61-7EA3-4A7E-BE8F-8CBBEE769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Dansk%20-%20baggrund%20og%20logoet%20på%20alle%20sider.dotx</Template>
  <TotalTime>51</TotalTime>
  <Pages>27</Pages>
  <Words>7915</Words>
  <Characters>48285</Characters>
  <Application>Microsoft Office Word</Application>
  <DocSecurity>0</DocSecurity>
  <Lines>402</Lines>
  <Paragraphs>112</Paragraphs>
  <ScaleCrop>false</ScaleCrop>
  <HeadingPairs>
    <vt:vector size="2" baseType="variant">
      <vt:variant>
        <vt:lpstr>Titel</vt:lpstr>
      </vt:variant>
      <vt:variant>
        <vt:i4>1</vt:i4>
      </vt:variant>
    </vt:vector>
  </HeadingPairs>
  <TitlesOfParts>
    <vt:vector size="1" baseType="lpstr">
      <vt:lpstr/>
    </vt:vector>
  </TitlesOfParts>
  <Company>Parasport Danmark</Company>
  <LinksUpToDate>false</LinksUpToDate>
  <CharactersWithSpaces>56088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Noël Olesen</dc:creator>
  <cp:keywords/>
  <dc:description/>
  <cp:lastModifiedBy>Gitte Noël Olesen</cp:lastModifiedBy>
  <cp:revision>1</cp:revision>
  <cp:lastPrinted>2016-11-29T14:47:00Z</cp:lastPrinted>
  <dcterms:created xsi:type="dcterms:W3CDTF">2026-01-07T09:51:00Z</dcterms:created>
  <dcterms:modified xsi:type="dcterms:W3CDTF">2026-01-07T10:42:00Z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0x01010094B07C9171946F4DB723F2853024BF4A</vt:lpwstr>
  </property>
  <property fmtid="{D5CDD505-2E9C-101B-9397-08002B2CF9AE}" pid="3" name="MediaServiceImageTags">
    <vt:lpwstr/>
  </property>
</Properties>
</file>