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693B9D" w14:textId="33B079C5" w:rsidR="00A80D62" w:rsidRPr="00A80D62" w:rsidRDefault="00A80D62" w:rsidP="00A80D62">
      <w:pPr>
        <w:rPr>
          <w:rFonts w:ascii="Dax" w:hAnsi="Dax" w:cstheme="majorHAnsi"/>
          <w:b/>
          <w:bCs/>
          <w:sz w:val="32"/>
          <w:szCs w:val="32"/>
          <w:lang w:val="da-DK"/>
        </w:rPr>
      </w:pPr>
      <w:r w:rsidRPr="00A80D62">
        <w:rPr>
          <w:rFonts w:ascii="Dax" w:hAnsi="Dax" w:cstheme="majorHAnsi"/>
          <w:b/>
          <w:bCs/>
          <w:sz w:val="32"/>
          <w:szCs w:val="32"/>
          <w:lang w:val="da-DK"/>
        </w:rPr>
        <w:t>Fra professionsorganisation til projektorganisering i Parasport Danmark</w:t>
      </w:r>
      <w:r w:rsidRPr="00C94C99">
        <w:rPr>
          <w:rFonts w:ascii="Dax" w:hAnsi="Dax" w:cstheme="majorHAnsi"/>
          <w:b/>
          <w:bCs/>
          <w:sz w:val="32"/>
          <w:szCs w:val="32"/>
          <w:lang w:val="da-DK"/>
        </w:rPr>
        <w:t xml:space="preserve">: </w:t>
      </w:r>
      <w:r w:rsidR="00D25D7A" w:rsidRPr="00C94C99">
        <w:rPr>
          <w:rFonts w:ascii="Dax" w:hAnsi="Dax" w:cstheme="majorHAnsi"/>
          <w:b/>
          <w:bCs/>
          <w:sz w:val="32"/>
          <w:szCs w:val="32"/>
          <w:lang w:val="da-DK"/>
        </w:rPr>
        <w:t>Springbrættet</w:t>
      </w:r>
      <w:r w:rsidR="00CF36B5" w:rsidRPr="00C94C99">
        <w:rPr>
          <w:rFonts w:ascii="Dax" w:hAnsi="Dax" w:cstheme="majorHAnsi"/>
          <w:b/>
          <w:bCs/>
          <w:sz w:val="32"/>
          <w:szCs w:val="32"/>
          <w:lang w:val="da-DK"/>
        </w:rPr>
        <w:t xml:space="preserve"> -</w:t>
      </w:r>
      <w:r w:rsidR="00D25D7A" w:rsidRPr="00C94C99">
        <w:rPr>
          <w:rFonts w:ascii="Dax" w:hAnsi="Dax" w:cstheme="majorHAnsi"/>
          <w:b/>
          <w:bCs/>
          <w:sz w:val="32"/>
          <w:szCs w:val="32"/>
          <w:lang w:val="da-DK"/>
        </w:rPr>
        <w:t xml:space="preserve"> Del din projektidé</w:t>
      </w:r>
    </w:p>
    <w:p w14:paraId="5020B49A" w14:textId="77777777" w:rsidR="00A80D62" w:rsidRPr="00A80D62" w:rsidRDefault="00A80D62" w:rsidP="00A80D62">
      <w:pPr>
        <w:rPr>
          <w:rFonts w:asciiTheme="majorHAnsi" w:hAnsiTheme="majorHAnsi" w:cstheme="majorHAnsi"/>
          <w:lang w:val="da-DK"/>
        </w:rPr>
      </w:pPr>
      <w:r w:rsidRPr="00A80D62">
        <w:rPr>
          <w:rFonts w:asciiTheme="majorHAnsi" w:hAnsiTheme="majorHAnsi" w:cstheme="majorHAnsi"/>
          <w:lang w:val="da-DK"/>
        </w:rPr>
        <w:t>Parasport Danmark er en stor og kompleks organisation, der både skal servicere internt – bestyrelse, udvalg og idrætsgrene – og samarbejde med en lang række eksterne partnere som handicaporganisationer, idrætsforbund, kommuner, ministerier og sponsorer. Meget af vores tid går med drift og løsning af daglige opgaver, men vi ønsker i endnu højere grad at skabe udvikling og innovation.</w:t>
      </w:r>
    </w:p>
    <w:p w14:paraId="11BD4520" w14:textId="77777777" w:rsidR="00A80D62" w:rsidRPr="00A80D62" w:rsidRDefault="00A80D62" w:rsidP="00A80D62">
      <w:pPr>
        <w:rPr>
          <w:rFonts w:asciiTheme="majorHAnsi" w:hAnsiTheme="majorHAnsi" w:cstheme="majorHAnsi"/>
          <w:lang w:val="da-DK"/>
        </w:rPr>
      </w:pPr>
      <w:r w:rsidRPr="00A80D62">
        <w:rPr>
          <w:rFonts w:asciiTheme="majorHAnsi" w:hAnsiTheme="majorHAnsi" w:cstheme="majorHAnsi"/>
          <w:lang w:val="da-DK"/>
        </w:rPr>
        <w:t>Derfor bevæger vi os fra udelukkende at være en drift- og professionsorganisation til også at arbejde projektorienteret. Med projektorganisering kan vi bedre afsøge nye muligheder, udvikle vores indsatser og nå vores fælles mål: at give alle mennesker med et handicap eller særlige behov mulighed for at dyrke idræt og indgå i stærke fællesskaber.</w:t>
      </w:r>
    </w:p>
    <w:p w14:paraId="2511938D" w14:textId="15C8CDE3" w:rsidR="00A80D62" w:rsidRPr="00A80D62" w:rsidRDefault="00A80D62" w:rsidP="00A80D62">
      <w:pPr>
        <w:rPr>
          <w:rFonts w:asciiTheme="majorHAnsi" w:hAnsiTheme="majorHAnsi" w:cstheme="majorHAnsi"/>
          <w:lang w:val="da-DK"/>
        </w:rPr>
      </w:pPr>
    </w:p>
    <w:p w14:paraId="2E56412B" w14:textId="2B53813F" w:rsidR="00A80D62" w:rsidRPr="00A80D62" w:rsidRDefault="00A80D62" w:rsidP="00A80D62">
      <w:pPr>
        <w:rPr>
          <w:rFonts w:ascii="Dax" w:hAnsi="Dax" w:cstheme="majorHAnsi"/>
          <w:b/>
          <w:bCs/>
          <w:sz w:val="24"/>
          <w:szCs w:val="24"/>
          <w:lang w:val="da-DK"/>
        </w:rPr>
      </w:pPr>
      <w:r w:rsidRPr="00A80D62">
        <w:rPr>
          <w:rFonts w:ascii="Dax" w:hAnsi="Dax" w:cstheme="majorHAnsi"/>
          <w:b/>
          <w:bCs/>
          <w:sz w:val="24"/>
          <w:szCs w:val="24"/>
          <w:lang w:val="da-DK"/>
        </w:rPr>
        <w:t xml:space="preserve">Hvad er </w:t>
      </w:r>
      <w:r w:rsidR="00D25D7A" w:rsidRPr="00D25D7A">
        <w:rPr>
          <w:rFonts w:ascii="Dax" w:hAnsi="Dax" w:cstheme="majorHAnsi"/>
          <w:b/>
          <w:bCs/>
          <w:sz w:val="24"/>
          <w:szCs w:val="24"/>
          <w:lang w:val="da-DK"/>
        </w:rPr>
        <w:t>Springbrættet: Del din projektidé</w:t>
      </w:r>
      <w:r w:rsidR="00D25D7A">
        <w:rPr>
          <w:rFonts w:ascii="Dax" w:hAnsi="Dax" w:cstheme="majorHAnsi"/>
          <w:b/>
          <w:bCs/>
          <w:sz w:val="24"/>
          <w:szCs w:val="24"/>
          <w:lang w:val="da-DK"/>
        </w:rPr>
        <w:t>?</w:t>
      </w:r>
    </w:p>
    <w:p w14:paraId="3E0EEA42" w14:textId="77777777" w:rsidR="00A80D62" w:rsidRPr="00A80D62" w:rsidRDefault="00A80D62" w:rsidP="00A80D62">
      <w:pPr>
        <w:rPr>
          <w:rFonts w:asciiTheme="majorHAnsi" w:hAnsiTheme="majorHAnsi" w:cstheme="majorHAnsi"/>
          <w:lang w:val="da-DK"/>
        </w:rPr>
      </w:pPr>
      <w:r w:rsidRPr="00A80D62">
        <w:rPr>
          <w:rFonts w:asciiTheme="majorHAnsi" w:hAnsiTheme="majorHAnsi" w:cstheme="majorHAnsi"/>
          <w:lang w:val="da-DK"/>
        </w:rPr>
        <w:t xml:space="preserve">Et projekt starter ofte med en undren eller en idé: </w:t>
      </w:r>
      <w:r w:rsidRPr="00A80D62">
        <w:rPr>
          <w:rFonts w:asciiTheme="majorHAnsi" w:hAnsiTheme="majorHAnsi" w:cstheme="majorHAnsi"/>
          <w:i/>
          <w:iCs/>
          <w:lang w:val="da-DK"/>
        </w:rPr>
        <w:t>”Hvorfor gør vi ikke…?”</w:t>
      </w:r>
      <w:r w:rsidRPr="00A80D62">
        <w:rPr>
          <w:rFonts w:asciiTheme="majorHAnsi" w:hAnsiTheme="majorHAnsi" w:cstheme="majorHAnsi"/>
          <w:lang w:val="da-DK"/>
        </w:rPr>
        <w:t xml:space="preserve"> eller </w:t>
      </w:r>
      <w:r w:rsidRPr="00A80D62">
        <w:rPr>
          <w:rFonts w:asciiTheme="majorHAnsi" w:hAnsiTheme="majorHAnsi" w:cstheme="majorHAnsi"/>
          <w:i/>
          <w:iCs/>
          <w:lang w:val="da-DK"/>
        </w:rPr>
        <w:t>”Tænk, hvis vi kunne…?”</w:t>
      </w:r>
      <w:r w:rsidRPr="00A80D62">
        <w:rPr>
          <w:rFonts w:asciiTheme="majorHAnsi" w:hAnsiTheme="majorHAnsi" w:cstheme="majorHAnsi"/>
          <w:lang w:val="da-DK"/>
        </w:rPr>
        <w:t xml:space="preserve"> Når et sådant spørgsmål opstår, kan der nedsættes en projektgruppe, som undersøger mulighederne og finder løsninger.</w:t>
      </w:r>
    </w:p>
    <w:p w14:paraId="5D3DC56F" w14:textId="77777777" w:rsidR="00A80D62" w:rsidRPr="00A80D62" w:rsidRDefault="00A80D62" w:rsidP="00A80D62">
      <w:pPr>
        <w:rPr>
          <w:rFonts w:asciiTheme="majorHAnsi" w:hAnsiTheme="majorHAnsi" w:cstheme="majorHAnsi"/>
          <w:lang w:val="da-DK"/>
        </w:rPr>
      </w:pPr>
      <w:r w:rsidRPr="00A80D62">
        <w:rPr>
          <w:rFonts w:asciiTheme="majorHAnsi" w:hAnsiTheme="majorHAnsi" w:cstheme="majorHAnsi"/>
          <w:lang w:val="da-DK"/>
        </w:rPr>
        <w:t>Et projekt er midlertidigt, har et klart mål og afsluttes med en beslutning:</w:t>
      </w:r>
    </w:p>
    <w:p w14:paraId="25CC1CE6" w14:textId="77777777" w:rsidR="00A80D62" w:rsidRPr="00A80D62" w:rsidRDefault="00A80D62" w:rsidP="00A80D62">
      <w:pPr>
        <w:numPr>
          <w:ilvl w:val="0"/>
          <w:numId w:val="1"/>
        </w:numPr>
        <w:rPr>
          <w:rFonts w:asciiTheme="majorHAnsi" w:hAnsiTheme="majorHAnsi" w:cstheme="majorHAnsi"/>
          <w:lang w:val="da-DK"/>
        </w:rPr>
      </w:pPr>
      <w:r w:rsidRPr="00A80D62">
        <w:rPr>
          <w:rFonts w:asciiTheme="majorHAnsi" w:hAnsiTheme="majorHAnsi" w:cstheme="majorHAnsi"/>
          <w:lang w:val="da-DK"/>
        </w:rPr>
        <w:t>Skal løsningen integreres i organisationen?</w:t>
      </w:r>
    </w:p>
    <w:p w14:paraId="227D7AC6" w14:textId="77777777" w:rsidR="00A80D62" w:rsidRPr="00A80D62" w:rsidRDefault="00A80D62" w:rsidP="00A80D62">
      <w:pPr>
        <w:numPr>
          <w:ilvl w:val="0"/>
          <w:numId w:val="1"/>
        </w:numPr>
        <w:rPr>
          <w:rFonts w:asciiTheme="majorHAnsi" w:hAnsiTheme="majorHAnsi" w:cstheme="majorHAnsi"/>
          <w:lang w:val="da-DK"/>
        </w:rPr>
      </w:pPr>
      <w:r w:rsidRPr="00A80D62">
        <w:rPr>
          <w:rFonts w:asciiTheme="majorHAnsi" w:hAnsiTheme="majorHAnsi" w:cstheme="majorHAnsi"/>
          <w:lang w:val="da-DK"/>
        </w:rPr>
        <w:t>Eller har vi lært, at problemet ikke kan løses i denne omgang?</w:t>
      </w:r>
    </w:p>
    <w:p w14:paraId="42DBC1E4" w14:textId="77777777" w:rsidR="00A80D62" w:rsidRPr="00A80D62" w:rsidRDefault="00A80D62" w:rsidP="00A80D62">
      <w:pPr>
        <w:rPr>
          <w:rFonts w:asciiTheme="majorHAnsi" w:hAnsiTheme="majorHAnsi" w:cstheme="majorHAnsi"/>
          <w:lang w:val="da-DK"/>
        </w:rPr>
      </w:pPr>
      <w:r w:rsidRPr="00A80D62">
        <w:rPr>
          <w:rFonts w:asciiTheme="majorHAnsi" w:hAnsiTheme="majorHAnsi" w:cstheme="majorHAnsi"/>
          <w:lang w:val="da-DK"/>
        </w:rPr>
        <w:t>Det er helt legitimt, at et projekt ender uden en løsning – det viser blot, at vi har undersøgt sagen grundigt.</w:t>
      </w:r>
    </w:p>
    <w:p w14:paraId="03AA1801" w14:textId="474DFBFC" w:rsidR="00A80D62" w:rsidRPr="00A80D62" w:rsidRDefault="00A80D62" w:rsidP="00A80D62">
      <w:pPr>
        <w:rPr>
          <w:rFonts w:asciiTheme="majorHAnsi" w:hAnsiTheme="majorHAnsi" w:cstheme="majorHAnsi"/>
          <w:lang w:val="da-DK"/>
        </w:rPr>
      </w:pPr>
    </w:p>
    <w:p w14:paraId="2F679F7A" w14:textId="77777777" w:rsidR="00A80D62" w:rsidRPr="00A80D62" w:rsidRDefault="00A80D62" w:rsidP="00A80D62">
      <w:pPr>
        <w:rPr>
          <w:rFonts w:ascii="Dax" w:hAnsi="Dax" w:cstheme="majorHAnsi"/>
          <w:b/>
          <w:bCs/>
          <w:sz w:val="24"/>
          <w:szCs w:val="24"/>
          <w:lang w:val="da-DK"/>
        </w:rPr>
      </w:pPr>
      <w:r w:rsidRPr="00A80D62">
        <w:rPr>
          <w:rFonts w:ascii="Dax" w:hAnsi="Dax" w:cstheme="majorHAnsi"/>
          <w:b/>
          <w:bCs/>
          <w:sz w:val="24"/>
          <w:szCs w:val="24"/>
          <w:lang w:val="da-DK"/>
        </w:rPr>
        <w:t>Hvorfor projektorganisering?</w:t>
      </w:r>
    </w:p>
    <w:p w14:paraId="355DDF3E" w14:textId="77777777" w:rsidR="00A80D62" w:rsidRPr="00A80D62" w:rsidRDefault="00A80D62" w:rsidP="00A80D62">
      <w:pPr>
        <w:rPr>
          <w:rFonts w:asciiTheme="majorHAnsi" w:hAnsiTheme="majorHAnsi" w:cstheme="majorHAnsi"/>
          <w:lang w:val="da-DK"/>
        </w:rPr>
      </w:pPr>
      <w:r w:rsidRPr="00A80D62">
        <w:rPr>
          <w:rFonts w:asciiTheme="majorHAnsi" w:hAnsiTheme="majorHAnsi" w:cstheme="majorHAnsi"/>
          <w:lang w:val="da-DK"/>
        </w:rPr>
        <w:t>Vi vælger projektorganisering, fordi det:</w:t>
      </w:r>
    </w:p>
    <w:p w14:paraId="31AEEEA1" w14:textId="77777777" w:rsidR="00A80D62" w:rsidRDefault="00A80D62" w:rsidP="00A80D62">
      <w:pPr>
        <w:numPr>
          <w:ilvl w:val="0"/>
          <w:numId w:val="2"/>
        </w:numPr>
        <w:rPr>
          <w:rFonts w:asciiTheme="majorHAnsi" w:hAnsiTheme="majorHAnsi" w:cstheme="majorHAnsi"/>
          <w:lang w:val="da-DK"/>
        </w:rPr>
      </w:pPr>
      <w:r w:rsidRPr="00A80D62">
        <w:rPr>
          <w:rFonts w:asciiTheme="majorHAnsi" w:hAnsiTheme="majorHAnsi" w:cstheme="majorHAnsi"/>
          <w:lang w:val="da-DK"/>
        </w:rPr>
        <w:t>Skaber bedre løsninger gennem samarbejde mellem forskellige kompetencer</w:t>
      </w:r>
      <w:r>
        <w:rPr>
          <w:rFonts w:asciiTheme="majorHAnsi" w:hAnsiTheme="majorHAnsi" w:cstheme="majorHAnsi"/>
          <w:lang w:val="da-DK"/>
        </w:rPr>
        <w:t>.</w:t>
      </w:r>
    </w:p>
    <w:p w14:paraId="4D9911B4" w14:textId="6B0B75B1" w:rsidR="00A80D62" w:rsidRPr="00A80D62" w:rsidRDefault="00A80D62" w:rsidP="00A80D62">
      <w:pPr>
        <w:numPr>
          <w:ilvl w:val="0"/>
          <w:numId w:val="2"/>
        </w:numPr>
        <w:rPr>
          <w:rFonts w:asciiTheme="majorHAnsi" w:hAnsiTheme="majorHAnsi" w:cstheme="majorHAnsi"/>
          <w:lang w:val="da-DK"/>
        </w:rPr>
      </w:pPr>
      <w:r w:rsidRPr="00A80D62">
        <w:rPr>
          <w:rFonts w:asciiTheme="majorHAnsi" w:hAnsiTheme="majorHAnsi" w:cstheme="majorHAnsi"/>
          <w:lang w:val="da-DK"/>
        </w:rPr>
        <w:t>Fremmer læring og vidensdeling på tværs af organisationen.</w:t>
      </w:r>
    </w:p>
    <w:p w14:paraId="0448FD89" w14:textId="77777777" w:rsidR="00A80D62" w:rsidRPr="00A80D62" w:rsidRDefault="00A80D62" w:rsidP="00A80D62">
      <w:pPr>
        <w:numPr>
          <w:ilvl w:val="0"/>
          <w:numId w:val="2"/>
        </w:numPr>
        <w:rPr>
          <w:rFonts w:asciiTheme="majorHAnsi" w:hAnsiTheme="majorHAnsi" w:cstheme="majorHAnsi"/>
          <w:lang w:val="da-DK"/>
        </w:rPr>
      </w:pPr>
      <w:r w:rsidRPr="00A80D62">
        <w:rPr>
          <w:rFonts w:asciiTheme="majorHAnsi" w:hAnsiTheme="majorHAnsi" w:cstheme="majorHAnsi"/>
          <w:lang w:val="da-DK"/>
        </w:rPr>
        <w:t>Giver medarbejdere og frivillige ansvar og indflydelse, så idéer omsættes til handling.</w:t>
      </w:r>
    </w:p>
    <w:p w14:paraId="7F332DC2" w14:textId="77777777" w:rsidR="00A80D62" w:rsidRPr="00A80D62" w:rsidRDefault="00A80D62" w:rsidP="00A80D62">
      <w:pPr>
        <w:numPr>
          <w:ilvl w:val="0"/>
          <w:numId w:val="2"/>
        </w:numPr>
        <w:rPr>
          <w:rFonts w:asciiTheme="majorHAnsi" w:hAnsiTheme="majorHAnsi" w:cstheme="majorHAnsi"/>
          <w:lang w:val="da-DK"/>
        </w:rPr>
      </w:pPr>
      <w:r w:rsidRPr="00A80D62">
        <w:rPr>
          <w:rFonts w:asciiTheme="majorHAnsi" w:hAnsiTheme="majorHAnsi" w:cstheme="majorHAnsi"/>
          <w:lang w:val="da-DK"/>
        </w:rPr>
        <w:t>Gør os mere fleksible og i stand til at reagere hurtigt på nye muligheder og udfordringer.</w:t>
      </w:r>
    </w:p>
    <w:p w14:paraId="696F6622" w14:textId="77777777" w:rsidR="00A80D62" w:rsidRPr="00A80D62" w:rsidRDefault="00A80D62" w:rsidP="00A80D62">
      <w:pPr>
        <w:rPr>
          <w:rFonts w:asciiTheme="majorHAnsi" w:hAnsiTheme="majorHAnsi" w:cstheme="majorHAnsi"/>
          <w:lang w:val="da-DK"/>
        </w:rPr>
      </w:pPr>
      <w:r w:rsidRPr="00A80D62">
        <w:rPr>
          <w:rFonts w:asciiTheme="majorHAnsi" w:hAnsiTheme="majorHAnsi" w:cstheme="majorHAnsi"/>
          <w:lang w:val="da-DK"/>
        </w:rPr>
        <w:t>Projektarbejdet styrker ikke kun organisationen, men også fællesskabet, fordi vi lærer sammen og tager fælles ansvar for udviklingen.</w:t>
      </w:r>
    </w:p>
    <w:p w14:paraId="71AE0D86" w14:textId="4E7706D5" w:rsidR="00A80D62" w:rsidRPr="00A80D62" w:rsidRDefault="00A80D62" w:rsidP="00A80D62">
      <w:pPr>
        <w:rPr>
          <w:rFonts w:asciiTheme="majorHAnsi" w:hAnsiTheme="majorHAnsi" w:cstheme="majorHAnsi"/>
          <w:lang w:val="da-DK"/>
        </w:rPr>
      </w:pPr>
    </w:p>
    <w:p w14:paraId="3D49D274" w14:textId="77777777" w:rsidR="00A80D62" w:rsidRPr="00A80D62" w:rsidRDefault="00A80D62" w:rsidP="00A80D62">
      <w:pPr>
        <w:rPr>
          <w:rFonts w:ascii="Dax" w:hAnsi="Dax" w:cstheme="majorHAnsi"/>
          <w:b/>
          <w:bCs/>
          <w:sz w:val="24"/>
          <w:szCs w:val="24"/>
          <w:lang w:val="da-DK"/>
        </w:rPr>
      </w:pPr>
      <w:r w:rsidRPr="00A80D62">
        <w:rPr>
          <w:rFonts w:ascii="Dax" w:hAnsi="Dax" w:cstheme="majorHAnsi"/>
          <w:b/>
          <w:bCs/>
          <w:sz w:val="24"/>
          <w:szCs w:val="24"/>
          <w:lang w:val="da-DK"/>
        </w:rPr>
        <w:t>Roller og ansvar</w:t>
      </w:r>
    </w:p>
    <w:p w14:paraId="541B80E2" w14:textId="77777777" w:rsidR="00A80D62" w:rsidRPr="00A80D62" w:rsidRDefault="00A80D62" w:rsidP="00A80D62">
      <w:pPr>
        <w:rPr>
          <w:rFonts w:asciiTheme="majorHAnsi" w:hAnsiTheme="majorHAnsi" w:cstheme="majorHAnsi"/>
          <w:lang w:val="da-DK"/>
        </w:rPr>
      </w:pPr>
      <w:r w:rsidRPr="00A80D62">
        <w:rPr>
          <w:rFonts w:asciiTheme="majorHAnsi" w:hAnsiTheme="majorHAnsi" w:cstheme="majorHAnsi"/>
          <w:lang w:val="da-DK"/>
        </w:rPr>
        <w:t>For at sikre gennemsigtighed og kvalitet i projektarbejdet er der etableret en enkel struktur:</w:t>
      </w:r>
    </w:p>
    <w:p w14:paraId="3E2C48A6" w14:textId="77777777" w:rsidR="00A80D62" w:rsidRPr="00A80D62" w:rsidRDefault="00A80D62" w:rsidP="00A80D62">
      <w:pPr>
        <w:numPr>
          <w:ilvl w:val="0"/>
          <w:numId w:val="3"/>
        </w:numPr>
        <w:rPr>
          <w:rFonts w:asciiTheme="majorHAnsi" w:hAnsiTheme="majorHAnsi" w:cstheme="majorHAnsi"/>
          <w:lang w:val="da-DK"/>
        </w:rPr>
      </w:pPr>
      <w:r w:rsidRPr="00A80D62">
        <w:rPr>
          <w:rFonts w:asciiTheme="majorHAnsi" w:hAnsiTheme="majorHAnsi" w:cstheme="majorHAnsi"/>
          <w:b/>
          <w:bCs/>
          <w:lang w:val="da-DK"/>
        </w:rPr>
        <w:t>Bestyrelsen</w:t>
      </w:r>
      <w:r w:rsidRPr="00A80D62">
        <w:rPr>
          <w:rFonts w:asciiTheme="majorHAnsi" w:hAnsiTheme="majorHAnsi" w:cstheme="majorHAnsi"/>
          <w:lang w:val="da-DK"/>
        </w:rPr>
        <w:t>: Sætter de overordnede rammer, træffer beslutninger om store projekter og sikrer strategisk retning.</w:t>
      </w:r>
    </w:p>
    <w:p w14:paraId="43EBED62" w14:textId="77777777" w:rsidR="00A80D62" w:rsidRPr="00A80D62" w:rsidRDefault="00A80D62" w:rsidP="00A80D62">
      <w:pPr>
        <w:numPr>
          <w:ilvl w:val="0"/>
          <w:numId w:val="3"/>
        </w:numPr>
        <w:rPr>
          <w:rFonts w:asciiTheme="majorHAnsi" w:hAnsiTheme="majorHAnsi" w:cstheme="majorHAnsi"/>
          <w:lang w:val="da-DK"/>
        </w:rPr>
      </w:pPr>
      <w:r w:rsidRPr="00A80D62">
        <w:rPr>
          <w:rFonts w:asciiTheme="majorHAnsi" w:hAnsiTheme="majorHAnsi" w:cstheme="majorHAnsi"/>
          <w:b/>
          <w:bCs/>
          <w:lang w:val="da-DK"/>
        </w:rPr>
        <w:lastRenderedPageBreak/>
        <w:t>Projektstyregruppen</w:t>
      </w:r>
      <w:r w:rsidRPr="00A80D62">
        <w:rPr>
          <w:rFonts w:asciiTheme="majorHAnsi" w:hAnsiTheme="majorHAnsi" w:cstheme="majorHAnsi"/>
          <w:lang w:val="da-DK"/>
        </w:rPr>
        <w:t>: Har overblik over projekter og ansøgninger, prioriterer og igangsætter projekter indenfor de rammer, bestyrelsen har fastlagt.</w:t>
      </w:r>
    </w:p>
    <w:p w14:paraId="4CFEA3B7" w14:textId="77777777" w:rsidR="00A80D62" w:rsidRPr="00A80D62" w:rsidRDefault="00A80D62" w:rsidP="00A80D62">
      <w:pPr>
        <w:numPr>
          <w:ilvl w:val="0"/>
          <w:numId w:val="3"/>
        </w:numPr>
        <w:rPr>
          <w:rFonts w:asciiTheme="majorHAnsi" w:hAnsiTheme="majorHAnsi" w:cstheme="majorHAnsi"/>
          <w:lang w:val="da-DK"/>
        </w:rPr>
      </w:pPr>
      <w:r w:rsidRPr="00A80D62">
        <w:rPr>
          <w:rFonts w:asciiTheme="majorHAnsi" w:hAnsiTheme="majorHAnsi" w:cstheme="majorHAnsi"/>
          <w:b/>
          <w:bCs/>
          <w:lang w:val="da-DK"/>
        </w:rPr>
        <w:t>Projektgruppen</w:t>
      </w:r>
      <w:r w:rsidRPr="00A80D62">
        <w:rPr>
          <w:rFonts w:asciiTheme="majorHAnsi" w:hAnsiTheme="majorHAnsi" w:cstheme="majorHAnsi"/>
          <w:lang w:val="da-DK"/>
        </w:rPr>
        <w:t>: Den udførende enhed, som driver projektet fremad, udarbejder mål, budget og tidsplan samt sikrer fremdrift.</w:t>
      </w:r>
    </w:p>
    <w:p w14:paraId="5FDB7886" w14:textId="77777777" w:rsidR="00A80D62" w:rsidRPr="00A80D62" w:rsidRDefault="00A80D62" w:rsidP="00A80D62">
      <w:pPr>
        <w:numPr>
          <w:ilvl w:val="0"/>
          <w:numId w:val="3"/>
        </w:numPr>
        <w:rPr>
          <w:rFonts w:asciiTheme="majorHAnsi" w:hAnsiTheme="majorHAnsi" w:cstheme="majorHAnsi"/>
          <w:lang w:val="da-DK"/>
        </w:rPr>
      </w:pPr>
      <w:r w:rsidRPr="00A80D62">
        <w:rPr>
          <w:rFonts w:asciiTheme="majorHAnsi" w:hAnsiTheme="majorHAnsi" w:cstheme="majorHAnsi"/>
          <w:b/>
          <w:bCs/>
          <w:lang w:val="da-DK"/>
        </w:rPr>
        <w:t>Faglig kompetencegruppe</w:t>
      </w:r>
      <w:r w:rsidRPr="00A80D62">
        <w:rPr>
          <w:rFonts w:asciiTheme="majorHAnsi" w:hAnsiTheme="majorHAnsi" w:cstheme="majorHAnsi"/>
          <w:lang w:val="da-DK"/>
        </w:rPr>
        <w:t>: Tilknyttes efter behov for at kvalificere projekter og bidrage med viden og ekspertise.</w:t>
      </w:r>
    </w:p>
    <w:p w14:paraId="01AB8CBE" w14:textId="77777777" w:rsidR="00A80D62" w:rsidRPr="00A80D62" w:rsidRDefault="00A80D62" w:rsidP="00A80D62">
      <w:pPr>
        <w:rPr>
          <w:rFonts w:asciiTheme="majorHAnsi" w:hAnsiTheme="majorHAnsi" w:cstheme="majorHAnsi"/>
          <w:lang w:val="da-DK"/>
        </w:rPr>
      </w:pPr>
      <w:r w:rsidRPr="00A80D62">
        <w:rPr>
          <w:rFonts w:asciiTheme="majorHAnsi" w:hAnsiTheme="majorHAnsi" w:cstheme="majorHAnsi"/>
          <w:lang w:val="da-DK"/>
        </w:rPr>
        <w:t>Denne struktur gør det muligt at være både hurtig og smidig i opstarten af nye idéer og samtidig have en solid ramme for større projekter, der kræver grundig behandling.</w:t>
      </w:r>
    </w:p>
    <w:p w14:paraId="2D430341" w14:textId="4DB9080F" w:rsidR="00A80D62" w:rsidRPr="00A80D62" w:rsidRDefault="00A80D62" w:rsidP="00A80D62">
      <w:pPr>
        <w:rPr>
          <w:rFonts w:asciiTheme="majorHAnsi" w:hAnsiTheme="majorHAnsi" w:cstheme="majorHAnsi"/>
          <w:lang w:val="da-DK"/>
        </w:rPr>
      </w:pPr>
    </w:p>
    <w:p w14:paraId="7EE0B139" w14:textId="77777777" w:rsidR="00A80D62" w:rsidRPr="00A80D62" w:rsidRDefault="00A80D62" w:rsidP="00A80D62">
      <w:pPr>
        <w:rPr>
          <w:rFonts w:ascii="Dax" w:hAnsi="Dax" w:cstheme="majorHAnsi"/>
          <w:b/>
          <w:bCs/>
          <w:sz w:val="24"/>
          <w:szCs w:val="24"/>
          <w:lang w:val="da-DK"/>
        </w:rPr>
      </w:pPr>
      <w:r w:rsidRPr="00A80D62">
        <w:rPr>
          <w:rFonts w:ascii="Dax" w:hAnsi="Dax" w:cstheme="majorHAnsi"/>
          <w:b/>
          <w:bCs/>
          <w:sz w:val="24"/>
          <w:szCs w:val="24"/>
          <w:lang w:val="da-DK"/>
        </w:rPr>
        <w:t>Processen i korte træk</w:t>
      </w:r>
    </w:p>
    <w:p w14:paraId="0CFBDC09" w14:textId="77777777" w:rsidR="00A80D62" w:rsidRPr="00A80D62" w:rsidRDefault="00A80D62" w:rsidP="00A80D62">
      <w:pPr>
        <w:numPr>
          <w:ilvl w:val="0"/>
          <w:numId w:val="4"/>
        </w:numPr>
        <w:rPr>
          <w:rFonts w:asciiTheme="majorHAnsi" w:hAnsiTheme="majorHAnsi" w:cstheme="majorHAnsi"/>
          <w:lang w:val="da-DK"/>
        </w:rPr>
      </w:pPr>
      <w:r w:rsidRPr="00A80D62">
        <w:rPr>
          <w:rFonts w:asciiTheme="majorHAnsi" w:hAnsiTheme="majorHAnsi" w:cstheme="majorHAnsi"/>
          <w:b/>
          <w:bCs/>
          <w:lang w:val="da-DK"/>
        </w:rPr>
        <w:t>Idéindsendelse</w:t>
      </w:r>
      <w:r w:rsidRPr="00A80D62">
        <w:rPr>
          <w:rFonts w:asciiTheme="majorHAnsi" w:hAnsiTheme="majorHAnsi" w:cstheme="majorHAnsi"/>
          <w:lang w:val="da-DK"/>
        </w:rPr>
        <w:t>: Alle kan indsende en idé via en kort skabelon.</w:t>
      </w:r>
    </w:p>
    <w:p w14:paraId="3534F05B" w14:textId="77777777" w:rsidR="00A80D62" w:rsidRPr="00A80D62" w:rsidRDefault="00A80D62" w:rsidP="00A80D62">
      <w:pPr>
        <w:numPr>
          <w:ilvl w:val="0"/>
          <w:numId w:val="4"/>
        </w:numPr>
        <w:rPr>
          <w:rFonts w:asciiTheme="majorHAnsi" w:hAnsiTheme="majorHAnsi" w:cstheme="majorHAnsi"/>
          <w:lang w:val="da-DK"/>
        </w:rPr>
      </w:pPr>
      <w:r w:rsidRPr="00A80D62">
        <w:rPr>
          <w:rFonts w:asciiTheme="majorHAnsi" w:hAnsiTheme="majorHAnsi" w:cstheme="majorHAnsi"/>
          <w:b/>
          <w:bCs/>
          <w:lang w:val="da-DK"/>
        </w:rPr>
        <w:t>Screening</w:t>
      </w:r>
      <w:r w:rsidRPr="00A80D62">
        <w:rPr>
          <w:rFonts w:asciiTheme="majorHAnsi" w:hAnsiTheme="majorHAnsi" w:cstheme="majorHAnsi"/>
          <w:lang w:val="da-DK"/>
        </w:rPr>
        <w:t>: Projektstyregruppen vurderer hurtigt, om idéen ligger indenfor strategien.</w:t>
      </w:r>
    </w:p>
    <w:p w14:paraId="4AF5978B" w14:textId="77777777" w:rsidR="00A80D62" w:rsidRPr="00A80D62" w:rsidRDefault="00A80D62" w:rsidP="00A80D62">
      <w:pPr>
        <w:numPr>
          <w:ilvl w:val="0"/>
          <w:numId w:val="4"/>
        </w:numPr>
        <w:rPr>
          <w:rFonts w:asciiTheme="majorHAnsi" w:hAnsiTheme="majorHAnsi" w:cstheme="majorHAnsi"/>
          <w:lang w:val="da-DK"/>
        </w:rPr>
      </w:pPr>
      <w:r w:rsidRPr="00A80D62">
        <w:rPr>
          <w:rFonts w:asciiTheme="majorHAnsi" w:hAnsiTheme="majorHAnsi" w:cstheme="majorHAnsi"/>
          <w:b/>
          <w:bCs/>
          <w:lang w:val="da-DK"/>
        </w:rPr>
        <w:t>Kvalificering</w:t>
      </w:r>
      <w:r w:rsidRPr="00A80D62">
        <w:rPr>
          <w:rFonts w:asciiTheme="majorHAnsi" w:hAnsiTheme="majorHAnsi" w:cstheme="majorHAnsi"/>
          <w:lang w:val="da-DK"/>
        </w:rPr>
        <w:t>: Faglig kompetencegruppe inddrages ved behov.</w:t>
      </w:r>
    </w:p>
    <w:p w14:paraId="4AC38A16" w14:textId="77777777" w:rsidR="00A80D62" w:rsidRPr="00A80D62" w:rsidRDefault="00A80D62" w:rsidP="00A80D62">
      <w:pPr>
        <w:numPr>
          <w:ilvl w:val="0"/>
          <w:numId w:val="4"/>
        </w:numPr>
        <w:rPr>
          <w:rFonts w:asciiTheme="majorHAnsi" w:hAnsiTheme="majorHAnsi" w:cstheme="majorHAnsi"/>
          <w:lang w:val="da-DK"/>
        </w:rPr>
      </w:pPr>
      <w:r w:rsidRPr="00A80D62">
        <w:rPr>
          <w:rFonts w:asciiTheme="majorHAnsi" w:hAnsiTheme="majorHAnsi" w:cstheme="majorHAnsi"/>
          <w:b/>
          <w:bCs/>
          <w:lang w:val="da-DK"/>
        </w:rPr>
        <w:t>Beslutning</w:t>
      </w:r>
      <w:r w:rsidRPr="00A80D62">
        <w:rPr>
          <w:rFonts w:asciiTheme="majorHAnsi" w:hAnsiTheme="majorHAnsi" w:cstheme="majorHAnsi"/>
          <w:lang w:val="da-DK"/>
        </w:rPr>
        <w:t>: Mindre projekter kan igangsættes direkte, mens større projekter sendes til bestyrelsen.</w:t>
      </w:r>
    </w:p>
    <w:p w14:paraId="4A95389F" w14:textId="77777777" w:rsidR="00A80D62" w:rsidRPr="00A80D62" w:rsidRDefault="00A80D62" w:rsidP="00A80D62">
      <w:pPr>
        <w:numPr>
          <w:ilvl w:val="0"/>
          <w:numId w:val="4"/>
        </w:numPr>
        <w:rPr>
          <w:rFonts w:asciiTheme="majorHAnsi" w:hAnsiTheme="majorHAnsi" w:cstheme="majorHAnsi"/>
          <w:lang w:val="da-DK"/>
        </w:rPr>
      </w:pPr>
      <w:r w:rsidRPr="00A80D62">
        <w:rPr>
          <w:rFonts w:asciiTheme="majorHAnsi" w:hAnsiTheme="majorHAnsi" w:cstheme="majorHAnsi"/>
          <w:b/>
          <w:bCs/>
          <w:lang w:val="da-DK"/>
        </w:rPr>
        <w:t>Gennemførelse</w:t>
      </w:r>
      <w:r w:rsidRPr="00A80D62">
        <w:rPr>
          <w:rFonts w:asciiTheme="majorHAnsi" w:hAnsiTheme="majorHAnsi" w:cstheme="majorHAnsi"/>
          <w:lang w:val="da-DK"/>
        </w:rPr>
        <w:t>: Projektgruppen arbejder med klare mål, tidsplan og budget.</w:t>
      </w:r>
    </w:p>
    <w:p w14:paraId="59AA024D" w14:textId="77777777" w:rsidR="00A80D62" w:rsidRDefault="00A80D62" w:rsidP="00A80D62">
      <w:pPr>
        <w:numPr>
          <w:ilvl w:val="0"/>
          <w:numId w:val="4"/>
        </w:numPr>
        <w:rPr>
          <w:rFonts w:asciiTheme="majorHAnsi" w:hAnsiTheme="majorHAnsi" w:cstheme="majorHAnsi"/>
          <w:lang w:val="da-DK"/>
        </w:rPr>
      </w:pPr>
      <w:r w:rsidRPr="00A80D62">
        <w:rPr>
          <w:rFonts w:asciiTheme="majorHAnsi" w:hAnsiTheme="majorHAnsi" w:cstheme="majorHAnsi"/>
          <w:b/>
          <w:bCs/>
          <w:lang w:val="da-DK"/>
        </w:rPr>
        <w:t>Evaluering</w:t>
      </w:r>
      <w:r w:rsidRPr="00A80D62">
        <w:rPr>
          <w:rFonts w:asciiTheme="majorHAnsi" w:hAnsiTheme="majorHAnsi" w:cstheme="majorHAnsi"/>
          <w:lang w:val="da-DK"/>
        </w:rPr>
        <w:t>: Undervejs og ved afslutning sikres læring og justering, og resultaterne integreres i organisationen.</w:t>
      </w:r>
    </w:p>
    <w:p w14:paraId="692C62CD" w14:textId="77777777" w:rsidR="0038121B" w:rsidRPr="00A80D62" w:rsidRDefault="0038121B" w:rsidP="0038121B">
      <w:pPr>
        <w:rPr>
          <w:rFonts w:asciiTheme="majorHAnsi" w:hAnsiTheme="majorHAnsi" w:cstheme="majorHAnsi"/>
          <w:lang w:val="da-DK"/>
        </w:rPr>
      </w:pPr>
    </w:p>
    <w:p w14:paraId="4AFAB71A" w14:textId="77777777" w:rsidR="0038121B" w:rsidRPr="00A80D62" w:rsidRDefault="0038121B" w:rsidP="0038121B">
      <w:pPr>
        <w:rPr>
          <w:rFonts w:ascii="Dax" w:hAnsi="Dax" w:cstheme="majorHAnsi"/>
          <w:b/>
          <w:bCs/>
          <w:sz w:val="24"/>
          <w:szCs w:val="24"/>
          <w:lang w:val="da-DK"/>
        </w:rPr>
      </w:pPr>
      <w:r w:rsidRPr="00A80D62">
        <w:rPr>
          <w:rFonts w:ascii="Dax" w:hAnsi="Dax" w:cstheme="majorHAnsi"/>
          <w:b/>
          <w:bCs/>
          <w:sz w:val="24"/>
          <w:szCs w:val="24"/>
          <w:lang w:val="da-DK"/>
        </w:rPr>
        <w:t>Udvælgelseskriterier</w:t>
      </w:r>
    </w:p>
    <w:p w14:paraId="0F4F2ADA" w14:textId="77777777" w:rsidR="0038121B" w:rsidRPr="00A80D62" w:rsidRDefault="0038121B" w:rsidP="0038121B">
      <w:pPr>
        <w:rPr>
          <w:rFonts w:asciiTheme="majorHAnsi" w:hAnsiTheme="majorHAnsi" w:cstheme="majorHAnsi"/>
          <w:lang w:val="da-DK"/>
        </w:rPr>
      </w:pPr>
      <w:r w:rsidRPr="00A80D62">
        <w:rPr>
          <w:rFonts w:asciiTheme="majorHAnsi" w:hAnsiTheme="majorHAnsi" w:cstheme="majorHAnsi"/>
          <w:lang w:val="da-DK"/>
        </w:rPr>
        <w:t>Alle projekter vurderes på faste kriterier:</w:t>
      </w:r>
    </w:p>
    <w:p w14:paraId="6B2BAED5" w14:textId="77777777" w:rsidR="0038121B" w:rsidRPr="00A80D62" w:rsidRDefault="0038121B" w:rsidP="0038121B">
      <w:pPr>
        <w:numPr>
          <w:ilvl w:val="0"/>
          <w:numId w:val="5"/>
        </w:numPr>
        <w:rPr>
          <w:rFonts w:asciiTheme="majorHAnsi" w:hAnsiTheme="majorHAnsi" w:cstheme="majorHAnsi"/>
          <w:lang w:val="da-DK"/>
        </w:rPr>
      </w:pPr>
      <w:r w:rsidRPr="00A80D62">
        <w:rPr>
          <w:rFonts w:asciiTheme="majorHAnsi" w:hAnsiTheme="majorHAnsi" w:cstheme="majorHAnsi"/>
          <w:b/>
          <w:bCs/>
          <w:lang w:val="da-DK"/>
        </w:rPr>
        <w:t>Strategisk relevans</w:t>
      </w:r>
      <w:r w:rsidRPr="00A80D62">
        <w:rPr>
          <w:rFonts w:asciiTheme="majorHAnsi" w:hAnsiTheme="majorHAnsi" w:cstheme="majorHAnsi"/>
          <w:lang w:val="da-DK"/>
        </w:rPr>
        <w:t>: Understøtter projektet Parasport Danmarks vision og målsætninger?</w:t>
      </w:r>
    </w:p>
    <w:p w14:paraId="05DEFFB8" w14:textId="77777777" w:rsidR="0038121B" w:rsidRPr="00A80D62" w:rsidRDefault="0038121B" w:rsidP="0038121B">
      <w:pPr>
        <w:numPr>
          <w:ilvl w:val="0"/>
          <w:numId w:val="5"/>
        </w:numPr>
        <w:rPr>
          <w:rFonts w:asciiTheme="majorHAnsi" w:hAnsiTheme="majorHAnsi" w:cstheme="majorHAnsi"/>
          <w:lang w:val="da-DK"/>
        </w:rPr>
      </w:pPr>
      <w:r w:rsidRPr="00A80D62">
        <w:rPr>
          <w:rFonts w:asciiTheme="majorHAnsi" w:hAnsiTheme="majorHAnsi" w:cstheme="majorHAnsi"/>
          <w:b/>
          <w:bCs/>
          <w:lang w:val="da-DK"/>
        </w:rPr>
        <w:t>Bæredygtighed</w:t>
      </w:r>
      <w:r w:rsidRPr="00A80D62">
        <w:rPr>
          <w:rFonts w:asciiTheme="majorHAnsi" w:hAnsiTheme="majorHAnsi" w:cstheme="majorHAnsi"/>
          <w:lang w:val="da-DK"/>
        </w:rPr>
        <w:t>: Er projektet økonomisk, organisatorisk og socialt holdbart?</w:t>
      </w:r>
    </w:p>
    <w:p w14:paraId="5704DD54" w14:textId="77777777" w:rsidR="0038121B" w:rsidRPr="00A80D62" w:rsidRDefault="0038121B" w:rsidP="0038121B">
      <w:pPr>
        <w:numPr>
          <w:ilvl w:val="0"/>
          <w:numId w:val="5"/>
        </w:numPr>
        <w:rPr>
          <w:rFonts w:asciiTheme="majorHAnsi" w:hAnsiTheme="majorHAnsi" w:cstheme="majorHAnsi"/>
          <w:lang w:val="da-DK"/>
        </w:rPr>
      </w:pPr>
      <w:r w:rsidRPr="00A80D62">
        <w:rPr>
          <w:rFonts w:asciiTheme="majorHAnsi" w:hAnsiTheme="majorHAnsi" w:cstheme="majorHAnsi"/>
          <w:b/>
          <w:bCs/>
          <w:lang w:val="da-DK"/>
        </w:rPr>
        <w:t>Effekt</w:t>
      </w:r>
      <w:r w:rsidRPr="00A80D62">
        <w:rPr>
          <w:rFonts w:asciiTheme="majorHAnsi" w:hAnsiTheme="majorHAnsi" w:cstheme="majorHAnsi"/>
          <w:lang w:val="da-DK"/>
        </w:rPr>
        <w:t>: Hvilken målbar værdi tilfører projektet målgruppen?</w:t>
      </w:r>
    </w:p>
    <w:p w14:paraId="70ABD527" w14:textId="77777777" w:rsidR="0038121B" w:rsidRPr="00A80D62" w:rsidRDefault="0038121B" w:rsidP="0038121B">
      <w:pPr>
        <w:numPr>
          <w:ilvl w:val="0"/>
          <w:numId w:val="5"/>
        </w:numPr>
        <w:rPr>
          <w:rFonts w:asciiTheme="majorHAnsi" w:hAnsiTheme="majorHAnsi" w:cstheme="majorHAnsi"/>
          <w:lang w:val="da-DK"/>
        </w:rPr>
      </w:pPr>
      <w:r w:rsidRPr="00A80D62">
        <w:rPr>
          <w:rFonts w:asciiTheme="majorHAnsi" w:hAnsiTheme="majorHAnsi" w:cstheme="majorHAnsi"/>
          <w:b/>
          <w:bCs/>
          <w:lang w:val="da-DK"/>
        </w:rPr>
        <w:t>Ressourcebehov</w:t>
      </w:r>
      <w:r w:rsidRPr="00A80D62">
        <w:rPr>
          <w:rFonts w:asciiTheme="majorHAnsi" w:hAnsiTheme="majorHAnsi" w:cstheme="majorHAnsi"/>
          <w:lang w:val="da-DK"/>
        </w:rPr>
        <w:t>: Er der realisme i økonomi og tidsplan, samt proportionalitet mellem ressourcer og målsætning?</w:t>
      </w:r>
    </w:p>
    <w:p w14:paraId="0B1D19C1" w14:textId="77777777" w:rsidR="0038121B" w:rsidRDefault="0038121B" w:rsidP="0038121B">
      <w:pPr>
        <w:numPr>
          <w:ilvl w:val="0"/>
          <w:numId w:val="5"/>
        </w:numPr>
        <w:rPr>
          <w:rFonts w:asciiTheme="majorHAnsi" w:hAnsiTheme="majorHAnsi" w:cstheme="majorHAnsi"/>
          <w:lang w:val="da-DK"/>
        </w:rPr>
      </w:pPr>
      <w:r w:rsidRPr="00A80D62">
        <w:rPr>
          <w:rFonts w:asciiTheme="majorHAnsi" w:hAnsiTheme="majorHAnsi" w:cstheme="majorHAnsi"/>
          <w:b/>
          <w:bCs/>
          <w:lang w:val="da-DK"/>
        </w:rPr>
        <w:t>Innovationspotentiale</w:t>
      </w:r>
      <w:r w:rsidRPr="00A80D62">
        <w:rPr>
          <w:rFonts w:asciiTheme="majorHAnsi" w:hAnsiTheme="majorHAnsi" w:cstheme="majorHAnsi"/>
          <w:lang w:val="da-DK"/>
        </w:rPr>
        <w:t>: Introducerer projektet nye løsninger eller forbedringer?</w:t>
      </w:r>
    </w:p>
    <w:p w14:paraId="7671B9D5" w14:textId="77777777" w:rsidR="0038121B" w:rsidRPr="00A80D62" w:rsidRDefault="0038121B" w:rsidP="0038121B">
      <w:pPr>
        <w:rPr>
          <w:rFonts w:asciiTheme="majorHAnsi" w:hAnsiTheme="majorHAnsi" w:cstheme="majorHAnsi"/>
          <w:lang w:val="da-DK"/>
        </w:rPr>
      </w:pPr>
    </w:p>
    <w:p w14:paraId="03F30D7A" w14:textId="77777777" w:rsidR="0038121B" w:rsidRPr="00A80D62" w:rsidRDefault="0038121B" w:rsidP="0038121B">
      <w:pPr>
        <w:rPr>
          <w:rFonts w:ascii="Dax" w:hAnsi="Dax" w:cstheme="majorHAnsi"/>
          <w:b/>
          <w:bCs/>
          <w:sz w:val="24"/>
          <w:szCs w:val="24"/>
          <w:lang w:val="da-DK"/>
        </w:rPr>
      </w:pPr>
      <w:r w:rsidRPr="00A80D62">
        <w:rPr>
          <w:rFonts w:ascii="Dax" w:hAnsi="Dax" w:cstheme="majorHAnsi"/>
          <w:b/>
          <w:bCs/>
          <w:sz w:val="24"/>
          <w:szCs w:val="24"/>
          <w:lang w:val="da-DK"/>
        </w:rPr>
        <w:t>Økonomiske rammer</w:t>
      </w:r>
    </w:p>
    <w:p w14:paraId="1E58C6C8" w14:textId="77777777" w:rsidR="0038121B" w:rsidRDefault="0038121B" w:rsidP="0038121B">
      <w:pPr>
        <w:rPr>
          <w:rFonts w:asciiTheme="majorHAnsi" w:hAnsiTheme="majorHAnsi" w:cstheme="majorHAnsi"/>
          <w:lang w:val="da-DK"/>
        </w:rPr>
      </w:pPr>
      <w:r w:rsidRPr="00A80D62">
        <w:rPr>
          <w:rFonts w:asciiTheme="majorHAnsi" w:hAnsiTheme="majorHAnsi" w:cstheme="majorHAnsi"/>
          <w:lang w:val="da-DK"/>
        </w:rPr>
        <w:t>Projektstyregruppen disponerer i perioden 2025-2027 årligt over 500.000 kr. til igangsættelse af projekter.</w:t>
      </w:r>
      <w:r w:rsidRPr="00A80D62">
        <w:rPr>
          <w:rFonts w:asciiTheme="majorHAnsi" w:hAnsiTheme="majorHAnsi" w:cstheme="majorHAnsi"/>
          <w:lang w:val="da-DK"/>
        </w:rPr>
        <w:br/>
        <w:t>Der kan maksimalt bruges 150.000 kr. på et enkelt projekt.</w:t>
      </w:r>
    </w:p>
    <w:p w14:paraId="7167F0D2" w14:textId="3B91B02D" w:rsidR="0038121B" w:rsidRPr="00A80D62" w:rsidRDefault="00D33AD4" w:rsidP="00A80D62">
      <w:pPr>
        <w:rPr>
          <w:rFonts w:asciiTheme="majorHAnsi" w:hAnsiTheme="majorHAnsi" w:cstheme="majorHAnsi"/>
          <w:lang w:val="da-DK"/>
        </w:rPr>
      </w:pPr>
      <w:r w:rsidRPr="00A42FD9">
        <w:rPr>
          <w:rFonts w:asciiTheme="majorHAnsi" w:hAnsiTheme="majorHAnsi" w:cstheme="majorHAnsi"/>
          <w:lang w:val="da-DK"/>
        </w:rPr>
        <w:t>. Jeg har vedhæftet et dokument med de fire navne og en beskrivelse af, hvorfor de er valgt.</w:t>
      </w:r>
    </w:p>
    <w:p w14:paraId="7E417198" w14:textId="236FFDD0" w:rsidR="00A80D62" w:rsidRPr="00A80D62" w:rsidRDefault="00A80D62" w:rsidP="00A80D62">
      <w:pPr>
        <w:rPr>
          <w:rFonts w:ascii="Dax" w:hAnsi="Dax" w:cstheme="majorHAnsi"/>
          <w:sz w:val="24"/>
          <w:szCs w:val="24"/>
          <w:lang w:val="da-DK"/>
        </w:rPr>
      </w:pPr>
      <w:r w:rsidRPr="0038121B">
        <w:rPr>
          <w:rFonts w:ascii="Dax" w:hAnsi="Dax" w:cstheme="majorHAnsi"/>
          <w:b/>
          <w:bCs/>
          <w:sz w:val="24"/>
          <w:szCs w:val="24"/>
          <w:lang w:val="da-DK"/>
        </w:rPr>
        <w:t xml:space="preserve">Projektet </w:t>
      </w:r>
      <w:r w:rsidR="00CF36B5">
        <w:rPr>
          <w:rFonts w:ascii="Dax" w:hAnsi="Dax" w:cstheme="majorHAnsi"/>
          <w:b/>
          <w:bCs/>
          <w:sz w:val="24"/>
          <w:szCs w:val="24"/>
          <w:lang w:val="da-DK"/>
        </w:rPr>
        <w:t>’</w:t>
      </w:r>
      <w:r w:rsidR="00CF36B5" w:rsidRPr="00CF36B5">
        <w:rPr>
          <w:rFonts w:ascii="Dax" w:hAnsi="Dax" w:cstheme="majorHAnsi"/>
          <w:b/>
          <w:bCs/>
          <w:sz w:val="24"/>
          <w:szCs w:val="24"/>
          <w:lang w:val="da-DK"/>
        </w:rPr>
        <w:t>Springbrættet: Del din projektidé</w:t>
      </w:r>
      <w:r w:rsidR="00CF36B5">
        <w:rPr>
          <w:rFonts w:ascii="Dax" w:hAnsi="Dax" w:cstheme="majorHAnsi"/>
          <w:b/>
          <w:bCs/>
          <w:sz w:val="24"/>
          <w:szCs w:val="24"/>
          <w:lang w:val="da-DK"/>
        </w:rPr>
        <w:t>’</w:t>
      </w:r>
      <w:r w:rsidRPr="00A80D62">
        <w:rPr>
          <w:rFonts w:ascii="Dax" w:hAnsi="Dax" w:cstheme="majorHAnsi"/>
          <w:b/>
          <w:bCs/>
          <w:sz w:val="24"/>
          <w:szCs w:val="24"/>
          <w:lang w:val="da-DK"/>
        </w:rPr>
        <w:t>: Indførelse af projektorganisering i P</w:t>
      </w:r>
      <w:r w:rsidRPr="0038121B">
        <w:rPr>
          <w:rFonts w:ascii="Dax" w:hAnsi="Dax" w:cstheme="majorHAnsi"/>
          <w:b/>
          <w:bCs/>
          <w:sz w:val="24"/>
          <w:szCs w:val="24"/>
          <w:lang w:val="da-DK"/>
        </w:rPr>
        <w:t>arasport Danmark</w:t>
      </w:r>
    </w:p>
    <w:p w14:paraId="5B11050F" w14:textId="16594540" w:rsidR="00A42FD9" w:rsidRPr="00A42FD9" w:rsidRDefault="00A42FD9" w:rsidP="00A42FD9">
      <w:pPr>
        <w:rPr>
          <w:rFonts w:asciiTheme="majorHAnsi" w:hAnsiTheme="majorHAnsi" w:cstheme="majorHAnsi"/>
          <w:lang w:val="da-DK"/>
        </w:rPr>
      </w:pPr>
      <w:r w:rsidRPr="00A42FD9">
        <w:rPr>
          <w:rFonts w:asciiTheme="majorHAnsi" w:hAnsiTheme="majorHAnsi" w:cstheme="majorHAnsi"/>
          <w:lang w:val="da-DK"/>
        </w:rPr>
        <w:lastRenderedPageBreak/>
        <w:t>Selve indførelsen af denne arbejdsform er også et projekt. Vores hensigt er at inddrage så mange medarbejdere som muligt i diverse projekter, så vi får skabt en kultur, hvor projektarbejde er en naturlig del af hverdagen.</w:t>
      </w:r>
    </w:p>
    <w:p w14:paraId="4E53D7A6" w14:textId="2F430BE2" w:rsidR="0038121B" w:rsidRPr="00A42FD9" w:rsidRDefault="00A42FD9" w:rsidP="00A80D62">
      <w:pPr>
        <w:rPr>
          <w:rFonts w:asciiTheme="majorHAnsi" w:hAnsiTheme="majorHAnsi" w:cstheme="majorHAnsi"/>
          <w:lang w:val="da-DK"/>
        </w:rPr>
      </w:pPr>
      <w:r w:rsidRPr="00A42FD9">
        <w:rPr>
          <w:rFonts w:asciiTheme="majorHAnsi" w:hAnsiTheme="majorHAnsi" w:cstheme="majorHAnsi"/>
          <w:lang w:val="da-DK"/>
        </w:rPr>
        <w:t>Vi starter med et fælles stormøde, hvor idéer samles, og medarbejderne melder sig til projekter. Herefter følges arbejdet op, og vi evaluerer samlet, hvordan projektorganiseringen fungerer i praksis</w:t>
      </w:r>
      <w:r>
        <w:rPr>
          <w:rFonts w:asciiTheme="majorHAnsi" w:hAnsiTheme="majorHAnsi" w:cstheme="majorHAnsi"/>
          <w:lang w:val="da-DK"/>
        </w:rPr>
        <w:t>.</w:t>
      </w:r>
      <w:r>
        <w:rPr>
          <w:rFonts w:asciiTheme="majorHAnsi" w:hAnsiTheme="majorHAnsi" w:cstheme="majorHAnsi"/>
          <w:lang w:val="da-DK"/>
        </w:rPr>
        <w:br/>
      </w:r>
    </w:p>
    <w:p w14:paraId="7C116CD6" w14:textId="77777777" w:rsidR="00A80D62" w:rsidRPr="00A80D62" w:rsidRDefault="00A80D62" w:rsidP="00A80D62">
      <w:pPr>
        <w:rPr>
          <w:rFonts w:ascii="Dax" w:hAnsi="Dax" w:cstheme="majorHAnsi"/>
          <w:b/>
          <w:bCs/>
          <w:sz w:val="24"/>
          <w:szCs w:val="24"/>
          <w:lang w:val="da-DK"/>
        </w:rPr>
      </w:pPr>
      <w:r w:rsidRPr="00A80D62">
        <w:rPr>
          <w:rFonts w:ascii="Dax" w:hAnsi="Dax" w:cstheme="majorHAnsi"/>
          <w:b/>
          <w:bCs/>
          <w:sz w:val="24"/>
          <w:szCs w:val="24"/>
          <w:lang w:val="da-DK"/>
        </w:rPr>
        <w:t>Principper for projektorganiseringen</w:t>
      </w:r>
    </w:p>
    <w:p w14:paraId="43894B8C" w14:textId="77777777" w:rsidR="00A80D62" w:rsidRPr="00A80D62" w:rsidRDefault="00A80D62" w:rsidP="00A80D62">
      <w:pPr>
        <w:numPr>
          <w:ilvl w:val="0"/>
          <w:numId w:val="6"/>
        </w:numPr>
        <w:rPr>
          <w:rFonts w:asciiTheme="majorHAnsi" w:hAnsiTheme="majorHAnsi" w:cstheme="majorHAnsi"/>
          <w:lang w:val="da-DK"/>
        </w:rPr>
      </w:pPr>
      <w:r w:rsidRPr="00A80D62">
        <w:rPr>
          <w:rFonts w:asciiTheme="majorHAnsi" w:hAnsiTheme="majorHAnsi" w:cstheme="majorHAnsi"/>
          <w:lang w:val="da-DK"/>
        </w:rPr>
        <w:t>Skal være hurtig og smidig for at understøtte innovation og gode initiativer.</w:t>
      </w:r>
    </w:p>
    <w:p w14:paraId="052412CE" w14:textId="77777777" w:rsidR="00A80D62" w:rsidRPr="00A80D62" w:rsidRDefault="00A80D62" w:rsidP="00A80D62">
      <w:pPr>
        <w:numPr>
          <w:ilvl w:val="0"/>
          <w:numId w:val="6"/>
        </w:numPr>
        <w:rPr>
          <w:rFonts w:asciiTheme="majorHAnsi" w:hAnsiTheme="majorHAnsi" w:cstheme="majorHAnsi"/>
          <w:lang w:val="da-DK"/>
        </w:rPr>
      </w:pPr>
      <w:r w:rsidRPr="00A80D62">
        <w:rPr>
          <w:rFonts w:asciiTheme="majorHAnsi" w:hAnsiTheme="majorHAnsi" w:cstheme="majorHAnsi"/>
          <w:lang w:val="da-DK"/>
        </w:rPr>
        <w:t>Skal skabe en effektiv ramme for udvikling og skalering af projekter.</w:t>
      </w:r>
    </w:p>
    <w:p w14:paraId="53F20D40" w14:textId="77777777" w:rsidR="00A80D62" w:rsidRPr="00A80D62" w:rsidRDefault="00A80D62" w:rsidP="00A80D62">
      <w:pPr>
        <w:numPr>
          <w:ilvl w:val="0"/>
          <w:numId w:val="6"/>
        </w:numPr>
        <w:rPr>
          <w:rFonts w:asciiTheme="majorHAnsi" w:hAnsiTheme="majorHAnsi" w:cstheme="majorHAnsi"/>
          <w:lang w:val="da-DK"/>
        </w:rPr>
      </w:pPr>
      <w:r w:rsidRPr="00A80D62">
        <w:rPr>
          <w:rFonts w:asciiTheme="majorHAnsi" w:hAnsiTheme="majorHAnsi" w:cstheme="majorHAnsi"/>
          <w:lang w:val="da-DK"/>
        </w:rPr>
        <w:t>Skal sikre, at projekter har en tydelig strategisk retning og opbakning.</w:t>
      </w:r>
    </w:p>
    <w:p w14:paraId="07F334BC" w14:textId="77777777" w:rsidR="00A80D62" w:rsidRDefault="00A80D62" w:rsidP="00A80D62">
      <w:pPr>
        <w:numPr>
          <w:ilvl w:val="0"/>
          <w:numId w:val="6"/>
        </w:numPr>
        <w:rPr>
          <w:rFonts w:asciiTheme="majorHAnsi" w:hAnsiTheme="majorHAnsi" w:cstheme="majorHAnsi"/>
          <w:lang w:val="da-DK"/>
        </w:rPr>
      </w:pPr>
      <w:r w:rsidRPr="00A80D62">
        <w:rPr>
          <w:rFonts w:asciiTheme="majorHAnsi" w:hAnsiTheme="majorHAnsi" w:cstheme="majorHAnsi"/>
          <w:lang w:val="da-DK"/>
        </w:rPr>
        <w:t>Skal være udviklingsparat og turde fejle for at skabe udvikling.</w:t>
      </w:r>
    </w:p>
    <w:p w14:paraId="23211053" w14:textId="77777777" w:rsidR="0038121B" w:rsidRPr="00A80D62" w:rsidRDefault="0038121B" w:rsidP="0038121B">
      <w:pPr>
        <w:rPr>
          <w:rFonts w:asciiTheme="majorHAnsi" w:hAnsiTheme="majorHAnsi" w:cstheme="majorHAnsi"/>
          <w:lang w:val="da-DK"/>
        </w:rPr>
      </w:pPr>
    </w:p>
    <w:p w14:paraId="183AB3AA" w14:textId="77777777" w:rsidR="00A80D62" w:rsidRPr="00A80D62" w:rsidRDefault="00A80D62" w:rsidP="00A80D62">
      <w:pPr>
        <w:rPr>
          <w:rFonts w:ascii="Dax" w:hAnsi="Dax" w:cstheme="majorHAnsi"/>
          <w:b/>
          <w:bCs/>
          <w:sz w:val="24"/>
          <w:szCs w:val="24"/>
          <w:lang w:val="da-DK"/>
        </w:rPr>
      </w:pPr>
      <w:r w:rsidRPr="00A80D62">
        <w:rPr>
          <w:rFonts w:ascii="Dax" w:hAnsi="Dax" w:cstheme="majorHAnsi"/>
          <w:b/>
          <w:bCs/>
          <w:sz w:val="24"/>
          <w:szCs w:val="24"/>
          <w:lang w:val="da-DK"/>
        </w:rPr>
        <w:t>Evaluering og vidensdeling</w:t>
      </w:r>
    </w:p>
    <w:p w14:paraId="1F0B5069" w14:textId="77777777" w:rsidR="00A80D62" w:rsidRPr="00A80D62" w:rsidRDefault="00A80D62" w:rsidP="00A80D62">
      <w:pPr>
        <w:numPr>
          <w:ilvl w:val="0"/>
          <w:numId w:val="7"/>
        </w:numPr>
        <w:rPr>
          <w:rFonts w:asciiTheme="majorHAnsi" w:hAnsiTheme="majorHAnsi" w:cstheme="majorHAnsi"/>
          <w:lang w:val="da-DK"/>
        </w:rPr>
      </w:pPr>
      <w:r w:rsidRPr="00A80D62">
        <w:rPr>
          <w:rFonts w:asciiTheme="majorHAnsi" w:hAnsiTheme="majorHAnsi" w:cstheme="majorHAnsi"/>
          <w:lang w:val="da-DK"/>
        </w:rPr>
        <w:t>Alle projekter bør have tydelige milepæle og evalueringspunkter.</w:t>
      </w:r>
    </w:p>
    <w:p w14:paraId="101882D8" w14:textId="77777777" w:rsidR="00A80D62" w:rsidRPr="00A80D62" w:rsidRDefault="00A80D62" w:rsidP="00A80D62">
      <w:pPr>
        <w:numPr>
          <w:ilvl w:val="0"/>
          <w:numId w:val="7"/>
        </w:numPr>
        <w:rPr>
          <w:rFonts w:asciiTheme="majorHAnsi" w:hAnsiTheme="majorHAnsi" w:cstheme="majorHAnsi"/>
          <w:lang w:val="da-DK"/>
        </w:rPr>
      </w:pPr>
      <w:r w:rsidRPr="00A80D62">
        <w:rPr>
          <w:rFonts w:asciiTheme="majorHAnsi" w:hAnsiTheme="majorHAnsi" w:cstheme="majorHAnsi"/>
          <w:lang w:val="da-DK"/>
        </w:rPr>
        <w:t xml:space="preserve">Der gennemføres </w:t>
      </w:r>
      <w:proofErr w:type="spellStart"/>
      <w:r w:rsidRPr="00A80D62">
        <w:rPr>
          <w:rFonts w:asciiTheme="majorHAnsi" w:hAnsiTheme="majorHAnsi" w:cstheme="majorHAnsi"/>
          <w:lang w:val="da-DK"/>
        </w:rPr>
        <w:t>halvvejs-</w:t>
      </w:r>
      <w:proofErr w:type="spellEnd"/>
      <w:r w:rsidRPr="00A80D62">
        <w:rPr>
          <w:rFonts w:asciiTheme="majorHAnsi" w:hAnsiTheme="majorHAnsi" w:cstheme="majorHAnsi"/>
          <w:lang w:val="da-DK"/>
        </w:rPr>
        <w:t xml:space="preserve"> og slutevalueringer, så erfaringer kan bruges løbende.</w:t>
      </w:r>
    </w:p>
    <w:p w14:paraId="176062E0" w14:textId="77777777" w:rsidR="00A80D62" w:rsidRPr="00A80D62" w:rsidRDefault="00A80D62" w:rsidP="00A80D62">
      <w:pPr>
        <w:numPr>
          <w:ilvl w:val="0"/>
          <w:numId w:val="7"/>
        </w:numPr>
        <w:rPr>
          <w:rFonts w:asciiTheme="majorHAnsi" w:hAnsiTheme="majorHAnsi" w:cstheme="majorHAnsi"/>
          <w:lang w:val="da-DK"/>
        </w:rPr>
      </w:pPr>
      <w:r w:rsidRPr="00A80D62">
        <w:rPr>
          <w:rFonts w:asciiTheme="majorHAnsi" w:hAnsiTheme="majorHAnsi" w:cstheme="majorHAnsi"/>
          <w:lang w:val="da-DK"/>
        </w:rPr>
        <w:t>En intern projektbank samler viden og sikrer, at erfaringer deles og kan inspirere nye projekter.</w:t>
      </w:r>
    </w:p>
    <w:p w14:paraId="08979E70" w14:textId="483825B7" w:rsidR="00A80D62" w:rsidRPr="00D25D7A" w:rsidRDefault="00A80D62" w:rsidP="00301202">
      <w:pPr>
        <w:rPr>
          <w:rFonts w:asciiTheme="majorHAnsi" w:hAnsiTheme="majorHAnsi" w:cstheme="majorHAnsi"/>
          <w:b/>
          <w:bCs/>
          <w:lang w:val="da-DK"/>
        </w:rPr>
      </w:pPr>
    </w:p>
    <w:sectPr w:rsidR="00A80D62" w:rsidRPr="00D25D7A" w:rsidSect="00525809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701" w:right="1134" w:bottom="1418" w:left="1134" w:header="96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47D009" w14:textId="77777777" w:rsidR="002607FA" w:rsidRDefault="002607FA" w:rsidP="00B7218E">
      <w:pPr>
        <w:spacing w:after="0" w:line="240" w:lineRule="auto"/>
      </w:pPr>
      <w:r>
        <w:separator/>
      </w:r>
    </w:p>
  </w:endnote>
  <w:endnote w:type="continuationSeparator" w:id="0">
    <w:p w14:paraId="1511629B" w14:textId="77777777" w:rsidR="002607FA" w:rsidRDefault="002607FA" w:rsidP="00B72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8D1AE0C5-5751-4C3C-AB07-7D7717FD34D3}"/>
    <w:embedBold r:id="rId2" w:fontKey="{F76BECBF-8BEB-4C93-87B5-D2FFADB5A3B0}"/>
    <w:embedItalic r:id="rId3" w:fontKey="{7A292718-6E98-4E04-9DC1-69C9988B5B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subsetted="1" w:fontKey="{DD52D092-C316-49AF-A294-2BABBC50999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405424" w14:textId="77777777" w:rsidR="00165AF0" w:rsidRPr="00525809" w:rsidRDefault="00A42FD9" w:rsidP="001B33EA">
    <w:pPr>
      <w:pStyle w:val="Sidefod"/>
      <w:rPr>
        <w:rFonts w:ascii="Verdana" w:hAnsi="Verdana" w:cs="Arial"/>
        <w:color w:val="474B4E"/>
        <w:sz w:val="14"/>
        <w:szCs w:val="14"/>
        <w:lang w:val="da-DK"/>
      </w:rPr>
    </w:pPr>
    <w:r>
      <w:rPr>
        <w:rFonts w:ascii="Arial" w:hAnsi="Arial" w:cs="Arial"/>
        <w:color w:val="474B4E"/>
        <w:sz w:val="14"/>
        <w:szCs w:val="14"/>
        <w:lang w:val="da-DK"/>
      </w:rPr>
      <w:object w:dxaOrig="1440" w:dyaOrig="1440" w14:anchorId="12885A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9" type="#_x0000_t75" style="position:absolute;margin-left:0;margin-top:0;width:481.9pt;height:39.25pt;z-index:-251643904;mso-position-horizontal-relative:text;mso-position-vertical-relative:text">
          <v:imagedata r:id="rId1" o:title=""/>
        </v:shape>
        <o:OLEObject Type="Embed" ProgID="Word.Document.12" ShapeID="_x0000_s1039" DrawAspect="Content" ObjectID="_1817615613" r:id="rId2">
          <o:FieldCodes>\s</o:FieldCodes>
        </o:OLEObject>
      </w:object>
    </w:r>
    <w:r w:rsidR="00CF4E46" w:rsidRPr="00525809">
      <w:rPr>
        <w:rFonts w:ascii="Verdana" w:hAnsi="Verdana"/>
        <w:b/>
        <w:lang w:val="da-DK"/>
      </w:rPr>
      <w:b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E840B" w14:textId="77777777" w:rsidR="001B33EA" w:rsidRDefault="001B33EA" w:rsidP="001B33EA">
    <w:pPr>
      <w:pStyle w:val="Sidefod"/>
    </w:pPr>
    <w:r>
      <w:tab/>
    </w:r>
  </w:p>
  <w:p w14:paraId="645C7F99" w14:textId="77777777" w:rsidR="001B33EA" w:rsidRPr="00000EDF" w:rsidRDefault="003204B2" w:rsidP="001B33EA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Verdana" w:hAnsi="Verdana"/>
        <w:b/>
        <w:noProof/>
        <w:lang w:eastAsia="da-DK"/>
      </w:rPr>
      <w:drawing>
        <wp:anchor distT="0" distB="0" distL="114300" distR="114300" simplePos="0" relativeHeight="251668480" behindDoc="1" locked="0" layoutInCell="1" allowOverlap="1" wp14:anchorId="58E13217" wp14:editId="524B8674">
          <wp:simplePos x="0" y="0"/>
          <wp:positionH relativeFrom="margin">
            <wp:posOffset>3246120</wp:posOffset>
          </wp:positionH>
          <wp:positionV relativeFrom="paragraph">
            <wp:posOffset>25400</wp:posOffset>
          </wp:positionV>
          <wp:extent cx="2821940" cy="326390"/>
          <wp:effectExtent l="0" t="0" r="0" b="0"/>
          <wp:wrapNone/>
          <wp:docPr id="12" name="Billed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illed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1940" cy="326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B97F61C" w14:textId="77777777" w:rsidR="001B33EA" w:rsidRDefault="00E84606" w:rsidP="001B33EA">
    <w:pPr>
      <w:pStyle w:val="Sidefod"/>
      <w:rPr>
        <w:rFonts w:ascii="Arial" w:hAnsi="Arial" w:cs="Arial"/>
        <w:color w:val="474B4E"/>
        <w:sz w:val="14"/>
        <w:szCs w:val="14"/>
        <w:lang w:val="da-DK"/>
      </w:rPr>
    </w:pPr>
    <w:r>
      <w:rPr>
        <w:rFonts w:ascii="Arial" w:hAnsi="Arial" w:cs="Arial"/>
        <w:color w:val="474B4E"/>
        <w:sz w:val="14"/>
        <w:szCs w:val="14"/>
        <w:lang w:val="da-DK"/>
      </w:rPr>
      <w:br/>
    </w:r>
    <w:r w:rsidR="00DE1828" w:rsidRPr="00DE1828">
      <w:rPr>
        <w:rFonts w:ascii="Arial" w:hAnsi="Arial" w:cs="Arial"/>
        <w:color w:val="474B4E"/>
        <w:sz w:val="14"/>
        <w:szCs w:val="14"/>
        <w:lang w:val="da-DK"/>
      </w:rPr>
      <w:t xml:space="preserve">Parasport Danmark – </w:t>
    </w:r>
    <w:r w:rsidR="00DE1828">
      <w:rPr>
        <w:rFonts w:ascii="Arial" w:hAnsi="Arial" w:cs="Arial"/>
        <w:color w:val="474B4E"/>
        <w:sz w:val="14"/>
        <w:szCs w:val="14"/>
        <w:lang w:val="da-DK"/>
      </w:rPr>
      <w:t>info@parasport.dk</w:t>
    </w:r>
    <w:r w:rsidR="00DE1828" w:rsidRPr="00DE1828">
      <w:rPr>
        <w:rFonts w:ascii="Arial" w:hAnsi="Arial" w:cs="Arial"/>
        <w:color w:val="474B4E"/>
        <w:sz w:val="14"/>
        <w:szCs w:val="14"/>
        <w:lang w:val="da-DK"/>
      </w:rPr>
      <w:t xml:space="preserve"> –</w:t>
    </w:r>
    <w:r w:rsidR="00DE1828">
      <w:rPr>
        <w:rFonts w:ascii="Arial" w:hAnsi="Arial" w:cs="Arial"/>
        <w:color w:val="474B4E"/>
        <w:sz w:val="14"/>
        <w:szCs w:val="14"/>
        <w:lang w:val="da-DK"/>
      </w:rPr>
      <w:t xml:space="preserve"> www.parasport.dk</w:t>
    </w:r>
  </w:p>
  <w:p w14:paraId="1FC96EBC" w14:textId="77777777" w:rsidR="00DE1828" w:rsidRPr="00DE1828" w:rsidRDefault="00DE1828" w:rsidP="001B33EA">
    <w:pPr>
      <w:pStyle w:val="Sidefod"/>
      <w:rPr>
        <w:rFonts w:ascii="Arial" w:hAnsi="Arial" w:cs="Arial"/>
        <w:color w:val="474B4E"/>
        <w:sz w:val="14"/>
        <w:szCs w:val="14"/>
        <w:lang w:val="da-D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EC835B" w14:textId="77777777" w:rsidR="002607FA" w:rsidRDefault="002607FA" w:rsidP="00B7218E">
      <w:pPr>
        <w:spacing w:after="0" w:line="240" w:lineRule="auto"/>
      </w:pPr>
      <w:r>
        <w:separator/>
      </w:r>
    </w:p>
  </w:footnote>
  <w:footnote w:type="continuationSeparator" w:id="0">
    <w:p w14:paraId="6FC899EC" w14:textId="77777777" w:rsidR="002607FA" w:rsidRDefault="002607FA" w:rsidP="00B72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1B93DE" w14:textId="77777777" w:rsidR="00434A92" w:rsidRDefault="00A42FD9">
    <w:pPr>
      <w:pStyle w:val="Sidehoved"/>
    </w:pPr>
    <w:r>
      <w:rPr>
        <w:noProof/>
        <w:lang w:eastAsia="da-DK"/>
      </w:rPr>
      <w:pict w14:anchorId="242F62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376829" o:spid="_x0000_s1035" type="#_x0000_t75" style="position:absolute;margin-left:0;margin-top:0;width:930pt;height:1315.5pt;z-index:-251650048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F99DF" w14:textId="25607F09" w:rsidR="00525809" w:rsidRDefault="00AC65CC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70528" behindDoc="1" locked="0" layoutInCell="1" allowOverlap="1" wp14:anchorId="48E01065" wp14:editId="56E1C4E3">
          <wp:simplePos x="0" y="0"/>
          <wp:positionH relativeFrom="margin">
            <wp:posOffset>3810</wp:posOffset>
          </wp:positionH>
          <wp:positionV relativeFrom="page">
            <wp:posOffset>400050</wp:posOffset>
          </wp:positionV>
          <wp:extent cx="1465200" cy="410400"/>
          <wp:effectExtent l="0" t="0" r="1905" b="8890"/>
          <wp:wrapNone/>
          <wp:docPr id="11" name="Billed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Billed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5200" cy="41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0D62">
      <w:rPr>
        <w:noProof/>
        <w:lang w:eastAsia="da-DK"/>
      </w:rPr>
      <w:drawing>
        <wp:anchor distT="0" distB="0" distL="114300" distR="114300" simplePos="0" relativeHeight="251669503" behindDoc="1" locked="0" layoutInCell="0" allowOverlap="1" wp14:anchorId="2E4B1C45" wp14:editId="044D5272">
          <wp:simplePos x="0" y="0"/>
          <wp:positionH relativeFrom="page">
            <wp:posOffset>-9525</wp:posOffset>
          </wp:positionH>
          <wp:positionV relativeFrom="page">
            <wp:posOffset>-13970</wp:posOffset>
          </wp:positionV>
          <wp:extent cx="6120130" cy="8657590"/>
          <wp:effectExtent l="0" t="0" r="0" b="0"/>
          <wp:wrapNone/>
          <wp:docPr id="1762262716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8657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A3DF6D" w14:textId="77777777" w:rsidR="00434A92" w:rsidRDefault="00A42FD9">
    <w:pPr>
      <w:pStyle w:val="Sidehoved"/>
    </w:pPr>
    <w:r>
      <w:rPr>
        <w:noProof/>
        <w:lang w:eastAsia="da-DK"/>
      </w:rPr>
      <w:pict w14:anchorId="141085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376830" o:spid="_x0000_s1036" type="#_x0000_t75" style="position:absolute;margin-left:0;margin-top:-1.1pt;width:595.3pt;height:842.1pt;z-index:-251654145;mso-position-horizontal-relative:page;mso-position-vertical-relative:page" o:allowincell="f">
          <v:imagedata r:id="rId1" o:title="Brevpapirbaggrund GIF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BB25A3"/>
    <w:multiLevelType w:val="multilevel"/>
    <w:tmpl w:val="2B84E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0C097D"/>
    <w:multiLevelType w:val="multilevel"/>
    <w:tmpl w:val="7E1A1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FF26E5"/>
    <w:multiLevelType w:val="multilevel"/>
    <w:tmpl w:val="D6E82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468FF"/>
    <w:multiLevelType w:val="multilevel"/>
    <w:tmpl w:val="7D5A6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C01207"/>
    <w:multiLevelType w:val="multilevel"/>
    <w:tmpl w:val="87A2D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0F94981"/>
    <w:multiLevelType w:val="multilevel"/>
    <w:tmpl w:val="5014A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2515C70"/>
    <w:multiLevelType w:val="multilevel"/>
    <w:tmpl w:val="02CCA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40652027">
    <w:abstractNumId w:val="5"/>
  </w:num>
  <w:num w:numId="2" w16cid:durableId="2143032447">
    <w:abstractNumId w:val="2"/>
  </w:num>
  <w:num w:numId="3" w16cid:durableId="579797967">
    <w:abstractNumId w:val="0"/>
  </w:num>
  <w:num w:numId="4" w16cid:durableId="814032724">
    <w:abstractNumId w:val="4"/>
  </w:num>
  <w:num w:numId="5" w16cid:durableId="1397782406">
    <w:abstractNumId w:val="3"/>
  </w:num>
  <w:num w:numId="6" w16cid:durableId="1590381225">
    <w:abstractNumId w:val="1"/>
  </w:num>
  <w:num w:numId="7" w16cid:durableId="43124460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embedTrueTypeFonts/>
  <w:embedSystemFonts/>
  <w:saveSubsetFonts/>
  <w:proofState w:spelling="clean"/>
  <w:attachedTemplate r:id="rId1"/>
  <w:defaultTabStop w:val="1304"/>
  <w:hyphenationZone w:val="425"/>
  <w:characterSpacingControl w:val="doNotCompress"/>
  <w:hdrShapeDefaults>
    <o:shapedefaults v:ext="edit" spidmax="2050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D62"/>
    <w:rsid w:val="00000EDF"/>
    <w:rsid w:val="00021C69"/>
    <w:rsid w:val="000C6582"/>
    <w:rsid w:val="0010124B"/>
    <w:rsid w:val="001361CD"/>
    <w:rsid w:val="00164758"/>
    <w:rsid w:val="00165AF0"/>
    <w:rsid w:val="001754AB"/>
    <w:rsid w:val="001B33EA"/>
    <w:rsid w:val="001E75A7"/>
    <w:rsid w:val="00207439"/>
    <w:rsid w:val="002572C0"/>
    <w:rsid w:val="002607FA"/>
    <w:rsid w:val="00270AC8"/>
    <w:rsid w:val="00271D6A"/>
    <w:rsid w:val="002F6297"/>
    <w:rsid w:val="00301202"/>
    <w:rsid w:val="003202D0"/>
    <w:rsid w:val="003204B2"/>
    <w:rsid w:val="0038121B"/>
    <w:rsid w:val="003F69C9"/>
    <w:rsid w:val="00414788"/>
    <w:rsid w:val="00434A92"/>
    <w:rsid w:val="004619A8"/>
    <w:rsid w:val="00493BF2"/>
    <w:rsid w:val="004A1C72"/>
    <w:rsid w:val="004A314C"/>
    <w:rsid w:val="00525809"/>
    <w:rsid w:val="005C74A0"/>
    <w:rsid w:val="0060388E"/>
    <w:rsid w:val="00685041"/>
    <w:rsid w:val="00711EC1"/>
    <w:rsid w:val="0074039D"/>
    <w:rsid w:val="00895457"/>
    <w:rsid w:val="008D4D5A"/>
    <w:rsid w:val="008E5867"/>
    <w:rsid w:val="008F5AB7"/>
    <w:rsid w:val="00964BDB"/>
    <w:rsid w:val="00973DB7"/>
    <w:rsid w:val="009A7AF7"/>
    <w:rsid w:val="009E48D7"/>
    <w:rsid w:val="009F394B"/>
    <w:rsid w:val="00A03048"/>
    <w:rsid w:val="00A34A13"/>
    <w:rsid w:val="00A42FD9"/>
    <w:rsid w:val="00A80D62"/>
    <w:rsid w:val="00AC65CC"/>
    <w:rsid w:val="00B20AE0"/>
    <w:rsid w:val="00B519AA"/>
    <w:rsid w:val="00B70E11"/>
    <w:rsid w:val="00B7218E"/>
    <w:rsid w:val="00BA540A"/>
    <w:rsid w:val="00BB4157"/>
    <w:rsid w:val="00BD0F6B"/>
    <w:rsid w:val="00BF0606"/>
    <w:rsid w:val="00C94C99"/>
    <w:rsid w:val="00CA1E25"/>
    <w:rsid w:val="00CD119F"/>
    <w:rsid w:val="00CF36B5"/>
    <w:rsid w:val="00CF4E46"/>
    <w:rsid w:val="00D25D7A"/>
    <w:rsid w:val="00D33AD4"/>
    <w:rsid w:val="00D6339E"/>
    <w:rsid w:val="00DD5783"/>
    <w:rsid w:val="00DE1828"/>
    <w:rsid w:val="00E02D87"/>
    <w:rsid w:val="00E13565"/>
    <w:rsid w:val="00E26B5E"/>
    <w:rsid w:val="00E36B06"/>
    <w:rsid w:val="00E84606"/>
    <w:rsid w:val="00EA5EA6"/>
    <w:rsid w:val="00EB6729"/>
    <w:rsid w:val="00EC0574"/>
    <w:rsid w:val="00EE0C4F"/>
    <w:rsid w:val="00F804BE"/>
    <w:rsid w:val="00F94832"/>
    <w:rsid w:val="00FA2241"/>
    <w:rsid w:val="00FE6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19CB14A6"/>
  <w15:chartTrackingRefBased/>
  <w15:docId w15:val="{CF9C9C3B-F1DD-4EE8-AFC5-3876AD847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7218E"/>
  </w:style>
  <w:style w:type="paragraph" w:styleId="Sidefod">
    <w:name w:val="footer"/>
    <w:basedOn w:val="Normal"/>
    <w:link w:val="Sidefo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7218E"/>
  </w:style>
  <w:style w:type="character" w:styleId="Hyperlink">
    <w:name w:val="Hyperlink"/>
    <w:basedOn w:val="Standardskrifttypeiafsnit"/>
    <w:uiPriority w:val="99"/>
    <w:unhideWhenUsed/>
    <w:rsid w:val="00B7218E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65A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65AF0"/>
    <w:rPr>
      <w:rFonts w:ascii="Segoe UI" w:hAnsi="Segoe UI" w:cs="Segoe UI"/>
      <w:sz w:val="18"/>
      <w:szCs w:val="18"/>
    </w:rPr>
  </w:style>
  <w:style w:type="character" w:styleId="Ulstomtale">
    <w:name w:val="Unresolved Mention"/>
    <w:basedOn w:val="Standardskrifttypeiafsnit"/>
    <w:uiPriority w:val="99"/>
    <w:semiHidden/>
    <w:unhideWhenUsed/>
    <w:rsid w:val="00EC05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35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package" Target="embeddings/Microsoft_Word_Document.docx"/><Relationship Id="rId1" Type="http://schemas.openxmlformats.org/officeDocument/2006/relationships/image" Target="media/image4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gif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dhif.sharepoint.com/sites/ParasportDanmark/OfficeSkabeloner/Dansk%20-%20baggrund%20og%20logoet%20p&#229;%20alle%20sider.dotx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399cbfa-a1ed-4e8e-9a5b-4d9da5696dc4">
      <Terms xmlns="http://schemas.microsoft.com/office/infopath/2007/PartnerControls"/>
    </lcf76f155ced4ddcb4097134ff3c332f>
    <TaxCatchAll xmlns="0ddc0fc9-7272-4511-8332-f5bae4fd838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4B07C9171946F4DB723F2853024BF4A" ma:contentTypeVersion="11" ma:contentTypeDescription="Opret et nyt dokument." ma:contentTypeScope="" ma:versionID="80e29c2160e53b6dbb39672fb0df18c1">
  <xsd:schema xmlns:xsd="http://www.w3.org/2001/XMLSchema" xmlns:xs="http://www.w3.org/2001/XMLSchema" xmlns:p="http://schemas.microsoft.com/office/2006/metadata/properties" xmlns:ns2="3399cbfa-a1ed-4e8e-9a5b-4d9da5696dc4" xmlns:ns3="0ddc0fc9-7272-4511-8332-f5bae4fd8381" targetNamespace="http://schemas.microsoft.com/office/2006/metadata/properties" ma:root="true" ma:fieldsID="edfe0f07a48fb24f3aef89538dcdcdde" ns2:_="" ns3:_="">
    <xsd:import namespace="3399cbfa-a1ed-4e8e-9a5b-4d9da5696dc4"/>
    <xsd:import namespace="0ddc0fc9-7272-4511-8332-f5bae4fd83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99cbfa-a1ed-4e8e-9a5b-4d9da5696d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ledmærker" ma:readOnly="false" ma:fieldId="{5cf76f15-5ced-4ddc-b409-7134ff3c332f}" ma:taxonomyMulti="true" ma:sspId="6b29226a-5fbf-4214-b92b-014e4d6ae7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dc0fc9-7272-4511-8332-f5bae4fd838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ksonomiopsamlingskolonne" ma:hidden="true" ma:list="{7a900a41-cb67-4224-b96d-d5eb525e46dc}" ma:internalName="TaxCatchAll" ma:showField="CatchAllData" ma:web="0ddc0fc9-7272-4511-8332-f5bae4fd83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2EE1E54-D36A-4D9A-B521-D3D8B80A2D5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63F5176-0462-4B4B-BFD1-2C82716C4CA3}">
  <ds:schemaRefs>
    <ds:schemaRef ds:uri="http://schemas.microsoft.com/office/2006/metadata/properties"/>
    <ds:schemaRef ds:uri="http://schemas.microsoft.com/office/infopath/2007/PartnerControls"/>
    <ds:schemaRef ds:uri="3399cbfa-a1ed-4e8e-9a5b-4d9da5696dc4"/>
    <ds:schemaRef ds:uri="0ddc0fc9-7272-4511-8332-f5bae4fd8381"/>
  </ds:schemaRefs>
</ds:datastoreItem>
</file>

<file path=customXml/itemProps3.xml><?xml version="1.0" encoding="utf-8"?>
<ds:datastoreItem xmlns:ds="http://schemas.openxmlformats.org/officeDocument/2006/customXml" ds:itemID="{ACD99F61-7EA3-4A7E-BE8F-8CBBEE76967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B5AFF5A-80CF-4AAC-907D-FBFE656A43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99cbfa-a1ed-4e8e-9a5b-4d9da5696dc4"/>
    <ds:schemaRef ds:uri="0ddc0fc9-7272-4511-8332-f5bae4fd83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Dansk%20-%20baggrund%20og%20logoet%20på%20alle%20sider</Template>
  <TotalTime>1180</TotalTime>
  <Pages>3</Pages>
  <Words>718</Words>
  <Characters>4382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Parasport Danmark</Company>
  <LinksUpToDate>false</LinksUpToDate>
  <CharactersWithSpaces>5090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Egelund Svarrer</dc:creator>
  <cp:keywords/>
  <dc:description/>
  <cp:lastModifiedBy>Caroline Egelund Svarrer</cp:lastModifiedBy>
  <cp:revision>8</cp:revision>
  <cp:lastPrinted>2025-08-21T13:21:00Z</cp:lastPrinted>
  <dcterms:created xsi:type="dcterms:W3CDTF">2025-08-21T11:19:00Z</dcterms:created>
  <dcterms:modified xsi:type="dcterms:W3CDTF">2025-08-25T06:27:00Z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0x01010094B07C9171946F4DB723F2853024BF4A</vt:lpwstr>
  </property>
  <property fmtid="{D5CDD505-2E9C-101B-9397-08002B2CF9AE}" pid="3" name="MediaServiceImageTags">
    <vt:lpwstr/>
  </property>
</Properties>
</file>