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4B670" w14:textId="77777777" w:rsidR="002545C7" w:rsidRDefault="002545C7" w:rsidP="00347FE9">
      <w:pPr>
        <w:spacing w:after="120"/>
        <w:jc w:val="right"/>
      </w:pPr>
      <w:r>
        <w:t>Brøndby, august 2025</w:t>
      </w:r>
    </w:p>
    <w:p w14:paraId="62279D16" w14:textId="77777777" w:rsidR="002545C7" w:rsidRPr="007C28F9" w:rsidRDefault="002545C7" w:rsidP="00347FE9">
      <w:pPr>
        <w:spacing w:after="120"/>
      </w:pPr>
    </w:p>
    <w:p w14:paraId="24C23841" w14:textId="77777777" w:rsidR="002545C7" w:rsidRDefault="002545C7" w:rsidP="00347FE9">
      <w:pPr>
        <w:pStyle w:val="Overskrift1"/>
        <w:spacing w:before="0" w:after="120"/>
      </w:pPr>
      <w:bookmarkStart w:id="0" w:name="_Toc204609106"/>
      <w:bookmarkStart w:id="1" w:name="_Toc204610636"/>
      <w:r w:rsidRPr="007C28F9">
        <w:t>Kære svømmere, trænere og klubber</w:t>
      </w:r>
      <w:bookmarkEnd w:id="0"/>
      <w:bookmarkEnd w:id="1"/>
    </w:p>
    <w:p w14:paraId="02F4721A" w14:textId="77777777" w:rsidR="00347FE9" w:rsidRPr="007C28F9" w:rsidRDefault="00347FE9" w:rsidP="00347FE9">
      <w:pPr>
        <w:spacing w:after="120"/>
      </w:pPr>
    </w:p>
    <w:p w14:paraId="49F4EACE" w14:textId="01A7E652" w:rsidR="002545C7" w:rsidRDefault="003C7FA9" w:rsidP="00347FE9">
      <w:pPr>
        <w:spacing w:after="120"/>
      </w:pPr>
      <w:r>
        <w:t>Vi håber, at du er klar til at gå i gang med den nye sæson 2025-2026</w:t>
      </w:r>
      <w:r w:rsidR="00991C5B">
        <w:t>, og kan nedenfor læse om de ting, som er godt at vide.</w:t>
      </w:r>
    </w:p>
    <w:sdt>
      <w:sdtPr>
        <w:rPr>
          <w:rFonts w:ascii="Arial" w:eastAsia="Times New Roman" w:hAnsi="Arial" w:cs="Times New Roman"/>
          <w:b w:val="0"/>
          <w:bCs w:val="0"/>
          <w:color w:val="auto"/>
          <w:sz w:val="20"/>
          <w:szCs w:val="24"/>
        </w:rPr>
        <w:id w:val="-58831906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EDF5633" w14:textId="77777777" w:rsidR="00991C5B" w:rsidRDefault="00347FE9" w:rsidP="00347FE9">
          <w:pPr>
            <w:pStyle w:val="Overskrift"/>
            <w:spacing w:before="0" w:after="120" w:line="240" w:lineRule="auto"/>
            <w:rPr>
              <w:noProof/>
            </w:rPr>
          </w:pPr>
          <w:r>
            <w:t>Indhold</w:t>
          </w: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</w:p>
        <w:p w14:paraId="42A6BB86" w14:textId="27F1C681" w:rsidR="00991C5B" w:rsidRDefault="00991C5B">
          <w:pPr>
            <w:pStyle w:val="Indholdsfortegnelse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4610637" w:history="1">
            <w:r w:rsidRPr="00A27B21">
              <w:rPr>
                <w:rStyle w:val="Hyperlink"/>
                <w:noProof/>
              </w:rPr>
              <w:t>Reglement for svømning pr. 1. august 2025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_Toc204610637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74DC53" w14:textId="4EBE0475" w:rsidR="00991C5B" w:rsidRDefault="00991C5B">
          <w:pPr>
            <w:pStyle w:val="Indholdsfortegnelse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4610638" w:history="1">
            <w:r w:rsidRPr="00A27B21">
              <w:rPr>
                <w:rStyle w:val="Hyperlink"/>
                <w:noProof/>
              </w:rPr>
              <w:t>Danske rekorder – nye 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_Toc204610638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350B0F" w14:textId="0E117F6A" w:rsidR="00991C5B" w:rsidRDefault="00991C5B">
          <w:pPr>
            <w:pStyle w:val="Indholdsfortegnelse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4610639" w:history="1">
            <w:r w:rsidRPr="00A27B21">
              <w:rPr>
                <w:rStyle w:val="Hyperlink"/>
                <w:noProof/>
              </w:rPr>
              <w:t>Godkendte DIF Danmarksmesterskabsløb - sæson 2025 - 2026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_Toc204610639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60D0C" w14:textId="682744C1" w:rsidR="00991C5B" w:rsidRDefault="00991C5B">
          <w:pPr>
            <w:pStyle w:val="Indholdsfortegnelse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4610640" w:history="1">
            <w:r w:rsidRPr="00A27B21">
              <w:rPr>
                <w:rStyle w:val="Hyperlink"/>
                <w:noProof/>
              </w:rPr>
              <w:t>Er du klar til at udvikle dig som træner?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_Toc204610640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E0F04E" w14:textId="39D39B35" w:rsidR="00991C5B" w:rsidRDefault="00991C5B">
          <w:pPr>
            <w:pStyle w:val="Indholdsfortegnelse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4610646" w:history="1">
            <w:r w:rsidRPr="00A27B21">
              <w:rPr>
                <w:rStyle w:val="Hyperlink"/>
                <w:rFonts w:cs="Arial"/>
                <w:noProof/>
              </w:rPr>
              <w:t>Foreløbig sæsonplan 2025- 2026 - Parastævner og mesterskaber*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_Toc204610646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FAF03" w14:textId="4E06145F" w:rsidR="00991C5B" w:rsidRDefault="00991C5B">
          <w:pPr>
            <w:pStyle w:val="Indholdsfortegnelse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04610647" w:history="1">
            <w:r w:rsidRPr="00A27B21">
              <w:rPr>
                <w:rStyle w:val="Hyperlink"/>
                <w:noProof/>
              </w:rPr>
              <w:t>SvømDanmarks mesterskaber - sæson 2025 - 2026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_Toc204610647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403A21" w14:textId="268D6E6D" w:rsidR="00347FE9" w:rsidRDefault="00347FE9" w:rsidP="00347FE9">
          <w:pPr>
            <w:spacing w:after="12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F8A20FF" w14:textId="77777777" w:rsidR="002545C7" w:rsidRPr="00631027" w:rsidRDefault="002545C7" w:rsidP="00347FE9">
      <w:pPr>
        <w:spacing w:after="120"/>
      </w:pPr>
    </w:p>
    <w:p w14:paraId="2120BCB1" w14:textId="77777777" w:rsidR="002545C7" w:rsidRPr="00CB5119" w:rsidRDefault="002545C7" w:rsidP="00347FE9">
      <w:pPr>
        <w:pStyle w:val="Overskrift1"/>
        <w:spacing w:before="0" w:after="120"/>
      </w:pPr>
      <w:bookmarkStart w:id="2" w:name="_Toc204610637"/>
      <w:r>
        <w:t>Reglement for svømning pr. 1. august 2025</w:t>
      </w:r>
      <w:bookmarkEnd w:id="2"/>
    </w:p>
    <w:p w14:paraId="7FF394E9" w14:textId="77777777" w:rsidR="002545C7" w:rsidRPr="00347FE9" w:rsidRDefault="002545C7" w:rsidP="00347FE9">
      <w:pPr>
        <w:spacing w:after="120"/>
        <w:rPr>
          <w:i/>
          <w:iCs/>
        </w:rPr>
      </w:pPr>
      <w:r w:rsidRPr="00347FE9">
        <w:rPr>
          <w:i/>
          <w:iCs/>
        </w:rPr>
        <w:t>Klassifikation</w:t>
      </w:r>
    </w:p>
    <w:p w14:paraId="34C60C38" w14:textId="3CA95056" w:rsidR="00347FE9" w:rsidRDefault="002545C7" w:rsidP="00347FE9">
      <w:pPr>
        <w:spacing w:after="120"/>
      </w:pPr>
      <w:r>
        <w:t>Reglement for svømning er blevet opdateret. I den forbindelse er særligt reglerne for klassifikation blevet præciseret.</w:t>
      </w:r>
    </w:p>
    <w:p w14:paraId="4BD50F09" w14:textId="00F0E677" w:rsidR="002545C7" w:rsidRPr="00347FE9" w:rsidRDefault="002545C7" w:rsidP="00347FE9">
      <w:pPr>
        <w:spacing w:after="120"/>
      </w:pPr>
      <w:r>
        <w:t xml:space="preserve">Forud </w:t>
      </w:r>
      <w:r w:rsidRPr="00347FE9">
        <w:t>for en klassifikation stiller der nu krav om:</w:t>
      </w:r>
    </w:p>
    <w:p w14:paraId="0EDE98E9" w14:textId="77777777" w:rsidR="00347FE9" w:rsidRDefault="002545C7" w:rsidP="00347FE9">
      <w:pPr>
        <w:pStyle w:val="Listeafsnit"/>
        <w:numPr>
          <w:ilvl w:val="0"/>
          <w:numId w:val="4"/>
        </w:numPr>
        <w:spacing w:after="120"/>
      </w:pPr>
      <w:r w:rsidRPr="00347FE9">
        <w:t>Minimumsalder 13 år med forbehold for egnethed til klassifikation. Kan udskydes med typisk 1 år og følges op med nyt review.</w:t>
      </w:r>
    </w:p>
    <w:p w14:paraId="104187B4" w14:textId="467BBAE0" w:rsidR="002545C7" w:rsidRPr="00347FE9" w:rsidRDefault="002545C7" w:rsidP="00347FE9">
      <w:pPr>
        <w:pStyle w:val="Listeafsnit"/>
        <w:numPr>
          <w:ilvl w:val="0"/>
          <w:numId w:val="4"/>
        </w:numPr>
        <w:spacing w:after="120"/>
        <w:rPr>
          <w:rFonts w:cs="Arial"/>
          <w:szCs w:val="20"/>
        </w:rPr>
      </w:pPr>
      <w:r>
        <w:t>Deltagelse i en hel</w:t>
      </w:r>
      <w:r w:rsidRPr="00077D5D">
        <w:t xml:space="preserve"> stævnesæson i regi af Parasport Danmark eller som en del af et konkurrencehold med stævneerfaring i en medlemsklub før klassifikation</w:t>
      </w:r>
      <w:r>
        <w:t>.</w:t>
      </w:r>
      <w:r w:rsidR="00347FE9">
        <w:br/>
      </w:r>
    </w:p>
    <w:p w14:paraId="3CFFBD56" w14:textId="77777777" w:rsidR="002545C7" w:rsidRPr="00347FE9" w:rsidRDefault="002545C7" w:rsidP="00347FE9">
      <w:pPr>
        <w:spacing w:after="120"/>
        <w:rPr>
          <w:i/>
          <w:iCs/>
        </w:rPr>
      </w:pPr>
      <w:r w:rsidRPr="00347FE9">
        <w:rPr>
          <w:i/>
          <w:iCs/>
        </w:rPr>
        <w:t>GDPR</w:t>
      </w:r>
    </w:p>
    <w:p w14:paraId="3A0F67E1" w14:textId="77777777" w:rsidR="002545C7" w:rsidRPr="004E0A2A" w:rsidRDefault="002545C7" w:rsidP="00347FE9">
      <w:pPr>
        <w:pStyle w:val="Listeafsnit"/>
        <w:numPr>
          <w:ilvl w:val="0"/>
          <w:numId w:val="6"/>
        </w:numPr>
        <w:spacing w:after="120"/>
      </w:pPr>
      <w:r w:rsidRPr="004E0A2A">
        <w:t>Samtykke og dokumentation for optagelse og klassifikation i Parasporten Danmarks klassifikationsdata skal indsendes.</w:t>
      </w:r>
    </w:p>
    <w:p w14:paraId="7C110232" w14:textId="77777777" w:rsidR="002545C7" w:rsidRPr="004E0A2A" w:rsidRDefault="002545C7" w:rsidP="00347FE9">
      <w:pPr>
        <w:pStyle w:val="Listeafsnit"/>
        <w:numPr>
          <w:ilvl w:val="0"/>
          <w:numId w:val="6"/>
        </w:numPr>
        <w:spacing w:after="120"/>
      </w:pPr>
      <w:r w:rsidRPr="004E0A2A">
        <w:t xml:space="preserve">Inaktive atleter i mere end 2 år slettes </w:t>
      </w:r>
    </w:p>
    <w:p w14:paraId="338E21BD" w14:textId="13BCEFBB" w:rsidR="002545C7" w:rsidRDefault="002545C7" w:rsidP="00347FE9">
      <w:pPr>
        <w:pStyle w:val="Listeafsnit"/>
        <w:numPr>
          <w:ilvl w:val="0"/>
          <w:numId w:val="6"/>
        </w:numPr>
        <w:spacing w:after="120"/>
      </w:pPr>
      <w:r w:rsidRPr="004E0A2A">
        <w:t>Fornyet registrering og dokumentation kræves, hvis atleten genoptager en idræt.</w:t>
      </w:r>
      <w:r w:rsidR="00347FE9">
        <w:br/>
      </w:r>
    </w:p>
    <w:p w14:paraId="6EB126F3" w14:textId="77777777" w:rsidR="002545C7" w:rsidRDefault="002545C7" w:rsidP="00347FE9">
      <w:pPr>
        <w:spacing w:after="120"/>
      </w:pPr>
      <w:r>
        <w:t xml:space="preserve">Besøg Parasportens nye hjemmeside for </w:t>
      </w:r>
      <w:hyperlink r:id="rId11" w:history="1">
        <w:r>
          <w:rPr>
            <w:rStyle w:val="Hyperlink"/>
          </w:rPr>
          <w:t>Klassifikation</w:t>
        </w:r>
      </w:hyperlink>
      <w:r>
        <w:t>.</w:t>
      </w:r>
    </w:p>
    <w:p w14:paraId="1D302992" w14:textId="77777777" w:rsidR="002545C7" w:rsidRDefault="002545C7" w:rsidP="00347FE9">
      <w:pPr>
        <w:spacing w:after="120"/>
      </w:pPr>
    </w:p>
    <w:p w14:paraId="5BB79217" w14:textId="77777777" w:rsidR="002545C7" w:rsidRPr="00077D5D" w:rsidRDefault="002545C7" w:rsidP="00347FE9">
      <w:pPr>
        <w:pStyle w:val="Overskrift1"/>
        <w:spacing w:before="0" w:after="120"/>
      </w:pPr>
      <w:bookmarkStart w:id="3" w:name="_Toc204610638"/>
      <w:r w:rsidRPr="00077D5D">
        <w:t>Danske rekorder – nye regler</w:t>
      </w:r>
      <w:bookmarkEnd w:id="3"/>
    </w:p>
    <w:p w14:paraId="09447DB0" w14:textId="51AF83BD" w:rsidR="002545C7" w:rsidRPr="00347FE9" w:rsidRDefault="002545C7" w:rsidP="00347FE9">
      <w:pPr>
        <w:spacing w:after="120"/>
      </w:pPr>
      <w:r w:rsidRPr="00347FE9">
        <w:t>En rekord kan kun godkendes, hvis bassinet er godkendt af SvømDanmark med korrekt bassinopmåling.</w:t>
      </w:r>
      <w:r w:rsidR="00347FE9">
        <w:t xml:space="preserve"> </w:t>
      </w:r>
      <w:r w:rsidRPr="00347FE9">
        <w:t>Rekordansvarlig sørger for at kontrollere korrekt bassinopmåling.</w:t>
      </w:r>
    </w:p>
    <w:p w14:paraId="62321D85" w14:textId="555DC12D" w:rsidR="002545C7" w:rsidRPr="00347FE9" w:rsidRDefault="002545C7" w:rsidP="00347FE9">
      <w:pPr>
        <w:spacing w:after="120"/>
      </w:pPr>
      <w:r w:rsidRPr="00347FE9">
        <w:t xml:space="preserve">Det er fortsat svømmerens eget ansvar, at deres danske rekord opdateres via </w:t>
      </w:r>
      <w:hyperlink r:id="rId12">
        <w:r w:rsidRPr="00347FE9">
          <w:rPr>
            <w:rStyle w:val="Hyperlink"/>
            <w:color w:val="auto"/>
            <w:u w:val="none"/>
          </w:rPr>
          <w:t>Indberet dansk rekord</w:t>
        </w:r>
      </w:hyperlink>
      <w:r w:rsidRPr="00347FE9">
        <w:t>. Det er vigtigt, at dette sker umiddelbart efter rekorden, er sat.</w:t>
      </w:r>
    </w:p>
    <w:p w14:paraId="2BED82E6" w14:textId="26A1EAA4" w:rsidR="00347FE9" w:rsidRDefault="002545C7" w:rsidP="00991C5B">
      <w:pPr>
        <w:spacing w:after="120"/>
        <w:rPr>
          <w:rFonts w:eastAsiaTheme="majorEastAsia" w:cstheme="majorBidi"/>
          <w:b/>
          <w:color w:val="0070C0"/>
          <w:sz w:val="24"/>
          <w:szCs w:val="32"/>
        </w:rPr>
      </w:pPr>
      <w:r w:rsidRPr="00347FE9">
        <w:t xml:space="preserve">Klik på </w:t>
      </w:r>
      <w:hyperlink r:id="rId13" w:history="1">
        <w:r w:rsidRPr="00347FE9">
          <w:rPr>
            <w:rStyle w:val="Hyperlink"/>
            <w:color w:val="0070C0"/>
          </w:rPr>
          <w:t>Reglement for svømning pr. 1. august 2025</w:t>
        </w:r>
      </w:hyperlink>
      <w:r w:rsidRPr="00347FE9">
        <w:t xml:space="preserve"> for at læse reglementet i sin fulde længde.</w:t>
      </w:r>
    </w:p>
    <w:p w14:paraId="5CDFFE20" w14:textId="50ECEA83" w:rsidR="002545C7" w:rsidRDefault="002545C7" w:rsidP="00347FE9">
      <w:pPr>
        <w:pStyle w:val="Overskrift1"/>
        <w:spacing w:before="0" w:after="120"/>
      </w:pPr>
      <w:bookmarkStart w:id="4" w:name="_Toc204610639"/>
      <w:r>
        <w:lastRenderedPageBreak/>
        <w:t>Godkendte DIF Danmarksmesterskabsløb - sæson 2025 - 2026</w:t>
      </w:r>
      <w:bookmarkEnd w:id="4"/>
    </w:p>
    <w:p w14:paraId="18250611" w14:textId="77777777" w:rsidR="002545C7" w:rsidRDefault="002545C7" w:rsidP="00347FE9">
      <w:pPr>
        <w:spacing w:after="120"/>
      </w:pPr>
      <w:r>
        <w:t>For sæson 2025 - 2026 svømmes der DIF Danmarksmesterskabsløb til</w:t>
      </w:r>
    </w:p>
    <w:p w14:paraId="5F6677FD" w14:textId="77777777" w:rsidR="002545C7" w:rsidRPr="00C56CB5" w:rsidRDefault="002545C7" w:rsidP="00347FE9">
      <w:pPr>
        <w:spacing w:after="120"/>
        <w:rPr>
          <w:i/>
          <w:iCs/>
        </w:rPr>
      </w:pPr>
      <w:r w:rsidRPr="00C56CB5">
        <w:rPr>
          <w:i/>
          <w:iCs/>
        </w:rPr>
        <w:t>Danish Open 2026</w:t>
      </w:r>
    </w:p>
    <w:p w14:paraId="79161F7D" w14:textId="77777777" w:rsidR="002545C7" w:rsidRDefault="002545C7" w:rsidP="00C56CB5">
      <w:pPr>
        <w:pStyle w:val="Listeafsnit"/>
        <w:numPr>
          <w:ilvl w:val="0"/>
          <w:numId w:val="7"/>
        </w:numPr>
        <w:spacing w:after="120"/>
      </w:pPr>
      <w:r>
        <w:t>De 8 svømmere med højeste point udtaget umiddelbart efter 1. februar 2026. Trænerne får direkte besked herom.</w:t>
      </w:r>
    </w:p>
    <w:p w14:paraId="60C304E8" w14:textId="35984A8E" w:rsidR="002545C7" w:rsidRDefault="002545C7" w:rsidP="00C56CB5">
      <w:pPr>
        <w:pStyle w:val="Listeafsnit"/>
        <w:numPr>
          <w:ilvl w:val="0"/>
          <w:numId w:val="7"/>
        </w:numPr>
        <w:spacing w:after="120"/>
      </w:pPr>
      <w:r>
        <w:t>DIF-løb er</w:t>
      </w:r>
      <w:r w:rsidR="00C56CB5">
        <w:t xml:space="preserve"> i disciplinerne</w:t>
      </w:r>
      <w:r>
        <w:t>: 50 m fly, 50 m ryg, 50 m bryst &amp; 50 m fri</w:t>
      </w:r>
      <w:r>
        <w:br/>
      </w:r>
    </w:p>
    <w:p w14:paraId="34A013EB" w14:textId="77777777" w:rsidR="002545C7" w:rsidRPr="00C56CB5" w:rsidRDefault="002545C7" w:rsidP="00347FE9">
      <w:pPr>
        <w:spacing w:after="120"/>
        <w:rPr>
          <w:i/>
          <w:iCs/>
        </w:rPr>
      </w:pPr>
      <w:r w:rsidRPr="00C56CB5">
        <w:rPr>
          <w:i/>
          <w:iCs/>
        </w:rPr>
        <w:t>Parasport Danmarks Forbundsmesterskab 2026</w:t>
      </w:r>
    </w:p>
    <w:p w14:paraId="7C28FDD4" w14:textId="77777777" w:rsidR="002545C7" w:rsidRDefault="002545C7" w:rsidP="00C56CB5">
      <w:pPr>
        <w:pStyle w:val="Listeafsnit"/>
        <w:numPr>
          <w:ilvl w:val="0"/>
          <w:numId w:val="8"/>
        </w:numPr>
        <w:spacing w:after="120"/>
      </w:pPr>
      <w:r>
        <w:t>Alle kan tilmeldes sig DIF-løbene</w:t>
      </w:r>
    </w:p>
    <w:p w14:paraId="4B9E9797" w14:textId="77777777" w:rsidR="002545C7" w:rsidRPr="00664169" w:rsidRDefault="002545C7" w:rsidP="00C56CB5">
      <w:pPr>
        <w:pStyle w:val="Listeafsnit"/>
        <w:numPr>
          <w:ilvl w:val="0"/>
          <w:numId w:val="8"/>
        </w:numPr>
        <w:spacing w:after="120"/>
      </w:pPr>
      <w:r>
        <w:t xml:space="preserve">DIF-løb er: 100 m fri, 200 m fri, 100 m ryg og </w:t>
      </w:r>
      <w:r w:rsidRPr="00C56CB5">
        <w:rPr>
          <w:b/>
          <w:bCs/>
        </w:rPr>
        <w:t>nyt</w:t>
      </w:r>
      <w:r>
        <w:t xml:space="preserve"> 100 m bryst (afventer endelig godkendelse)</w:t>
      </w:r>
    </w:p>
    <w:p w14:paraId="25C1CE06" w14:textId="77777777" w:rsidR="00C56CB5" w:rsidRDefault="00C56CB5" w:rsidP="00347FE9">
      <w:pPr>
        <w:spacing w:after="120"/>
      </w:pPr>
    </w:p>
    <w:p w14:paraId="0C102671" w14:textId="77777777" w:rsidR="00C56CB5" w:rsidRDefault="002545C7" w:rsidP="00C56CB5">
      <w:pPr>
        <w:spacing w:after="120"/>
      </w:pPr>
      <w:r>
        <w:t>DIF Danmarksmesterskabsløb forudsætter, at der stiller 5 til start i hvert løb på dagen.</w:t>
      </w:r>
    </w:p>
    <w:p w14:paraId="1C8C9B9C" w14:textId="77777777" w:rsidR="00C56CB5" w:rsidRDefault="00C56CB5" w:rsidP="00C56CB5">
      <w:pPr>
        <w:spacing w:after="120"/>
      </w:pPr>
    </w:p>
    <w:p w14:paraId="65E0D7EA" w14:textId="629F83B5" w:rsidR="00C56CB5" w:rsidRDefault="00C56CB5" w:rsidP="00C56CB5">
      <w:pPr>
        <w:spacing w:after="120"/>
        <w:rPr>
          <w:rStyle w:val="Overskrift1Tegn"/>
        </w:rPr>
      </w:pPr>
      <w:bookmarkStart w:id="5" w:name="_Toc204610640"/>
      <w:r w:rsidRPr="00C56CB5">
        <w:rPr>
          <w:rStyle w:val="Overskrift1Tegn"/>
        </w:rPr>
        <w:t>Er du klar til at udvikle dig som træner?</w:t>
      </w:r>
      <w:bookmarkEnd w:id="5"/>
    </w:p>
    <w:p w14:paraId="32C91A25" w14:textId="2A4B244A" w:rsidR="00C56CB5" w:rsidRDefault="00C56CB5" w:rsidP="00C56CB5">
      <w:pPr>
        <w:rPr>
          <w:rStyle w:val="Overskrift1Tegn"/>
          <w:b w:val="0"/>
          <w:bCs/>
          <w:color w:val="auto"/>
          <w:sz w:val="20"/>
          <w:szCs w:val="20"/>
        </w:rPr>
      </w:pPr>
      <w:bookmarkStart w:id="6" w:name="_Toc204610641"/>
      <w:r>
        <w:rPr>
          <w:rStyle w:val="Overskrift1Tegn"/>
          <w:b w:val="0"/>
          <w:bCs/>
          <w:color w:val="auto"/>
          <w:sz w:val="20"/>
          <w:szCs w:val="20"/>
        </w:rPr>
        <w:t>I samarbejde med SvømDanmark har Parasport Danmark indgået samarbejde om at uddanne særligt trænere i svømmeskolen til at undervise og udvikle svømmere med særlige behov eller handicap.</w:t>
      </w:r>
      <w:r w:rsidR="003C7FA9">
        <w:rPr>
          <w:rStyle w:val="Overskrift1Tegn"/>
          <w:b w:val="0"/>
          <w:bCs/>
          <w:color w:val="auto"/>
          <w:sz w:val="20"/>
          <w:szCs w:val="20"/>
        </w:rPr>
        <w:t xml:space="preserve"> Er du træner i en konkurrenceafdeling, hvor I har svømmer med funktionsnedsættelse eller særlige behov, vil uddannelse også være relevant.</w:t>
      </w:r>
      <w:bookmarkEnd w:id="6"/>
    </w:p>
    <w:p w14:paraId="5097B7B9" w14:textId="77777777" w:rsidR="00C56CB5" w:rsidRDefault="00C56CB5" w:rsidP="00C56CB5">
      <w:pPr>
        <w:rPr>
          <w:rStyle w:val="Overskrift1Tegn"/>
          <w:b w:val="0"/>
          <w:bCs/>
          <w:color w:val="auto"/>
          <w:sz w:val="20"/>
          <w:szCs w:val="20"/>
        </w:rPr>
      </w:pPr>
    </w:p>
    <w:p w14:paraId="5008BD58" w14:textId="41C11378" w:rsidR="00C56CB5" w:rsidRDefault="00C56CB5" w:rsidP="00C56CB5">
      <w:pPr>
        <w:rPr>
          <w:rStyle w:val="Overskrift1Tegn"/>
          <w:b w:val="0"/>
          <w:bCs/>
          <w:color w:val="auto"/>
          <w:sz w:val="20"/>
          <w:szCs w:val="20"/>
        </w:rPr>
      </w:pPr>
      <w:bookmarkStart w:id="7" w:name="_Toc204610642"/>
      <w:r>
        <w:rPr>
          <w:rStyle w:val="Overskrift1Tegn"/>
          <w:b w:val="0"/>
          <w:bCs/>
          <w:color w:val="auto"/>
          <w:sz w:val="20"/>
          <w:szCs w:val="20"/>
        </w:rPr>
        <w:t>Deltag i gratis e-læring, som du finder hos DIF -</w:t>
      </w:r>
      <w:bookmarkEnd w:id="7"/>
      <w:r>
        <w:rPr>
          <w:rStyle w:val="Overskrift1Tegn"/>
          <w:b w:val="0"/>
          <w:bCs/>
          <w:color w:val="auto"/>
          <w:sz w:val="20"/>
          <w:szCs w:val="20"/>
        </w:rPr>
        <w:t xml:space="preserve"> </w:t>
      </w:r>
      <w:hyperlink r:id="rId14" w:anchor="/publicwebshop/product/367" w:history="1">
        <w:r>
          <w:rPr>
            <w:rStyle w:val="Hyperlink"/>
            <w:rFonts w:eastAsiaTheme="majorEastAsia" w:cstheme="majorBidi"/>
            <w:bCs/>
            <w:szCs w:val="20"/>
          </w:rPr>
          <w:t>Svømmetrænerkursus for mennesker med særlige behov eller handicap</w:t>
        </w:r>
      </w:hyperlink>
    </w:p>
    <w:p w14:paraId="443FBB0E" w14:textId="77777777" w:rsidR="00C56CB5" w:rsidRDefault="00C56CB5" w:rsidP="00C56CB5">
      <w:pPr>
        <w:rPr>
          <w:rStyle w:val="Overskrift1Tegn"/>
          <w:b w:val="0"/>
          <w:bCs/>
          <w:color w:val="auto"/>
          <w:sz w:val="20"/>
          <w:szCs w:val="20"/>
        </w:rPr>
      </w:pPr>
    </w:p>
    <w:p w14:paraId="636DCA66" w14:textId="59A636CA" w:rsidR="00C56CB5" w:rsidRPr="003C7FA9" w:rsidRDefault="00C56CB5" w:rsidP="00C56CB5">
      <w:pPr>
        <w:rPr>
          <w:rFonts w:cs="Arial"/>
          <w:szCs w:val="20"/>
          <w:shd w:val="clear" w:color="auto" w:fill="FFFFFF"/>
        </w:rPr>
      </w:pPr>
      <w:r w:rsidRPr="003C7FA9">
        <w:rPr>
          <w:rFonts w:cs="Arial"/>
          <w:szCs w:val="20"/>
          <w:shd w:val="clear" w:color="auto" w:fill="FFFFFF"/>
        </w:rPr>
        <w:t>Formålet er at formidle viden og værktøjer, som giver kompetencer og tryghed til at løfte trænerrollen.</w:t>
      </w:r>
    </w:p>
    <w:p w14:paraId="4572B176" w14:textId="77777777" w:rsidR="00C56CB5" w:rsidRDefault="00C56CB5" w:rsidP="00C56CB5">
      <w:pPr>
        <w:rPr>
          <w:rFonts w:cs="Arial"/>
          <w:color w:val="646464"/>
          <w:szCs w:val="20"/>
          <w:shd w:val="clear" w:color="auto" w:fill="FFFFFF"/>
        </w:rPr>
      </w:pPr>
    </w:p>
    <w:p w14:paraId="42B8B4F1" w14:textId="2F805B91" w:rsidR="00C56CB5" w:rsidRDefault="003C7FA9" w:rsidP="00C56CB5">
      <w:pPr>
        <w:rPr>
          <w:rStyle w:val="Overskrift1Tegn"/>
          <w:rFonts w:cs="Arial"/>
          <w:b w:val="0"/>
          <w:bCs/>
          <w:color w:val="auto"/>
          <w:sz w:val="20"/>
          <w:szCs w:val="20"/>
        </w:rPr>
      </w:pPr>
      <w:bookmarkStart w:id="8" w:name="_Toc204610643"/>
      <w:r>
        <w:rPr>
          <w:rStyle w:val="Overskrift1Tegn"/>
          <w:rFonts w:cs="Arial"/>
          <w:b w:val="0"/>
          <w:bCs/>
          <w:color w:val="auto"/>
          <w:sz w:val="20"/>
          <w:szCs w:val="20"/>
        </w:rPr>
        <w:t>Vi tilbyder også kursus med fysisk fremmøde, hvor du får lov til at afprøve din viden fra e-læringskurset og samtidig få teori, praksis og konkrete værktøjer til at gøre en forskel og skabe et positivt og trygt svømmemiljø.</w:t>
      </w:r>
      <w:bookmarkEnd w:id="8"/>
    </w:p>
    <w:p w14:paraId="43110BD1" w14:textId="77777777" w:rsidR="003C7FA9" w:rsidRDefault="003C7FA9" w:rsidP="003C7FA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2C2C2C"/>
          <w:sz w:val="20"/>
          <w:szCs w:val="20"/>
        </w:rPr>
      </w:pPr>
    </w:p>
    <w:p w14:paraId="42E1A28F" w14:textId="627E2B27" w:rsidR="003C7FA9" w:rsidRPr="003C7FA9" w:rsidRDefault="003C7FA9" w:rsidP="003C7FA9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2C2C2C"/>
          <w:sz w:val="20"/>
          <w:szCs w:val="20"/>
        </w:rPr>
      </w:pPr>
      <w:r w:rsidRPr="003C7FA9">
        <w:rPr>
          <w:rFonts w:ascii="Arial" w:hAnsi="Arial" w:cs="Arial"/>
          <w:color w:val="2C2C2C"/>
          <w:sz w:val="20"/>
          <w:szCs w:val="20"/>
        </w:rPr>
        <w:t>Du får: </w:t>
      </w:r>
    </w:p>
    <w:p w14:paraId="6526150D" w14:textId="3EA5C0A7" w:rsidR="003C7FA9" w:rsidRPr="003C7FA9" w:rsidRDefault="003C7FA9" w:rsidP="003C7FA9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color w:val="2C2C2C"/>
          <w:sz w:val="20"/>
          <w:szCs w:val="20"/>
        </w:rPr>
      </w:pPr>
      <w:r w:rsidRPr="003C7FA9">
        <w:rPr>
          <w:rStyle w:val="Strk"/>
          <w:rFonts w:ascii="Arial" w:hAnsi="Arial" w:cs="Arial"/>
          <w:b w:val="0"/>
          <w:bCs w:val="0"/>
          <w:i/>
          <w:iCs/>
          <w:color w:val="2C2C2C"/>
          <w:sz w:val="20"/>
          <w:szCs w:val="20"/>
          <w:bdr w:val="none" w:sz="0" w:space="0" w:color="auto" w:frame="1"/>
        </w:rPr>
        <w:t>Inspiration &amp; indsigt</w:t>
      </w:r>
      <w:r w:rsidRPr="003C7FA9">
        <w:rPr>
          <w:rFonts w:ascii="Arial" w:hAnsi="Arial" w:cs="Arial"/>
          <w:color w:val="2C2C2C"/>
          <w:sz w:val="20"/>
          <w:szCs w:val="20"/>
        </w:rPr>
        <w:t xml:space="preserve"> – Bliv klogere på, hvad det vil sige at være parasvømmer, og hvordan du skaber de bedste rammer for </w:t>
      </w:r>
      <w:r>
        <w:rPr>
          <w:rFonts w:ascii="Arial" w:hAnsi="Arial" w:cs="Arial"/>
          <w:color w:val="2C2C2C"/>
          <w:sz w:val="20"/>
          <w:szCs w:val="20"/>
        </w:rPr>
        <w:t>at danne relationer og skabe</w:t>
      </w:r>
      <w:r w:rsidRPr="003C7FA9">
        <w:rPr>
          <w:rFonts w:ascii="Arial" w:hAnsi="Arial" w:cs="Arial"/>
          <w:color w:val="2C2C2C"/>
          <w:sz w:val="20"/>
          <w:szCs w:val="20"/>
        </w:rPr>
        <w:t xml:space="preserve"> motivation.</w:t>
      </w:r>
    </w:p>
    <w:p w14:paraId="0B4071B0" w14:textId="77DC9E1B" w:rsidR="003C7FA9" w:rsidRDefault="003C7FA9" w:rsidP="003C7FA9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color w:val="2C2C2C"/>
          <w:sz w:val="20"/>
          <w:szCs w:val="20"/>
        </w:rPr>
      </w:pPr>
      <w:r w:rsidRPr="003C7FA9">
        <w:rPr>
          <w:rStyle w:val="Strk"/>
          <w:rFonts w:ascii="Arial" w:hAnsi="Arial" w:cs="Arial"/>
          <w:b w:val="0"/>
          <w:bCs w:val="0"/>
          <w:i/>
          <w:iCs/>
          <w:color w:val="2C2C2C"/>
          <w:sz w:val="20"/>
          <w:szCs w:val="20"/>
          <w:bdr w:val="none" w:sz="0" w:space="0" w:color="auto" w:frame="1"/>
        </w:rPr>
        <w:t>Praktiske øvelser &amp; teknikker</w:t>
      </w:r>
      <w:r w:rsidRPr="003C7FA9">
        <w:rPr>
          <w:rFonts w:ascii="Arial" w:hAnsi="Arial" w:cs="Arial"/>
          <w:color w:val="2C2C2C"/>
          <w:sz w:val="20"/>
          <w:szCs w:val="20"/>
        </w:rPr>
        <w:t> – Få erfaring med svømmeteknikker, øvelser og lege, der understøtter alle svømmere – uanset behov.</w:t>
      </w:r>
    </w:p>
    <w:p w14:paraId="2337BB5A" w14:textId="4086B7A8" w:rsidR="003C7FA9" w:rsidRPr="003C7FA9" w:rsidRDefault="003C7FA9" w:rsidP="003C7FA9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color w:val="2C2C2C"/>
          <w:sz w:val="20"/>
          <w:szCs w:val="20"/>
        </w:rPr>
      </w:pPr>
      <w:r w:rsidRPr="003C7FA9">
        <w:rPr>
          <w:rStyle w:val="Strk"/>
          <w:rFonts w:ascii="Arial" w:hAnsi="Arial" w:cs="Arial"/>
          <w:b w:val="0"/>
          <w:bCs w:val="0"/>
          <w:i/>
          <w:iCs/>
          <w:color w:val="2C2C2C"/>
          <w:sz w:val="20"/>
          <w:szCs w:val="20"/>
          <w:bdr w:val="none" w:sz="0" w:space="0" w:color="auto" w:frame="1"/>
        </w:rPr>
        <w:t>Undervisning i bassinet</w:t>
      </w:r>
      <w:r w:rsidRPr="003C7FA9">
        <w:rPr>
          <w:rFonts w:ascii="Arial" w:hAnsi="Arial" w:cs="Arial"/>
          <w:color w:val="2C2C2C"/>
          <w:sz w:val="20"/>
          <w:szCs w:val="20"/>
        </w:rPr>
        <w:t> – Oplev teknikkerne i praksis og få værdifuld feedback.</w:t>
      </w:r>
    </w:p>
    <w:p w14:paraId="2C1B205F" w14:textId="2A4F5129" w:rsidR="003C7FA9" w:rsidRPr="003C7FA9" w:rsidRDefault="003C7FA9" w:rsidP="003C7FA9">
      <w:pPr>
        <w:pStyle w:val="NormalWeb"/>
        <w:numPr>
          <w:ilvl w:val="0"/>
          <w:numId w:val="9"/>
        </w:numPr>
        <w:spacing w:before="0" w:beforeAutospacing="0" w:after="0" w:afterAutospacing="0"/>
        <w:textAlignment w:val="baseline"/>
        <w:rPr>
          <w:rFonts w:ascii="Arial" w:hAnsi="Arial" w:cs="Arial"/>
          <w:color w:val="2C2C2C"/>
          <w:sz w:val="20"/>
          <w:szCs w:val="20"/>
        </w:rPr>
      </w:pPr>
      <w:r w:rsidRPr="003C7FA9">
        <w:rPr>
          <w:rStyle w:val="Strk"/>
          <w:rFonts w:ascii="Arial" w:hAnsi="Arial" w:cs="Arial"/>
          <w:b w:val="0"/>
          <w:bCs w:val="0"/>
          <w:i/>
          <w:iCs/>
          <w:color w:val="2C2C2C"/>
          <w:sz w:val="20"/>
          <w:szCs w:val="20"/>
          <w:bdr w:val="none" w:sz="0" w:space="0" w:color="auto" w:frame="1"/>
        </w:rPr>
        <w:t>Erfaringsudveksling &amp; diskussion</w:t>
      </w:r>
      <w:r w:rsidRPr="003C7FA9">
        <w:rPr>
          <w:rFonts w:ascii="Arial" w:hAnsi="Arial" w:cs="Arial"/>
          <w:color w:val="2C2C2C"/>
          <w:sz w:val="20"/>
          <w:szCs w:val="20"/>
        </w:rPr>
        <w:t> – Lær af andres erfaringer og del dine egne udfordringer og succeser.</w:t>
      </w:r>
    </w:p>
    <w:p w14:paraId="60C36D9A" w14:textId="77777777" w:rsidR="003C7FA9" w:rsidRDefault="003C7FA9" w:rsidP="00C56CB5">
      <w:pPr>
        <w:rPr>
          <w:rStyle w:val="Overskrift1Tegn"/>
          <w:rFonts w:cs="Arial"/>
          <w:b w:val="0"/>
          <w:bCs/>
          <w:color w:val="auto"/>
          <w:sz w:val="20"/>
          <w:szCs w:val="20"/>
        </w:rPr>
      </w:pPr>
    </w:p>
    <w:p w14:paraId="75BD8F0C" w14:textId="7C7D4BEE" w:rsidR="003C7FA9" w:rsidRDefault="003C7FA9" w:rsidP="00C56CB5">
      <w:pPr>
        <w:rPr>
          <w:rStyle w:val="Overskrift1Tegn"/>
          <w:rFonts w:cs="Arial"/>
          <w:b w:val="0"/>
          <w:bCs/>
          <w:color w:val="auto"/>
          <w:sz w:val="20"/>
          <w:szCs w:val="20"/>
        </w:rPr>
      </w:pPr>
      <w:bookmarkStart w:id="9" w:name="_Toc204610644"/>
      <w:r>
        <w:rPr>
          <w:rStyle w:val="Overskrift1Tegn"/>
          <w:rFonts w:cs="Arial"/>
          <w:b w:val="0"/>
          <w:bCs/>
          <w:color w:val="auto"/>
          <w:sz w:val="20"/>
          <w:szCs w:val="20"/>
        </w:rPr>
        <w:t>Kurset afholdes lørdag den 4. oktober 2025 i Vallensbæk</w:t>
      </w:r>
      <w:bookmarkEnd w:id="9"/>
    </w:p>
    <w:p w14:paraId="5E87664F" w14:textId="77777777" w:rsidR="003C7FA9" w:rsidRDefault="003C7FA9" w:rsidP="00C56CB5">
      <w:pPr>
        <w:rPr>
          <w:rStyle w:val="Overskrift1Tegn"/>
          <w:rFonts w:cs="Arial"/>
          <w:b w:val="0"/>
          <w:bCs/>
          <w:color w:val="auto"/>
          <w:sz w:val="20"/>
          <w:szCs w:val="20"/>
        </w:rPr>
      </w:pPr>
    </w:p>
    <w:p w14:paraId="6915406D" w14:textId="28706FC9" w:rsidR="003C7FA9" w:rsidRDefault="003C7FA9" w:rsidP="00C56CB5">
      <w:pPr>
        <w:rPr>
          <w:rStyle w:val="Overskrift1Tegn"/>
          <w:rFonts w:cs="Arial"/>
          <w:b w:val="0"/>
          <w:bCs/>
          <w:color w:val="auto"/>
          <w:sz w:val="20"/>
          <w:szCs w:val="20"/>
        </w:rPr>
      </w:pPr>
      <w:bookmarkStart w:id="10" w:name="_Toc204610645"/>
      <w:r>
        <w:rPr>
          <w:rStyle w:val="Overskrift1Tegn"/>
          <w:rFonts w:cs="Arial"/>
          <w:b w:val="0"/>
          <w:bCs/>
          <w:color w:val="auto"/>
          <w:sz w:val="20"/>
          <w:szCs w:val="20"/>
        </w:rPr>
        <w:t>Meld dig til inden den 21. september 2025 på</w:t>
      </w:r>
      <w:bookmarkEnd w:id="10"/>
      <w:r>
        <w:rPr>
          <w:rStyle w:val="Overskrift1Tegn"/>
          <w:rFonts w:cs="Arial"/>
          <w:b w:val="0"/>
          <w:bCs/>
          <w:color w:val="auto"/>
          <w:sz w:val="20"/>
          <w:szCs w:val="20"/>
        </w:rPr>
        <w:t xml:space="preserve"> </w:t>
      </w:r>
      <w:hyperlink r:id="rId15" w:history="1">
        <w:r>
          <w:rPr>
            <w:rStyle w:val="Hyperlink"/>
            <w:rFonts w:eastAsiaTheme="majorEastAsia" w:cs="Arial"/>
            <w:bCs/>
            <w:szCs w:val="20"/>
          </w:rPr>
          <w:t>Kursus for svømmere med særlige behov</w:t>
        </w:r>
      </w:hyperlink>
    </w:p>
    <w:p w14:paraId="0C7A8797" w14:textId="77777777" w:rsidR="003C7FA9" w:rsidRDefault="003C7FA9">
      <w:pPr>
        <w:spacing w:after="160" w:line="259" w:lineRule="auto"/>
        <w:rPr>
          <w:rStyle w:val="normaltextrun"/>
          <w:rFonts w:eastAsiaTheme="majorEastAsia" w:cs="Arial"/>
          <w:b/>
          <w:bCs/>
          <w:color w:val="2E74B5"/>
          <w:sz w:val="24"/>
          <w:szCs w:val="32"/>
        </w:rPr>
      </w:pPr>
      <w:r>
        <w:rPr>
          <w:rStyle w:val="normaltextrun"/>
          <w:rFonts w:cs="Arial"/>
          <w:bCs/>
          <w:color w:val="2E74B5"/>
        </w:rPr>
        <w:br w:type="page"/>
      </w:r>
    </w:p>
    <w:p w14:paraId="708B48F1" w14:textId="20FFB2C9" w:rsidR="002545C7" w:rsidRPr="002545C7" w:rsidRDefault="002545C7" w:rsidP="00347FE9">
      <w:pPr>
        <w:pStyle w:val="Overskrift1"/>
        <w:spacing w:before="0" w:after="120"/>
      </w:pPr>
      <w:bookmarkStart w:id="11" w:name="_Toc204610646"/>
      <w:r w:rsidRPr="002545C7">
        <w:rPr>
          <w:rStyle w:val="normaltextrun"/>
          <w:rFonts w:cs="Arial"/>
          <w:bCs/>
          <w:color w:val="2E74B5"/>
        </w:rPr>
        <w:lastRenderedPageBreak/>
        <w:t>Foreløbig sæsonplan 2025- 2026 - Parastævner og mesterskaber</w:t>
      </w:r>
      <w:r w:rsidR="00347FE9">
        <w:rPr>
          <w:rStyle w:val="normaltextrun"/>
          <w:rFonts w:cs="Arial"/>
          <w:bCs/>
          <w:color w:val="2E74B5"/>
        </w:rPr>
        <w:t>*</w:t>
      </w:r>
      <w:bookmarkEnd w:id="11"/>
    </w:p>
    <w:p w14:paraId="5E63F711" w14:textId="140BDC31" w:rsidR="00B82DD9" w:rsidRDefault="00B82DD9" w:rsidP="00347FE9">
      <w:pPr>
        <w:spacing w:after="120"/>
      </w:pPr>
      <w:r>
        <w:rPr>
          <w:noProof/>
        </w:rPr>
        <w:drawing>
          <wp:inline distT="0" distB="0" distL="0" distR="0" wp14:anchorId="260B0CEF" wp14:editId="0DD8D862">
            <wp:extent cx="6120130" cy="3110865"/>
            <wp:effectExtent l="0" t="0" r="1270" b="635"/>
            <wp:docPr id="1116190636" name="Billede 1" descr="Et billede, der indeholder tekst, Font/skrifttype, skærmbillede, nummer/ta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90636" name="Billede 1" descr="Et billede, der indeholder tekst, Font/skrifttype, skærmbillede, nummer/tal&#10;&#10;AI-genereret indhold kan være ukorrek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C6BD" w14:textId="5DCB6163" w:rsidR="002545C7" w:rsidRPr="00347FE9" w:rsidRDefault="00347FE9" w:rsidP="00347FE9">
      <w:pPr>
        <w:spacing w:after="120"/>
      </w:pPr>
      <w:r w:rsidRPr="00347FE9">
        <w:t>*Der tages forbehold for æn</w:t>
      </w:r>
      <w:r>
        <w:t>dringer.</w:t>
      </w:r>
    </w:p>
    <w:p w14:paraId="3820D2C9" w14:textId="77777777" w:rsidR="00347FE9" w:rsidRDefault="00347FE9" w:rsidP="00347FE9">
      <w:pPr>
        <w:spacing w:after="120"/>
      </w:pPr>
    </w:p>
    <w:p w14:paraId="27424879" w14:textId="69D5C430" w:rsidR="002545C7" w:rsidRDefault="002545C7" w:rsidP="00347FE9">
      <w:pPr>
        <w:spacing w:after="120"/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cs="Arial"/>
          <w:color w:val="000000"/>
          <w:szCs w:val="20"/>
          <w:shd w:val="clear" w:color="auto" w:fill="FFFFFF"/>
        </w:rPr>
        <w:t>Svømmertider opdatere</w:t>
      </w:r>
      <w:r w:rsidR="00347FE9">
        <w:rPr>
          <w:rStyle w:val="normaltextrun"/>
          <w:rFonts w:cs="Arial"/>
          <w:color w:val="000000"/>
          <w:szCs w:val="20"/>
          <w:shd w:val="clear" w:color="auto" w:fill="FFFFFF"/>
        </w:rPr>
        <w:t>s i løbet af august</w:t>
      </w:r>
      <w:r>
        <w:rPr>
          <w:rStyle w:val="normaltextrun"/>
          <w:rFonts w:cs="Arial"/>
          <w:color w:val="000000"/>
          <w:szCs w:val="20"/>
          <w:shd w:val="clear" w:color="auto" w:fill="FFFFFF"/>
        </w:rPr>
        <w:t>, og I finder stævnerne her: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</w:t>
      </w:r>
      <w:hyperlink r:id="rId17" w:tgtFrame="_blank" w:history="1"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shd w:val="clear" w:color="auto" w:fill="FFFFFF"/>
          </w:rPr>
          <w:t>Parastævner og mesterskaber - Svømmetider.dk</w:t>
        </w:r>
      </w:hyperlink>
      <w:r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</w:p>
    <w:p w14:paraId="34E31FFA" w14:textId="1D12D439" w:rsidR="002545C7" w:rsidRDefault="002545C7" w:rsidP="00347FE9">
      <w:pPr>
        <w:spacing w:after="120"/>
      </w:pPr>
      <w:r>
        <w:br w:type="page"/>
      </w:r>
    </w:p>
    <w:p w14:paraId="766444CD" w14:textId="77777777" w:rsidR="002545C7" w:rsidRPr="005D74D9" w:rsidRDefault="002545C7" w:rsidP="00347FE9">
      <w:pPr>
        <w:spacing w:after="120"/>
      </w:pPr>
    </w:p>
    <w:p w14:paraId="084E8161" w14:textId="77777777" w:rsidR="002545C7" w:rsidRDefault="002545C7" w:rsidP="00347FE9">
      <w:pPr>
        <w:pStyle w:val="Overskrift1"/>
        <w:spacing w:before="0" w:after="120"/>
      </w:pPr>
      <w:bookmarkStart w:id="12" w:name="_Toc204610647"/>
      <w:r>
        <w:t>SvømDanmarks mesterskaber - sæson 2025 - 2026</w:t>
      </w:r>
      <w:bookmarkEnd w:id="12"/>
      <w:r>
        <w:t xml:space="preserve"> </w:t>
      </w:r>
    </w:p>
    <w:p w14:paraId="46C62B9F" w14:textId="2839936F" w:rsidR="002545C7" w:rsidRDefault="002545C7" w:rsidP="00347FE9">
      <w:pPr>
        <w:spacing w:after="120"/>
      </w:pPr>
      <w:r>
        <w:t xml:space="preserve">I samarbejde med SvømDanmark har vi 3 </w:t>
      </w:r>
      <w:r w:rsidR="00991C5B">
        <w:t>mesterskaber</w:t>
      </w:r>
      <w:r>
        <w:t xml:space="preserve">, hvor svømmerne kan deltage forudsat de har opnået 1 eller flere kravtider i deres S-klasse. Til hvert af de 3 </w:t>
      </w:r>
      <w:r w:rsidR="00991C5B">
        <w:t>mesterskaber</w:t>
      </w:r>
      <w:r>
        <w:t xml:space="preserve"> er der en særlig para-invitation med selvstændigt para-link, som skal anvendes.</w:t>
      </w:r>
    </w:p>
    <w:p w14:paraId="3B84543E" w14:textId="6565CB06" w:rsidR="002545C7" w:rsidRDefault="002545C7" w:rsidP="00347FE9">
      <w:pPr>
        <w:spacing w:after="120"/>
      </w:pPr>
      <w:r>
        <w:t xml:space="preserve">For social dispensation til at følge sit daglige konkurrencehold og aldersgruppe sker henvendelse til landstræneren René Thomsen - se yderligere på </w:t>
      </w:r>
      <w:hyperlink r:id="rId18" w:history="1">
        <w:r w:rsidR="00991C5B">
          <w:rPr>
            <w:rStyle w:val="Hyperlink"/>
          </w:rPr>
          <w:t>Deltagelse i SvømDanmarks mesterskaber</w:t>
        </w:r>
      </w:hyperlink>
      <w:r>
        <w:t>.</w:t>
      </w:r>
    </w:p>
    <w:p w14:paraId="5EA0B46D" w14:textId="77777777" w:rsidR="002545C7" w:rsidRDefault="002545C7" w:rsidP="00347FE9">
      <w:pPr>
        <w:spacing w:after="120"/>
      </w:pPr>
      <w:r>
        <w:t xml:space="preserve">Yderligere information for hvert stævner finder i </w:t>
      </w:r>
      <w:hyperlink r:id="rId19" w:history="1">
        <w:r>
          <w:rPr>
            <w:rStyle w:val="Hyperlink"/>
          </w:rPr>
          <w:t>oversigt over SvømDanmarks mesterskaber</w:t>
        </w:r>
      </w:hyperlink>
      <w:r>
        <w:t>.</w:t>
      </w:r>
    </w:p>
    <w:tbl>
      <w:tblPr>
        <w:tblW w:w="9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0"/>
        <w:gridCol w:w="2161"/>
        <w:gridCol w:w="1273"/>
        <w:gridCol w:w="1812"/>
        <w:gridCol w:w="1100"/>
        <w:gridCol w:w="1452"/>
      </w:tblGrid>
      <w:tr w:rsidR="002545C7" w14:paraId="06F0FF4B" w14:textId="77777777" w:rsidTr="00A51C4C">
        <w:trPr>
          <w:trHeight w:val="320"/>
        </w:trPr>
        <w:tc>
          <w:tcPr>
            <w:tcW w:w="9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63694A2" w14:textId="77777777" w:rsidR="002545C7" w:rsidRPr="00991C5B" w:rsidRDefault="002545C7" w:rsidP="00347FE9">
            <w:pPr>
              <w:spacing w:after="120"/>
              <w:rPr>
                <w:color w:val="F1F1F1"/>
              </w:rPr>
            </w:pPr>
            <w:r w:rsidRPr="00991C5B">
              <w:rPr>
                <w:color w:val="F1F1F1"/>
              </w:rPr>
              <w:t>Deltagelse i SvømDanmarks mesterskaber 2025-2026</w:t>
            </w:r>
          </w:p>
        </w:tc>
      </w:tr>
      <w:tr w:rsidR="002545C7" w14:paraId="1CE4A471" w14:textId="77777777" w:rsidTr="00A51C4C">
        <w:trPr>
          <w:trHeight w:val="780"/>
        </w:trPr>
        <w:tc>
          <w:tcPr>
            <w:tcW w:w="18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67E9E0F" w14:textId="77777777" w:rsidR="002545C7" w:rsidRPr="00991C5B" w:rsidRDefault="002545C7" w:rsidP="00347FE9">
            <w:pPr>
              <w:spacing w:after="120"/>
              <w:rPr>
                <w:color w:val="F1F1F1"/>
              </w:rPr>
            </w:pPr>
            <w:r w:rsidRPr="00991C5B">
              <w:rPr>
                <w:color w:val="F1F1F1"/>
              </w:rPr>
              <w:t>Event-dato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282A009" w14:textId="77777777" w:rsidR="002545C7" w:rsidRPr="00991C5B" w:rsidRDefault="002545C7" w:rsidP="00347FE9">
            <w:pPr>
              <w:spacing w:after="120"/>
              <w:rPr>
                <w:color w:val="F1F1F1"/>
              </w:rPr>
            </w:pPr>
            <w:r w:rsidRPr="00991C5B">
              <w:rPr>
                <w:color w:val="F1F1F1"/>
              </w:rPr>
              <w:t>Stævne</w:t>
            </w:r>
          </w:p>
        </w:tc>
        <w:tc>
          <w:tcPr>
            <w:tcW w:w="3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842330B" w14:textId="77777777" w:rsidR="002545C7" w:rsidRPr="00991C5B" w:rsidRDefault="002545C7" w:rsidP="00347FE9">
            <w:pPr>
              <w:spacing w:after="120"/>
              <w:rPr>
                <w:color w:val="F1F1F1"/>
              </w:rPr>
            </w:pPr>
            <w:r w:rsidRPr="00991C5B">
              <w:rPr>
                <w:color w:val="F1F1F1"/>
              </w:rPr>
              <w:t>Klassifikationskrav og National klassifikation S1-S14, S18 og S19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EACE231" w14:textId="77777777" w:rsidR="002545C7" w:rsidRPr="00991C5B" w:rsidRDefault="002545C7" w:rsidP="00347FE9">
            <w:pPr>
              <w:spacing w:after="120"/>
              <w:rPr>
                <w:color w:val="F1F1F1"/>
              </w:rPr>
            </w:pPr>
            <w:r w:rsidRPr="00991C5B">
              <w:rPr>
                <w:color w:val="F1F1F1"/>
              </w:rPr>
              <w:t>Alderskav skal være opfyldt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96E70A7" w14:textId="77777777" w:rsidR="002545C7" w:rsidRPr="00991C5B" w:rsidRDefault="002545C7" w:rsidP="00347FE9">
            <w:pPr>
              <w:spacing w:after="120"/>
              <w:rPr>
                <w:color w:val="F1F1F1"/>
              </w:rPr>
            </w:pPr>
            <w:r w:rsidRPr="00991C5B">
              <w:rPr>
                <w:color w:val="F1F1F1"/>
              </w:rPr>
              <w:t>Multiclass &amp; udviklingspoint eller WA</w:t>
            </w:r>
          </w:p>
        </w:tc>
      </w:tr>
      <w:tr w:rsidR="002545C7" w14:paraId="4DA693C5" w14:textId="77777777" w:rsidTr="00A51C4C">
        <w:trPr>
          <w:trHeight w:val="5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53A94" w14:textId="77777777" w:rsidR="002545C7" w:rsidRDefault="002545C7" w:rsidP="00347FE9">
            <w:pPr>
              <w:spacing w:after="120"/>
            </w:pPr>
            <w:r>
              <w:t>Stævner 2024-2025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4E3BB" w14:textId="77777777" w:rsidR="002545C7" w:rsidRDefault="002545C7" w:rsidP="00347FE9">
            <w:pPr>
              <w:spacing w:after="120"/>
            </w:pPr>
            <w:r>
              <w:t>Stævner 2024-2025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415DF8" w14:textId="15493DD6" w:rsidR="002545C7" w:rsidRDefault="002545C7" w:rsidP="00347FE9">
            <w:pPr>
              <w:spacing w:after="120"/>
            </w:pPr>
            <w:r>
              <w:t>Parakravtid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EAF30" w14:textId="77777777" w:rsidR="002545C7" w:rsidRDefault="002545C7" w:rsidP="00347FE9">
            <w:pPr>
              <w:spacing w:after="120"/>
            </w:pPr>
            <w:r>
              <w:t>Dispensations-  listen*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25391D6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0EB0F0" w14:textId="77777777" w:rsidR="002545C7" w:rsidRDefault="002545C7" w:rsidP="00347FE9">
            <w:pPr>
              <w:spacing w:after="120"/>
            </w:pPr>
            <w:r>
              <w:t> </w:t>
            </w:r>
          </w:p>
        </w:tc>
      </w:tr>
      <w:tr w:rsidR="002545C7" w14:paraId="37B32E6D" w14:textId="77777777" w:rsidTr="00A51C4C">
        <w:trPr>
          <w:trHeight w:val="5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7FC955" w14:textId="77777777" w:rsidR="002545C7" w:rsidRDefault="002545C7" w:rsidP="00347FE9">
            <w:pPr>
              <w:spacing w:after="120"/>
            </w:pPr>
            <w:r>
              <w:t xml:space="preserve"> 3.-5. oktober 2025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B7068" w14:textId="77777777" w:rsidR="002545C7" w:rsidRDefault="002545C7" w:rsidP="00347FE9">
            <w:pPr>
              <w:spacing w:after="120"/>
            </w:pPr>
            <w:r>
              <w:t>Øst/Vest -  Junior/Senior - Kortbane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F43E44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5938A" w14:textId="77777777" w:rsidR="002545C7" w:rsidRDefault="002545C7" w:rsidP="00347FE9">
            <w:pPr>
              <w:spacing w:after="120"/>
            </w:pPr>
            <w:r>
              <w:t>X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9F0FE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F34A3" w14:textId="77777777" w:rsidR="002545C7" w:rsidRDefault="002545C7" w:rsidP="00347FE9">
            <w:pPr>
              <w:spacing w:after="120"/>
            </w:pPr>
            <w:r>
              <w:t>WA</w:t>
            </w:r>
          </w:p>
        </w:tc>
      </w:tr>
      <w:tr w:rsidR="002545C7" w14:paraId="2CAD6D18" w14:textId="77777777" w:rsidTr="00A51C4C">
        <w:trPr>
          <w:trHeight w:val="5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08E3EF" w14:textId="77777777" w:rsidR="002545C7" w:rsidRDefault="002545C7" w:rsidP="00347FE9">
            <w:pPr>
              <w:spacing w:after="120"/>
            </w:pPr>
            <w:r>
              <w:t>30. oktober -           2. november 2025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D4DF3" w14:textId="77777777" w:rsidR="002545C7" w:rsidRDefault="002545C7" w:rsidP="00347FE9">
            <w:pPr>
              <w:spacing w:after="120"/>
            </w:pPr>
            <w:r>
              <w:t>DM Junior – Kortbane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F441C00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2F2BC" w14:textId="77777777" w:rsidR="002545C7" w:rsidRDefault="002545C7" w:rsidP="00347FE9">
            <w:pPr>
              <w:spacing w:after="120"/>
            </w:pPr>
            <w:r>
              <w:t>X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6DBC2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96390" w14:textId="77777777" w:rsidR="002545C7" w:rsidRDefault="002545C7" w:rsidP="00347FE9">
            <w:pPr>
              <w:spacing w:after="120"/>
            </w:pPr>
            <w:r>
              <w:t>WA</w:t>
            </w:r>
          </w:p>
        </w:tc>
      </w:tr>
      <w:tr w:rsidR="002545C7" w14:paraId="7C8FC1A6" w14:textId="77777777" w:rsidTr="00A51C4C">
        <w:trPr>
          <w:trHeight w:val="5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F0D22" w14:textId="77777777" w:rsidR="002545C7" w:rsidRDefault="002545C7" w:rsidP="00347FE9">
            <w:pPr>
              <w:spacing w:after="120"/>
            </w:pPr>
            <w:r>
              <w:t>28. - 30. november 2025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79BE8" w14:textId="77777777" w:rsidR="002545C7" w:rsidRDefault="002545C7" w:rsidP="00347FE9">
            <w:pPr>
              <w:spacing w:after="120"/>
            </w:pPr>
            <w:r>
              <w:t>Nordisk Mesterskab, Island</w:t>
            </w:r>
          </w:p>
        </w:tc>
        <w:tc>
          <w:tcPr>
            <w:tcW w:w="563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3D54E2DB" w14:textId="77777777" w:rsidR="002545C7" w:rsidRDefault="002545C7" w:rsidP="00347FE9">
            <w:pPr>
              <w:spacing w:after="120"/>
            </w:pPr>
            <w:r>
              <w:t xml:space="preserve">Landstræner udtager </w:t>
            </w:r>
          </w:p>
        </w:tc>
      </w:tr>
      <w:tr w:rsidR="002545C7" w14:paraId="0E070F0E" w14:textId="77777777" w:rsidTr="00A51C4C">
        <w:trPr>
          <w:trHeight w:val="5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04F232" w14:textId="77777777" w:rsidR="002545C7" w:rsidRDefault="002545C7" w:rsidP="00347FE9">
            <w:pPr>
              <w:spacing w:after="120"/>
            </w:pPr>
            <w:r>
              <w:t>11.-14. december 2025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C296E" w14:textId="77777777" w:rsidR="002545C7" w:rsidRDefault="002545C7" w:rsidP="00347FE9">
            <w:pPr>
              <w:spacing w:after="120"/>
            </w:pPr>
            <w:r>
              <w:t>DM Kortbane - Senior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5E1C74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767086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7A21E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31FC7" w14:textId="77777777" w:rsidR="002545C7" w:rsidRDefault="002545C7" w:rsidP="00347FE9">
            <w:pPr>
              <w:spacing w:after="120"/>
            </w:pPr>
            <w:r>
              <w:t>WA</w:t>
            </w:r>
          </w:p>
        </w:tc>
      </w:tr>
      <w:tr w:rsidR="002545C7" w14:paraId="0A77CA98" w14:textId="77777777" w:rsidTr="00A51C4C">
        <w:trPr>
          <w:trHeight w:val="5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94601" w14:textId="77777777" w:rsidR="002545C7" w:rsidRDefault="002545C7" w:rsidP="00347FE9">
            <w:pPr>
              <w:spacing w:after="120"/>
            </w:pPr>
            <w:r>
              <w:t>30. januar -             1. februar 2026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F7DDE" w14:textId="77777777" w:rsidR="002545C7" w:rsidRDefault="002545C7" w:rsidP="00347FE9">
            <w:pPr>
              <w:spacing w:after="120"/>
            </w:pPr>
            <w:r>
              <w:t>DM Årgang - Kortbane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6C5789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6EADB" w14:textId="77777777" w:rsidR="002545C7" w:rsidRDefault="002545C7" w:rsidP="00347FE9">
            <w:pPr>
              <w:spacing w:after="120"/>
            </w:pPr>
            <w:r>
              <w:t>X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4C7CFF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40746" w14:textId="77777777" w:rsidR="002545C7" w:rsidRDefault="002545C7" w:rsidP="00347FE9">
            <w:pPr>
              <w:spacing w:after="120"/>
            </w:pPr>
            <w:r>
              <w:t>WA</w:t>
            </w:r>
          </w:p>
        </w:tc>
      </w:tr>
      <w:tr w:rsidR="002545C7" w14:paraId="3CBF945E" w14:textId="77777777" w:rsidTr="00A51C4C">
        <w:trPr>
          <w:trHeight w:val="68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3EB9B" w14:textId="77777777" w:rsidR="002545C7" w:rsidRDefault="002545C7" w:rsidP="00347FE9">
            <w:pPr>
              <w:spacing w:after="120"/>
            </w:pPr>
            <w:r>
              <w:t>20.-22. marts 2026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2709A" w14:textId="77777777" w:rsidR="002545C7" w:rsidRDefault="002545C7" w:rsidP="00347FE9">
            <w:pPr>
              <w:spacing w:after="120"/>
            </w:pPr>
            <w:r>
              <w:t>Øst/Vest -  Junior/Senior - Langbane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BF68EDF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3F36E" w14:textId="77777777" w:rsidR="002545C7" w:rsidRDefault="002545C7" w:rsidP="00347FE9">
            <w:pPr>
              <w:spacing w:after="120"/>
            </w:pPr>
            <w:r>
              <w:t>X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E8474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C002D" w14:textId="77777777" w:rsidR="002545C7" w:rsidRDefault="002545C7" w:rsidP="00347FE9">
            <w:pPr>
              <w:spacing w:after="120"/>
            </w:pPr>
            <w:r>
              <w:t>WA</w:t>
            </w:r>
          </w:p>
        </w:tc>
      </w:tr>
      <w:tr w:rsidR="002545C7" w14:paraId="4CCB5678" w14:textId="77777777" w:rsidTr="00A51C4C">
        <w:trPr>
          <w:trHeight w:val="3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BA1B5" w14:textId="77777777" w:rsidR="002545C7" w:rsidRDefault="002545C7" w:rsidP="00347FE9">
            <w:pPr>
              <w:spacing w:after="120"/>
            </w:pPr>
            <w:r>
              <w:t>10-12. april 2026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76222" w14:textId="77777777" w:rsidR="002545C7" w:rsidRDefault="002545C7" w:rsidP="00347FE9">
            <w:pPr>
              <w:spacing w:after="120"/>
            </w:pPr>
            <w:r>
              <w:t>Øst/Vest - Årgang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2CBA32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AEFF625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2A517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406F3" w14:textId="77777777" w:rsidR="002545C7" w:rsidRDefault="002545C7" w:rsidP="00347FE9">
            <w:pPr>
              <w:spacing w:after="120"/>
            </w:pPr>
            <w:r>
              <w:t>WA</w:t>
            </w:r>
          </w:p>
        </w:tc>
      </w:tr>
      <w:tr w:rsidR="002545C7" w14:paraId="08ED73DE" w14:textId="77777777" w:rsidTr="00A51C4C">
        <w:trPr>
          <w:trHeight w:val="106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1214A" w14:textId="77777777" w:rsidR="002545C7" w:rsidRDefault="002545C7" w:rsidP="00347FE9">
            <w:pPr>
              <w:spacing w:after="120"/>
            </w:pPr>
            <w:r>
              <w:t>16.-20. april 2026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6EC73" w14:textId="77777777" w:rsidR="002545C7" w:rsidRDefault="002545C7" w:rsidP="00347FE9">
            <w:pPr>
              <w:spacing w:after="120"/>
            </w:pPr>
            <w:r>
              <w:t>Danish Open inkl. DIF-løb (50 m)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9C614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40BFFD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1214C4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B38476" w14:textId="77777777" w:rsidR="002545C7" w:rsidRDefault="002545C7" w:rsidP="00347FE9">
            <w:pPr>
              <w:spacing w:after="120"/>
            </w:pPr>
            <w:r>
              <w:t>Multiclass, WA &amp; udviklingspoint</w:t>
            </w:r>
          </w:p>
        </w:tc>
      </w:tr>
      <w:tr w:rsidR="002545C7" w14:paraId="1D2D8E54" w14:textId="77777777" w:rsidTr="00A51C4C">
        <w:trPr>
          <w:trHeight w:val="3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82CCB0" w14:textId="77777777" w:rsidR="002545C7" w:rsidRDefault="002545C7" w:rsidP="00347FE9">
            <w:pPr>
              <w:spacing w:after="120"/>
            </w:pPr>
            <w:r>
              <w:t>28. juni - 1. juli 2026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348E3" w14:textId="77777777" w:rsidR="002545C7" w:rsidRDefault="002545C7" w:rsidP="00347FE9">
            <w:pPr>
              <w:spacing w:after="120"/>
            </w:pPr>
            <w:r>
              <w:t>DM Årgang - Langbane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401B35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0ABED" w14:textId="77777777" w:rsidR="002545C7" w:rsidRDefault="002545C7" w:rsidP="00347FE9">
            <w:pPr>
              <w:spacing w:after="120"/>
            </w:pPr>
            <w:r>
              <w:t>X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07D9C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FB3B2" w14:textId="77777777" w:rsidR="002545C7" w:rsidRDefault="002545C7" w:rsidP="00347FE9">
            <w:pPr>
              <w:spacing w:after="120"/>
            </w:pPr>
            <w:r>
              <w:t>WA</w:t>
            </w:r>
          </w:p>
        </w:tc>
      </w:tr>
      <w:tr w:rsidR="002545C7" w14:paraId="70840624" w14:textId="77777777" w:rsidTr="00A51C4C">
        <w:trPr>
          <w:trHeight w:val="540"/>
        </w:trPr>
        <w:tc>
          <w:tcPr>
            <w:tcW w:w="1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9FE1C" w14:textId="77777777" w:rsidR="002545C7" w:rsidRDefault="002545C7" w:rsidP="00347FE9">
            <w:pPr>
              <w:spacing w:after="120"/>
            </w:pPr>
            <w:r>
              <w:t>9.-12. juli 2026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5670F5" w14:textId="77777777" w:rsidR="002545C7" w:rsidRDefault="002545C7" w:rsidP="00347FE9">
            <w:pPr>
              <w:spacing w:after="120"/>
            </w:pPr>
            <w:r>
              <w:t>DM Langbane - Åben klasse /Junior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3959" w14:textId="77777777" w:rsidR="002545C7" w:rsidRDefault="002545C7" w:rsidP="00347FE9">
            <w:pPr>
              <w:spacing w:after="120"/>
            </w:pPr>
            <w:r>
              <w:t>Ja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FCFD13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59166" w14:textId="77777777" w:rsidR="002545C7" w:rsidRDefault="002545C7" w:rsidP="00347FE9">
            <w:pPr>
              <w:spacing w:after="120"/>
            </w:pPr>
            <w: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7EB8B" w14:textId="77777777" w:rsidR="002545C7" w:rsidRDefault="002545C7" w:rsidP="00347FE9">
            <w:pPr>
              <w:spacing w:after="120"/>
            </w:pPr>
            <w:r>
              <w:t>WA</w:t>
            </w:r>
          </w:p>
        </w:tc>
      </w:tr>
      <w:tr w:rsidR="002545C7" w14:paraId="721DCDE4" w14:textId="77777777" w:rsidTr="00A51C4C">
        <w:trPr>
          <w:trHeight w:val="340"/>
        </w:trPr>
        <w:tc>
          <w:tcPr>
            <w:tcW w:w="962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EC7A55" w14:textId="77777777" w:rsidR="002545C7" w:rsidRDefault="002545C7" w:rsidP="00347FE9">
            <w:pPr>
              <w:spacing w:after="120"/>
            </w:pPr>
            <w:r>
              <w:t>*Deltagelse er muligt i de stævner markeret med X uden kravtid er opnået</w:t>
            </w:r>
          </w:p>
        </w:tc>
      </w:tr>
    </w:tbl>
    <w:p w14:paraId="7C709AD0" w14:textId="77777777" w:rsidR="002545C7" w:rsidRDefault="002545C7" w:rsidP="00347FE9">
      <w:pPr>
        <w:spacing w:after="120"/>
      </w:pPr>
    </w:p>
    <w:p w14:paraId="06F0087D" w14:textId="77777777" w:rsidR="002545C7" w:rsidRPr="005D74D9" w:rsidRDefault="002545C7" w:rsidP="00347FE9">
      <w:pPr>
        <w:spacing w:after="120"/>
      </w:pPr>
    </w:p>
    <w:p w14:paraId="773DC7E9" w14:textId="77777777" w:rsidR="00165AF0" w:rsidRPr="001754AB" w:rsidRDefault="00165AF0" w:rsidP="00347FE9">
      <w:pPr>
        <w:spacing w:after="120"/>
        <w:rPr>
          <w:lang w:val="en-US"/>
        </w:rPr>
      </w:pPr>
    </w:p>
    <w:sectPr w:rsidR="00165AF0" w:rsidRPr="001754AB" w:rsidSect="00124BB0">
      <w:headerReference w:type="even" r:id="rId20"/>
      <w:headerReference w:type="default" r:id="rId21"/>
      <w:footerReference w:type="default" r:id="rId22"/>
      <w:headerReference w:type="first" r:id="rId23"/>
      <w:pgSz w:w="11906" w:h="16838"/>
      <w:pgMar w:top="1985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4E86A" w14:textId="77777777" w:rsidR="00EA2B24" w:rsidRDefault="00EA2B24" w:rsidP="00347FE9">
      <w:r>
        <w:separator/>
      </w:r>
    </w:p>
  </w:endnote>
  <w:endnote w:type="continuationSeparator" w:id="0">
    <w:p w14:paraId="627C93BA" w14:textId="77777777" w:rsidR="00EA2B24" w:rsidRDefault="00EA2B24" w:rsidP="00347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972690-018D-EF49-8275-372293069119}"/>
    <w:embedBold r:id="rId2" w:fontKey="{B163B85C-460F-FA40-A985-2F6AAC526884}"/>
    <w:embedItalic r:id="rId3" w:fontKey="{63801495-5A08-854C-9FF0-DD309A66A4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C270FB9-BAD9-EB43-A309-0188CD1F4186}"/>
    <w:embedBold r:id="rId5" w:fontKey="{FF8F4FDD-7344-4741-8A2A-67A7CE5BC3AE}"/>
    <w:embedItalic r:id="rId6" w:fontKey="{87F66225-0482-9F40-A8D3-EBCC785ACD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Bold r:id="rId7" w:subsetted="1" w:fontKey="{EDD43632-CEC9-F247-B2B7-023468D0E53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A5963" w14:textId="77777777" w:rsidR="008524D2" w:rsidRDefault="00B82DD9" w:rsidP="00347FE9">
    <w:pPr>
      <w:pStyle w:val="Sidefod"/>
      <w:rPr>
        <w:rStyle w:val="Hyperlink"/>
        <w:rFonts w:cs="Arial"/>
        <w:sz w:val="14"/>
        <w:szCs w:val="14"/>
      </w:rPr>
    </w:pPr>
    <w:r>
      <w:rPr>
        <w:rFonts w:ascii="Verdana" w:hAnsi="Verdana" w:cstheme="minorBidi"/>
        <w:b/>
        <w:noProof/>
        <w:sz w:val="22"/>
        <w:szCs w:val="22"/>
      </w:rPr>
    </w:r>
    <w:r w:rsidR="00B82DD9">
      <w:rPr>
        <w:rFonts w:ascii="Verdana" w:hAnsi="Verdana" w:cstheme="minorBidi"/>
        <w:b/>
        <w:noProof/>
        <w:sz w:val="22"/>
        <w:szCs w:val="22"/>
      </w:rPr>
      <w:object w:dxaOrig="1440" w:dyaOrig="1440" w14:anchorId="198AA0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Billede, som viser oversigten for den foreløbige sæson for parastævner og mesterskaber." style="position:absolute;margin-left:0;margin-top:7.55pt;width:481.9pt;height:42.9pt;z-index:-251654144;mso-wrap-edited:f;mso-width-percent:0;mso-height-percent:0;mso-position-vertical-relative:text;mso-width-percent:0;mso-height-percent:0">
          <v:imagedata r:id="rId1" o:title=""/>
        </v:shape>
        <o:OLEObject Type="Embed" ProgID="Word.Document.12" ShapeID="_x0000_s1026" DrawAspect="Content" ObjectID="_1815835359" r:id="rId2">
          <o:FieldCodes>\s</o:FieldCodes>
        </o:OLEObject>
      </w:object>
    </w:r>
    <w:r w:rsidR="00CF4E46" w:rsidRPr="00CA1E25">
      <w:br/>
    </w:r>
  </w:p>
  <w:p w14:paraId="43140E8B" w14:textId="77777777" w:rsidR="00DA55E3" w:rsidRPr="004833F4" w:rsidRDefault="00DA55E3" w:rsidP="00347FE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D24D7" w14:textId="77777777" w:rsidR="00EA2B24" w:rsidRDefault="00EA2B24" w:rsidP="00347FE9">
      <w:r>
        <w:separator/>
      </w:r>
    </w:p>
  </w:footnote>
  <w:footnote w:type="continuationSeparator" w:id="0">
    <w:p w14:paraId="3B9C8060" w14:textId="77777777" w:rsidR="00EA2B24" w:rsidRDefault="00EA2B24" w:rsidP="00347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8C47A" w14:textId="77777777" w:rsidR="00D04AB5" w:rsidRDefault="00B82DD9" w:rsidP="00347FE9">
    <w:pPr>
      <w:pStyle w:val="Sidehoved"/>
    </w:pPr>
    <w:r>
      <w:rPr>
        <w:noProof/>
      </w:rPr>
    </w:r>
    <w:r w:rsidR="00B82DD9">
      <w:rPr>
        <w:noProof/>
      </w:rPr>
      <w:pict w14:anchorId="6EA413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4" o:spid="_x0000_s1028" type="#_x0000_t75" alt="" style="position:absolute;margin-left:0;margin-top:0;width:930pt;height:1315.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55D16" w14:textId="77777777" w:rsidR="00B7218E" w:rsidRPr="00D962DF" w:rsidRDefault="00BA45FA" w:rsidP="00347FE9">
    <w:pPr>
      <w:pStyle w:val="Sidehoved"/>
    </w:pPr>
    <w:r w:rsidRPr="00D962DF">
      <w:rPr>
        <w:noProof/>
      </w:rPr>
      <w:drawing>
        <wp:anchor distT="0" distB="0" distL="114300" distR="114300" simplePos="0" relativeHeight="251658240" behindDoc="1" locked="0" layoutInCell="1" allowOverlap="1" wp14:anchorId="11A6CBAE" wp14:editId="59BDD067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865210" cy="410398"/>
          <wp:effectExtent l="0" t="0" r="0" b="8890"/>
          <wp:wrapNone/>
          <wp:docPr id="4" name="Billede 4" descr="Parasport Dan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Parasport Danmark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5210" cy="41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DD9">
      <w:rPr>
        <w:rFonts w:cs="Arial"/>
        <w:b/>
        <w:noProof/>
        <w:color w:val="5E1217"/>
      </w:rPr>
    </w:r>
    <w:r w:rsidR="00B82DD9">
      <w:rPr>
        <w:rFonts w:cs="Arial"/>
        <w:b/>
        <w:noProof/>
        <w:color w:val="5E1217"/>
      </w:rPr>
      <w:pict w14:anchorId="2FCB93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5" o:spid="_x0000_s1027" type="#_x0000_t75" alt="" style="position:absolute;margin-left:-.75pt;margin-top:0;width:595.3pt;height:842.1pt;z-index:-251659265;mso-wrap-edited:f;mso-width-percent:0;mso-height-percent:0;mso-position-horizontal-relative:page;mso-position-vertical-relative:page;mso-width-percent:0;mso-height-percent:0" o:allowincell="f">
          <v:imagedata r:id="rId2" o:title="Brevpapirbaggrund GIF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C2E66" w14:textId="77777777" w:rsidR="00D04AB5" w:rsidRDefault="00B82DD9" w:rsidP="00347FE9">
    <w:pPr>
      <w:pStyle w:val="Sidehoved"/>
    </w:pPr>
    <w:r>
      <w:rPr>
        <w:noProof/>
      </w:rPr>
    </w:r>
    <w:r w:rsidR="00B82DD9">
      <w:rPr>
        <w:noProof/>
      </w:rPr>
      <w:pict w14:anchorId="128E12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702203" o:spid="_x0000_s1025" type="#_x0000_t75" alt="" style="position:absolute;margin-left:0;margin-top:0;width:930pt;height:1315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evpapirbaggrund GI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92D78"/>
    <w:multiLevelType w:val="hybridMultilevel"/>
    <w:tmpl w:val="0114B3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94088"/>
    <w:multiLevelType w:val="hybridMultilevel"/>
    <w:tmpl w:val="951272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B285D"/>
    <w:multiLevelType w:val="hybridMultilevel"/>
    <w:tmpl w:val="83C6AE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27DD2"/>
    <w:multiLevelType w:val="hybridMultilevel"/>
    <w:tmpl w:val="640441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5A2023"/>
    <w:multiLevelType w:val="hybridMultilevel"/>
    <w:tmpl w:val="4A064E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E552D"/>
    <w:multiLevelType w:val="hybridMultilevel"/>
    <w:tmpl w:val="A95247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D5613"/>
    <w:multiLevelType w:val="hybridMultilevel"/>
    <w:tmpl w:val="A6EE9860"/>
    <w:lvl w:ilvl="0" w:tplc="C6485F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4688"/>
    <w:multiLevelType w:val="hybridMultilevel"/>
    <w:tmpl w:val="E208ED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2B32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C166E"/>
    <w:multiLevelType w:val="hybridMultilevel"/>
    <w:tmpl w:val="7D9660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096956">
    <w:abstractNumId w:val="6"/>
  </w:num>
  <w:num w:numId="2" w16cid:durableId="532115366">
    <w:abstractNumId w:val="8"/>
  </w:num>
  <w:num w:numId="3" w16cid:durableId="1531801670">
    <w:abstractNumId w:val="0"/>
  </w:num>
  <w:num w:numId="4" w16cid:durableId="57674713">
    <w:abstractNumId w:val="5"/>
  </w:num>
  <w:num w:numId="5" w16cid:durableId="1389763356">
    <w:abstractNumId w:val="4"/>
  </w:num>
  <w:num w:numId="6" w16cid:durableId="1182164262">
    <w:abstractNumId w:val="2"/>
  </w:num>
  <w:num w:numId="7" w16cid:durableId="1606498424">
    <w:abstractNumId w:val="1"/>
  </w:num>
  <w:num w:numId="8" w16cid:durableId="1353800357">
    <w:abstractNumId w:val="3"/>
  </w:num>
  <w:num w:numId="9" w16cid:durableId="3021258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3"/>
  <w:displayBackgroundShape/>
  <w:embedTrueTypeFonts/>
  <w:embedSystemFonts/>
  <w:saveSubsetFonts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C7"/>
    <w:rsid w:val="00021C69"/>
    <w:rsid w:val="00035BD3"/>
    <w:rsid w:val="000F6F40"/>
    <w:rsid w:val="0010124B"/>
    <w:rsid w:val="00124BB0"/>
    <w:rsid w:val="001361CD"/>
    <w:rsid w:val="00165AF0"/>
    <w:rsid w:val="001754AB"/>
    <w:rsid w:val="00185FB1"/>
    <w:rsid w:val="00207439"/>
    <w:rsid w:val="00207473"/>
    <w:rsid w:val="00232E96"/>
    <w:rsid w:val="002545C7"/>
    <w:rsid w:val="002C49E2"/>
    <w:rsid w:val="002F6297"/>
    <w:rsid w:val="003202D0"/>
    <w:rsid w:val="00347084"/>
    <w:rsid w:val="00347FE9"/>
    <w:rsid w:val="003729AF"/>
    <w:rsid w:val="00376871"/>
    <w:rsid w:val="003926CF"/>
    <w:rsid w:val="003A5D26"/>
    <w:rsid w:val="003B1393"/>
    <w:rsid w:val="003C7FA9"/>
    <w:rsid w:val="003F69C9"/>
    <w:rsid w:val="00414788"/>
    <w:rsid w:val="0044063D"/>
    <w:rsid w:val="00447B9D"/>
    <w:rsid w:val="00457628"/>
    <w:rsid w:val="00493BF2"/>
    <w:rsid w:val="004A1C72"/>
    <w:rsid w:val="004A314C"/>
    <w:rsid w:val="00537A6D"/>
    <w:rsid w:val="0058476A"/>
    <w:rsid w:val="00623262"/>
    <w:rsid w:val="00641A05"/>
    <w:rsid w:val="00667E6B"/>
    <w:rsid w:val="00685041"/>
    <w:rsid w:val="006B5A08"/>
    <w:rsid w:val="00703FD9"/>
    <w:rsid w:val="00711EC1"/>
    <w:rsid w:val="0071370A"/>
    <w:rsid w:val="007B63DB"/>
    <w:rsid w:val="008524D2"/>
    <w:rsid w:val="008543A6"/>
    <w:rsid w:val="008A0B55"/>
    <w:rsid w:val="008C0BBB"/>
    <w:rsid w:val="008D315D"/>
    <w:rsid w:val="008E5867"/>
    <w:rsid w:val="008F5AB7"/>
    <w:rsid w:val="00937F3A"/>
    <w:rsid w:val="00973DB7"/>
    <w:rsid w:val="00991C5B"/>
    <w:rsid w:val="009A7AF7"/>
    <w:rsid w:val="009C1D21"/>
    <w:rsid w:val="009D6BF3"/>
    <w:rsid w:val="009F394B"/>
    <w:rsid w:val="009F5762"/>
    <w:rsid w:val="00A03048"/>
    <w:rsid w:val="00A20255"/>
    <w:rsid w:val="00AF57E3"/>
    <w:rsid w:val="00B351E4"/>
    <w:rsid w:val="00B5186C"/>
    <w:rsid w:val="00B67CF7"/>
    <w:rsid w:val="00B70E11"/>
    <w:rsid w:val="00B7218E"/>
    <w:rsid w:val="00B82DD9"/>
    <w:rsid w:val="00BA45FA"/>
    <w:rsid w:val="00BB4157"/>
    <w:rsid w:val="00BE274F"/>
    <w:rsid w:val="00BF0606"/>
    <w:rsid w:val="00C034D5"/>
    <w:rsid w:val="00C56CB5"/>
    <w:rsid w:val="00CA1E25"/>
    <w:rsid w:val="00CD119F"/>
    <w:rsid w:val="00CF4E46"/>
    <w:rsid w:val="00D04AB5"/>
    <w:rsid w:val="00D9065B"/>
    <w:rsid w:val="00D962DF"/>
    <w:rsid w:val="00DA55E3"/>
    <w:rsid w:val="00EA0A54"/>
    <w:rsid w:val="00EA2B24"/>
    <w:rsid w:val="00EA5EA6"/>
    <w:rsid w:val="00F22C30"/>
    <w:rsid w:val="00F3200A"/>
    <w:rsid w:val="00F94832"/>
    <w:rsid w:val="00FD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B093F1"/>
  <w15:chartTrackingRefBased/>
  <w15:docId w15:val="{E59C1625-EE60-1F48-9BA8-20E511F0A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FE9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545C7"/>
    <w:pPr>
      <w:keepNext/>
      <w:keepLines/>
      <w:spacing w:before="120"/>
      <w:outlineLvl w:val="0"/>
    </w:pPr>
    <w:rPr>
      <w:rFonts w:eastAsiaTheme="majorEastAsia" w:cstheme="majorBidi"/>
      <w:b/>
      <w:color w:val="0070C0"/>
      <w:sz w:val="24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545C7"/>
    <w:rPr>
      <w:rFonts w:ascii="Arial" w:eastAsiaTheme="majorEastAsia" w:hAnsi="Arial" w:cstheme="majorBidi"/>
      <w:b/>
      <w:color w:val="0070C0"/>
      <w:sz w:val="24"/>
      <w:szCs w:val="32"/>
    </w:rPr>
  </w:style>
  <w:style w:type="paragraph" w:styleId="Listeafsnit">
    <w:name w:val="List Paragraph"/>
    <w:basedOn w:val="Normal"/>
    <w:uiPriority w:val="34"/>
    <w:qFormat/>
    <w:rsid w:val="002545C7"/>
    <w:pPr>
      <w:ind w:left="720"/>
      <w:contextualSpacing/>
    </w:pPr>
  </w:style>
  <w:style w:type="character" w:customStyle="1" w:styleId="normaltextrun">
    <w:name w:val="normaltextrun"/>
    <w:basedOn w:val="Standardskrifttypeiafsnit"/>
    <w:rsid w:val="002545C7"/>
  </w:style>
  <w:style w:type="character" w:customStyle="1" w:styleId="eop">
    <w:name w:val="eop"/>
    <w:basedOn w:val="Standardskrifttypeiafsnit"/>
    <w:rsid w:val="002545C7"/>
  </w:style>
  <w:style w:type="character" w:styleId="Ulstomtale">
    <w:name w:val="Unresolved Mention"/>
    <w:basedOn w:val="Standardskrifttypeiafsnit"/>
    <w:uiPriority w:val="99"/>
    <w:semiHidden/>
    <w:unhideWhenUsed/>
    <w:rsid w:val="002545C7"/>
    <w:rPr>
      <w:color w:val="605E5C"/>
      <w:shd w:val="clear" w:color="auto" w:fill="E1DFDD"/>
    </w:rPr>
  </w:style>
  <w:style w:type="paragraph" w:styleId="Overskrift">
    <w:name w:val="TOC Heading"/>
    <w:basedOn w:val="Overskrift1"/>
    <w:next w:val="Normal"/>
    <w:uiPriority w:val="39"/>
    <w:unhideWhenUsed/>
    <w:qFormat/>
    <w:rsid w:val="00347FE9"/>
    <w:pPr>
      <w:spacing w:before="480" w:line="276" w:lineRule="auto"/>
      <w:outlineLvl w:val="9"/>
    </w:pPr>
    <w:rPr>
      <w:rFonts w:asciiTheme="majorHAnsi" w:hAnsiTheme="majorHAnsi"/>
      <w:bCs/>
      <w:color w:val="2E74B5" w:themeColor="accent1" w:themeShade="BF"/>
      <w:sz w:val="28"/>
      <w:szCs w:val="28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47FE9"/>
    <w:pPr>
      <w:spacing w:before="240" w:after="120"/>
    </w:pPr>
    <w:rPr>
      <w:rFonts w:asciiTheme="minorHAnsi" w:hAnsiTheme="minorHAnsi" w:cstheme="minorHAnsi"/>
      <w:b/>
      <w:bCs/>
      <w:szCs w:val="20"/>
    </w:r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347FE9"/>
    <w:pPr>
      <w:spacing w:before="120"/>
      <w:ind w:left="200"/>
    </w:pPr>
    <w:rPr>
      <w:rFonts w:asciiTheme="minorHAnsi" w:hAnsiTheme="minorHAnsi" w:cstheme="minorHAnsi"/>
      <w:i/>
      <w:iCs/>
      <w:szCs w:val="20"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347FE9"/>
    <w:pPr>
      <w:ind w:left="400"/>
    </w:pPr>
    <w:rPr>
      <w:rFonts w:asciiTheme="minorHAnsi" w:hAnsiTheme="minorHAnsi" w:cstheme="minorHAnsi"/>
      <w:szCs w:val="20"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347FE9"/>
    <w:pPr>
      <w:ind w:left="600"/>
    </w:pPr>
    <w:rPr>
      <w:rFonts w:asciiTheme="minorHAnsi" w:hAnsiTheme="minorHAnsi" w:cstheme="minorHAnsi"/>
      <w:szCs w:val="20"/>
    </w:r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347FE9"/>
    <w:pPr>
      <w:ind w:left="800"/>
    </w:pPr>
    <w:rPr>
      <w:rFonts w:asciiTheme="minorHAnsi" w:hAnsiTheme="minorHAnsi" w:cstheme="minorHAnsi"/>
      <w:szCs w:val="20"/>
    </w:r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347FE9"/>
    <w:pPr>
      <w:ind w:left="1000"/>
    </w:pPr>
    <w:rPr>
      <w:rFonts w:asciiTheme="minorHAnsi" w:hAnsiTheme="minorHAnsi" w:cstheme="minorHAnsi"/>
      <w:szCs w:val="20"/>
    </w:r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347FE9"/>
    <w:pPr>
      <w:ind w:left="1200"/>
    </w:pPr>
    <w:rPr>
      <w:rFonts w:asciiTheme="minorHAnsi" w:hAnsiTheme="minorHAnsi" w:cstheme="minorHAnsi"/>
      <w:szCs w:val="20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347FE9"/>
    <w:pPr>
      <w:ind w:left="1400"/>
    </w:pPr>
    <w:rPr>
      <w:rFonts w:asciiTheme="minorHAnsi" w:hAnsiTheme="minorHAnsi" w:cstheme="minorHAnsi"/>
      <w:szCs w:val="20"/>
    </w:r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347FE9"/>
    <w:pPr>
      <w:ind w:left="1600"/>
    </w:pPr>
    <w:rPr>
      <w:rFonts w:asciiTheme="minorHAnsi" w:hAnsiTheme="minorHAnsi" w:cstheme="minorHAnsi"/>
      <w:szCs w:val="20"/>
    </w:rPr>
  </w:style>
  <w:style w:type="paragraph" w:styleId="NormalWeb">
    <w:name w:val="Normal (Web)"/>
    <w:basedOn w:val="Normal"/>
    <w:uiPriority w:val="99"/>
    <w:semiHidden/>
    <w:unhideWhenUsed/>
    <w:rsid w:val="003C7FA9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k">
    <w:name w:val="Strong"/>
    <w:basedOn w:val="Standardskrifttypeiafsnit"/>
    <w:uiPriority w:val="22"/>
    <w:qFormat/>
    <w:rsid w:val="003C7F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arasport.dk/media/7352/reglement-for-svoemning-pr-1-august-2025.docx" TargetMode="External"/><Relationship Id="rId18" Type="http://schemas.openxmlformats.org/officeDocument/2006/relationships/hyperlink" Target="https://www.svoem.org/Discipliner/Para-svoem/Deltagelse-i-SVOeMs-mesterskaber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form.jotform.com/parasportdanmark/registrering-af-danske-svmmerekorde" TargetMode="External"/><Relationship Id="rId17" Type="http://schemas.openxmlformats.org/officeDocument/2006/relationships/hyperlink" Target="https://xn--svmmetider-1cb.dk/staevner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rasport.dk/klassifikation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voem.org/Kurser/Kursus-tilmeld/?id=4585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xn--svmmetider-1cb.dk/staevner/mesterskaber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e.dif.dk/ng/public/webshop/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-dokument.docx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enekjerrasmussen/Downloads/Sv&#248;mning%20IU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a20bcf-d0f2-4fd1-b920-5108933c9a62">
      <Terms xmlns="http://schemas.microsoft.com/office/infopath/2007/PartnerControls"/>
    </lcf76f155ced4ddcb4097134ff3c332f>
    <TaxCatchAll xmlns="5afd6c8a-6361-443d-824e-55f1fbab12a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66F06B106C6C4585A38D60D98C5B7A" ma:contentTypeVersion="16" ma:contentTypeDescription="Opret et nyt dokument." ma:contentTypeScope="" ma:versionID="6a0289e3d6bd5077a6cd482dadb42b34">
  <xsd:schema xmlns:xsd="http://www.w3.org/2001/XMLSchema" xmlns:xs="http://www.w3.org/2001/XMLSchema" xmlns:p="http://schemas.microsoft.com/office/2006/metadata/properties" xmlns:ns2="25a20bcf-d0f2-4fd1-b920-5108933c9a62" xmlns:ns3="5afd6c8a-6361-443d-824e-55f1fbab12ab" targetNamespace="http://schemas.microsoft.com/office/2006/metadata/properties" ma:root="true" ma:fieldsID="5c25a2db9c597e21ebe28807ba75291b" ns2:_="" ns3:_="">
    <xsd:import namespace="25a20bcf-d0f2-4fd1-b920-5108933c9a62"/>
    <xsd:import namespace="5afd6c8a-6361-443d-824e-55f1fbab1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0bcf-d0f2-4fd1-b920-5108933c9a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d6c8a-6361-443d-824e-55f1fbab12a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55179d1-06bf-4acb-bc01-78a9e05c80d1}" ma:internalName="TaxCatchAll" ma:showField="CatchAllData" ma:web="5afd6c8a-6361-443d-824e-55f1fbab12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D3346D-B957-4B52-A625-D796AE5468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09C14C-D108-4492-99C7-9AB5EDDC02D1}">
  <ds:schemaRefs>
    <ds:schemaRef ds:uri="http://schemas.microsoft.com/office/2006/metadata/properties"/>
    <ds:schemaRef ds:uri="http://schemas.microsoft.com/office/infopath/2007/PartnerControls"/>
    <ds:schemaRef ds:uri="8806d3b9-9d6f-41e7-bcd0-a27c41b570f3"/>
    <ds:schemaRef ds:uri="b43b42e1-fb71-49b1-af67-3f8267f1040f"/>
    <ds:schemaRef ds:uri="25a20bcf-d0f2-4fd1-b920-5108933c9a62"/>
    <ds:schemaRef ds:uri="5afd6c8a-6361-443d-824e-55f1fbab12ab"/>
  </ds:schemaRefs>
</ds:datastoreItem>
</file>

<file path=customXml/itemProps3.xml><?xml version="1.0" encoding="utf-8"?>
<ds:datastoreItem xmlns:ds="http://schemas.openxmlformats.org/officeDocument/2006/customXml" ds:itemID="{E5C84307-F330-4FDB-89D4-BDA412343B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A67C7C-D1B3-4E77-9F3C-8468BE7D0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20bcf-d0f2-4fd1-b920-5108933c9a62"/>
    <ds:schemaRef ds:uri="5afd6c8a-6361-443d-824e-55f1fbab1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Svømning IU.dotx</Template>
  <TotalTime>44</TotalTime>
  <Pages>4</Pages>
  <Words>930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Lene Kjer Rasmussen</cp:lastModifiedBy>
  <cp:revision>2</cp:revision>
  <cp:lastPrinted>2017-01-09T11:47:00Z</cp:lastPrinted>
  <dcterms:created xsi:type="dcterms:W3CDTF">2025-07-28T13:13:00Z</dcterms:created>
  <dcterms:modified xsi:type="dcterms:W3CDTF">2025-08-04T15:55:00Z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0x0101004E66F06B106C6C4585A38D60D98C5B7A</vt:lpwstr>
  </property>
  <property fmtid="{D5CDD505-2E9C-101B-9397-08002B2CF9AE}" pid="3" name="Order">
    <vt:r8>8500</vt:r8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MediaServiceImageTags">
    <vt:lpwstr/>
  </property>
</Properties>
</file>