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body>
    <w:p w:rsidRPr="00DF4978" w:rsidR="00165AF0" w:rsidP="0BE36238" w:rsidRDefault="00DB1E99" w14:paraId="11DBAD9D" w14:textId="53D7E454">
      <w:pPr>
        <w:jc w:val="center"/>
        <w:rPr>
          <w:rFonts w:ascii="Arial" w:hAnsi="Arial" w:cs="Arial"/>
          <w:b w:val="1"/>
          <w:bCs w:val="1"/>
          <w:sz w:val="22"/>
          <w:szCs w:val="22"/>
          <w:u w:val="single"/>
        </w:rPr>
      </w:pPr>
      <w:r w:rsidRPr="14B2CCF5" w:rsidR="767FE065">
        <w:rPr>
          <w:rFonts w:ascii="Arial" w:hAnsi="Arial" w:cs="Arial"/>
          <w:b w:val="1"/>
          <w:bCs w:val="1"/>
          <w:sz w:val="22"/>
          <w:szCs w:val="22"/>
          <w:u w:val="single"/>
        </w:rPr>
        <w:t>TILMELDING TIL PARA-STÆVNER</w:t>
      </w:r>
    </w:p>
    <w:p w:rsidRPr="00DF4978" w:rsidR="002D4EC0" w:rsidP="00EA5EA6" w:rsidRDefault="002D4EC0" w14:paraId="25C0DBB9" w14:textId="77777777">
      <w:pPr>
        <w:jc w:val="both"/>
        <w:rPr>
          <w:rFonts w:ascii="Arial" w:hAnsi="Arial" w:cs="Arial"/>
          <w:sz w:val="22"/>
          <w:szCs w:val="22"/>
        </w:rPr>
      </w:pPr>
    </w:p>
    <w:p w:rsidRPr="00DF4978" w:rsidR="00790B09" w:rsidP="00A27BBB" w:rsidRDefault="002D4EC0" w14:paraId="38AE9485" w14:textId="439F731D">
      <w:pPr>
        <w:rPr>
          <w:rFonts w:ascii="Arial" w:hAnsi="Arial" w:cs="Arial"/>
          <w:sz w:val="22"/>
          <w:szCs w:val="22"/>
        </w:rPr>
      </w:pPr>
      <w:r w:rsidRPr="00DF4978">
        <w:rPr>
          <w:rFonts w:ascii="Arial" w:hAnsi="Arial" w:cs="Arial"/>
          <w:sz w:val="22"/>
          <w:szCs w:val="22"/>
        </w:rPr>
        <w:t>Kære Svømmere og Klubber</w:t>
      </w:r>
    </w:p>
    <w:p w:rsidRPr="00DF4978" w:rsidR="00D8442D" w:rsidP="00A27BBB" w:rsidRDefault="00D8442D" w14:paraId="570FEBBC" w14:textId="77777777">
      <w:pPr>
        <w:rPr>
          <w:rFonts w:ascii="Arial" w:hAnsi="Arial" w:cs="Arial"/>
          <w:sz w:val="22"/>
          <w:szCs w:val="22"/>
        </w:rPr>
      </w:pPr>
    </w:p>
    <w:p w:rsidRPr="00DF4978" w:rsidR="00D4515C" w:rsidP="14B2CCF5" w:rsidRDefault="002D4EC0" w14:paraId="013AB873" w14:textId="38C4440D">
      <w:pPr>
        <w:rPr>
          <w:rFonts w:ascii="Arial" w:hAnsi="Arial" w:cs="Arial"/>
          <w:sz w:val="22"/>
          <w:szCs w:val="22"/>
        </w:rPr>
      </w:pPr>
      <w:r w:rsidRPr="14B2CCF5" w:rsidR="1F642F10">
        <w:rPr>
          <w:rFonts w:ascii="Arial" w:hAnsi="Arial" w:cs="Arial"/>
          <w:sz w:val="22"/>
          <w:szCs w:val="22"/>
        </w:rPr>
        <w:t>Hermed en guide til hvordan man tilmelder sig til para-stævner.</w:t>
      </w:r>
    </w:p>
    <w:p w:rsidRPr="00DF4978" w:rsidR="00D4515C" w:rsidP="14B2CCF5" w:rsidRDefault="002D4EC0" w14:paraId="6F962C95" w14:textId="61459E02">
      <w:pPr>
        <w:rPr>
          <w:rFonts w:ascii="Arial" w:hAnsi="Arial" w:cs="Arial"/>
          <w:sz w:val="22"/>
          <w:szCs w:val="22"/>
        </w:rPr>
      </w:pPr>
    </w:p>
    <w:p w:rsidRPr="00DF4978" w:rsidR="00D4515C" w:rsidP="00A27BBB" w:rsidRDefault="002D4EC0" w14:paraId="5AC2424E" w14:textId="3FA63FEA">
      <w:pPr>
        <w:rPr>
          <w:rFonts w:ascii="Arial" w:hAnsi="Arial" w:cs="Arial"/>
          <w:sz w:val="22"/>
          <w:szCs w:val="22"/>
        </w:rPr>
      </w:pPr>
      <w:r w:rsidRPr="14B2CCF5" w:rsidR="005211AA">
        <w:rPr>
          <w:rFonts w:ascii="Arial" w:hAnsi="Arial" w:cs="Arial"/>
          <w:sz w:val="22"/>
          <w:szCs w:val="22"/>
        </w:rPr>
        <w:t>Vær mere på forkant som klub og sørg for at følge nedenstående vejledning</w:t>
      </w:r>
      <w:r w:rsidRPr="14B2CCF5" w:rsidR="00440E9C">
        <w:rPr>
          <w:rFonts w:ascii="Arial" w:hAnsi="Arial" w:cs="Arial"/>
          <w:sz w:val="22"/>
          <w:szCs w:val="22"/>
        </w:rPr>
        <w:t xml:space="preserve"> for ”klubbens stævner”.</w:t>
      </w:r>
    </w:p>
    <w:p w:rsidRPr="00DF4978" w:rsidR="00D8442D" w:rsidP="00A27BBB" w:rsidRDefault="00D8442D" w14:paraId="475B68EA" w14:textId="77777777">
      <w:pPr>
        <w:rPr>
          <w:rFonts w:ascii="Arial" w:hAnsi="Arial" w:cs="Arial"/>
          <w:sz w:val="22"/>
          <w:szCs w:val="22"/>
        </w:rPr>
      </w:pPr>
    </w:p>
    <w:p w:rsidRPr="00DF4978" w:rsidR="00D4515C" w:rsidP="00A27BBB" w:rsidRDefault="00000000" w14:paraId="05C8EEF7" w14:textId="18D38116">
      <w:pPr>
        <w:rPr>
          <w:rFonts w:ascii="Arial" w:hAnsi="Arial" w:cs="Arial"/>
          <w:sz w:val="22"/>
          <w:szCs w:val="22"/>
        </w:rPr>
      </w:pPr>
      <w:hyperlink w:history="1" r:id="rId11">
        <w:r w:rsidRPr="00DF4978" w:rsidR="005637EB">
          <w:rPr>
            <w:rStyle w:val="Hyperlink"/>
            <w:rFonts w:ascii="Arial" w:hAnsi="Arial" w:cs="Arial"/>
            <w:sz w:val="22"/>
            <w:szCs w:val="22"/>
          </w:rPr>
          <w:t>Svømmetider.dk</w:t>
        </w:r>
      </w:hyperlink>
    </w:p>
    <w:p w:rsidRPr="00DF4978" w:rsidR="00D8442D" w:rsidP="00A27BBB" w:rsidRDefault="00D8442D" w14:paraId="050BF127" w14:textId="77777777">
      <w:pPr>
        <w:rPr>
          <w:rFonts w:ascii="Arial" w:hAnsi="Arial" w:cs="Arial"/>
          <w:sz w:val="22"/>
          <w:szCs w:val="22"/>
        </w:rPr>
      </w:pPr>
    </w:p>
    <w:p w:rsidRPr="00DF4978" w:rsidR="005637EB" w:rsidP="00A27BBB" w:rsidRDefault="005637EB" w14:paraId="145D9671" w14:textId="478318B2">
      <w:pPr>
        <w:pStyle w:val="Listeafsnit"/>
        <w:numPr>
          <w:ilvl w:val="0"/>
          <w:numId w:val="2"/>
        </w:numPr>
        <w:rPr>
          <w:rFonts w:ascii="Arial" w:hAnsi="Arial" w:cs="Arial"/>
        </w:rPr>
      </w:pPr>
      <w:r w:rsidRPr="00DF4978">
        <w:rPr>
          <w:rFonts w:ascii="Arial" w:hAnsi="Arial" w:cs="Arial"/>
        </w:rPr>
        <w:t>I kan se alle stævner</w:t>
      </w:r>
      <w:r w:rsidRPr="00DF4978" w:rsidR="78A0DE09">
        <w:rPr>
          <w:rFonts w:ascii="Arial" w:hAnsi="Arial" w:cs="Arial"/>
        </w:rPr>
        <w:t xml:space="preserve">, </w:t>
      </w:r>
      <w:r w:rsidRPr="00DF4978" w:rsidR="00525359">
        <w:rPr>
          <w:rFonts w:ascii="Arial" w:hAnsi="Arial" w:cs="Arial"/>
        </w:rPr>
        <w:t xml:space="preserve">og al stævneinformation </w:t>
      </w:r>
      <w:r w:rsidRPr="00DF4978" w:rsidR="00BC4D46">
        <w:rPr>
          <w:rFonts w:ascii="Arial" w:hAnsi="Arial" w:cs="Arial"/>
        </w:rPr>
        <w:t xml:space="preserve">inkl. resultatlisten </w:t>
      </w:r>
      <w:r w:rsidRPr="00DF4978" w:rsidR="00525359">
        <w:rPr>
          <w:rFonts w:ascii="Arial" w:hAnsi="Arial" w:cs="Arial"/>
        </w:rPr>
        <w:t>vil være tilgængeligt her.</w:t>
      </w:r>
    </w:p>
    <w:p w:rsidRPr="00DF4978" w:rsidR="00525359" w:rsidP="00A27BBB" w:rsidRDefault="00525359" w14:paraId="3E3CF968" w14:textId="2A938F04">
      <w:pPr>
        <w:pStyle w:val="Listeafsnit"/>
        <w:numPr>
          <w:ilvl w:val="0"/>
          <w:numId w:val="2"/>
        </w:numPr>
        <w:rPr>
          <w:rFonts w:ascii="Arial" w:hAnsi="Arial" w:cs="Arial"/>
        </w:rPr>
      </w:pPr>
      <w:r w:rsidRPr="00DF4978">
        <w:rPr>
          <w:rFonts w:ascii="Arial" w:hAnsi="Arial" w:cs="Arial"/>
        </w:rPr>
        <w:t xml:space="preserve">Her finder I også information </w:t>
      </w:r>
      <w:r w:rsidRPr="00DF4978" w:rsidR="00894718">
        <w:rPr>
          <w:rFonts w:ascii="Arial" w:hAnsi="Arial" w:cs="Arial"/>
        </w:rPr>
        <w:t>om</w:t>
      </w:r>
      <w:r w:rsidRPr="00DF4978">
        <w:rPr>
          <w:rFonts w:ascii="Arial" w:hAnsi="Arial" w:cs="Arial"/>
        </w:rPr>
        <w:t xml:space="preserve"> jeres svømmere.</w:t>
      </w:r>
    </w:p>
    <w:p w:rsidRPr="00DF4978" w:rsidR="00DB622B" w:rsidP="00DB622B" w:rsidRDefault="00DB622B" w14:paraId="5DAC64AB" w14:textId="77777777">
      <w:pPr>
        <w:pStyle w:val="Listeafsnit"/>
        <w:rPr>
          <w:rFonts w:ascii="Arial" w:hAnsi="Arial" w:cs="Arial"/>
          <w:color w:val="0070C0"/>
        </w:rPr>
      </w:pPr>
    </w:p>
    <w:p w:rsidRPr="00DF4978" w:rsidR="00ED50D8" w:rsidP="00A27BBB" w:rsidRDefault="00000000" w14:paraId="4A3AC3C1" w14:textId="18D4C1E9">
      <w:pPr>
        <w:rPr>
          <w:rFonts w:ascii="Arial" w:hAnsi="Arial" w:cs="Arial"/>
          <w:color w:val="0070C0"/>
          <w:sz w:val="22"/>
          <w:szCs w:val="22"/>
        </w:rPr>
      </w:pPr>
      <w:hyperlink w:history="1" w:anchor="result" r:id="rId12">
        <w:r w:rsidRPr="00DF4978" w:rsidR="00F65737">
          <w:rPr>
            <w:rStyle w:val="Hyperlink"/>
            <w:rFonts w:ascii="Arial" w:hAnsi="Arial" w:cs="Arial"/>
            <w:color w:val="0070C0"/>
            <w:sz w:val="22"/>
            <w:szCs w:val="22"/>
          </w:rPr>
          <w:t>Kalender for Dansk Svøm</w:t>
        </w:r>
        <w:r w:rsidRPr="00DF4978" w:rsidR="00F65737">
          <w:rPr>
            <w:rStyle w:val="Hyperlink"/>
            <w:rFonts w:ascii="Arial" w:hAnsi="Arial" w:cs="Arial"/>
            <w:color w:val="0070C0"/>
            <w:sz w:val="22"/>
            <w:szCs w:val="22"/>
          </w:rPr>
          <w:t>m</w:t>
        </w:r>
        <w:r w:rsidRPr="00DF4978" w:rsidR="00F65737">
          <w:rPr>
            <w:rStyle w:val="Hyperlink"/>
            <w:rFonts w:ascii="Arial" w:hAnsi="Arial" w:cs="Arial"/>
            <w:color w:val="0070C0"/>
            <w:sz w:val="22"/>
            <w:szCs w:val="22"/>
          </w:rPr>
          <w:t>eunion</w:t>
        </w:r>
      </w:hyperlink>
    </w:p>
    <w:p w:rsidRPr="00DF4978" w:rsidR="00D8442D" w:rsidP="00A27BBB" w:rsidRDefault="00D8442D" w14:paraId="351FC683" w14:textId="77777777">
      <w:pPr>
        <w:rPr>
          <w:rFonts w:ascii="Arial" w:hAnsi="Arial" w:cs="Arial"/>
          <w:color w:val="0070C0"/>
          <w:sz w:val="22"/>
          <w:szCs w:val="22"/>
        </w:rPr>
      </w:pPr>
    </w:p>
    <w:p w:rsidRPr="00DF4978" w:rsidR="000D3024" w:rsidP="000D3024" w:rsidRDefault="000D3024" w14:paraId="3F035CCA" w14:textId="4FF2B10D">
      <w:pPr>
        <w:pStyle w:val="Listeafsnit"/>
        <w:numPr>
          <w:ilvl w:val="0"/>
          <w:numId w:val="2"/>
        </w:numPr>
        <w:rPr>
          <w:rFonts w:ascii="Arial" w:hAnsi="Arial" w:cs="Arial"/>
        </w:rPr>
      </w:pPr>
      <w:r w:rsidRPr="00DF4978">
        <w:rPr>
          <w:rFonts w:ascii="Arial" w:hAnsi="Arial" w:cs="Arial"/>
        </w:rPr>
        <w:t>Her er et særligt ikon, som lister vores parastævner, og I kan søge for en periode:</w:t>
      </w:r>
    </w:p>
    <w:p w:rsidRPr="00DF4978" w:rsidR="00240819" w:rsidP="00240819" w:rsidRDefault="000D3024" w14:paraId="3E2068BA" w14:textId="0B4010A2">
      <w:pPr>
        <w:pStyle w:val="Listeafsnit"/>
        <w:rPr>
          <w:rFonts w:ascii="Arial" w:hAnsi="Arial" w:cs="Arial"/>
        </w:rPr>
      </w:pPr>
      <w:r w:rsidRPr="00DF4978">
        <w:rPr>
          <w:rFonts w:ascii="Arial" w:hAnsi="Arial" w:cs="Arial"/>
          <w:noProof/>
        </w:rPr>
        <w:drawing>
          <wp:inline distT="0" distB="0" distL="0" distR="0" wp14:anchorId="549714EB" wp14:editId="7ACA3646">
            <wp:extent cx="1117600" cy="602532"/>
            <wp:effectExtent l="0" t="0" r="0" b="0"/>
            <wp:docPr id="6" name="Billede 6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lede 6" descr="Et billede, der indeholder tekst&#10;&#10;Automatisk genereret beskrivels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127393" cy="607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F4978" w:rsidR="00240819" w:rsidP="00240819" w:rsidRDefault="008B6AD1" w14:paraId="522A5570" w14:textId="0E656C19">
      <w:pPr>
        <w:pStyle w:val="Listeafsnit"/>
        <w:numPr>
          <w:ilvl w:val="0"/>
          <w:numId w:val="2"/>
        </w:numPr>
        <w:rPr>
          <w:rFonts w:ascii="Arial" w:hAnsi="Arial" w:cs="Arial"/>
        </w:rPr>
      </w:pPr>
      <w:r w:rsidRPr="00DF4978">
        <w:rPr>
          <w:rFonts w:ascii="Arial" w:hAnsi="Arial" w:cs="Arial"/>
        </w:rPr>
        <w:t xml:space="preserve">Vælger I et konkret stævne, så linker det automatisk til informationerne på </w:t>
      </w:r>
      <w:hyperlink w:history="1" r:id="rId14">
        <w:r w:rsidRPr="00DF4978" w:rsidR="00240819">
          <w:rPr>
            <w:rStyle w:val="Hyperlink"/>
            <w:rFonts w:ascii="Arial" w:hAnsi="Arial" w:cs="Arial"/>
          </w:rPr>
          <w:t>Svømmetider.dk</w:t>
        </w:r>
      </w:hyperlink>
      <w:r w:rsidRPr="00DF4978" w:rsidR="00D8442D">
        <w:rPr>
          <w:rFonts w:ascii="Arial" w:hAnsi="Arial" w:cs="Arial"/>
        </w:rPr>
        <w:t>.</w:t>
      </w:r>
    </w:p>
    <w:p w:rsidRPr="00DF4978" w:rsidR="00D8442D" w:rsidP="00D8442D" w:rsidRDefault="00D8442D" w14:paraId="63F0AE7B" w14:textId="77777777">
      <w:pPr>
        <w:pStyle w:val="Listeafsnit"/>
        <w:rPr>
          <w:rFonts w:ascii="Arial" w:hAnsi="Arial" w:cs="Arial"/>
        </w:rPr>
      </w:pPr>
    </w:p>
    <w:p w:rsidRPr="00DF4978" w:rsidR="00F21444" w:rsidP="00F21444" w:rsidRDefault="00000000" w14:paraId="41A8C84A" w14:textId="1F0F5247">
      <w:pPr>
        <w:rPr>
          <w:rFonts w:ascii="Arial" w:hAnsi="Arial" w:cs="Arial"/>
          <w:color w:val="0070C0"/>
          <w:sz w:val="22"/>
          <w:szCs w:val="22"/>
        </w:rPr>
      </w:pPr>
      <w:hyperlink w:history="1" r:id="rId15">
        <w:r w:rsidRPr="00DF4978" w:rsidR="00F21444">
          <w:rPr>
            <w:rStyle w:val="Hyperlink"/>
            <w:rFonts w:ascii="Arial" w:hAnsi="Arial" w:cs="Arial"/>
            <w:color w:val="0070C0"/>
            <w:sz w:val="22"/>
            <w:szCs w:val="22"/>
          </w:rPr>
          <w:t>Parasport Danmarks kalender for stævner</w:t>
        </w:r>
      </w:hyperlink>
    </w:p>
    <w:p w:rsidRPr="00DF4978" w:rsidR="00D8442D" w:rsidP="00F21444" w:rsidRDefault="00D8442D" w14:paraId="29D43A99" w14:textId="77777777">
      <w:pPr>
        <w:rPr>
          <w:rFonts w:ascii="Arial" w:hAnsi="Arial" w:cs="Arial"/>
          <w:sz w:val="22"/>
          <w:szCs w:val="22"/>
        </w:rPr>
      </w:pPr>
    </w:p>
    <w:p w:rsidRPr="00DF4978" w:rsidR="00F21444" w:rsidP="00F21444" w:rsidRDefault="00F21444" w14:paraId="6EAA491C" w14:textId="238A56CD">
      <w:pPr>
        <w:pStyle w:val="Listeafsnit"/>
        <w:numPr>
          <w:ilvl w:val="0"/>
          <w:numId w:val="2"/>
        </w:numPr>
        <w:rPr>
          <w:rFonts w:ascii="Arial" w:hAnsi="Arial" w:cs="Arial"/>
        </w:rPr>
      </w:pPr>
      <w:r w:rsidRPr="00DF4978">
        <w:rPr>
          <w:rFonts w:ascii="Arial" w:hAnsi="Arial" w:cs="Arial"/>
        </w:rPr>
        <w:t xml:space="preserve">Vi opretter fortsat stævner her, hvor der er direkte link til </w:t>
      </w:r>
      <w:hyperlink w:history="1" r:id="rId16">
        <w:r w:rsidRPr="00DF4978">
          <w:rPr>
            <w:rStyle w:val="Hyperlink"/>
            <w:rFonts w:ascii="Arial" w:hAnsi="Arial" w:cs="Arial"/>
          </w:rPr>
          <w:t>Svømmetider.dk</w:t>
        </w:r>
      </w:hyperlink>
    </w:p>
    <w:p w:rsidRPr="00DF4978" w:rsidR="00D8442D" w:rsidP="00E378A4" w:rsidRDefault="00D8442D" w14:paraId="1817C443" w14:textId="77777777">
      <w:pPr>
        <w:rPr>
          <w:rFonts w:ascii="Arial" w:hAnsi="Arial" w:cs="Arial"/>
          <w:sz w:val="22"/>
          <w:szCs w:val="22"/>
        </w:rPr>
      </w:pPr>
    </w:p>
    <w:p w:rsidRPr="00DF4978" w:rsidR="00BC4D46" w:rsidP="00A27BBB" w:rsidRDefault="00BC4D46" w14:paraId="07B2EE22" w14:textId="276F3E05">
      <w:pPr>
        <w:rPr>
          <w:rFonts w:ascii="Arial" w:hAnsi="Arial" w:cs="Arial"/>
          <w:sz w:val="22"/>
          <w:szCs w:val="22"/>
        </w:rPr>
      </w:pPr>
      <w:r w:rsidRPr="00DF4978">
        <w:rPr>
          <w:rFonts w:ascii="Arial" w:hAnsi="Arial" w:cs="Arial"/>
          <w:sz w:val="22"/>
          <w:szCs w:val="22"/>
        </w:rPr>
        <w:t>Informationer om</w:t>
      </w:r>
      <w:r w:rsidRPr="00DF4978" w:rsidR="00E378A4">
        <w:rPr>
          <w:rFonts w:ascii="Arial" w:hAnsi="Arial" w:cs="Arial"/>
          <w:sz w:val="22"/>
          <w:szCs w:val="22"/>
        </w:rPr>
        <w:t xml:space="preserve"> </w:t>
      </w:r>
      <w:r w:rsidRPr="00DF4978">
        <w:rPr>
          <w:rFonts w:ascii="Arial" w:hAnsi="Arial" w:cs="Arial"/>
          <w:sz w:val="22"/>
          <w:szCs w:val="22"/>
        </w:rPr>
        <w:t xml:space="preserve">stævner forventes </w:t>
      </w:r>
      <w:r w:rsidRPr="00DF4978" w:rsidR="00B4594C">
        <w:rPr>
          <w:rFonts w:ascii="Arial" w:hAnsi="Arial" w:cs="Arial"/>
          <w:sz w:val="22"/>
          <w:szCs w:val="22"/>
        </w:rPr>
        <w:t>at have følgende kommunikationsplan:</w:t>
      </w:r>
    </w:p>
    <w:p w:rsidRPr="00DF4978" w:rsidR="00590F08" w:rsidP="00590F08" w:rsidRDefault="00B4594C" w14:paraId="3AD126F9" w14:textId="61C4FD74">
      <w:pPr>
        <w:pStyle w:val="Listeafsnit"/>
        <w:numPr>
          <w:ilvl w:val="0"/>
          <w:numId w:val="2"/>
        </w:numPr>
        <w:rPr>
          <w:rFonts w:ascii="Arial" w:hAnsi="Arial" w:cs="Arial"/>
        </w:rPr>
      </w:pPr>
      <w:r w:rsidRPr="00DF4978">
        <w:rPr>
          <w:rFonts w:ascii="Arial" w:hAnsi="Arial" w:cs="Arial"/>
        </w:rPr>
        <w:t xml:space="preserve">Stævnedatoer offentliggøres </w:t>
      </w:r>
      <w:r w:rsidRPr="00DF4978" w:rsidR="002103F8">
        <w:rPr>
          <w:rFonts w:ascii="Arial" w:hAnsi="Arial" w:cs="Arial"/>
        </w:rPr>
        <w:t>omkring den</w:t>
      </w:r>
      <w:r w:rsidRPr="00DF4978">
        <w:rPr>
          <w:rFonts w:ascii="Arial" w:hAnsi="Arial" w:cs="Arial"/>
        </w:rPr>
        <w:t xml:space="preserve"> 30. juni hver</w:t>
      </w:r>
      <w:r w:rsidRPr="00DF4978" w:rsidR="505D51CE">
        <w:rPr>
          <w:rFonts w:ascii="Arial" w:hAnsi="Arial" w:cs="Arial"/>
        </w:rPr>
        <w:t>t</w:t>
      </w:r>
      <w:r w:rsidRPr="00DF4978">
        <w:rPr>
          <w:rFonts w:ascii="Arial" w:hAnsi="Arial" w:cs="Arial"/>
        </w:rPr>
        <w:t xml:space="preserve"> år.</w:t>
      </w:r>
    </w:p>
    <w:p w:rsidRPr="00DF4978" w:rsidR="00590F08" w:rsidP="00590F08" w:rsidRDefault="002103F8" w14:paraId="1FF1FCCB" w14:textId="5E12D24B">
      <w:pPr>
        <w:pStyle w:val="Listeafsnit"/>
        <w:numPr>
          <w:ilvl w:val="0"/>
          <w:numId w:val="2"/>
        </w:numPr>
        <w:rPr>
          <w:rFonts w:ascii="Arial" w:hAnsi="Arial" w:cs="Arial"/>
        </w:rPr>
      </w:pPr>
      <w:r w:rsidRPr="00DF4978">
        <w:rPr>
          <w:rFonts w:ascii="Arial" w:hAnsi="Arial" w:cs="Arial"/>
        </w:rPr>
        <w:t xml:space="preserve">Ca. </w:t>
      </w:r>
      <w:r w:rsidRPr="00DF4978" w:rsidR="00B4594C">
        <w:rPr>
          <w:rFonts w:ascii="Arial" w:hAnsi="Arial" w:cs="Arial"/>
        </w:rPr>
        <w:t>2 mdr. før stævneafholdes forventes invi</w:t>
      </w:r>
      <w:r w:rsidRPr="00DF4978" w:rsidR="00590F08">
        <w:rPr>
          <w:rFonts w:ascii="Arial" w:hAnsi="Arial" w:cs="Arial"/>
        </w:rPr>
        <w:t xml:space="preserve">tationen at kunne ses på </w:t>
      </w:r>
      <w:hyperlink w:history="1" r:id="rId17">
        <w:r w:rsidRPr="00DF4978" w:rsidR="00590F08">
          <w:rPr>
            <w:rStyle w:val="Hyperlink"/>
            <w:rFonts w:ascii="Arial" w:hAnsi="Arial" w:cs="Arial"/>
          </w:rPr>
          <w:t>Svømmetider.dk</w:t>
        </w:r>
      </w:hyperlink>
    </w:p>
    <w:p w:rsidRPr="00DF4978" w:rsidR="00DB622B" w:rsidP="0037763F" w:rsidRDefault="002103F8" w14:paraId="1332BF95" w14:textId="420FD4FB">
      <w:pPr>
        <w:pStyle w:val="Listeafsnit"/>
        <w:numPr>
          <w:ilvl w:val="0"/>
          <w:numId w:val="2"/>
        </w:numPr>
        <w:rPr>
          <w:rFonts w:ascii="Arial" w:hAnsi="Arial" w:cs="Arial"/>
        </w:rPr>
      </w:pPr>
      <w:r w:rsidRPr="00DF4978">
        <w:rPr>
          <w:rFonts w:ascii="Arial" w:hAnsi="Arial" w:cs="Arial"/>
        </w:rPr>
        <w:t xml:space="preserve">Ca. </w:t>
      </w:r>
      <w:r w:rsidRPr="00DF4978" w:rsidR="00590F08">
        <w:rPr>
          <w:rFonts w:ascii="Arial" w:hAnsi="Arial" w:cs="Arial"/>
        </w:rPr>
        <w:t>1 mdr. før stævnet vil der være tilmelding</w:t>
      </w:r>
      <w:r w:rsidRPr="00DF4978" w:rsidR="00E74623">
        <w:rPr>
          <w:rFonts w:ascii="Arial" w:hAnsi="Arial" w:cs="Arial"/>
        </w:rPr>
        <w:t xml:space="preserve"> af svømmere og official</w:t>
      </w:r>
      <w:r w:rsidRPr="00DF4978" w:rsidR="00E378A4">
        <w:rPr>
          <w:rFonts w:ascii="Arial" w:hAnsi="Arial" w:cs="Arial"/>
        </w:rPr>
        <w:t>. I skal selv sørge for at holde øje med tilmeldingsfristen.</w:t>
      </w:r>
    </w:p>
    <w:p w:rsidRPr="00DF4978" w:rsidR="00D46DEB" w:rsidP="0037763F" w:rsidRDefault="00D46DEB" w14:paraId="2AABA114" w14:textId="77777777">
      <w:pPr>
        <w:rPr>
          <w:rFonts w:ascii="Arial" w:hAnsi="Arial" w:cs="Arial"/>
          <w:color w:val="0070C0"/>
          <w:sz w:val="22"/>
          <w:szCs w:val="22"/>
          <w:u w:val="single"/>
        </w:rPr>
      </w:pPr>
    </w:p>
    <w:p w:rsidRPr="00DF4978" w:rsidR="00DB622B" w:rsidP="0037763F" w:rsidRDefault="002103F8" w14:paraId="20E21368" w14:textId="1A613146">
      <w:pPr>
        <w:rPr>
          <w:rFonts w:ascii="Arial" w:hAnsi="Arial" w:cs="Arial"/>
          <w:color w:val="0070C0"/>
          <w:sz w:val="22"/>
          <w:szCs w:val="22"/>
          <w:u w:val="single"/>
        </w:rPr>
      </w:pPr>
      <w:r w:rsidRPr="00DF4978">
        <w:rPr>
          <w:rFonts w:ascii="Arial" w:hAnsi="Arial" w:cs="Arial"/>
          <w:color w:val="0070C0"/>
          <w:sz w:val="22"/>
          <w:szCs w:val="22"/>
          <w:u w:val="single"/>
        </w:rPr>
        <w:t xml:space="preserve">Hvordan følger </w:t>
      </w:r>
      <w:r w:rsidRPr="00DF4978" w:rsidR="00666849">
        <w:rPr>
          <w:rFonts w:ascii="Arial" w:hAnsi="Arial" w:cs="Arial"/>
          <w:color w:val="0070C0"/>
          <w:sz w:val="22"/>
          <w:szCs w:val="22"/>
          <w:u w:val="single"/>
        </w:rPr>
        <w:t>Klubben</w:t>
      </w:r>
      <w:r w:rsidRPr="00DF4978" w:rsidR="00A64415">
        <w:rPr>
          <w:rFonts w:ascii="Arial" w:hAnsi="Arial" w:cs="Arial"/>
          <w:color w:val="0070C0"/>
          <w:sz w:val="22"/>
          <w:szCs w:val="22"/>
          <w:u w:val="single"/>
        </w:rPr>
        <w:t xml:space="preserve"> </w:t>
      </w:r>
      <w:r w:rsidRPr="00DF4978">
        <w:rPr>
          <w:rFonts w:ascii="Arial" w:hAnsi="Arial" w:cs="Arial"/>
          <w:color w:val="0070C0"/>
          <w:sz w:val="22"/>
          <w:szCs w:val="22"/>
          <w:u w:val="single"/>
        </w:rPr>
        <w:t>stævner</w:t>
      </w:r>
      <w:r w:rsidRPr="00DF4978" w:rsidR="00666849">
        <w:rPr>
          <w:rFonts w:ascii="Arial" w:hAnsi="Arial" w:cs="Arial"/>
          <w:color w:val="0070C0"/>
          <w:sz w:val="22"/>
          <w:szCs w:val="22"/>
          <w:u w:val="single"/>
        </w:rPr>
        <w:t>ne</w:t>
      </w:r>
      <w:r w:rsidRPr="00DF4978" w:rsidR="00A64415">
        <w:rPr>
          <w:rFonts w:ascii="Arial" w:hAnsi="Arial" w:cs="Arial"/>
          <w:color w:val="0070C0"/>
          <w:sz w:val="22"/>
          <w:szCs w:val="22"/>
          <w:u w:val="single"/>
        </w:rPr>
        <w:t xml:space="preserve"> i Svømmetider</w:t>
      </w:r>
    </w:p>
    <w:p w:rsidRPr="00DF4978" w:rsidR="00D46DEB" w:rsidP="3CA7F8C8" w:rsidRDefault="00D46DEB" w14:paraId="1D4E5683" w14:textId="27D97C82">
      <w:pPr>
        <w:rPr>
          <w:rFonts w:ascii="Arial" w:hAnsi="Arial" w:cs="Arial"/>
          <w:sz w:val="22"/>
          <w:szCs w:val="22"/>
        </w:rPr>
      </w:pPr>
      <w:r w:rsidRPr="00DF4978">
        <w:rPr>
          <w:rFonts w:ascii="Arial" w:hAnsi="Arial" w:cs="Arial"/>
          <w:sz w:val="22"/>
          <w:szCs w:val="22"/>
        </w:rPr>
        <w:t>Log på svømmetider.dk</w:t>
      </w:r>
    </w:p>
    <w:p w:rsidRPr="00DF4978" w:rsidR="00D46DEB" w:rsidP="00D46DEB" w:rsidRDefault="00D46DEB" w14:paraId="1CDF0944" w14:textId="0A24DEA7">
      <w:pPr>
        <w:pStyle w:val="Listeafsnit"/>
        <w:numPr>
          <w:ilvl w:val="0"/>
          <w:numId w:val="2"/>
        </w:numPr>
        <w:rPr>
          <w:rFonts w:ascii="Arial" w:hAnsi="Arial" w:cs="Arial"/>
        </w:rPr>
      </w:pPr>
      <w:r w:rsidRPr="00DF4978">
        <w:rPr>
          <w:rFonts w:ascii="Arial" w:hAnsi="Arial" w:cs="Arial"/>
        </w:rPr>
        <w:t>Min klub</w:t>
      </w:r>
    </w:p>
    <w:p w:rsidRPr="00DF4978" w:rsidR="00D46DEB" w:rsidP="3CA7F8C8" w:rsidRDefault="00D46DEB" w14:paraId="46F287C0" w14:textId="799806B3">
      <w:pPr>
        <w:pStyle w:val="Listeafsnit"/>
        <w:numPr>
          <w:ilvl w:val="0"/>
          <w:numId w:val="2"/>
        </w:numPr>
        <w:rPr>
          <w:rFonts w:ascii="Arial" w:hAnsi="Arial" w:cs="Arial"/>
        </w:rPr>
      </w:pPr>
      <w:r w:rsidRPr="00DF4978">
        <w:rPr>
          <w:rFonts w:ascii="Arial" w:hAnsi="Arial" w:cs="Arial"/>
        </w:rPr>
        <w:t>Klubbens stævner</w:t>
      </w:r>
    </w:p>
    <w:p w:rsidRPr="00DF4978" w:rsidR="3CA7F8C8" w:rsidP="3CA7F8C8" w:rsidRDefault="00D46DEB" w14:paraId="69819BF4" w14:textId="6159A3EC">
      <w:pPr>
        <w:rPr>
          <w:rFonts w:ascii="Arial" w:hAnsi="Arial" w:cs="Arial"/>
          <w:sz w:val="22"/>
          <w:szCs w:val="22"/>
        </w:rPr>
      </w:pPr>
      <w:r w:rsidRPr="00DF4978">
        <w:rPr>
          <w:rFonts w:ascii="Arial" w:hAnsi="Arial" w:cs="Arial"/>
          <w:sz w:val="22"/>
          <w:szCs w:val="22"/>
        </w:rPr>
        <w:drawing>
          <wp:inline distT="0" distB="0" distL="0" distR="0" wp14:anchorId="3CA642F0" wp14:editId="6E3CC3C4">
            <wp:extent cx="1615627" cy="934254"/>
            <wp:effectExtent l="0" t="0" r="0" b="5715"/>
            <wp:docPr id="466063034" name="Billede 466063034" descr="Et billede, der indeholder tekst, skærmbillede, Font/skrifttype, hvid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063034" name="Billede 1" descr="Et billede, der indeholder tekst, skærmbillede, Font/skrifttype, hvid&#10;&#10;Automatisk genereret beskrivelse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46202" cy="951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F4978" w:rsidR="00D46DEB" w:rsidP="3CA7F8C8" w:rsidRDefault="00D46DEB" w14:paraId="0EEC7A27" w14:textId="77777777">
      <w:pPr>
        <w:rPr>
          <w:rFonts w:ascii="Arial" w:hAnsi="Arial" w:cs="Arial"/>
          <w:sz w:val="22"/>
          <w:szCs w:val="22"/>
        </w:rPr>
      </w:pPr>
    </w:p>
    <w:p w:rsidRPr="00DF4978" w:rsidR="00D46DEB" w:rsidP="3CA7F8C8" w:rsidRDefault="00277883" w14:paraId="08EDCA54" w14:textId="16130A68">
      <w:pPr>
        <w:rPr>
          <w:rFonts w:ascii="Arial" w:hAnsi="Arial" w:cs="Arial"/>
          <w:sz w:val="22"/>
          <w:szCs w:val="22"/>
        </w:rPr>
      </w:pPr>
      <w:r w:rsidRPr="00DF4978">
        <w:rPr>
          <w:rFonts w:ascii="Arial" w:hAnsi="Arial" w:cs="Arial"/>
          <w:sz w:val="22"/>
          <w:szCs w:val="22"/>
        </w:rPr>
        <w:t>Følg denne vejledning på svømmetider.dk</w:t>
      </w:r>
    </w:p>
    <w:p w:rsidRPr="00DF4978" w:rsidR="00277883" w:rsidP="00277883" w:rsidRDefault="00277883" w14:paraId="64A535C7" w14:textId="72D21821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rPr>
          <w:rFonts w:ascii="Arial" w:hAnsi="Arial" w:cs="Arial"/>
          <w:sz w:val="22"/>
          <w:szCs w:val="22"/>
        </w:rPr>
      </w:pPr>
      <w:r w:rsidRPr="00DF4978">
        <w:rPr>
          <w:rFonts w:ascii="Arial" w:hAnsi="Arial" w:cs="Arial"/>
          <w:sz w:val="22"/>
          <w:szCs w:val="22"/>
        </w:rPr>
        <w:t>Find stævnet i </w:t>
      </w:r>
      <w:hyperlink w:history="1" r:id="rId19">
        <w:r w:rsidRPr="00294A5B">
          <w:rPr>
            <w:rStyle w:val="Hyperlink"/>
            <w:rFonts w:ascii="Arial" w:hAnsi="Arial" w:cs="Arial"/>
            <w:b/>
            <w:bCs/>
            <w:color w:val="0070C0"/>
            <w:sz w:val="22"/>
            <w:szCs w:val="22"/>
          </w:rPr>
          <w:t>stævnekalenderen</w:t>
        </w:r>
      </w:hyperlink>
      <w:r w:rsidRPr="00294A5B">
        <w:rPr>
          <w:rFonts w:ascii="Arial" w:hAnsi="Arial" w:cs="Arial"/>
          <w:b/>
          <w:bCs/>
          <w:color w:val="0070C0"/>
          <w:sz w:val="22"/>
          <w:szCs w:val="22"/>
        </w:rPr>
        <w:t>,</w:t>
      </w:r>
      <w:r w:rsidRPr="00294A5B">
        <w:rPr>
          <w:rFonts w:ascii="Arial" w:hAnsi="Arial" w:cs="Arial"/>
          <w:color w:val="0070C0"/>
          <w:sz w:val="22"/>
          <w:szCs w:val="22"/>
        </w:rPr>
        <w:t xml:space="preserve"> </w:t>
      </w:r>
      <w:r w:rsidRPr="00DF4978">
        <w:rPr>
          <w:rFonts w:ascii="Arial" w:hAnsi="Arial" w:cs="Arial"/>
          <w:sz w:val="22"/>
          <w:szCs w:val="22"/>
        </w:rPr>
        <w:t>og tilføj stævnet til klubbens stævner. På den måde skal der ikke indlæses nogen filer, og du kan komme direkte i gang med at tilmelde til stævnet.</w:t>
      </w:r>
    </w:p>
    <w:p w:rsidRPr="00DF4978" w:rsidR="00277883" w:rsidP="3CA7F8C8" w:rsidRDefault="00606CE1" w14:paraId="7FA4FEDD" w14:textId="15122598">
      <w:pPr>
        <w:rPr>
          <w:rFonts w:ascii="Arial" w:hAnsi="Arial" w:cs="Arial"/>
          <w:sz w:val="22"/>
          <w:szCs w:val="22"/>
        </w:rPr>
      </w:pPr>
      <w:r w:rsidRPr="00DF4978">
        <w:rPr>
          <w:rFonts w:ascii="Arial" w:hAnsi="Arial" w:cs="Arial"/>
          <w:sz w:val="22"/>
          <w:szCs w:val="22"/>
        </w:rPr>
        <w:lastRenderedPageBreak/>
        <w:t>Skriv stævnets navn:</w:t>
      </w:r>
    </w:p>
    <w:p w:rsidRPr="00DF4978" w:rsidR="00606CE1" w:rsidP="3CA7F8C8" w:rsidRDefault="00606CE1" w14:paraId="4A3A94DB" w14:textId="64CDC851">
      <w:pPr>
        <w:rPr>
          <w:rFonts w:ascii="Arial" w:hAnsi="Arial" w:cs="Arial"/>
          <w:sz w:val="22"/>
          <w:szCs w:val="22"/>
        </w:rPr>
      </w:pPr>
      <w:r w:rsidRPr="00DF4978">
        <w:rPr>
          <w:rFonts w:ascii="Arial" w:hAnsi="Arial" w:cs="Arial"/>
          <w:sz w:val="22"/>
          <w:szCs w:val="22"/>
        </w:rPr>
        <w:drawing>
          <wp:inline distT="0" distB="0" distL="0" distR="0" wp14:anchorId="458AA591" wp14:editId="0747B3C3">
            <wp:extent cx="4168094" cy="2032990"/>
            <wp:effectExtent l="0" t="0" r="0" b="0"/>
            <wp:docPr id="1125897541" name="Billede 1125897541" descr="Et billede, der indeholder tekst, skærmbillede, Font/skrifttyp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897541" name="Billede 1" descr="Et billede, der indeholder tekst, skærmbillede, Font/skrifttype&#10;&#10;Automatisk genereret beskrivelse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210435" cy="2053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F4978" w:rsidR="00606CE1" w:rsidP="3CA7F8C8" w:rsidRDefault="00606CE1" w14:paraId="63307A3B" w14:textId="77777777">
      <w:pPr>
        <w:rPr>
          <w:rFonts w:ascii="Arial" w:hAnsi="Arial" w:cs="Arial"/>
          <w:sz w:val="22"/>
          <w:szCs w:val="22"/>
        </w:rPr>
      </w:pPr>
    </w:p>
    <w:p w:rsidRPr="00DF4978" w:rsidR="00606CE1" w:rsidP="3CA7F8C8" w:rsidRDefault="00606CE1" w14:paraId="5B7A44F0" w14:textId="66973907">
      <w:pPr>
        <w:rPr>
          <w:rFonts w:ascii="Arial" w:hAnsi="Arial" w:cs="Arial"/>
          <w:sz w:val="22"/>
          <w:szCs w:val="22"/>
        </w:rPr>
      </w:pPr>
      <w:r w:rsidRPr="00DF4978">
        <w:rPr>
          <w:rFonts w:ascii="Arial" w:hAnsi="Arial" w:cs="Arial"/>
          <w:sz w:val="22"/>
          <w:szCs w:val="22"/>
        </w:rPr>
        <w:t>Vælg</w:t>
      </w:r>
      <w:r w:rsidR="00294A5B">
        <w:rPr>
          <w:rFonts w:ascii="Arial" w:hAnsi="Arial" w:cs="Arial"/>
          <w:sz w:val="22"/>
          <w:szCs w:val="22"/>
        </w:rPr>
        <w:t xml:space="preserve"> og dobbeltklik på</w:t>
      </w:r>
      <w:r w:rsidRPr="00DF4978">
        <w:rPr>
          <w:rFonts w:ascii="Arial" w:hAnsi="Arial" w:cs="Arial"/>
          <w:sz w:val="22"/>
          <w:szCs w:val="22"/>
        </w:rPr>
        <w:t xml:space="preserve"> stævnet i listen</w:t>
      </w:r>
      <w:r w:rsidR="00294A5B">
        <w:rPr>
          <w:rFonts w:ascii="Arial" w:hAnsi="Arial" w:cs="Arial"/>
          <w:sz w:val="22"/>
          <w:szCs w:val="22"/>
        </w:rPr>
        <w:br/>
      </w:r>
    </w:p>
    <w:p w:rsidRPr="00DF4978" w:rsidR="00606CE1" w:rsidP="3CA7F8C8" w:rsidRDefault="00294A5B" w14:paraId="51D25CDC" w14:textId="3D7F342E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54018B06" wp14:editId="0CE894F3">
                <wp:simplePos x="0" y="0"/>
                <wp:positionH relativeFrom="column">
                  <wp:posOffset>204606</wp:posOffset>
                </wp:positionH>
                <wp:positionV relativeFrom="paragraph">
                  <wp:posOffset>2188623</wp:posOffset>
                </wp:positionV>
                <wp:extent cx="915840" cy="48240"/>
                <wp:effectExtent l="88900" t="139700" r="100330" b="142875"/>
                <wp:wrapNone/>
                <wp:docPr id="1675299773" name="Håndskrift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91584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id="_x0000_t75" coordsize="21600,21600" filled="f" stroked="f" o:spt="75" o:preferrelative="t" path="m@4@5l@4@11@9@11@9@5xe" w14:anchorId="7D7E63B7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Håndskrift 3" style="position:absolute;margin-left:11.85pt;margin-top:163.85pt;width:80.6pt;height:20.8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">
                <v:imagedata o:title="" r:id="rId22"/>
              </v:shape>
            </w:pict>
          </mc:Fallback>
        </mc:AlternateContent>
      </w:r>
      <w:r w:rsidRPr="00DF4978" w:rsidR="006D5D38">
        <w:rPr>
          <w:rFonts w:ascii="Arial" w:hAnsi="Arial" w:cs="Arial"/>
          <w:sz w:val="22"/>
          <w:szCs w:val="22"/>
        </w:rPr>
        <w:drawing>
          <wp:inline distT="0" distB="0" distL="0" distR="0" wp14:anchorId="0CD1512A" wp14:editId="1B114340">
            <wp:extent cx="6120130" cy="2444115"/>
            <wp:effectExtent l="0" t="0" r="1270" b="0"/>
            <wp:docPr id="151208049" name="Billede 151208049" descr="Et billede, der indeholder tekst, skærmbillede, Font/skrifttype, nummer/tal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208049" name="Billede 1" descr="Et billede, der indeholder tekst, skærmbillede, Font/skrifttype, nummer/tal&#10;&#10;Automatisk genereret beskrivelse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44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F4978" w:rsidR="009454FB" w:rsidP="3CA7F8C8" w:rsidRDefault="009454FB" w14:paraId="25FCAF3D" w14:textId="77777777">
      <w:pPr>
        <w:rPr>
          <w:rFonts w:ascii="Arial" w:hAnsi="Arial" w:cs="Arial"/>
          <w:sz w:val="22"/>
          <w:szCs w:val="22"/>
        </w:rPr>
      </w:pPr>
    </w:p>
    <w:p w:rsidRPr="00DF4978" w:rsidR="009454FB" w:rsidP="3CA7F8C8" w:rsidRDefault="005407C6" w14:paraId="247F3F65" w14:textId="46E552D5">
      <w:pPr>
        <w:rPr>
          <w:rFonts w:ascii="Arial" w:hAnsi="Arial" w:cs="Arial"/>
          <w:sz w:val="22"/>
          <w:szCs w:val="22"/>
        </w:rPr>
      </w:pPr>
      <w:r w:rsidRPr="00DF4978">
        <w:rPr>
          <w:rFonts w:ascii="Arial" w:hAnsi="Arial" w:cs="Arial"/>
          <w:sz w:val="22"/>
          <w:szCs w:val="22"/>
        </w:rPr>
        <w:t>Vælg denne funktion</w:t>
      </w:r>
      <w:r w:rsidR="00294A5B">
        <w:rPr>
          <w:rFonts w:ascii="Arial" w:hAnsi="Arial" w:cs="Arial"/>
          <w:sz w:val="22"/>
          <w:szCs w:val="22"/>
        </w:rPr>
        <w:t xml:space="preserve"> til højre i billedet</w:t>
      </w:r>
      <w:r w:rsidRPr="00DF4978">
        <w:rPr>
          <w:rFonts w:ascii="Arial" w:hAnsi="Arial" w:cs="Arial"/>
          <w:sz w:val="22"/>
          <w:szCs w:val="22"/>
        </w:rPr>
        <w:t>:</w:t>
      </w:r>
    </w:p>
    <w:p w:rsidRPr="00DF4978" w:rsidR="005407C6" w:rsidP="3CA7F8C8" w:rsidRDefault="005407C6" w14:paraId="702C1760" w14:textId="4A5CB3C2">
      <w:pPr>
        <w:rPr>
          <w:rFonts w:ascii="Arial" w:hAnsi="Arial" w:cs="Arial"/>
          <w:sz w:val="22"/>
          <w:szCs w:val="22"/>
        </w:rPr>
      </w:pPr>
      <w:r w:rsidRPr="00DF4978">
        <w:rPr>
          <w:rFonts w:ascii="Arial" w:hAnsi="Arial" w:cs="Arial"/>
          <w:sz w:val="22"/>
          <w:szCs w:val="22"/>
        </w:rPr>
        <w:drawing>
          <wp:inline distT="0" distB="0" distL="0" distR="0" wp14:anchorId="6168F87C" wp14:editId="54E29749">
            <wp:extent cx="6120130" cy="1800225"/>
            <wp:effectExtent l="0" t="0" r="1270" b="3175"/>
            <wp:docPr id="1002296417" name="Billede 1002296417" descr="Et billede, der indeholder tekst, skærmbillede, Font/skrifttyp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296417" name="Billede 1" descr="Et billede, der indeholder tekst, skærmbillede, Font/skrifttype&#10;&#10;Automatisk genereret beskrivelse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F4978" w:rsidR="008D721F" w:rsidP="3CA7F8C8" w:rsidRDefault="008D721F" w14:paraId="32EB6392" w14:textId="209E7CEC">
      <w:pPr>
        <w:rPr>
          <w:rFonts w:ascii="Arial" w:hAnsi="Arial" w:cs="Arial"/>
          <w:sz w:val="22"/>
          <w:szCs w:val="22"/>
        </w:rPr>
      </w:pPr>
      <w:r w:rsidRPr="00DF4978">
        <w:rPr>
          <w:rFonts w:ascii="Arial" w:hAnsi="Arial" w:cs="Arial"/>
          <w:sz w:val="22"/>
          <w:szCs w:val="22"/>
        </w:rPr>
        <w:t xml:space="preserve">Herefter kan du se stævnet i din oversigt </w:t>
      </w:r>
      <w:r w:rsidR="00294A5B">
        <w:rPr>
          <w:rFonts w:ascii="Arial" w:hAnsi="Arial" w:cs="Arial"/>
          <w:sz w:val="22"/>
          <w:szCs w:val="22"/>
        </w:rPr>
        <w:t xml:space="preserve">for klubbens stævner </w:t>
      </w:r>
      <w:r w:rsidRPr="00DF4978">
        <w:rPr>
          <w:rFonts w:ascii="Arial" w:hAnsi="Arial" w:cs="Arial"/>
          <w:sz w:val="22"/>
          <w:szCs w:val="22"/>
        </w:rPr>
        <w:t>og modtager automatisk information.</w:t>
      </w:r>
    </w:p>
    <w:p w:rsidRPr="00DF4978" w:rsidR="008D721F" w:rsidP="3CA7F8C8" w:rsidRDefault="00DF4978" w14:paraId="3694CB70" w14:textId="68EC18ED">
      <w:pPr>
        <w:rPr>
          <w:rFonts w:ascii="Arial" w:hAnsi="Arial" w:cs="Arial"/>
          <w:sz w:val="22"/>
          <w:szCs w:val="22"/>
        </w:rPr>
      </w:pPr>
      <w:r w:rsidRPr="00DF4978">
        <w:rPr>
          <w:rFonts w:ascii="Arial" w:hAnsi="Arial" w:cs="Arial"/>
          <w:noProof/>
          <w:sz w:val="22"/>
          <w:szCs w:val="22"/>
        </w:rPr>
        <w:lastRenderedPageBreak/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448525E5" wp14:editId="56A1F93B">
                <wp:simplePos x="0" y="0"/>
                <wp:positionH relativeFrom="column">
                  <wp:posOffset>2360646</wp:posOffset>
                </wp:positionH>
                <wp:positionV relativeFrom="paragraph">
                  <wp:posOffset>27015</wp:posOffset>
                </wp:positionV>
                <wp:extent cx="1223640" cy="3240"/>
                <wp:effectExtent l="76200" t="139700" r="85090" b="136525"/>
                <wp:wrapNone/>
                <wp:docPr id="2068208806" name="Håndskrift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122364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Håndskrift 2" style="position:absolute;margin-left:181.7pt;margin-top:-6.35pt;width:104.9pt;height:17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" w14:anchorId="15B1CE19">
                <v:imagedata o:title="" r:id="rId26"/>
              </v:shape>
            </w:pict>
          </mc:Fallback>
        </mc:AlternateContent>
      </w:r>
      <w:r w:rsidRPr="00DF4978">
        <w:rPr>
          <w:rFonts w:ascii="Arial" w:hAnsi="Arial" w:cs="Arial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617A6F1C" wp14:editId="7B80972C">
                <wp:simplePos x="0" y="0"/>
                <wp:positionH relativeFrom="column">
                  <wp:posOffset>41526</wp:posOffset>
                </wp:positionH>
                <wp:positionV relativeFrom="paragraph">
                  <wp:posOffset>1799220</wp:posOffset>
                </wp:positionV>
                <wp:extent cx="554400" cy="91800"/>
                <wp:effectExtent l="88900" t="139700" r="93345" b="137160"/>
                <wp:wrapNone/>
                <wp:docPr id="799439287" name="Håndskrift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55440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Håndskrift 1" style="position:absolute;margin-left:-1pt;margin-top:133.15pt;width:52.15pt;height:24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" w14:anchorId="1DBED46F">
                <v:imagedata o:title="" r:id="rId28"/>
              </v:shape>
            </w:pict>
          </mc:Fallback>
        </mc:AlternateContent>
      </w:r>
      <w:r w:rsidRPr="00DF4978" w:rsidR="008D721F">
        <w:rPr>
          <w:rFonts w:ascii="Arial" w:hAnsi="Arial" w:cs="Arial"/>
          <w:sz w:val="22"/>
          <w:szCs w:val="22"/>
        </w:rPr>
        <w:drawing>
          <wp:inline distT="0" distB="0" distL="0" distR="0" wp14:anchorId="5A7B69C1" wp14:editId="5D45D140">
            <wp:extent cx="6120130" cy="1995805"/>
            <wp:effectExtent l="0" t="0" r="1270" b="0"/>
            <wp:docPr id="1676478657" name="Billede 1676478657" descr="Et billede, der indeholder tekst, skærmbillede, Font/skrifttyp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6478657" name="Billede 1" descr="Et billede, der indeholder tekst, skærmbillede, Font/skrifttype&#10;&#10;Automatisk genereret beskrivelse"/>
                    <pic:cNvPicPr/>
                  </pic:nvPicPr>
                  <pic:blipFill rotWithShape="1">
                    <a:blip r:embed="rId29"/>
                    <a:srcRect t="-23" b="-23"/>
                    <a:stretch/>
                  </pic:blipFill>
                  <pic:spPr>
                    <a:xfrm>
                      <a:off x="0" y="0"/>
                      <a:ext cx="6120130" cy="199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F4978" w:rsidR="00655AEA" w:rsidP="3CA7F8C8" w:rsidRDefault="00655AEA" w14:paraId="38E76C32" w14:textId="77777777">
      <w:pPr>
        <w:rPr>
          <w:rFonts w:ascii="Arial" w:hAnsi="Arial" w:cs="Arial"/>
          <w:sz w:val="22"/>
          <w:szCs w:val="22"/>
        </w:rPr>
      </w:pPr>
    </w:p>
    <w:p w:rsidRPr="00DF4978" w:rsidR="0037763F" w:rsidP="0037763F" w:rsidRDefault="00E378A4" w14:paraId="4511E77A" w14:textId="6A6CCE5F">
      <w:pPr>
        <w:rPr>
          <w:rFonts w:ascii="Arial" w:hAnsi="Arial" w:cs="Arial"/>
          <w:sz w:val="22"/>
          <w:szCs w:val="22"/>
        </w:rPr>
      </w:pPr>
      <w:r w:rsidRPr="00DF4978">
        <w:rPr>
          <w:rFonts w:ascii="Arial" w:hAnsi="Arial" w:cs="Arial"/>
          <w:b/>
          <w:bCs/>
          <w:sz w:val="22"/>
          <w:szCs w:val="22"/>
          <w:u w:val="single"/>
        </w:rPr>
        <w:t>Tilmelding</w:t>
      </w:r>
      <w:r w:rsidRPr="00DF4978">
        <w:rPr>
          <w:rFonts w:ascii="Arial" w:hAnsi="Arial" w:cs="Arial"/>
          <w:sz w:val="22"/>
          <w:szCs w:val="22"/>
        </w:rPr>
        <w:t xml:space="preserve"> sker </w:t>
      </w:r>
      <w:r w:rsidRPr="00DF4978" w:rsidR="0037763F">
        <w:rPr>
          <w:rFonts w:ascii="Arial" w:hAnsi="Arial" w:cs="Arial"/>
          <w:sz w:val="22"/>
          <w:szCs w:val="22"/>
        </w:rPr>
        <w:t xml:space="preserve">via </w:t>
      </w:r>
      <w:hyperlink w:history="1" r:id="rId30">
        <w:r w:rsidRPr="00DF4978" w:rsidR="0037763F">
          <w:rPr>
            <w:rStyle w:val="Hyperlink"/>
            <w:rFonts w:ascii="Arial" w:hAnsi="Arial" w:cs="Arial"/>
            <w:sz w:val="22"/>
            <w:szCs w:val="22"/>
          </w:rPr>
          <w:t>Svømmetider.dk</w:t>
        </w:r>
      </w:hyperlink>
      <w:r w:rsidRPr="00DF4978" w:rsidR="0037763F">
        <w:rPr>
          <w:rFonts w:ascii="Arial" w:hAnsi="Arial" w:cs="Arial"/>
          <w:sz w:val="22"/>
          <w:szCs w:val="22"/>
        </w:rPr>
        <w:t>.</w:t>
      </w:r>
      <w:r w:rsidRPr="00DF4978">
        <w:rPr>
          <w:rFonts w:ascii="Arial" w:hAnsi="Arial" w:cs="Arial"/>
          <w:sz w:val="22"/>
          <w:szCs w:val="22"/>
        </w:rPr>
        <w:t xml:space="preserve"> Har din klub ikke licens til svømmetider.dk endnu, så kontakt Idrætsudvalget på nedenstående mail.</w:t>
      </w:r>
    </w:p>
    <w:p w:rsidRPr="00DF4978" w:rsidR="00D8442D" w:rsidP="0037763F" w:rsidRDefault="00D8442D" w14:paraId="08CD8314" w14:textId="77777777">
      <w:pPr>
        <w:rPr>
          <w:rFonts w:ascii="Arial" w:hAnsi="Arial" w:cs="Arial"/>
          <w:sz w:val="22"/>
          <w:szCs w:val="22"/>
        </w:rPr>
      </w:pPr>
    </w:p>
    <w:p w:rsidRPr="00DF4978" w:rsidR="00D8442D" w:rsidP="0037763F" w:rsidRDefault="00D8442D" w14:paraId="255E840F" w14:textId="77777777">
      <w:pPr>
        <w:rPr>
          <w:rFonts w:ascii="Arial" w:hAnsi="Arial" w:cs="Arial"/>
          <w:sz w:val="22"/>
          <w:szCs w:val="22"/>
        </w:rPr>
      </w:pPr>
    </w:p>
    <w:p w:rsidRPr="00DF4978" w:rsidR="009C04D8" w:rsidP="0037763F" w:rsidRDefault="00E378A4" w14:paraId="4BBFFB72" w14:textId="57229691">
      <w:pPr>
        <w:rPr>
          <w:rFonts w:ascii="Arial" w:hAnsi="Arial" w:cs="Arial"/>
          <w:sz w:val="22"/>
          <w:szCs w:val="22"/>
        </w:rPr>
      </w:pPr>
      <w:r w:rsidRPr="00DF4978">
        <w:rPr>
          <w:rFonts w:ascii="Arial" w:hAnsi="Arial" w:cs="Arial"/>
          <w:sz w:val="22"/>
          <w:szCs w:val="22"/>
        </w:rPr>
        <w:t xml:space="preserve">Kontakt vedr. stævner sker til: </w:t>
      </w:r>
      <w:hyperlink w:history="1" r:id="rId31">
        <w:r w:rsidRPr="00DF4978">
          <w:rPr>
            <w:rStyle w:val="Hyperlink"/>
            <w:rFonts w:ascii="Arial" w:hAnsi="Arial" w:cs="Arial"/>
            <w:sz w:val="22"/>
            <w:szCs w:val="22"/>
          </w:rPr>
          <w:t>swim@parasport.dk</w:t>
        </w:r>
      </w:hyperlink>
    </w:p>
    <w:p w:rsidRPr="00DF4978" w:rsidR="005B71FE" w:rsidP="0037763F" w:rsidRDefault="005B71FE" w14:paraId="10818C2F" w14:textId="77777777">
      <w:pPr>
        <w:rPr>
          <w:rFonts w:ascii="Arial" w:hAnsi="Arial" w:cs="Arial"/>
          <w:sz w:val="22"/>
          <w:szCs w:val="22"/>
        </w:rPr>
      </w:pPr>
    </w:p>
    <w:p w:rsidRPr="00DF4978" w:rsidR="009C04D8" w:rsidP="0037763F" w:rsidRDefault="009C04D8" w14:paraId="3FC846FC" w14:textId="6B6E519F">
      <w:pPr>
        <w:rPr>
          <w:rFonts w:ascii="Arial" w:hAnsi="Arial" w:cs="Arial"/>
          <w:sz w:val="22"/>
          <w:szCs w:val="22"/>
        </w:rPr>
      </w:pPr>
    </w:p>
    <w:p w:rsidRPr="00DF4978" w:rsidR="009C04D8" w:rsidP="0037763F" w:rsidRDefault="009C04D8" w14:paraId="023E1F40" w14:textId="4C8DE3C3">
      <w:pPr>
        <w:rPr>
          <w:rFonts w:ascii="Arial" w:hAnsi="Arial" w:cs="Arial"/>
          <w:sz w:val="22"/>
          <w:szCs w:val="22"/>
        </w:rPr>
      </w:pPr>
      <w:r w:rsidRPr="00DF4978">
        <w:rPr>
          <w:rFonts w:ascii="Arial" w:hAnsi="Arial" w:cs="Arial"/>
          <w:sz w:val="22"/>
          <w:szCs w:val="22"/>
        </w:rPr>
        <w:t>De bedste sommer- og svømmehilsner</w:t>
      </w:r>
    </w:p>
    <w:p w:rsidRPr="00DF4978" w:rsidR="005B71FE" w:rsidP="0037763F" w:rsidRDefault="005B71FE" w14:paraId="7A678661" w14:textId="77777777">
      <w:pPr>
        <w:rPr>
          <w:rFonts w:ascii="Arial" w:hAnsi="Arial" w:cs="Arial"/>
          <w:sz w:val="22"/>
          <w:szCs w:val="22"/>
        </w:rPr>
      </w:pPr>
    </w:p>
    <w:p w:rsidRPr="00DF4978" w:rsidR="009C04D8" w:rsidP="0037763F" w:rsidRDefault="009C04D8" w14:paraId="76690197" w14:textId="1F6B6612">
      <w:pPr>
        <w:rPr>
          <w:rFonts w:ascii="Arial" w:hAnsi="Arial" w:cs="Arial"/>
          <w:sz w:val="22"/>
          <w:szCs w:val="22"/>
        </w:rPr>
      </w:pPr>
      <w:r w:rsidRPr="00DF4978">
        <w:rPr>
          <w:rFonts w:ascii="Arial" w:hAnsi="Arial" w:cs="Arial"/>
          <w:sz w:val="22"/>
          <w:szCs w:val="22"/>
        </w:rPr>
        <w:t>Idrætsudvalget</w:t>
      </w:r>
      <w:r w:rsidRPr="00DF4978" w:rsidR="7FB03658">
        <w:rPr>
          <w:rFonts w:ascii="Arial" w:hAnsi="Arial" w:cs="Arial"/>
          <w:sz w:val="22"/>
          <w:szCs w:val="22"/>
        </w:rPr>
        <w:t xml:space="preserve"> for svømning</w:t>
      </w:r>
    </w:p>
    <w:p w:rsidRPr="00DF4978" w:rsidR="005B71FE" w:rsidP="0037763F" w:rsidRDefault="005B71FE" w14:paraId="70216789" w14:textId="77777777">
      <w:pPr>
        <w:rPr>
          <w:rFonts w:ascii="Arial" w:hAnsi="Arial" w:cs="Arial"/>
          <w:sz w:val="22"/>
          <w:szCs w:val="22"/>
        </w:rPr>
      </w:pPr>
    </w:p>
    <w:p w:rsidRPr="00DF4978" w:rsidR="00332BA0" w:rsidP="0037763F" w:rsidRDefault="00332BA0" w14:paraId="677C6465" w14:textId="77777777">
      <w:pPr>
        <w:rPr>
          <w:rFonts w:ascii="Arial" w:hAnsi="Arial" w:cs="Arial"/>
          <w:sz w:val="22"/>
          <w:szCs w:val="22"/>
        </w:rPr>
      </w:pPr>
    </w:p>
    <w:p w:rsidRPr="00DF4978" w:rsidR="00332BA0" w:rsidP="0037763F" w:rsidRDefault="00332BA0" w14:paraId="53EC411F" w14:textId="77777777">
      <w:pPr>
        <w:rPr>
          <w:rFonts w:ascii="Arial" w:hAnsi="Arial" w:cs="Arial"/>
          <w:sz w:val="22"/>
          <w:szCs w:val="22"/>
        </w:rPr>
      </w:pPr>
    </w:p>
    <w:p w:rsidRPr="00DF4978" w:rsidR="00332BA0" w:rsidP="0037763F" w:rsidRDefault="00332BA0" w14:paraId="59ECD5AA" w14:textId="77777777">
      <w:pPr>
        <w:rPr>
          <w:rFonts w:ascii="Arial" w:hAnsi="Arial" w:cs="Arial"/>
          <w:sz w:val="22"/>
          <w:szCs w:val="22"/>
        </w:rPr>
      </w:pPr>
    </w:p>
    <w:p w:rsidRPr="00DF4978" w:rsidR="00E74623" w:rsidP="00E74623" w:rsidRDefault="00E74623" w14:paraId="42198373" w14:textId="5A86AA0E">
      <w:pPr>
        <w:rPr>
          <w:rFonts w:ascii="Arial" w:hAnsi="Arial" w:cs="Arial"/>
          <w:sz w:val="22"/>
          <w:szCs w:val="22"/>
        </w:rPr>
      </w:pPr>
    </w:p>
    <w:p w:rsidRPr="00DF4978" w:rsidR="2C75E7AB" w:rsidP="2C75E7AB" w:rsidRDefault="2C75E7AB" w14:paraId="37BF47E7" w14:textId="6CADC34D">
      <w:pPr>
        <w:ind w:left="-567"/>
        <w:rPr>
          <w:rFonts w:ascii="Arial" w:hAnsi="Arial" w:cs="Arial"/>
          <w:sz w:val="22"/>
          <w:szCs w:val="22"/>
        </w:rPr>
      </w:pPr>
    </w:p>
    <w:p w:rsidRPr="00DF4978" w:rsidR="00DB622B" w:rsidP="00E74623" w:rsidRDefault="00DB622B" w14:paraId="1AE3404D" w14:textId="77777777">
      <w:pPr>
        <w:rPr>
          <w:rFonts w:ascii="Arial" w:hAnsi="Arial" w:cs="Arial"/>
          <w:sz w:val="22"/>
          <w:szCs w:val="22"/>
        </w:rPr>
      </w:pPr>
    </w:p>
    <w:sectPr w:rsidRPr="00DF4978" w:rsidR="00DB622B" w:rsidSect="001E141E">
      <w:headerReference w:type="even" r:id="rId37"/>
      <w:headerReference w:type="default" r:id="rId38"/>
      <w:footerReference w:type="default" r:id="rId39"/>
      <w:headerReference w:type="first" r:id="rId40"/>
      <w:pgSz w:w="11906" w:h="16838" w:orient="portrait"/>
      <w:pgMar w:top="1985" w:right="1134" w:bottom="1418" w:left="1134" w:header="964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42A84" w:rsidP="00B7218E" w:rsidRDefault="00742A84" w14:paraId="2B5206CE" w14:textId="77777777">
      <w:r>
        <w:separator/>
      </w:r>
    </w:p>
  </w:endnote>
  <w:endnote w:type="continuationSeparator" w:id="0">
    <w:p w:rsidR="00742A84" w:rsidP="00B7218E" w:rsidRDefault="00742A84" w14:paraId="7E3C856B" w14:textId="77777777">
      <w:r>
        <w:continuationSeparator/>
      </w:r>
    </w:p>
  </w:endnote>
  <w:endnote w:type="continuationNotice" w:id="1">
    <w:p w:rsidR="00742A84" w:rsidRDefault="00742A84" w14:paraId="4C1D0BD6" w14:textId="777777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w:fontKey="{D4CA273D-7F71-7146-84B5-FFC05E276B16}" r:id="rId1"/>
    <w:embedBold w:fontKey="{019A6395-808F-A14F-B0D2-77148A6A11F4}" r:id="rId2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8524D2" w:rsidP="008524D2" w:rsidRDefault="008524D2" w14:paraId="63FF9B8F" w14:textId="77777777">
    <w:pPr>
      <w:pStyle w:val="Sidefod"/>
      <w:rPr>
        <w:rFonts w:ascii="Arial" w:hAnsi="Arial" w:cs="Arial"/>
        <w:color w:val="474B4E"/>
        <w:sz w:val="14"/>
        <w:szCs w:val="14"/>
      </w:rPr>
    </w:pPr>
    <w:r>
      <w:rPr>
        <w:rFonts w:ascii="Verdana" w:hAnsi="Verdana"/>
        <w:b/>
        <w:noProof/>
        <w:lang w:eastAsia="da-DK"/>
      </w:rPr>
      <w:drawing>
        <wp:anchor distT="0" distB="0" distL="114300" distR="114300" simplePos="0" relativeHeight="251658241" behindDoc="1" locked="0" layoutInCell="1" allowOverlap="1" wp14:anchorId="41593B84" wp14:editId="174CFB4A">
          <wp:simplePos x="0" y="0"/>
          <wp:positionH relativeFrom="margin">
            <wp:align>right</wp:align>
          </wp:positionH>
          <wp:positionV relativeFrom="paragraph">
            <wp:posOffset>166370</wp:posOffset>
          </wp:positionV>
          <wp:extent cx="2190750" cy="324362"/>
          <wp:effectExtent l="0" t="0" r="0" b="0"/>
          <wp:wrapNone/>
          <wp:docPr id="2" name="Bille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6 Parasport Danmark Logo og Hovedsponsorer Ver.2 Farver DK - Med Elsass Horisontal NY 5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0750" cy="32436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CA1E25" w:rsidR="00CF4E46">
      <w:rPr>
        <w:rFonts w:ascii="Verdana" w:hAnsi="Verdana"/>
        <w:b/>
      </w:rPr>
      <w:br/>
    </w:r>
    <w:r>
      <w:rPr>
        <w:rFonts w:ascii="Arial" w:hAnsi="Arial" w:cs="Arial"/>
        <w:color w:val="474B4E"/>
        <w:sz w:val="14"/>
        <w:szCs w:val="14"/>
      </w:rPr>
      <w:t>Parasport Danmark - IU Svømning</w:t>
    </w:r>
  </w:p>
  <w:p w:rsidR="008524D2" w:rsidP="00DA55E3" w:rsidRDefault="008524D2" w14:paraId="5FFFAAB8" w14:textId="77777777">
    <w:pPr>
      <w:pStyle w:val="Sidefod"/>
      <w:rPr>
        <w:rStyle w:val="Hyperlink"/>
        <w:rFonts w:ascii="Arial" w:hAnsi="Arial" w:cs="Arial"/>
        <w:sz w:val="14"/>
        <w:szCs w:val="14"/>
      </w:rPr>
    </w:pPr>
    <w:r w:rsidRPr="00DA55E3">
      <w:rPr>
        <w:rFonts w:ascii="Arial" w:hAnsi="Arial" w:cs="Arial"/>
        <w:sz w:val="14"/>
        <w:szCs w:val="14"/>
      </w:rPr>
      <w:t>www.parasport.dk</w:t>
    </w:r>
  </w:p>
  <w:p w:rsidRPr="004833F4" w:rsidR="00DA55E3" w:rsidP="00DA55E3" w:rsidRDefault="00DA55E3" w14:paraId="6E4532A7" w14:textId="77777777">
    <w:pPr>
      <w:pStyle w:val="Sidefod"/>
      <w:rPr>
        <w:rFonts w:ascii="Arial" w:hAnsi="Arial" w:cs="Arial"/>
        <w:color w:val="474B4E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42A84" w:rsidP="00B7218E" w:rsidRDefault="00742A84" w14:paraId="3CBD01CC" w14:textId="77777777">
      <w:r>
        <w:separator/>
      </w:r>
    </w:p>
  </w:footnote>
  <w:footnote w:type="continuationSeparator" w:id="0">
    <w:p w:rsidR="00742A84" w:rsidP="00B7218E" w:rsidRDefault="00742A84" w14:paraId="1120A13C" w14:textId="77777777">
      <w:r>
        <w:continuationSeparator/>
      </w:r>
    </w:p>
  </w:footnote>
  <w:footnote w:type="continuationNotice" w:id="1">
    <w:p w:rsidR="00742A84" w:rsidRDefault="00742A84" w14:paraId="520D8CDC" w14:textId="7777777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04AB5" w:rsidRDefault="00742A84" w14:paraId="1013BE21" w14:textId="77777777">
    <w:pPr>
      <w:pStyle w:val="Sidehoved"/>
    </w:pPr>
    <w:r>
      <w:rPr>
        <w:noProof/>
        <w:lang w:eastAsia="da-DK"/>
      </w:rPr>
      <w:pict w14:anchorId="5A614526">
        <v:shapetype id="_x0000_t75" coordsize="21600,21600" filled="f" stroked="f" o:spt="75" o:preferrelative="t" path="m@4@5l@4@11@9@11@9@5xe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gradientshapeok="t" o:connecttype="rect" o:extrusionok="f"/>
          <o:lock v:ext="edit" aspectratio="t"/>
        </v:shapetype>
        <v:shape id="_x0000_s1027" style="position:absolute;margin-left:0;margin-top:0;width:930pt;height:1315.5pt;z-index:-251658238;mso-wrap-edited:f;mso-width-percent:0;mso-height-percent:0;mso-position-horizontal:center;mso-position-horizontal-relative:margin;mso-position-vertical:center;mso-position-vertical-relative:margin;mso-width-percent:0;mso-height-percent:0" alt="" o:allowincell="f" type="#_x0000_t75">
          <v:imagedata o:title="Brevpapirbaggrund GIF" r:id="rId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Pr="00D962DF" w:rsidR="00B7218E" w:rsidP="00D962DF" w:rsidRDefault="00BA45FA" w14:paraId="0660E829" w14:textId="77777777">
    <w:pPr>
      <w:pStyle w:val="Sidehoved"/>
      <w:jc w:val="right"/>
      <w:rPr>
        <w:rFonts w:ascii="Arial" w:hAnsi="Arial" w:cs="Arial"/>
        <w:b/>
        <w:color w:val="5E1217"/>
      </w:rPr>
    </w:pPr>
    <w:r w:rsidRPr="00D962DF">
      <w:rPr>
        <w:rFonts w:ascii="Arial" w:hAnsi="Arial" w:cs="Arial"/>
        <w:b/>
        <w:noProof/>
        <w:color w:val="5E1217"/>
        <w:lang w:eastAsia="da-DK"/>
      </w:rPr>
      <w:drawing>
        <wp:anchor distT="0" distB="0" distL="114300" distR="114300" simplePos="0" relativeHeight="251658240" behindDoc="1" locked="0" layoutInCell="1" allowOverlap="1" wp14:anchorId="76CAE9F5" wp14:editId="617E5ED4">
          <wp:simplePos x="0" y="0"/>
          <wp:positionH relativeFrom="margin">
            <wp:posOffset>3810</wp:posOffset>
          </wp:positionH>
          <wp:positionV relativeFrom="page">
            <wp:posOffset>400050</wp:posOffset>
          </wp:positionV>
          <wp:extent cx="1865210" cy="410398"/>
          <wp:effectExtent l="0" t="0" r="0" b="8890"/>
          <wp:wrapNone/>
          <wp:docPr id="4" name="Billed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07 Parasport Danmark Logo Ver.2 Farver DK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65210" cy="4103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42A84">
      <w:rPr>
        <w:rFonts w:ascii="Arial" w:hAnsi="Arial" w:cs="Arial"/>
        <w:b/>
        <w:noProof/>
        <w:color w:val="5E1217"/>
        <w:lang w:eastAsia="da-DK"/>
      </w:rPr>
      <w:pict w14:anchorId="4808CA8D">
        <v:shapetype id="_x0000_t75" coordsize="21600,21600" filled="f" stroked="f" o:spt="75" o:preferrelative="t" path="m@4@5l@4@11@9@11@9@5xe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gradientshapeok="t" o:connecttype="rect" o:extrusionok="f"/>
          <o:lock v:ext="edit" aspectratio="t"/>
        </v:shapetype>
        <v:shape id="_x0000_s1026" style="position:absolute;left:0;text-align:left;margin-left:-.75pt;margin-top:0;width:595.3pt;height:842.1pt;z-index:-251658237;mso-wrap-edited:f;mso-width-percent:0;mso-height-percent:0;mso-position-horizontal-relative:page;mso-position-vertical-relative:page;mso-width-percent:0;mso-height-percent:0" alt="" o:allowincell="f" type="#_x0000_t75">
          <v:imagedata o:title="Brevpapirbaggrund GIF" r:id="rId2"/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04AB5" w:rsidRDefault="00742A84" w14:paraId="11C2538F" w14:textId="77777777">
    <w:pPr>
      <w:pStyle w:val="Sidehoved"/>
    </w:pPr>
    <w:r>
      <w:rPr>
        <w:noProof/>
        <w:lang w:eastAsia="da-DK"/>
      </w:rPr>
      <w:pict w14:anchorId="7F511288">
        <v:shapetype id="_x0000_t75" coordsize="21600,21600" filled="f" stroked="f" o:spt="75" o:preferrelative="t" path="m@4@5l@4@11@9@11@9@5xe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gradientshapeok="t" o:connecttype="rect" o:extrusionok="f"/>
          <o:lock v:ext="edit" aspectratio="t"/>
        </v:shapetype>
        <v:shape id="_x0000_s1025" style="position:absolute;margin-left:0;margin-top:0;width:930pt;height:1315.5pt;z-index:-251658236;mso-wrap-edited:f;mso-width-percent:0;mso-height-percent:0;mso-position-horizontal:center;mso-position-horizontal-relative:margin;mso-position-vertical:center;mso-position-vertical-relative:margin;mso-width-percent:0;mso-height-percent:0" alt="" o:allowincell="f" type="#_x0000_t75">
          <v:imagedata o:title="Brevpapirbaggrund GIF" r:id="rId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AE60E6"/>
    <w:multiLevelType w:val="hybridMultilevel"/>
    <w:tmpl w:val="50D0B594"/>
    <w:lvl w:ilvl="0" w:tplc="E1AADC7E">
      <w:start w:val="4"/>
      <w:numFmt w:val="bullet"/>
      <w:lvlText w:val="-"/>
      <w:lvlJc w:val="left"/>
      <w:pPr>
        <w:ind w:left="720" w:hanging="360"/>
      </w:pPr>
      <w:rPr>
        <w:rFonts w:hint="default" w:ascii="Arial" w:hAnsi="Arial" w:cs="Arial" w:eastAsiaTheme="minorHAnsi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BB57BB0"/>
    <w:multiLevelType w:val="hybridMultilevel"/>
    <w:tmpl w:val="8FFC209E"/>
    <w:lvl w:ilvl="0" w:tplc="B7781AD2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w:ilvl="1" w:tplc="687A755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E7E24DE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DD8E0E8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CE6EE83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2432127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C5CEFCC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756E806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30906996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353620D7"/>
    <w:multiLevelType w:val="multilevel"/>
    <w:tmpl w:val="2B862E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863931512">
    <w:abstractNumId w:val="1"/>
  </w:num>
  <w:num w:numId="2" w16cid:durableId="1033921918">
    <w:abstractNumId w:val="0"/>
  </w:num>
  <w:num w:numId="3" w16cid:durableId="185522416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1"/>
  <w:displayBackgroundShape/>
  <w:embedTrueTypeFonts/>
  <w:embedSystemFonts/>
  <w:saveSubsetFonts/>
  <w:attachedTemplate r:id="rId1"/>
  <w:trackRevisions w:val="false"/>
  <w:defaultTabStop w:val="1304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0B09"/>
    <w:rsid w:val="00011BFA"/>
    <w:rsid w:val="00021C69"/>
    <w:rsid w:val="00035BD3"/>
    <w:rsid w:val="000D3024"/>
    <w:rsid w:val="000E6249"/>
    <w:rsid w:val="0010124B"/>
    <w:rsid w:val="001274E1"/>
    <w:rsid w:val="001361CD"/>
    <w:rsid w:val="00165AF0"/>
    <w:rsid w:val="001754AB"/>
    <w:rsid w:val="00185FB1"/>
    <w:rsid w:val="001E141E"/>
    <w:rsid w:val="001E1843"/>
    <w:rsid w:val="00207439"/>
    <w:rsid w:val="00207473"/>
    <w:rsid w:val="002103F8"/>
    <w:rsid w:val="00222C11"/>
    <w:rsid w:val="00223794"/>
    <w:rsid w:val="00240819"/>
    <w:rsid w:val="00277883"/>
    <w:rsid w:val="00292170"/>
    <w:rsid w:val="00294A5B"/>
    <w:rsid w:val="0029797B"/>
    <w:rsid w:val="002C49E2"/>
    <w:rsid w:val="002C76D8"/>
    <w:rsid w:val="002D4EC0"/>
    <w:rsid w:val="002F6297"/>
    <w:rsid w:val="00312D06"/>
    <w:rsid w:val="003202D0"/>
    <w:rsid w:val="00324E0D"/>
    <w:rsid w:val="00332BA0"/>
    <w:rsid w:val="0033430E"/>
    <w:rsid w:val="00347084"/>
    <w:rsid w:val="003729AF"/>
    <w:rsid w:val="0037763F"/>
    <w:rsid w:val="003A5D26"/>
    <w:rsid w:val="003B1393"/>
    <w:rsid w:val="003F69C9"/>
    <w:rsid w:val="00414788"/>
    <w:rsid w:val="0044063D"/>
    <w:rsid w:val="00440E9C"/>
    <w:rsid w:val="00447B9D"/>
    <w:rsid w:val="00493BF2"/>
    <w:rsid w:val="004A1C72"/>
    <w:rsid w:val="004A314C"/>
    <w:rsid w:val="004D1619"/>
    <w:rsid w:val="005211AA"/>
    <w:rsid w:val="00525359"/>
    <w:rsid w:val="00537A6D"/>
    <w:rsid w:val="005407C6"/>
    <w:rsid w:val="00555BB3"/>
    <w:rsid w:val="005637EB"/>
    <w:rsid w:val="0057461C"/>
    <w:rsid w:val="0058476A"/>
    <w:rsid w:val="00590F08"/>
    <w:rsid w:val="005B17E7"/>
    <w:rsid w:val="005B71FE"/>
    <w:rsid w:val="005D65F0"/>
    <w:rsid w:val="00606CE1"/>
    <w:rsid w:val="00623262"/>
    <w:rsid w:val="00641A05"/>
    <w:rsid w:val="00655AEA"/>
    <w:rsid w:val="00666849"/>
    <w:rsid w:val="00667E6B"/>
    <w:rsid w:val="00685041"/>
    <w:rsid w:val="006851F0"/>
    <w:rsid w:val="006B5A08"/>
    <w:rsid w:val="006D5D38"/>
    <w:rsid w:val="006E5035"/>
    <w:rsid w:val="00703FD9"/>
    <w:rsid w:val="00711EC1"/>
    <w:rsid w:val="0071370A"/>
    <w:rsid w:val="00742A84"/>
    <w:rsid w:val="00790B09"/>
    <w:rsid w:val="008002B1"/>
    <w:rsid w:val="008524D2"/>
    <w:rsid w:val="008543A6"/>
    <w:rsid w:val="008863BE"/>
    <w:rsid w:val="00887C92"/>
    <w:rsid w:val="00894718"/>
    <w:rsid w:val="008A2406"/>
    <w:rsid w:val="008B6AD1"/>
    <w:rsid w:val="008C0BBB"/>
    <w:rsid w:val="008D315D"/>
    <w:rsid w:val="008D721F"/>
    <w:rsid w:val="008E5867"/>
    <w:rsid w:val="008F5AB7"/>
    <w:rsid w:val="00937F3A"/>
    <w:rsid w:val="009454FB"/>
    <w:rsid w:val="00973DB7"/>
    <w:rsid w:val="00981A65"/>
    <w:rsid w:val="00987D2B"/>
    <w:rsid w:val="009A7AF7"/>
    <w:rsid w:val="009C04D8"/>
    <w:rsid w:val="009C1D21"/>
    <w:rsid w:val="009D16BD"/>
    <w:rsid w:val="009D6BF3"/>
    <w:rsid w:val="009F394B"/>
    <w:rsid w:val="009F5762"/>
    <w:rsid w:val="009F6D63"/>
    <w:rsid w:val="00A03048"/>
    <w:rsid w:val="00A1379F"/>
    <w:rsid w:val="00A20255"/>
    <w:rsid w:val="00A275FC"/>
    <w:rsid w:val="00A27BBB"/>
    <w:rsid w:val="00A64415"/>
    <w:rsid w:val="00AC673F"/>
    <w:rsid w:val="00AF57E3"/>
    <w:rsid w:val="00B073EE"/>
    <w:rsid w:val="00B20D13"/>
    <w:rsid w:val="00B351E4"/>
    <w:rsid w:val="00B4594C"/>
    <w:rsid w:val="00B5186C"/>
    <w:rsid w:val="00B67CF7"/>
    <w:rsid w:val="00B70E11"/>
    <w:rsid w:val="00B7218E"/>
    <w:rsid w:val="00BA45FA"/>
    <w:rsid w:val="00BB4157"/>
    <w:rsid w:val="00BC4D46"/>
    <w:rsid w:val="00BF0606"/>
    <w:rsid w:val="00C034D5"/>
    <w:rsid w:val="00C27C48"/>
    <w:rsid w:val="00C451C5"/>
    <w:rsid w:val="00CA1E25"/>
    <w:rsid w:val="00CA6E20"/>
    <w:rsid w:val="00CD119F"/>
    <w:rsid w:val="00CF4E46"/>
    <w:rsid w:val="00D04AB5"/>
    <w:rsid w:val="00D34A0D"/>
    <w:rsid w:val="00D4515C"/>
    <w:rsid w:val="00D46DEB"/>
    <w:rsid w:val="00D72BBA"/>
    <w:rsid w:val="00D8442D"/>
    <w:rsid w:val="00D9065B"/>
    <w:rsid w:val="00D962DF"/>
    <w:rsid w:val="00DA55E3"/>
    <w:rsid w:val="00DB1E99"/>
    <w:rsid w:val="00DB622B"/>
    <w:rsid w:val="00DF4978"/>
    <w:rsid w:val="00E378A4"/>
    <w:rsid w:val="00E50EBF"/>
    <w:rsid w:val="00E65775"/>
    <w:rsid w:val="00E74623"/>
    <w:rsid w:val="00EA0A54"/>
    <w:rsid w:val="00EA5EA6"/>
    <w:rsid w:val="00ED50D8"/>
    <w:rsid w:val="00F21444"/>
    <w:rsid w:val="00F22C30"/>
    <w:rsid w:val="00F23654"/>
    <w:rsid w:val="00F3200A"/>
    <w:rsid w:val="00F65737"/>
    <w:rsid w:val="00F94832"/>
    <w:rsid w:val="00FA3FA9"/>
    <w:rsid w:val="00FD5400"/>
    <w:rsid w:val="00FD5709"/>
    <w:rsid w:val="09CD1178"/>
    <w:rsid w:val="0A1CE943"/>
    <w:rsid w:val="0BE36238"/>
    <w:rsid w:val="12FD3E85"/>
    <w:rsid w:val="14B2CCF5"/>
    <w:rsid w:val="1AAB5986"/>
    <w:rsid w:val="1BE55113"/>
    <w:rsid w:val="1F642F10"/>
    <w:rsid w:val="24119BD4"/>
    <w:rsid w:val="26A4863D"/>
    <w:rsid w:val="2AF12F00"/>
    <w:rsid w:val="2C75E7AB"/>
    <w:rsid w:val="2F58709B"/>
    <w:rsid w:val="31BB0313"/>
    <w:rsid w:val="3CA7F8C8"/>
    <w:rsid w:val="43150E62"/>
    <w:rsid w:val="4CF55BC0"/>
    <w:rsid w:val="5041C572"/>
    <w:rsid w:val="505D51CE"/>
    <w:rsid w:val="531C75D8"/>
    <w:rsid w:val="767FE065"/>
    <w:rsid w:val="7786EE82"/>
    <w:rsid w:val="78A0DE09"/>
    <w:rsid w:val="7D7D637B"/>
    <w:rsid w:val="7FB036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094FE45"/>
  <w15:chartTrackingRefBased/>
  <w15:docId w15:val="{8B2B5C8E-38F3-4E44-AA7A-2C9E1125F0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6851F0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  <w:lang w:eastAsia="da-DK"/>
    </w:rPr>
  </w:style>
  <w:style w:type="character" w:styleId="Standardskrifttypeiafsnit" w:default="1">
    <w:name w:val="Default Paragraph Font"/>
    <w:uiPriority w:val="1"/>
    <w:semiHidden/>
    <w:unhideWhenUsed/>
  </w:style>
  <w:style w:type="table" w:styleId="Tabel-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Ingenoversigt" w:default="1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B7218E"/>
    <w:pPr>
      <w:tabs>
        <w:tab w:val="center" w:pos="4819"/>
        <w:tab w:val="right" w:pos="9638"/>
      </w:tabs>
    </w:pPr>
    <w:rPr>
      <w:rFonts w:asciiTheme="minorHAnsi" w:hAnsiTheme="minorHAnsi" w:eastAsiaTheme="minorHAnsi" w:cstheme="minorBidi"/>
      <w:sz w:val="22"/>
      <w:szCs w:val="22"/>
      <w:lang w:eastAsia="en-US"/>
    </w:rPr>
  </w:style>
  <w:style w:type="character" w:styleId="SidehovedTegn" w:customStyle="1">
    <w:name w:val="Sidehoved Tegn"/>
    <w:basedOn w:val="Standardskrifttypeiafsnit"/>
    <w:link w:val="Sidehoved"/>
    <w:uiPriority w:val="99"/>
    <w:rsid w:val="00B7218E"/>
  </w:style>
  <w:style w:type="paragraph" w:styleId="Sidefod">
    <w:name w:val="footer"/>
    <w:basedOn w:val="Normal"/>
    <w:link w:val="SidefodTegn"/>
    <w:uiPriority w:val="99"/>
    <w:unhideWhenUsed/>
    <w:rsid w:val="00B7218E"/>
    <w:pPr>
      <w:tabs>
        <w:tab w:val="center" w:pos="4819"/>
        <w:tab w:val="right" w:pos="9638"/>
      </w:tabs>
    </w:pPr>
    <w:rPr>
      <w:rFonts w:asciiTheme="minorHAnsi" w:hAnsiTheme="minorHAnsi" w:eastAsiaTheme="minorHAnsi" w:cstheme="minorBidi"/>
      <w:sz w:val="22"/>
      <w:szCs w:val="22"/>
      <w:lang w:eastAsia="en-US"/>
    </w:rPr>
  </w:style>
  <w:style w:type="character" w:styleId="SidefodTegn" w:customStyle="1">
    <w:name w:val="Sidefod Tegn"/>
    <w:basedOn w:val="Standardskrifttypeiafsnit"/>
    <w:link w:val="Sidefod"/>
    <w:uiPriority w:val="99"/>
    <w:rsid w:val="00B7218E"/>
  </w:style>
  <w:style w:type="character" w:styleId="Hyperlink">
    <w:name w:val="Hyperlink"/>
    <w:basedOn w:val="Standardskrifttypeiafsnit"/>
    <w:uiPriority w:val="99"/>
    <w:unhideWhenUsed/>
    <w:rsid w:val="00B7218E"/>
    <w:rPr>
      <w:color w:val="0563C1" w:themeColor="hyperlink"/>
      <w:u w:val="single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165AF0"/>
    <w:rPr>
      <w:rFonts w:ascii="Segoe UI" w:hAnsi="Segoe UI" w:cs="Segoe UI" w:eastAsiaTheme="minorHAnsi"/>
      <w:sz w:val="18"/>
      <w:szCs w:val="18"/>
      <w:lang w:eastAsia="en-US"/>
    </w:rPr>
  </w:style>
  <w:style w:type="character" w:styleId="MarkeringsbobletekstTegn" w:customStyle="1">
    <w:name w:val="Markeringsbobletekst Tegn"/>
    <w:basedOn w:val="Standardskrifttypeiafsnit"/>
    <w:link w:val="Markeringsbobletekst"/>
    <w:uiPriority w:val="99"/>
    <w:semiHidden/>
    <w:rsid w:val="00165AF0"/>
    <w:rPr>
      <w:rFonts w:ascii="Segoe UI" w:hAnsi="Segoe UI" w:cs="Segoe UI"/>
      <w:sz w:val="18"/>
      <w:szCs w:val="18"/>
    </w:rPr>
  </w:style>
  <w:style w:type="character" w:styleId="Ulstomtale">
    <w:name w:val="Unresolved Mention"/>
    <w:basedOn w:val="Standardskrifttypeiafsnit"/>
    <w:uiPriority w:val="99"/>
    <w:semiHidden/>
    <w:unhideWhenUsed/>
    <w:rsid w:val="00ED50D8"/>
    <w:rPr>
      <w:color w:val="605E5C"/>
      <w:shd w:val="clear" w:color="auto" w:fill="E1DFDD"/>
    </w:rPr>
  </w:style>
  <w:style w:type="paragraph" w:styleId="Listeafsnit">
    <w:name w:val="List Paragraph"/>
    <w:basedOn w:val="Normal"/>
    <w:uiPriority w:val="34"/>
    <w:qFormat/>
    <w:rsid w:val="005637EB"/>
    <w:pPr>
      <w:spacing w:after="160" w:line="259" w:lineRule="auto"/>
      <w:ind w:left="720"/>
      <w:contextualSpacing/>
    </w:pPr>
    <w:rPr>
      <w:rFonts w:asciiTheme="minorHAnsi" w:hAnsiTheme="minorHAnsi" w:eastAsiaTheme="minorHAnsi" w:cstheme="minorBidi"/>
      <w:sz w:val="22"/>
      <w:szCs w:val="22"/>
      <w:lang w:eastAsia="en-US"/>
    </w:rPr>
  </w:style>
  <w:style w:type="character" w:styleId="BesgtLink">
    <w:name w:val="FollowedHyperlink"/>
    <w:basedOn w:val="Standardskrifttypeiafsnit"/>
    <w:uiPriority w:val="99"/>
    <w:semiHidden/>
    <w:unhideWhenUsed/>
    <w:rsid w:val="00DB622B"/>
    <w:rPr>
      <w:color w:val="954F72" w:themeColor="followedHyperlink"/>
      <w:u w:val="single"/>
    </w:rPr>
  </w:style>
  <w:style w:type="table" w:styleId="Tabel-Gitter">
    <w:name w:val="Table Grid"/>
    <w:basedOn w:val="Tabel-Normal"/>
    <w:uiPriority w:val="59"/>
    <w:rsid w:val="00FB4123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Strk">
    <w:name w:val="Strong"/>
    <w:basedOn w:val="Standardskrifttypeiafsnit"/>
    <w:uiPriority w:val="22"/>
    <w:qFormat/>
    <w:rsid w:val="0027788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350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8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3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13" /><Relationship Type="http://schemas.openxmlformats.org/officeDocument/2006/relationships/image" Target="media/image2.png" Id="rId18" /><Relationship Type="http://schemas.openxmlformats.org/officeDocument/2006/relationships/image" Target="media/image7.png" Id="rId26" /><Relationship Type="http://schemas.openxmlformats.org/officeDocument/2006/relationships/footer" Target="footer1.xml" Id="rId39" /><Relationship Type="http://schemas.openxmlformats.org/officeDocument/2006/relationships/customXml" Target="ink/ink1.xml" Id="rId21" /><Relationship Type="http://schemas.openxmlformats.org/officeDocument/2006/relationships/theme" Target="theme/theme1.xml" Id="rId42" /><Relationship Type="http://schemas.openxmlformats.org/officeDocument/2006/relationships/settings" Target="settings.xml" Id="rId7" /><Relationship Type="http://schemas.openxmlformats.org/officeDocument/2006/relationships/customXml" Target="../customXml/item2.xml" Id="rId2" /><Relationship Type="http://schemas.openxmlformats.org/officeDocument/2006/relationships/hyperlink" Target="https://xn--svmmetider-1cb.dk/staevner/" TargetMode="External" Id="rId16" /><Relationship Type="http://schemas.openxmlformats.org/officeDocument/2006/relationships/image" Target="media/image3.png" Id="rId20" /><Relationship Type="http://schemas.openxmlformats.org/officeDocument/2006/relationships/image" Target="media/image9.png" Id="rId29" /><Relationship Type="http://schemas.openxmlformats.org/officeDocument/2006/relationships/fontTable" Target="fontTable.xml" Id="rId41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yperlink" Target="https://xn--svmmetider-1cb.dk/staevner/" TargetMode="External" Id="rId11" /><Relationship Type="http://schemas.openxmlformats.org/officeDocument/2006/relationships/image" Target="media/image6.png" Id="rId24" /><Relationship Type="http://schemas.openxmlformats.org/officeDocument/2006/relationships/header" Target="header1.xml" Id="rId37" /><Relationship Type="http://schemas.openxmlformats.org/officeDocument/2006/relationships/header" Target="header3.xml" Id="rId40" /><Relationship Type="http://schemas.openxmlformats.org/officeDocument/2006/relationships/numbering" Target="numbering.xml" Id="rId5" /><Relationship Type="http://schemas.openxmlformats.org/officeDocument/2006/relationships/hyperlink" Target="https://parasport.dk/kalender/" TargetMode="External" Id="rId15" /><Relationship Type="http://schemas.openxmlformats.org/officeDocument/2006/relationships/image" Target="media/image5.png" Id="rId23" /><Relationship Type="http://schemas.openxmlformats.org/officeDocument/2006/relationships/image" Target="media/image8.png" Id="rId28" /><Relationship Type="http://schemas.openxmlformats.org/officeDocument/2006/relationships/endnotes" Target="endnotes.xml" Id="rId10" /><Relationship Type="http://schemas.openxmlformats.org/officeDocument/2006/relationships/hyperlink" Target="https://kontoret.xn--svmmetider-1cb.dk/staevner" TargetMode="External" Id="rId19" /><Relationship Type="http://schemas.openxmlformats.org/officeDocument/2006/relationships/hyperlink" Target="mailto:swim@parasport.dk" TargetMode="External" Id="rId31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hyperlink" Target="https://xn--svmmetider-1cb.dk/staevner/" TargetMode="External" Id="rId14" /><Relationship Type="http://schemas.openxmlformats.org/officeDocument/2006/relationships/image" Target="media/image4.png" Id="rId22" /><Relationship Type="http://schemas.openxmlformats.org/officeDocument/2006/relationships/customXml" Target="ink/ink3.xml" Id="rId27" /><Relationship Type="http://schemas.openxmlformats.org/officeDocument/2006/relationships/hyperlink" Target="https://xn--svmmetider-1cb.dk/staevner/" TargetMode="External" Id="rId30" /><Relationship Type="http://schemas.openxmlformats.org/officeDocument/2006/relationships/webSettings" Target="webSettings.xml" Id="rId8" /><Relationship Type="http://schemas.openxmlformats.org/officeDocument/2006/relationships/customXml" Target="../customXml/item3.xml" Id="rId3" /><Relationship Type="http://schemas.openxmlformats.org/officeDocument/2006/relationships/hyperlink" Target="https://www.svoem.org/Aktuelt/Kalender/?vis=&amp;type=Para&amp;fritekst=S%C3%B8getekst&amp;postnr=Postnr.+fra&amp;postnrtil=Postnr.+til&amp;dagfra=18&amp;maanedfra=6&amp;aarfra=2022&amp;dagtil=1&amp;maanedtil=6&amp;aartil=2023" TargetMode="External" Id="rId12" /><Relationship Type="http://schemas.openxmlformats.org/officeDocument/2006/relationships/hyperlink" Target="https://xn--svmmetider-1cb.dk/staevner/" TargetMode="External" Id="rId17" /><Relationship Type="http://schemas.openxmlformats.org/officeDocument/2006/relationships/customXml" Target="ink/ink2.xml" Id="rId25" /><Relationship Type="http://schemas.openxmlformats.org/officeDocument/2006/relationships/header" Target="header2.xml" Id="rId38" 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1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ttps://dhif.sharepoint.com/sites/Breddeogfastholdelse/Delte%20dokumenter/Opgaver/Idr&#230;tsudvalg/IU-materiale/Brevpapir/Sv&#248;mning%20IU.dotx" TargetMode="Externa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6-30T16:24:18.955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2543 133,'-75'0,"-1"0,6 0,-8 0,-1 0,-4-2,0-3,-3-3,-11-2,45 5,1 0,-1-1,0 0,-44-7,5-1,2 1,-2 1,-1 2,3 2,3 3,6 0,10 2,10 1,10 1,5 1,7 0,3 0,5 0,6 0,6 0,4 0,-8 1,2 2,-10 0,3 2,-2 1,-5 1,-4 0,-3 0,-3-1,4 0,0-1,6-1,6 0,7-2,5 0,3-2,-3 0,-2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6-30T16:22:10.639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3399 1,'-53'0,"-9"0,-3 0,-29 0,36 1,-3 0,-7 0,-1 0,-1 0,-1 0,1 0,-1-1,1 0,-1 0,-1 0,-1 0,0 0,0 0,5 0,2 0,6 0,2 0,-41 0,11 0,4 0,4 0,3 0,7 0,6 0,2 0,-1 0,-1 0,-4 0,1 0,1 0,4 0,7 0,6 0,6 0,1 0,1 0,0 0,-2 0,1 0,1 0,2 0,0 0,1 0,2 0,1 0,3 0,0 0,3 0,0 0,2 0,3 0,4 0,4 0,3 0,-9 0,6 0,-6 0,10 0,2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6-30T16:21:58.492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1539 254,'-50'-1,"1"-2,14-4,-1-2,0-1,2 0,2 0,2 0,3 0,3 1,2 1,4 1,3 1,0 0,1 1,-2-1,0 0,0-1,-2-1,1 1,1-1,1 2,1 0,0 0,-2-1,1-1,1 0,0 1,-2 0,1 2,-4 0,1 1,-2-1,0 0,0 0,1 0,-1 0,0 2,-2 0,1 2,0 1,0 0,-1 0,1 0,-2 0,1 0,-1 0,-2 0,0 0,3 0,3 0,6 0,-2 5,-4 3,-2 2,-6 3,3-4,1-2,4-3,5-2,-4 1,5 0,-4 2,3-1,2 1,-11 2,7-2,-3 1,5-3,0 2,-6 1,1 0,5-1,-1 3,6-3,-6 5</inkml:trace>
</inkml:ink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5a20bcf-d0f2-4fd1-b920-5108933c9a62">
      <Terms xmlns="http://schemas.microsoft.com/office/infopath/2007/PartnerControls"/>
    </lcf76f155ced4ddcb4097134ff3c332f>
    <TaxCatchAll xmlns="5afd6c8a-6361-443d-824e-55f1fbab12ab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E66F06B106C6C4585A38D60D98C5B7A" ma:contentTypeVersion="16" ma:contentTypeDescription="Opret et nyt dokument." ma:contentTypeScope="" ma:versionID="6a0289e3d6bd5077a6cd482dadb42b34">
  <xsd:schema xmlns:xsd="http://www.w3.org/2001/XMLSchema" xmlns:xs="http://www.w3.org/2001/XMLSchema" xmlns:p="http://schemas.microsoft.com/office/2006/metadata/properties" xmlns:ns2="25a20bcf-d0f2-4fd1-b920-5108933c9a62" xmlns:ns3="5afd6c8a-6361-443d-824e-55f1fbab12ab" targetNamespace="http://schemas.microsoft.com/office/2006/metadata/properties" ma:root="true" ma:fieldsID="5c25a2db9c597e21ebe28807ba75291b" ns2:_="" ns3:_="">
    <xsd:import namespace="25a20bcf-d0f2-4fd1-b920-5108933c9a62"/>
    <xsd:import namespace="5afd6c8a-6361-443d-824e-55f1fbab12a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SearchProperties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a20bcf-d0f2-4fd1-b920-5108933c9a6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Billedmærker" ma:readOnly="false" ma:fieldId="{5cf76f15-5ced-4ddc-b409-7134ff3c332f}" ma:taxonomyMulti="true" ma:sspId="6b29226a-5fbf-4214-b92b-014e4d6ae70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2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fd6c8a-6361-443d-824e-55f1fbab12ab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c55179d1-06bf-4acb-bc01-78a9e05c80d1}" ma:internalName="TaxCatchAll" ma:showField="CatchAllData" ma:web="5afd6c8a-6361-443d-824e-55f1fbab12a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6D3346D-B957-4B52-A625-D796AE54682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E09C14C-D108-4492-99C7-9AB5EDDC02D1}">
  <ds:schemaRefs>
    <ds:schemaRef ds:uri="http://schemas.microsoft.com/office/2006/metadata/properties"/>
    <ds:schemaRef ds:uri="http://schemas.microsoft.com/office/infopath/2007/PartnerControls"/>
    <ds:schemaRef ds:uri="25a20bcf-d0f2-4fd1-b920-5108933c9a62"/>
    <ds:schemaRef ds:uri="5afd6c8a-6361-443d-824e-55f1fbab12ab"/>
  </ds:schemaRefs>
</ds:datastoreItem>
</file>

<file path=customXml/itemProps3.xml><?xml version="1.0" encoding="utf-8"?>
<ds:datastoreItem xmlns:ds="http://schemas.openxmlformats.org/officeDocument/2006/customXml" ds:itemID="{E5C84307-F330-4FDB-89D4-BDA412343B7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1C738AF-5BD0-43C2-BD5F-38CEE565A54D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Svømning%20IU.dotx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Lene Kjer Rasmussen - Kjer &amp; Partnere</dc:creator>
  <cp:keywords/>
  <dc:description/>
  <cp:lastModifiedBy>Anders Dehlholm</cp:lastModifiedBy>
  <cp:revision>68</cp:revision>
  <cp:lastPrinted>2017-01-09T11:47:00Z</cp:lastPrinted>
  <dcterms:created xsi:type="dcterms:W3CDTF">2022-06-18T04:59:00Z</dcterms:created>
  <dcterms:modified xsi:type="dcterms:W3CDTF">2025-01-16T09:26:08Z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0x0101004E66F06B106C6C4585A38D60D98C5B7A</vt:lpwstr>
  </property>
  <property fmtid="{D5CDD505-2E9C-101B-9397-08002B2CF9AE}" pid="3" name="MediaServiceImageTags">
    <vt:lpwstr/>
  </property>
</Properties>
</file>