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2E54D" w14:textId="1BA29767" w:rsidR="009A1A74" w:rsidRPr="002A5AAD" w:rsidRDefault="009A1A74" w:rsidP="009A1A74">
      <w:pPr>
        <w:rPr>
          <w:rFonts w:cstheme="minorHAnsi"/>
          <w:b/>
          <w:bCs/>
          <w:sz w:val="40"/>
          <w:szCs w:val="40"/>
        </w:rPr>
      </w:pPr>
      <w:r w:rsidRPr="002A5AAD">
        <w:rPr>
          <w:rFonts w:cstheme="minorHAnsi"/>
          <w:b/>
          <w:bCs/>
          <w:sz w:val="40"/>
          <w:szCs w:val="40"/>
        </w:rPr>
        <w:t>Fodboldturnering 202</w:t>
      </w:r>
      <w:r w:rsidR="00C51204" w:rsidRPr="002A5AAD">
        <w:rPr>
          <w:rFonts w:cstheme="minorHAnsi"/>
          <w:b/>
          <w:bCs/>
          <w:sz w:val="40"/>
          <w:szCs w:val="40"/>
        </w:rPr>
        <w:t>4</w:t>
      </w:r>
      <w:r w:rsidRPr="002A5AAD">
        <w:rPr>
          <w:rFonts w:cstheme="minorHAnsi"/>
          <w:b/>
          <w:bCs/>
          <w:sz w:val="40"/>
          <w:szCs w:val="40"/>
        </w:rPr>
        <w:t>/202</w:t>
      </w:r>
      <w:r w:rsidR="003632B0" w:rsidRPr="002A5AAD">
        <w:rPr>
          <w:rFonts w:cstheme="minorHAnsi"/>
          <w:b/>
          <w:bCs/>
          <w:sz w:val="40"/>
          <w:szCs w:val="40"/>
        </w:rPr>
        <w:t>5</w:t>
      </w:r>
      <w:r w:rsidR="00CC6B1F" w:rsidRPr="002A5AAD">
        <w:rPr>
          <w:rFonts w:cstheme="minorHAnsi"/>
          <w:b/>
          <w:bCs/>
          <w:sz w:val="40"/>
          <w:szCs w:val="40"/>
        </w:rPr>
        <w:t xml:space="preserve"> - Turneringsbestemmelser</w:t>
      </w:r>
    </w:p>
    <w:p w14:paraId="051FC71C" w14:textId="511568F3" w:rsidR="0041721D" w:rsidRPr="00F83E57" w:rsidRDefault="0041721D" w:rsidP="0041721D">
      <w:pPr>
        <w:rPr>
          <w:rFonts w:cstheme="minorHAnsi"/>
          <w:b/>
          <w:bCs/>
          <w:sz w:val="24"/>
          <w:szCs w:val="24"/>
        </w:rPr>
      </w:pPr>
      <w:r w:rsidRPr="00F83E57">
        <w:rPr>
          <w:rFonts w:cstheme="minorHAnsi"/>
          <w:b/>
          <w:bCs/>
          <w:sz w:val="24"/>
          <w:szCs w:val="24"/>
        </w:rPr>
        <w:t>1. Tilmelding</w:t>
      </w:r>
    </w:p>
    <w:p w14:paraId="3DC47DE6" w14:textId="13A70DCF" w:rsidR="0041721D" w:rsidRPr="00F83E57" w:rsidRDefault="0005248F" w:rsidP="0041721D">
      <w:pPr>
        <w:rPr>
          <w:sz w:val="24"/>
          <w:szCs w:val="24"/>
        </w:rPr>
      </w:pPr>
      <w:r w:rsidRPr="00F83E57">
        <w:rPr>
          <w:sz w:val="24"/>
          <w:szCs w:val="24"/>
        </w:rPr>
        <w:t>Tilmelding via dette link:</w:t>
      </w:r>
      <w:r w:rsidR="00E95397" w:rsidRPr="00F83E57">
        <w:rPr>
          <w:sz w:val="24"/>
          <w:szCs w:val="24"/>
        </w:rPr>
        <w:t xml:space="preserve"> </w:t>
      </w:r>
      <w:hyperlink r:id="rId11" w:history="1">
        <w:r w:rsidR="00BE4C14" w:rsidRPr="00F83E57">
          <w:rPr>
            <w:color w:val="0000FF"/>
            <w:sz w:val="24"/>
            <w:szCs w:val="24"/>
            <w:u w:val="single"/>
          </w:rPr>
          <w:t>Fodboldturnering 2024/25 (jotform.com)</w:t>
        </w:r>
      </w:hyperlink>
    </w:p>
    <w:p w14:paraId="4D3D9681" w14:textId="62581DFF" w:rsidR="0005248F" w:rsidRPr="00F83E57" w:rsidRDefault="0005248F" w:rsidP="0041721D">
      <w:pPr>
        <w:rPr>
          <w:sz w:val="24"/>
          <w:szCs w:val="24"/>
        </w:rPr>
      </w:pPr>
      <w:r w:rsidRPr="00F83E57">
        <w:rPr>
          <w:sz w:val="24"/>
          <w:szCs w:val="24"/>
        </w:rPr>
        <w:t xml:space="preserve">Tilmeldingsfrist: </w:t>
      </w:r>
      <w:r w:rsidR="00507B34" w:rsidRPr="00F83E57">
        <w:rPr>
          <w:sz w:val="24"/>
          <w:szCs w:val="24"/>
        </w:rPr>
        <w:t>15. august 2024</w:t>
      </w:r>
    </w:p>
    <w:p w14:paraId="65DD5E35" w14:textId="6126F800" w:rsidR="0005248F" w:rsidRPr="00F83E57" w:rsidRDefault="0005248F" w:rsidP="0041721D">
      <w:pPr>
        <w:rPr>
          <w:sz w:val="24"/>
          <w:szCs w:val="24"/>
        </w:rPr>
      </w:pPr>
      <w:r w:rsidRPr="00F83E57">
        <w:rPr>
          <w:sz w:val="24"/>
          <w:szCs w:val="24"/>
        </w:rPr>
        <w:t xml:space="preserve">Deltagergebyr: </w:t>
      </w:r>
      <w:r w:rsidR="0099313C" w:rsidRPr="00F83E57">
        <w:rPr>
          <w:sz w:val="24"/>
          <w:szCs w:val="24"/>
        </w:rPr>
        <w:t>2.000</w:t>
      </w:r>
      <w:r w:rsidRPr="00F83E57">
        <w:rPr>
          <w:sz w:val="24"/>
          <w:szCs w:val="24"/>
        </w:rPr>
        <w:t xml:space="preserve"> kr. pr. hold (til dækning af værtsklubbernes udgifter). </w:t>
      </w:r>
      <w:r w:rsidR="0086528F" w:rsidRPr="00F83E57">
        <w:rPr>
          <w:sz w:val="24"/>
          <w:szCs w:val="24"/>
        </w:rPr>
        <w:br/>
      </w:r>
    </w:p>
    <w:p w14:paraId="3C5842C6" w14:textId="5B967406" w:rsidR="002D14AC" w:rsidRPr="00F83E57" w:rsidRDefault="0005248F" w:rsidP="0086528F">
      <w:pPr>
        <w:rPr>
          <w:rFonts w:cstheme="minorHAnsi"/>
          <w:sz w:val="24"/>
          <w:szCs w:val="24"/>
        </w:rPr>
      </w:pPr>
      <w:r w:rsidRPr="00F83E57">
        <w:rPr>
          <w:rFonts w:cstheme="minorHAnsi"/>
          <w:b/>
          <w:bCs/>
          <w:sz w:val="24"/>
          <w:szCs w:val="24"/>
        </w:rPr>
        <w:t>2</w:t>
      </w:r>
      <w:r w:rsidR="00CC6B1F" w:rsidRPr="00F83E57">
        <w:rPr>
          <w:rFonts w:cstheme="minorHAnsi"/>
          <w:b/>
          <w:bCs/>
          <w:sz w:val="24"/>
          <w:szCs w:val="24"/>
        </w:rPr>
        <w:t xml:space="preserve">. </w:t>
      </w:r>
      <w:r w:rsidR="009A1A74" w:rsidRPr="00F83E57">
        <w:rPr>
          <w:rFonts w:cstheme="minorHAnsi"/>
          <w:b/>
          <w:bCs/>
          <w:sz w:val="24"/>
          <w:szCs w:val="24"/>
        </w:rPr>
        <w:t>Spillesteder og -tidspunkter:</w:t>
      </w:r>
      <w:r w:rsidR="002D14AC" w:rsidRPr="00F83E57">
        <w:rPr>
          <w:rFonts w:cstheme="minorHAnsi"/>
          <w:sz w:val="24"/>
          <w:szCs w:val="24"/>
        </w:rPr>
        <w:t xml:space="preserve"> </w:t>
      </w:r>
    </w:p>
    <w:p w14:paraId="4B0F9BCE" w14:textId="7F5E4382" w:rsidR="00991D27" w:rsidRPr="00F83E57" w:rsidRDefault="00991D27" w:rsidP="002D14AC">
      <w:pPr>
        <w:rPr>
          <w:rFonts w:cstheme="minorHAnsi"/>
          <w:sz w:val="24"/>
          <w:szCs w:val="24"/>
        </w:rPr>
      </w:pPr>
      <w:r w:rsidRPr="00F83E57">
        <w:rPr>
          <w:rFonts w:cstheme="minorHAnsi"/>
          <w:sz w:val="24"/>
          <w:szCs w:val="24"/>
        </w:rPr>
        <w:t>I sæsonen 2024/2025 spilles</w:t>
      </w:r>
      <w:r w:rsidR="0086528F" w:rsidRPr="00F83E57">
        <w:rPr>
          <w:rFonts w:cstheme="minorHAnsi"/>
          <w:sz w:val="24"/>
          <w:szCs w:val="24"/>
        </w:rPr>
        <w:t xml:space="preserve"> der en ekstra indledende runde, så der er fire indledende runder. </w:t>
      </w:r>
    </w:p>
    <w:p w14:paraId="1D081DEA" w14:textId="1BBCFD90" w:rsidR="002D14AC" w:rsidRPr="00F83E57" w:rsidRDefault="002D14AC" w:rsidP="002D14AC">
      <w:pPr>
        <w:pStyle w:val="Listeafsnit"/>
        <w:rPr>
          <w:rFonts w:cstheme="minorHAnsi"/>
          <w:sz w:val="24"/>
          <w:szCs w:val="24"/>
        </w:rPr>
      </w:pPr>
      <w:r w:rsidRPr="00F83E57">
        <w:rPr>
          <w:rFonts w:cstheme="minorHAnsi"/>
          <w:sz w:val="24"/>
          <w:szCs w:val="24"/>
        </w:rPr>
        <w:t>1. runde:</w:t>
      </w:r>
    </w:p>
    <w:p w14:paraId="5B704F81" w14:textId="6AF48AE3" w:rsidR="002D14AC" w:rsidRPr="00F83E57" w:rsidRDefault="002D14AC" w:rsidP="002D14AC">
      <w:pPr>
        <w:pStyle w:val="Listeafsnit"/>
        <w:ind w:left="1440"/>
        <w:rPr>
          <w:rFonts w:cstheme="minorHAnsi"/>
          <w:sz w:val="24"/>
          <w:szCs w:val="24"/>
        </w:rPr>
      </w:pPr>
      <w:r w:rsidRPr="00DD3AB2">
        <w:rPr>
          <w:rFonts w:cstheme="minorHAnsi"/>
          <w:sz w:val="24"/>
          <w:szCs w:val="24"/>
          <w:u w:val="single"/>
        </w:rPr>
        <w:t>Nord:</w:t>
      </w:r>
      <w:r w:rsidR="00007C61" w:rsidRPr="00F83E57">
        <w:rPr>
          <w:rFonts w:cstheme="minorHAnsi"/>
          <w:sz w:val="24"/>
          <w:szCs w:val="24"/>
        </w:rPr>
        <w:t xml:space="preserve"> 15. september 2024</w:t>
      </w:r>
      <w:r w:rsidR="00211503" w:rsidRPr="00F83E57">
        <w:rPr>
          <w:rFonts w:cstheme="minorHAnsi"/>
          <w:sz w:val="24"/>
          <w:szCs w:val="24"/>
        </w:rPr>
        <w:t xml:space="preserve">. </w:t>
      </w:r>
      <w:r w:rsidR="00907B2F" w:rsidRPr="00F83E57">
        <w:rPr>
          <w:rFonts w:cstheme="minorHAnsi"/>
          <w:sz w:val="24"/>
          <w:szCs w:val="24"/>
        </w:rPr>
        <w:t>Randers KFUM</w:t>
      </w:r>
      <w:r w:rsidR="008A2F96" w:rsidRPr="00F83E57">
        <w:rPr>
          <w:rFonts w:cstheme="minorHAnsi"/>
          <w:sz w:val="24"/>
          <w:szCs w:val="24"/>
        </w:rPr>
        <w:t>, Mariagervej 180, 8920 Randers NV.</w:t>
      </w:r>
    </w:p>
    <w:p w14:paraId="7EA6FC39" w14:textId="051C4B0C" w:rsidR="002D14AC" w:rsidRPr="00F83E57" w:rsidRDefault="002D14AC" w:rsidP="002D14AC">
      <w:pPr>
        <w:pStyle w:val="Listeafsnit"/>
        <w:ind w:left="1440"/>
        <w:rPr>
          <w:rFonts w:cstheme="minorHAnsi"/>
          <w:sz w:val="24"/>
          <w:szCs w:val="24"/>
        </w:rPr>
      </w:pPr>
      <w:r w:rsidRPr="00DD3AB2">
        <w:rPr>
          <w:rFonts w:cstheme="minorHAnsi"/>
          <w:sz w:val="24"/>
          <w:szCs w:val="24"/>
          <w:u w:val="single"/>
        </w:rPr>
        <w:t>Syd:</w:t>
      </w:r>
      <w:r w:rsidRPr="00F83E57">
        <w:rPr>
          <w:rFonts w:cstheme="minorHAnsi"/>
          <w:sz w:val="24"/>
          <w:szCs w:val="24"/>
        </w:rPr>
        <w:t xml:space="preserve"> </w:t>
      </w:r>
      <w:r w:rsidR="00007C61" w:rsidRPr="00F83E57">
        <w:rPr>
          <w:rFonts w:cstheme="minorHAnsi"/>
          <w:sz w:val="24"/>
          <w:szCs w:val="24"/>
        </w:rPr>
        <w:t>15. september 2024</w:t>
      </w:r>
      <w:r w:rsidR="00211503" w:rsidRPr="00F83E57">
        <w:rPr>
          <w:rFonts w:cstheme="minorHAnsi"/>
          <w:sz w:val="24"/>
          <w:szCs w:val="24"/>
        </w:rPr>
        <w:t xml:space="preserve">. </w:t>
      </w:r>
      <w:r w:rsidR="00983AD2" w:rsidRPr="00D10452">
        <w:rPr>
          <w:rFonts w:cstheme="minorHAnsi"/>
          <w:sz w:val="24"/>
          <w:szCs w:val="24"/>
        </w:rPr>
        <w:t>Sønderborg Boldklub</w:t>
      </w:r>
      <w:r w:rsidR="00C308F8" w:rsidRPr="00D10452">
        <w:rPr>
          <w:rFonts w:cstheme="minorHAnsi"/>
          <w:sz w:val="24"/>
          <w:szCs w:val="24"/>
        </w:rPr>
        <w:t>, Borgmester Andersensvej 1</w:t>
      </w:r>
      <w:r w:rsidR="002038BE" w:rsidRPr="00D10452">
        <w:rPr>
          <w:rFonts w:cstheme="minorHAnsi"/>
          <w:sz w:val="24"/>
          <w:szCs w:val="24"/>
        </w:rPr>
        <w:t>00, 6400 Sønderborg</w:t>
      </w:r>
    </w:p>
    <w:p w14:paraId="67271A47" w14:textId="3DE64A31" w:rsidR="002D14AC" w:rsidRPr="00316374" w:rsidRDefault="002D14AC" w:rsidP="002D14AC">
      <w:pPr>
        <w:pStyle w:val="Listeafsnit"/>
        <w:ind w:left="1440"/>
        <w:rPr>
          <w:rFonts w:cstheme="minorHAnsi"/>
          <w:sz w:val="24"/>
          <w:szCs w:val="24"/>
        </w:rPr>
      </w:pPr>
      <w:r w:rsidRPr="00316374">
        <w:rPr>
          <w:rFonts w:cstheme="minorHAnsi"/>
          <w:sz w:val="24"/>
          <w:szCs w:val="24"/>
          <w:u w:val="single"/>
        </w:rPr>
        <w:t>Øst:</w:t>
      </w:r>
      <w:r w:rsidRPr="00316374">
        <w:rPr>
          <w:rFonts w:cstheme="minorHAnsi"/>
          <w:sz w:val="24"/>
          <w:szCs w:val="24"/>
        </w:rPr>
        <w:t xml:space="preserve"> </w:t>
      </w:r>
      <w:r w:rsidR="00007C61" w:rsidRPr="00316374">
        <w:rPr>
          <w:rFonts w:cstheme="minorHAnsi"/>
          <w:sz w:val="24"/>
          <w:szCs w:val="24"/>
        </w:rPr>
        <w:t>15. september 202</w:t>
      </w:r>
      <w:r w:rsidR="00AD2073" w:rsidRPr="00316374">
        <w:rPr>
          <w:rFonts w:cstheme="minorHAnsi"/>
          <w:sz w:val="24"/>
          <w:szCs w:val="24"/>
        </w:rPr>
        <w:t>4</w:t>
      </w:r>
      <w:r w:rsidR="000A6260" w:rsidRPr="00316374">
        <w:rPr>
          <w:rFonts w:cstheme="minorHAnsi"/>
          <w:sz w:val="24"/>
          <w:szCs w:val="24"/>
        </w:rPr>
        <w:t xml:space="preserve">. Snekkersten IF, </w:t>
      </w:r>
      <w:r w:rsidR="00411ECC" w:rsidRPr="00316374">
        <w:rPr>
          <w:rFonts w:cstheme="minorHAnsi"/>
          <w:sz w:val="24"/>
          <w:szCs w:val="24"/>
        </w:rPr>
        <w:t xml:space="preserve">Agnetevej 1, 3070 Snekkersten. </w:t>
      </w:r>
    </w:p>
    <w:p w14:paraId="6228147F" w14:textId="77777777" w:rsidR="002D14AC" w:rsidRPr="00316374" w:rsidRDefault="002D14AC" w:rsidP="002D14AC">
      <w:pPr>
        <w:pStyle w:val="Listeafsnit"/>
        <w:rPr>
          <w:rFonts w:cstheme="minorHAnsi"/>
          <w:sz w:val="24"/>
          <w:szCs w:val="24"/>
        </w:rPr>
      </w:pPr>
      <w:r w:rsidRPr="00316374">
        <w:rPr>
          <w:rFonts w:cstheme="minorHAnsi"/>
          <w:sz w:val="24"/>
          <w:szCs w:val="24"/>
        </w:rPr>
        <w:t>2. runde:</w:t>
      </w:r>
    </w:p>
    <w:p w14:paraId="36A72BE5" w14:textId="2B347D2C" w:rsidR="002D14AC" w:rsidRPr="00316374" w:rsidRDefault="002D14AC" w:rsidP="002D14AC">
      <w:pPr>
        <w:pStyle w:val="Listeafsnit"/>
        <w:ind w:left="1440"/>
        <w:rPr>
          <w:rFonts w:cstheme="minorHAnsi"/>
          <w:sz w:val="24"/>
          <w:szCs w:val="24"/>
        </w:rPr>
      </w:pPr>
      <w:r w:rsidRPr="00316374">
        <w:rPr>
          <w:rFonts w:cstheme="minorHAnsi"/>
          <w:sz w:val="24"/>
          <w:szCs w:val="24"/>
          <w:u w:val="single"/>
        </w:rPr>
        <w:t>Nord:</w:t>
      </w:r>
      <w:r w:rsidRPr="00316374">
        <w:rPr>
          <w:rFonts w:cstheme="minorHAnsi"/>
          <w:sz w:val="24"/>
          <w:szCs w:val="24"/>
        </w:rPr>
        <w:t xml:space="preserve"> </w:t>
      </w:r>
      <w:r w:rsidR="00AD2073" w:rsidRPr="00316374">
        <w:rPr>
          <w:rFonts w:cstheme="minorHAnsi"/>
          <w:sz w:val="24"/>
          <w:szCs w:val="24"/>
        </w:rPr>
        <w:t>5. oktober 2024</w:t>
      </w:r>
      <w:r w:rsidR="00211503" w:rsidRPr="00316374">
        <w:rPr>
          <w:rFonts w:cstheme="minorHAnsi"/>
          <w:sz w:val="24"/>
          <w:szCs w:val="24"/>
        </w:rPr>
        <w:t xml:space="preserve">. </w:t>
      </w:r>
      <w:r w:rsidR="008A2F96" w:rsidRPr="00316374">
        <w:rPr>
          <w:rFonts w:cstheme="minorHAnsi"/>
          <w:sz w:val="24"/>
          <w:szCs w:val="24"/>
        </w:rPr>
        <w:t xml:space="preserve">Brønderslev </w:t>
      </w:r>
      <w:r w:rsidR="002C4387" w:rsidRPr="00316374">
        <w:rPr>
          <w:rFonts w:cstheme="minorHAnsi"/>
          <w:sz w:val="24"/>
          <w:szCs w:val="24"/>
        </w:rPr>
        <w:t>IF, Gl. Agdrupvej 17, 9700 Brønderslev.</w:t>
      </w:r>
    </w:p>
    <w:p w14:paraId="464BCF46" w14:textId="3DCEE76A" w:rsidR="002D14AC" w:rsidRPr="00F83E57" w:rsidRDefault="002D14AC" w:rsidP="002D14AC">
      <w:pPr>
        <w:pStyle w:val="Listeafsnit"/>
        <w:ind w:left="1440"/>
        <w:rPr>
          <w:rFonts w:cstheme="minorHAnsi"/>
          <w:sz w:val="24"/>
          <w:szCs w:val="24"/>
        </w:rPr>
      </w:pPr>
      <w:r w:rsidRPr="00A861A2">
        <w:rPr>
          <w:rFonts w:cstheme="minorHAnsi"/>
          <w:sz w:val="24"/>
          <w:szCs w:val="24"/>
          <w:u w:val="single"/>
        </w:rPr>
        <w:t>Syd:</w:t>
      </w:r>
      <w:r w:rsidRPr="00F83E57">
        <w:rPr>
          <w:rFonts w:cstheme="minorHAnsi"/>
          <w:sz w:val="24"/>
          <w:szCs w:val="24"/>
        </w:rPr>
        <w:t xml:space="preserve"> </w:t>
      </w:r>
      <w:r w:rsidR="00E70F29" w:rsidRPr="00F83E57">
        <w:rPr>
          <w:rFonts w:cstheme="minorHAnsi"/>
          <w:sz w:val="24"/>
          <w:szCs w:val="24"/>
        </w:rPr>
        <w:t xml:space="preserve">5. oktober 2024. </w:t>
      </w:r>
      <w:r w:rsidR="00E70F29" w:rsidRPr="00572C4D">
        <w:rPr>
          <w:rFonts w:cstheme="minorHAnsi"/>
          <w:sz w:val="24"/>
          <w:szCs w:val="24"/>
        </w:rPr>
        <w:t>Hammerum IF</w:t>
      </w:r>
      <w:r w:rsidR="00E70F29">
        <w:rPr>
          <w:rFonts w:cstheme="minorHAnsi"/>
          <w:sz w:val="24"/>
          <w:szCs w:val="24"/>
        </w:rPr>
        <w:t xml:space="preserve"> Specialfodbold</w:t>
      </w:r>
      <w:r w:rsidR="00E70F29" w:rsidRPr="00572C4D">
        <w:rPr>
          <w:rFonts w:cstheme="minorHAnsi"/>
          <w:sz w:val="24"/>
          <w:szCs w:val="24"/>
        </w:rPr>
        <w:t>, Frølundvej 41, 7400 Herning.</w:t>
      </w:r>
    </w:p>
    <w:p w14:paraId="655B9D86" w14:textId="14DE5298" w:rsidR="002D14AC" w:rsidRPr="001B5B9C" w:rsidRDefault="002D14AC" w:rsidP="002D14AC">
      <w:pPr>
        <w:pStyle w:val="Listeafsnit"/>
        <w:ind w:left="1440"/>
        <w:rPr>
          <w:rFonts w:cstheme="minorHAnsi"/>
          <w:color w:val="FF0000"/>
          <w:sz w:val="24"/>
          <w:szCs w:val="24"/>
        </w:rPr>
      </w:pPr>
      <w:r w:rsidRPr="00A861A2">
        <w:rPr>
          <w:rFonts w:cstheme="minorHAnsi"/>
          <w:sz w:val="24"/>
          <w:szCs w:val="24"/>
          <w:u w:val="single"/>
        </w:rPr>
        <w:t>Øst:</w:t>
      </w:r>
      <w:r w:rsidRPr="00F83E57">
        <w:rPr>
          <w:rFonts w:cstheme="minorHAnsi"/>
          <w:sz w:val="24"/>
          <w:szCs w:val="24"/>
        </w:rPr>
        <w:t xml:space="preserve"> </w:t>
      </w:r>
      <w:r w:rsidR="001B5B9C">
        <w:rPr>
          <w:rFonts w:cstheme="minorHAnsi"/>
          <w:sz w:val="24"/>
          <w:szCs w:val="24"/>
        </w:rPr>
        <w:t>6</w:t>
      </w:r>
      <w:r w:rsidR="00AD2073" w:rsidRPr="00F83E57">
        <w:rPr>
          <w:rFonts w:cstheme="minorHAnsi"/>
          <w:sz w:val="24"/>
          <w:szCs w:val="24"/>
        </w:rPr>
        <w:t xml:space="preserve">. oktober </w:t>
      </w:r>
      <w:r w:rsidR="00AD2073" w:rsidRPr="00F5247C">
        <w:rPr>
          <w:rFonts w:cstheme="minorHAnsi"/>
          <w:color w:val="000000" w:themeColor="text1"/>
          <w:sz w:val="24"/>
          <w:szCs w:val="24"/>
        </w:rPr>
        <w:t>2024</w:t>
      </w:r>
      <w:r w:rsidR="00211503" w:rsidRPr="00F5247C">
        <w:rPr>
          <w:rFonts w:cstheme="minorHAnsi"/>
          <w:color w:val="000000" w:themeColor="text1"/>
          <w:sz w:val="24"/>
          <w:szCs w:val="24"/>
        </w:rPr>
        <w:t xml:space="preserve">. </w:t>
      </w:r>
      <w:r w:rsidR="003D01F8">
        <w:rPr>
          <w:rFonts w:cstheme="minorHAnsi"/>
          <w:color w:val="000000" w:themeColor="text1"/>
          <w:sz w:val="24"/>
          <w:szCs w:val="24"/>
        </w:rPr>
        <w:t>BK</w:t>
      </w:r>
      <w:r w:rsidR="00F03BDD" w:rsidRPr="001B5B9C">
        <w:rPr>
          <w:rFonts w:cstheme="minorHAnsi"/>
          <w:color w:val="000000" w:themeColor="text1"/>
          <w:sz w:val="24"/>
          <w:szCs w:val="24"/>
        </w:rPr>
        <w:t xml:space="preserve"> Røde St</w:t>
      </w:r>
      <w:r w:rsidR="00F5247C" w:rsidRPr="001B5B9C">
        <w:rPr>
          <w:rFonts w:cstheme="minorHAnsi"/>
          <w:color w:val="000000" w:themeColor="text1"/>
          <w:sz w:val="24"/>
          <w:szCs w:val="24"/>
        </w:rPr>
        <w:t>jer</w:t>
      </w:r>
      <w:r w:rsidR="00F03BDD" w:rsidRPr="001B5B9C">
        <w:rPr>
          <w:rFonts w:cstheme="minorHAnsi"/>
          <w:color w:val="000000" w:themeColor="text1"/>
          <w:sz w:val="24"/>
          <w:szCs w:val="24"/>
        </w:rPr>
        <w:t>ne</w:t>
      </w:r>
      <w:r w:rsidR="003D01F8" w:rsidRPr="001B5B9C">
        <w:rPr>
          <w:rFonts w:cstheme="minorHAnsi"/>
          <w:color w:val="000000" w:themeColor="text1"/>
          <w:sz w:val="24"/>
          <w:szCs w:val="24"/>
        </w:rPr>
        <w:t xml:space="preserve"> Roskilde</w:t>
      </w:r>
      <w:r w:rsidR="00F03BDD" w:rsidRPr="001B5B9C">
        <w:rPr>
          <w:rFonts w:cstheme="minorHAnsi"/>
          <w:color w:val="000000" w:themeColor="text1"/>
          <w:sz w:val="24"/>
          <w:szCs w:val="24"/>
        </w:rPr>
        <w:t xml:space="preserve">, Darupvej 50, </w:t>
      </w:r>
      <w:r w:rsidR="00F5247C" w:rsidRPr="001B5B9C">
        <w:rPr>
          <w:rFonts w:cstheme="minorHAnsi"/>
          <w:color w:val="000000" w:themeColor="text1"/>
          <w:sz w:val="24"/>
          <w:szCs w:val="24"/>
        </w:rPr>
        <w:t>4000 Roskilde</w:t>
      </w:r>
    </w:p>
    <w:p w14:paraId="06B70981" w14:textId="77777777" w:rsidR="002D14AC" w:rsidRPr="001B5B9C" w:rsidRDefault="002D14AC" w:rsidP="002D14AC">
      <w:pPr>
        <w:pStyle w:val="Listeafsnit"/>
        <w:rPr>
          <w:rFonts w:cstheme="minorHAnsi"/>
          <w:sz w:val="24"/>
          <w:szCs w:val="24"/>
        </w:rPr>
      </w:pPr>
      <w:r w:rsidRPr="001B5B9C">
        <w:rPr>
          <w:rFonts w:cstheme="minorHAnsi"/>
          <w:sz w:val="24"/>
          <w:szCs w:val="24"/>
        </w:rPr>
        <w:t>3. runde:</w:t>
      </w:r>
    </w:p>
    <w:p w14:paraId="36F45BF3" w14:textId="2E52275C" w:rsidR="002D14AC" w:rsidRPr="00F83E57" w:rsidRDefault="002D14AC" w:rsidP="002D14AC">
      <w:pPr>
        <w:pStyle w:val="Listeafsnit"/>
        <w:ind w:left="1440"/>
        <w:rPr>
          <w:rFonts w:cstheme="minorHAnsi"/>
          <w:sz w:val="24"/>
          <w:szCs w:val="24"/>
        </w:rPr>
      </w:pPr>
      <w:r w:rsidRPr="00A861A2">
        <w:rPr>
          <w:rFonts w:cstheme="minorHAnsi"/>
          <w:sz w:val="24"/>
          <w:szCs w:val="24"/>
          <w:u w:val="single"/>
        </w:rPr>
        <w:t>Nord:</w:t>
      </w:r>
      <w:r w:rsidRPr="00F83E57">
        <w:rPr>
          <w:rFonts w:cstheme="minorHAnsi"/>
          <w:sz w:val="24"/>
          <w:szCs w:val="24"/>
        </w:rPr>
        <w:t xml:space="preserve"> </w:t>
      </w:r>
      <w:r w:rsidR="00AD2073" w:rsidRPr="00F83E57">
        <w:rPr>
          <w:rFonts w:cstheme="minorHAnsi"/>
          <w:sz w:val="24"/>
          <w:szCs w:val="24"/>
        </w:rPr>
        <w:t>26. april 2025</w:t>
      </w:r>
      <w:r w:rsidR="00211503" w:rsidRPr="00F83E57">
        <w:rPr>
          <w:rFonts w:cstheme="minorHAnsi"/>
          <w:sz w:val="24"/>
          <w:szCs w:val="24"/>
        </w:rPr>
        <w:t xml:space="preserve">. </w:t>
      </w:r>
      <w:r w:rsidR="00B82B8F" w:rsidRPr="00402DF6">
        <w:rPr>
          <w:rFonts w:cstheme="minorHAnsi"/>
          <w:color w:val="000000" w:themeColor="text1"/>
          <w:sz w:val="24"/>
          <w:szCs w:val="24"/>
        </w:rPr>
        <w:t>Skalborg Sportsklub, Hobrovej 435, 9200 Aalborg.</w:t>
      </w:r>
      <w:r w:rsidR="00211503" w:rsidRPr="00F83E57">
        <w:rPr>
          <w:rFonts w:cstheme="minorHAnsi"/>
          <w:color w:val="FF0000"/>
          <w:sz w:val="24"/>
          <w:szCs w:val="24"/>
        </w:rPr>
        <w:t xml:space="preserve"> </w:t>
      </w:r>
    </w:p>
    <w:p w14:paraId="57785B0F" w14:textId="063BE8B1" w:rsidR="002D14AC" w:rsidRPr="00F83E57" w:rsidRDefault="002D14AC" w:rsidP="002D14AC">
      <w:pPr>
        <w:pStyle w:val="Listeafsnit"/>
        <w:ind w:left="1440"/>
        <w:rPr>
          <w:rFonts w:cstheme="minorHAnsi"/>
          <w:sz w:val="24"/>
          <w:szCs w:val="24"/>
        </w:rPr>
      </w:pPr>
      <w:r w:rsidRPr="00A861A2">
        <w:rPr>
          <w:rFonts w:cstheme="minorHAnsi"/>
          <w:sz w:val="24"/>
          <w:szCs w:val="24"/>
          <w:u w:val="single"/>
        </w:rPr>
        <w:t>Syd:</w:t>
      </w:r>
      <w:r w:rsidRPr="00F83E57">
        <w:rPr>
          <w:rFonts w:cstheme="minorHAnsi"/>
          <w:sz w:val="24"/>
          <w:szCs w:val="24"/>
        </w:rPr>
        <w:t xml:space="preserve"> </w:t>
      </w:r>
      <w:r w:rsidR="00AD2073" w:rsidRPr="00F83E57">
        <w:rPr>
          <w:rFonts w:cstheme="minorHAnsi"/>
          <w:sz w:val="24"/>
          <w:szCs w:val="24"/>
        </w:rPr>
        <w:t>26. april 2025</w:t>
      </w:r>
      <w:r w:rsidR="00211503" w:rsidRPr="00F83E57">
        <w:rPr>
          <w:rFonts w:cstheme="minorHAnsi"/>
          <w:sz w:val="24"/>
          <w:szCs w:val="24"/>
        </w:rPr>
        <w:t xml:space="preserve">. </w:t>
      </w:r>
      <w:r w:rsidR="0037160E" w:rsidRPr="00F83E57">
        <w:rPr>
          <w:rFonts w:cstheme="minorHAnsi"/>
          <w:sz w:val="24"/>
          <w:szCs w:val="24"/>
        </w:rPr>
        <w:t xml:space="preserve">Nyborg </w:t>
      </w:r>
      <w:r w:rsidR="00F95050" w:rsidRPr="00F83E57">
        <w:rPr>
          <w:rFonts w:cstheme="minorHAnsi"/>
          <w:sz w:val="24"/>
          <w:szCs w:val="24"/>
        </w:rPr>
        <w:t>G&amp;IF Fodbold, Storebæltsvej 15, 5800 Nyborg</w:t>
      </w:r>
      <w:r w:rsidR="00211503" w:rsidRPr="00F83E57">
        <w:rPr>
          <w:rFonts w:cstheme="minorHAnsi"/>
          <w:sz w:val="24"/>
          <w:szCs w:val="24"/>
        </w:rPr>
        <w:t xml:space="preserve">. </w:t>
      </w:r>
    </w:p>
    <w:p w14:paraId="3F4A29DD" w14:textId="641F7812" w:rsidR="002D14AC" w:rsidRPr="00F83E57" w:rsidRDefault="002D14AC" w:rsidP="002D14AC">
      <w:pPr>
        <w:pStyle w:val="Listeafsnit"/>
        <w:ind w:left="1440"/>
        <w:rPr>
          <w:rFonts w:cstheme="minorHAnsi"/>
          <w:sz w:val="24"/>
          <w:szCs w:val="24"/>
        </w:rPr>
      </w:pPr>
      <w:r w:rsidRPr="00A861A2">
        <w:rPr>
          <w:rFonts w:cstheme="minorHAnsi"/>
          <w:sz w:val="24"/>
          <w:szCs w:val="24"/>
          <w:u w:val="single"/>
        </w:rPr>
        <w:t>Øst:</w:t>
      </w:r>
      <w:r w:rsidRPr="00F83E57">
        <w:rPr>
          <w:rFonts w:cstheme="minorHAnsi"/>
          <w:sz w:val="24"/>
          <w:szCs w:val="24"/>
        </w:rPr>
        <w:t xml:space="preserve"> </w:t>
      </w:r>
      <w:r w:rsidR="00AD2073" w:rsidRPr="00F83E57">
        <w:rPr>
          <w:rFonts w:cstheme="minorHAnsi"/>
          <w:sz w:val="24"/>
          <w:szCs w:val="24"/>
        </w:rPr>
        <w:t>26. april 2025</w:t>
      </w:r>
      <w:r w:rsidR="00211503" w:rsidRPr="00F83E57">
        <w:rPr>
          <w:rFonts w:cstheme="minorHAnsi"/>
          <w:sz w:val="24"/>
          <w:szCs w:val="24"/>
        </w:rPr>
        <w:t xml:space="preserve">. </w:t>
      </w:r>
      <w:r w:rsidR="00F96DE0" w:rsidRPr="00F83E57">
        <w:rPr>
          <w:rFonts w:cstheme="minorHAnsi"/>
          <w:sz w:val="24"/>
          <w:szCs w:val="24"/>
        </w:rPr>
        <w:t>Glostrup Special,</w:t>
      </w:r>
      <w:r w:rsidR="00211503" w:rsidRPr="00F83E57">
        <w:rPr>
          <w:rFonts w:cstheme="minorHAnsi"/>
          <w:sz w:val="24"/>
          <w:szCs w:val="24"/>
        </w:rPr>
        <w:t xml:space="preserve"> </w:t>
      </w:r>
      <w:r w:rsidR="000232E6" w:rsidRPr="00F83E57">
        <w:rPr>
          <w:rFonts w:cstheme="minorHAnsi"/>
          <w:sz w:val="24"/>
          <w:szCs w:val="24"/>
        </w:rPr>
        <w:t>Stadionvej 80, 2600 Glostrup.</w:t>
      </w:r>
    </w:p>
    <w:p w14:paraId="133E4D90" w14:textId="26D6390E" w:rsidR="002D14AC" w:rsidRPr="00F83E57" w:rsidRDefault="002D14AC" w:rsidP="002D14AC">
      <w:pPr>
        <w:pStyle w:val="Listeafsnit"/>
        <w:rPr>
          <w:rFonts w:cstheme="minorHAnsi"/>
          <w:sz w:val="24"/>
          <w:szCs w:val="24"/>
        </w:rPr>
      </w:pPr>
      <w:r w:rsidRPr="00F83E57">
        <w:rPr>
          <w:rFonts w:cstheme="minorHAnsi"/>
          <w:sz w:val="24"/>
          <w:szCs w:val="24"/>
        </w:rPr>
        <w:t>4. runde:</w:t>
      </w:r>
    </w:p>
    <w:p w14:paraId="5832456F" w14:textId="7205310F" w:rsidR="002D14AC" w:rsidRPr="00402DF6" w:rsidRDefault="002D14AC" w:rsidP="002D14AC">
      <w:pPr>
        <w:pStyle w:val="Listeafsnit"/>
        <w:ind w:left="1440"/>
        <w:rPr>
          <w:rFonts w:cstheme="minorHAnsi"/>
          <w:color w:val="000000" w:themeColor="text1"/>
          <w:sz w:val="24"/>
          <w:szCs w:val="24"/>
        </w:rPr>
      </w:pPr>
      <w:r w:rsidRPr="00A861A2">
        <w:rPr>
          <w:rFonts w:cstheme="minorHAnsi"/>
          <w:sz w:val="24"/>
          <w:szCs w:val="24"/>
          <w:u w:val="single"/>
        </w:rPr>
        <w:t>Nord:</w:t>
      </w:r>
      <w:r w:rsidRPr="00F83E57">
        <w:rPr>
          <w:rFonts w:cstheme="minorHAnsi"/>
          <w:sz w:val="24"/>
          <w:szCs w:val="24"/>
        </w:rPr>
        <w:t xml:space="preserve"> </w:t>
      </w:r>
      <w:r w:rsidR="00B82B8F">
        <w:rPr>
          <w:rFonts w:cstheme="minorHAnsi"/>
          <w:sz w:val="24"/>
          <w:szCs w:val="24"/>
        </w:rPr>
        <w:t>17.</w:t>
      </w:r>
      <w:r w:rsidR="00AD2073" w:rsidRPr="00F83E57">
        <w:rPr>
          <w:rFonts w:cstheme="minorHAnsi"/>
          <w:sz w:val="24"/>
          <w:szCs w:val="24"/>
        </w:rPr>
        <w:t xml:space="preserve"> maj 2025</w:t>
      </w:r>
      <w:r w:rsidR="00211503" w:rsidRPr="00F83E57">
        <w:rPr>
          <w:rFonts w:cstheme="minorHAnsi"/>
          <w:sz w:val="24"/>
          <w:szCs w:val="24"/>
        </w:rPr>
        <w:t xml:space="preserve">. </w:t>
      </w:r>
      <w:r w:rsidR="00B82B8F">
        <w:rPr>
          <w:rFonts w:cstheme="minorHAnsi"/>
          <w:sz w:val="24"/>
          <w:szCs w:val="24"/>
        </w:rPr>
        <w:t>HOG Hinnerup</w:t>
      </w:r>
      <w:r w:rsidR="002546F8">
        <w:rPr>
          <w:rFonts w:cstheme="minorHAnsi"/>
          <w:sz w:val="24"/>
          <w:szCs w:val="24"/>
        </w:rPr>
        <w:t>, Svinget 6, 83</w:t>
      </w:r>
      <w:r w:rsidR="00323465">
        <w:rPr>
          <w:rFonts w:cstheme="minorHAnsi"/>
          <w:sz w:val="24"/>
          <w:szCs w:val="24"/>
        </w:rPr>
        <w:t>82 Hinnerup</w:t>
      </w:r>
      <w:r w:rsidR="00F41D0B" w:rsidRPr="00402DF6">
        <w:rPr>
          <w:rFonts w:cstheme="minorHAnsi"/>
          <w:color w:val="000000" w:themeColor="text1"/>
          <w:sz w:val="24"/>
          <w:szCs w:val="24"/>
        </w:rPr>
        <w:t xml:space="preserve">. </w:t>
      </w:r>
    </w:p>
    <w:p w14:paraId="1B9E8F0A" w14:textId="285AEE39" w:rsidR="002D14AC" w:rsidRPr="00F83E57" w:rsidRDefault="002D14AC" w:rsidP="002D14AC">
      <w:pPr>
        <w:pStyle w:val="Listeafsnit"/>
        <w:ind w:left="1440"/>
        <w:rPr>
          <w:rFonts w:cstheme="minorHAnsi"/>
          <w:sz w:val="24"/>
          <w:szCs w:val="24"/>
        </w:rPr>
      </w:pPr>
      <w:r w:rsidRPr="00A861A2">
        <w:rPr>
          <w:rFonts w:cstheme="minorHAnsi"/>
          <w:sz w:val="24"/>
          <w:szCs w:val="24"/>
          <w:u w:val="single"/>
        </w:rPr>
        <w:t>Syd:</w:t>
      </w:r>
      <w:r w:rsidRPr="00F83E57">
        <w:rPr>
          <w:rFonts w:cstheme="minorHAnsi"/>
          <w:sz w:val="24"/>
          <w:szCs w:val="24"/>
        </w:rPr>
        <w:t xml:space="preserve"> </w:t>
      </w:r>
      <w:r w:rsidR="00AD2073" w:rsidRPr="00F83E57">
        <w:rPr>
          <w:rFonts w:cstheme="minorHAnsi"/>
          <w:sz w:val="24"/>
          <w:szCs w:val="24"/>
        </w:rPr>
        <w:t>17. maj 2025</w:t>
      </w:r>
      <w:r w:rsidR="00211503" w:rsidRPr="00F83E57">
        <w:rPr>
          <w:rFonts w:cstheme="minorHAnsi"/>
          <w:sz w:val="24"/>
          <w:szCs w:val="24"/>
        </w:rPr>
        <w:t xml:space="preserve">. </w:t>
      </w:r>
      <w:r w:rsidR="00F95050" w:rsidRPr="00F83E57">
        <w:rPr>
          <w:rFonts w:cstheme="minorHAnsi"/>
          <w:sz w:val="24"/>
          <w:szCs w:val="24"/>
        </w:rPr>
        <w:t xml:space="preserve">Esbjerg IF92, </w:t>
      </w:r>
      <w:r w:rsidR="00B731F3" w:rsidRPr="00F83E57">
        <w:rPr>
          <w:rFonts w:cstheme="minorHAnsi"/>
          <w:sz w:val="24"/>
          <w:szCs w:val="24"/>
        </w:rPr>
        <w:t>Lykkegårdsvej 11, 6700 Esbjerg</w:t>
      </w:r>
      <w:r w:rsidR="00211503" w:rsidRPr="00F83E57">
        <w:rPr>
          <w:rFonts w:cstheme="minorHAnsi"/>
          <w:sz w:val="24"/>
          <w:szCs w:val="24"/>
        </w:rPr>
        <w:t>.</w:t>
      </w:r>
    </w:p>
    <w:p w14:paraId="11F586BA" w14:textId="4B75539C" w:rsidR="002D14AC" w:rsidRPr="00F83E57" w:rsidRDefault="002D14AC" w:rsidP="002D14AC">
      <w:pPr>
        <w:pStyle w:val="Listeafsnit"/>
        <w:ind w:left="1440"/>
        <w:rPr>
          <w:rFonts w:cstheme="minorHAnsi"/>
          <w:sz w:val="24"/>
          <w:szCs w:val="24"/>
        </w:rPr>
      </w:pPr>
      <w:r w:rsidRPr="00A861A2">
        <w:rPr>
          <w:rFonts w:cstheme="minorHAnsi"/>
          <w:sz w:val="24"/>
          <w:szCs w:val="24"/>
          <w:u w:val="single"/>
        </w:rPr>
        <w:t>Øst:</w:t>
      </w:r>
      <w:r w:rsidR="00AD2073" w:rsidRPr="00F83E57">
        <w:rPr>
          <w:rFonts w:cstheme="minorHAnsi"/>
          <w:sz w:val="24"/>
          <w:szCs w:val="24"/>
        </w:rPr>
        <w:t xml:space="preserve"> 18. maj 2025</w:t>
      </w:r>
      <w:r w:rsidR="00911836" w:rsidRPr="00AD5BD4">
        <w:rPr>
          <w:rFonts w:cstheme="minorHAnsi"/>
          <w:sz w:val="24"/>
          <w:szCs w:val="24"/>
        </w:rPr>
        <w:t xml:space="preserve">. B. 1973 Herlev, Elverhøjen </w:t>
      </w:r>
      <w:r w:rsidR="00911836">
        <w:rPr>
          <w:rFonts w:cstheme="minorHAnsi"/>
          <w:sz w:val="24"/>
          <w:szCs w:val="24"/>
        </w:rPr>
        <w:t>64, 2730 Herlev.</w:t>
      </w:r>
    </w:p>
    <w:p w14:paraId="322BC091" w14:textId="6724FF8A" w:rsidR="000C218C" w:rsidRPr="00F83E57" w:rsidRDefault="002D14AC" w:rsidP="002D14AC">
      <w:pPr>
        <w:pStyle w:val="Listeafsnit"/>
        <w:rPr>
          <w:rFonts w:cstheme="minorHAnsi"/>
          <w:sz w:val="24"/>
          <w:szCs w:val="24"/>
        </w:rPr>
      </w:pPr>
      <w:r w:rsidRPr="00F83E57">
        <w:rPr>
          <w:rFonts w:cstheme="minorHAnsi"/>
          <w:sz w:val="24"/>
          <w:szCs w:val="24"/>
        </w:rPr>
        <w:t>DM:</w:t>
      </w:r>
      <w:r w:rsidR="00AD2073" w:rsidRPr="00F83E57">
        <w:rPr>
          <w:rFonts w:cstheme="minorHAnsi"/>
          <w:sz w:val="24"/>
          <w:szCs w:val="24"/>
        </w:rPr>
        <w:t xml:space="preserve"> </w:t>
      </w:r>
      <w:r w:rsidR="00C661B7" w:rsidRPr="00F83E57">
        <w:rPr>
          <w:rFonts w:cstheme="minorHAnsi"/>
          <w:sz w:val="24"/>
          <w:szCs w:val="24"/>
        </w:rPr>
        <w:t>21. juni</w:t>
      </w:r>
      <w:r w:rsidR="00850565">
        <w:rPr>
          <w:rFonts w:cstheme="minorHAnsi"/>
          <w:sz w:val="24"/>
          <w:szCs w:val="24"/>
        </w:rPr>
        <w:t xml:space="preserve"> 2025</w:t>
      </w:r>
      <w:r w:rsidR="00C661B7" w:rsidRPr="00F83E57">
        <w:rPr>
          <w:rFonts w:cstheme="minorHAnsi"/>
          <w:sz w:val="24"/>
          <w:szCs w:val="24"/>
        </w:rPr>
        <w:t xml:space="preserve">. </w:t>
      </w:r>
      <w:r w:rsidR="00023FD3" w:rsidRPr="00F83E57">
        <w:rPr>
          <w:rFonts w:cstheme="minorHAnsi"/>
          <w:sz w:val="24"/>
          <w:szCs w:val="24"/>
        </w:rPr>
        <w:t>Odense.</w:t>
      </w:r>
      <w:r w:rsidR="0086528F" w:rsidRPr="00F83E57">
        <w:rPr>
          <w:rFonts w:cstheme="minorHAnsi"/>
          <w:sz w:val="24"/>
          <w:szCs w:val="24"/>
        </w:rPr>
        <w:br/>
      </w:r>
    </w:p>
    <w:p w14:paraId="3F51A18E" w14:textId="20DEB0D7" w:rsidR="00EA4871" w:rsidRPr="00F83E57" w:rsidRDefault="00285797" w:rsidP="00EA4871">
      <w:pPr>
        <w:rPr>
          <w:rFonts w:cstheme="minorHAnsi"/>
          <w:b/>
          <w:bCs/>
          <w:sz w:val="24"/>
          <w:szCs w:val="24"/>
        </w:rPr>
      </w:pPr>
      <w:r w:rsidRPr="00F83E57">
        <w:rPr>
          <w:rFonts w:cstheme="minorHAnsi"/>
          <w:b/>
          <w:bCs/>
          <w:sz w:val="24"/>
          <w:szCs w:val="24"/>
        </w:rPr>
        <w:t>3</w:t>
      </w:r>
      <w:r w:rsidR="00EA4871" w:rsidRPr="00F83E57">
        <w:rPr>
          <w:rFonts w:cstheme="minorHAnsi"/>
          <w:b/>
          <w:bCs/>
          <w:sz w:val="24"/>
          <w:szCs w:val="24"/>
        </w:rPr>
        <w:t xml:space="preserve">. </w:t>
      </w:r>
      <w:r w:rsidR="00E9099A" w:rsidRPr="00F83E57">
        <w:rPr>
          <w:rFonts w:cstheme="minorHAnsi"/>
          <w:b/>
          <w:bCs/>
          <w:sz w:val="24"/>
          <w:szCs w:val="24"/>
        </w:rPr>
        <w:t>Turneringsform</w:t>
      </w:r>
    </w:p>
    <w:p w14:paraId="14213CAC" w14:textId="209B4916" w:rsidR="00C47515" w:rsidRPr="00F83E57" w:rsidRDefault="00C47515" w:rsidP="00E9099A">
      <w:pPr>
        <w:rPr>
          <w:rFonts w:cstheme="minorHAnsi"/>
          <w:sz w:val="24"/>
          <w:szCs w:val="24"/>
        </w:rPr>
      </w:pPr>
      <w:r w:rsidRPr="00F83E57">
        <w:rPr>
          <w:rFonts w:cstheme="minorHAnsi"/>
          <w:sz w:val="24"/>
          <w:szCs w:val="24"/>
        </w:rPr>
        <w:t xml:space="preserve">Turneringen er opdelt i tre </w:t>
      </w:r>
      <w:r w:rsidR="00A22EF6" w:rsidRPr="00F83E57">
        <w:rPr>
          <w:rFonts w:cstheme="minorHAnsi"/>
          <w:sz w:val="24"/>
          <w:szCs w:val="24"/>
        </w:rPr>
        <w:t>regioner</w:t>
      </w:r>
      <w:r w:rsidRPr="00F83E57">
        <w:rPr>
          <w:rFonts w:cstheme="minorHAnsi"/>
          <w:sz w:val="24"/>
          <w:szCs w:val="24"/>
        </w:rPr>
        <w:t xml:space="preserve">: Nord, Syd og Øst. </w:t>
      </w:r>
    </w:p>
    <w:p w14:paraId="7FD3EAFF" w14:textId="11B38633" w:rsidR="00E06C38" w:rsidRPr="00F83E57" w:rsidRDefault="005C6218" w:rsidP="00E9099A">
      <w:pPr>
        <w:rPr>
          <w:rFonts w:cstheme="minorHAnsi"/>
          <w:sz w:val="24"/>
          <w:szCs w:val="24"/>
        </w:rPr>
      </w:pPr>
      <w:r w:rsidRPr="00F83E57">
        <w:rPr>
          <w:rFonts w:cstheme="minorHAnsi"/>
          <w:sz w:val="24"/>
          <w:szCs w:val="24"/>
        </w:rPr>
        <w:t xml:space="preserve">I hver af de tre </w:t>
      </w:r>
      <w:r w:rsidR="00A22EF6" w:rsidRPr="00F83E57">
        <w:rPr>
          <w:rFonts w:cstheme="minorHAnsi"/>
          <w:sz w:val="24"/>
          <w:szCs w:val="24"/>
        </w:rPr>
        <w:t>regioner</w:t>
      </w:r>
      <w:r w:rsidRPr="00F83E57">
        <w:rPr>
          <w:rFonts w:cstheme="minorHAnsi"/>
          <w:sz w:val="24"/>
          <w:szCs w:val="24"/>
        </w:rPr>
        <w:t xml:space="preserve"> spilles der fire indledende runder</w:t>
      </w:r>
      <w:r w:rsidR="00FE0107" w:rsidRPr="00F83E57">
        <w:rPr>
          <w:rFonts w:cstheme="minorHAnsi"/>
          <w:sz w:val="24"/>
          <w:szCs w:val="24"/>
        </w:rPr>
        <w:t xml:space="preserve">. </w:t>
      </w:r>
    </w:p>
    <w:p w14:paraId="0B7C0D0D" w14:textId="748A8A6A" w:rsidR="000759A5" w:rsidRPr="00F83E57" w:rsidRDefault="000759A5" w:rsidP="000759A5">
      <w:pPr>
        <w:rPr>
          <w:rFonts w:cstheme="minorHAnsi"/>
          <w:sz w:val="24"/>
          <w:szCs w:val="24"/>
        </w:rPr>
      </w:pPr>
      <w:r w:rsidRPr="00F83E57">
        <w:rPr>
          <w:rFonts w:cstheme="minorHAnsi"/>
          <w:sz w:val="24"/>
          <w:szCs w:val="24"/>
        </w:rPr>
        <w:t>Første runde spilles som et teststævne, hvorefter holdene fordeles i forskellige niveauer/rækker</w:t>
      </w:r>
      <w:r w:rsidR="00C3036E" w:rsidRPr="00F83E57">
        <w:rPr>
          <w:rFonts w:cstheme="minorHAnsi"/>
          <w:sz w:val="24"/>
          <w:szCs w:val="24"/>
        </w:rPr>
        <w:t xml:space="preserve"> for resten af turneringen</w:t>
      </w:r>
      <w:r w:rsidRPr="00F83E57">
        <w:rPr>
          <w:rFonts w:cstheme="minorHAnsi"/>
          <w:sz w:val="24"/>
          <w:szCs w:val="24"/>
        </w:rPr>
        <w:t>. De resterende tre runder spilles som en samlet turnering i hver af rækkerne, hvor resultaterne herfra afgør en regionsmester i hvert niveau/række.</w:t>
      </w:r>
    </w:p>
    <w:p w14:paraId="331ECC53" w14:textId="3539DCFD" w:rsidR="00FE0107" w:rsidRDefault="00E7779B" w:rsidP="00E9099A">
      <w:pPr>
        <w:rPr>
          <w:rFonts w:cstheme="minorHAnsi"/>
          <w:sz w:val="24"/>
          <w:szCs w:val="24"/>
        </w:rPr>
      </w:pPr>
      <w:r w:rsidRPr="00F83E57">
        <w:rPr>
          <w:rFonts w:cstheme="minorHAnsi"/>
          <w:sz w:val="24"/>
          <w:szCs w:val="24"/>
        </w:rPr>
        <w:t>1. og 2. pladsen fra hver</w:t>
      </w:r>
      <w:r w:rsidR="0057071C" w:rsidRPr="00F83E57">
        <w:rPr>
          <w:rFonts w:cstheme="minorHAnsi"/>
          <w:sz w:val="24"/>
          <w:szCs w:val="24"/>
        </w:rPr>
        <w:t xml:space="preserve">t niveau i hver </w:t>
      </w:r>
      <w:r w:rsidR="00A22EF6" w:rsidRPr="00F83E57">
        <w:rPr>
          <w:rFonts w:cstheme="minorHAnsi"/>
          <w:sz w:val="24"/>
          <w:szCs w:val="24"/>
        </w:rPr>
        <w:t>region</w:t>
      </w:r>
      <w:r w:rsidR="0057071C" w:rsidRPr="00F83E57">
        <w:rPr>
          <w:rFonts w:cstheme="minorHAnsi"/>
          <w:sz w:val="24"/>
          <w:szCs w:val="24"/>
        </w:rPr>
        <w:t xml:space="preserve"> </w:t>
      </w:r>
      <w:r w:rsidRPr="00F83E57">
        <w:rPr>
          <w:rFonts w:cstheme="minorHAnsi"/>
          <w:sz w:val="24"/>
          <w:szCs w:val="24"/>
        </w:rPr>
        <w:t xml:space="preserve">kvalificerer sig til DM. Det er kun hold, der har deltaget i alle fire indledende runder, der kan kvalificere sig til DM. </w:t>
      </w:r>
      <w:r w:rsidR="00C947EF" w:rsidRPr="00F83E57">
        <w:rPr>
          <w:rFonts w:cstheme="minorHAnsi"/>
          <w:sz w:val="24"/>
          <w:szCs w:val="24"/>
        </w:rPr>
        <w:t>Ved afbud gives pladsen videre.</w:t>
      </w:r>
    </w:p>
    <w:p w14:paraId="1E6F1321" w14:textId="2D4B385E" w:rsidR="006009DA" w:rsidRPr="00F83E57" w:rsidRDefault="00285797" w:rsidP="00E9099A">
      <w:pPr>
        <w:rPr>
          <w:rFonts w:cstheme="minorHAnsi"/>
          <w:b/>
          <w:bCs/>
          <w:sz w:val="24"/>
          <w:szCs w:val="24"/>
        </w:rPr>
      </w:pPr>
      <w:r w:rsidRPr="00F83E57">
        <w:rPr>
          <w:rFonts w:cstheme="minorHAnsi"/>
          <w:b/>
          <w:bCs/>
          <w:sz w:val="24"/>
          <w:szCs w:val="24"/>
        </w:rPr>
        <w:lastRenderedPageBreak/>
        <w:t>4</w:t>
      </w:r>
      <w:r w:rsidR="006009DA" w:rsidRPr="00F83E57">
        <w:rPr>
          <w:rFonts w:cstheme="minorHAnsi"/>
          <w:b/>
          <w:bCs/>
          <w:sz w:val="24"/>
          <w:szCs w:val="24"/>
        </w:rPr>
        <w:t>. Niveauer</w:t>
      </w:r>
      <w:r w:rsidRPr="00F83E57">
        <w:rPr>
          <w:rFonts w:cstheme="minorHAnsi"/>
          <w:b/>
          <w:bCs/>
          <w:sz w:val="24"/>
          <w:szCs w:val="24"/>
        </w:rPr>
        <w:t>/rækker</w:t>
      </w:r>
    </w:p>
    <w:p w14:paraId="00819191" w14:textId="77777777" w:rsidR="00753B63" w:rsidRPr="00F83E57" w:rsidRDefault="00E9099A" w:rsidP="00E9099A">
      <w:pPr>
        <w:rPr>
          <w:rFonts w:cstheme="minorHAnsi"/>
          <w:sz w:val="24"/>
          <w:szCs w:val="24"/>
        </w:rPr>
      </w:pPr>
      <w:r w:rsidRPr="00F83E57">
        <w:rPr>
          <w:rFonts w:cstheme="minorHAnsi"/>
          <w:sz w:val="24"/>
          <w:szCs w:val="24"/>
        </w:rPr>
        <w:t>I sæsonen 2024/2025 kan holdene tilmelde sig enten 8:8, 5:5 eller U1</w:t>
      </w:r>
      <w:r w:rsidR="009F78CC" w:rsidRPr="00F83E57">
        <w:rPr>
          <w:rFonts w:cstheme="minorHAnsi"/>
          <w:sz w:val="24"/>
          <w:szCs w:val="24"/>
        </w:rPr>
        <w:t>8</w:t>
      </w:r>
      <w:r w:rsidRPr="00F83E57">
        <w:rPr>
          <w:rFonts w:cstheme="minorHAnsi"/>
          <w:sz w:val="24"/>
          <w:szCs w:val="24"/>
        </w:rPr>
        <w:t>.</w:t>
      </w:r>
      <w:r w:rsidR="00DA3799" w:rsidRPr="00F83E57">
        <w:rPr>
          <w:rFonts w:cstheme="minorHAnsi"/>
          <w:sz w:val="24"/>
          <w:szCs w:val="24"/>
        </w:rPr>
        <w:t xml:space="preserve"> </w:t>
      </w:r>
    </w:p>
    <w:p w14:paraId="231DC673" w14:textId="44FC0F6D" w:rsidR="0016186C" w:rsidRPr="00F83E57" w:rsidRDefault="00DA3799" w:rsidP="00E9099A">
      <w:pPr>
        <w:rPr>
          <w:rFonts w:cstheme="minorHAnsi"/>
          <w:sz w:val="24"/>
          <w:szCs w:val="24"/>
        </w:rPr>
      </w:pPr>
      <w:r w:rsidRPr="00F83E57">
        <w:rPr>
          <w:rFonts w:cstheme="minorHAnsi"/>
          <w:sz w:val="24"/>
          <w:szCs w:val="24"/>
        </w:rPr>
        <w:t>I tilmeldingen skal holdene angive forventet niveau</w:t>
      </w:r>
      <w:r w:rsidR="00953A15" w:rsidRPr="00F83E57">
        <w:rPr>
          <w:rFonts w:cstheme="minorHAnsi"/>
          <w:sz w:val="24"/>
          <w:szCs w:val="24"/>
        </w:rPr>
        <w:t xml:space="preserve"> i 8:8</w:t>
      </w:r>
      <w:r w:rsidRPr="00F83E57">
        <w:rPr>
          <w:rFonts w:cstheme="minorHAnsi"/>
          <w:sz w:val="24"/>
          <w:szCs w:val="24"/>
        </w:rPr>
        <w:t xml:space="preserve"> </w:t>
      </w:r>
      <w:r w:rsidR="00BE43B0" w:rsidRPr="00F83E57">
        <w:rPr>
          <w:rFonts w:cstheme="minorHAnsi"/>
          <w:sz w:val="24"/>
          <w:szCs w:val="24"/>
        </w:rPr>
        <w:t>(A, B eller C</w:t>
      </w:r>
      <w:r w:rsidR="00953A15" w:rsidRPr="00F83E57">
        <w:rPr>
          <w:rFonts w:cstheme="minorHAnsi"/>
          <w:sz w:val="24"/>
          <w:szCs w:val="24"/>
        </w:rPr>
        <w:t xml:space="preserve">) </w:t>
      </w:r>
      <w:r w:rsidR="00400582" w:rsidRPr="00F83E57">
        <w:rPr>
          <w:rFonts w:cstheme="minorHAnsi"/>
          <w:sz w:val="24"/>
          <w:szCs w:val="24"/>
        </w:rPr>
        <w:t>og</w:t>
      </w:r>
      <w:r w:rsidR="00753B63" w:rsidRPr="00F83E57">
        <w:rPr>
          <w:rFonts w:cstheme="minorHAnsi"/>
          <w:sz w:val="24"/>
          <w:szCs w:val="24"/>
        </w:rPr>
        <w:t xml:space="preserve"> 5:5 </w:t>
      </w:r>
      <w:r w:rsidR="00953A15" w:rsidRPr="00F83E57">
        <w:rPr>
          <w:rFonts w:cstheme="minorHAnsi"/>
          <w:sz w:val="24"/>
          <w:szCs w:val="24"/>
        </w:rPr>
        <w:t>(</w:t>
      </w:r>
      <w:r w:rsidR="00BE43B0" w:rsidRPr="00F83E57">
        <w:rPr>
          <w:rFonts w:cstheme="minorHAnsi"/>
          <w:sz w:val="24"/>
          <w:szCs w:val="24"/>
        </w:rPr>
        <w:t>D eller E).</w:t>
      </w:r>
    </w:p>
    <w:p w14:paraId="397FF93E" w14:textId="1ED264CE" w:rsidR="00E9099A" w:rsidRPr="00F83E57" w:rsidRDefault="00E9099A" w:rsidP="00E9099A">
      <w:pPr>
        <w:rPr>
          <w:rFonts w:cstheme="minorHAnsi"/>
          <w:sz w:val="24"/>
          <w:szCs w:val="24"/>
        </w:rPr>
      </w:pPr>
      <w:r w:rsidRPr="00F83E57">
        <w:rPr>
          <w:rFonts w:cstheme="minorHAnsi"/>
          <w:sz w:val="24"/>
          <w:szCs w:val="24"/>
        </w:rPr>
        <w:t>U</w:t>
      </w:r>
      <w:r w:rsidR="00DA3799" w:rsidRPr="00F83E57">
        <w:rPr>
          <w:rFonts w:cstheme="minorHAnsi"/>
          <w:sz w:val="24"/>
          <w:szCs w:val="24"/>
        </w:rPr>
        <w:t>18</w:t>
      </w:r>
      <w:r w:rsidR="00CA0559" w:rsidRPr="00F83E57">
        <w:rPr>
          <w:rFonts w:cstheme="minorHAnsi"/>
          <w:sz w:val="24"/>
          <w:szCs w:val="24"/>
        </w:rPr>
        <w:t xml:space="preserve"> spilles også som 5:5 og</w:t>
      </w:r>
      <w:r w:rsidRPr="00F83E57">
        <w:rPr>
          <w:rFonts w:cstheme="minorHAnsi"/>
          <w:sz w:val="24"/>
          <w:szCs w:val="24"/>
        </w:rPr>
        <w:t xml:space="preserve"> forventes</w:t>
      </w:r>
      <w:r w:rsidR="00CC6B1F" w:rsidRPr="00F83E57">
        <w:rPr>
          <w:rFonts w:cstheme="minorHAnsi"/>
          <w:sz w:val="24"/>
          <w:szCs w:val="24"/>
        </w:rPr>
        <w:t xml:space="preserve"> ikke at blive opdelt i forskellige </w:t>
      </w:r>
      <w:r w:rsidR="00753B63" w:rsidRPr="00F83E57">
        <w:rPr>
          <w:rFonts w:cstheme="minorHAnsi"/>
          <w:sz w:val="24"/>
          <w:szCs w:val="24"/>
        </w:rPr>
        <w:t>niveauer</w:t>
      </w:r>
      <w:r w:rsidR="00CC6B1F" w:rsidRPr="00F83E57">
        <w:rPr>
          <w:rFonts w:cstheme="minorHAnsi"/>
          <w:sz w:val="24"/>
          <w:szCs w:val="24"/>
        </w:rPr>
        <w:t>.</w:t>
      </w:r>
      <w:r w:rsidR="0016186C" w:rsidRPr="00F83E57">
        <w:rPr>
          <w:rFonts w:cstheme="minorHAnsi"/>
          <w:sz w:val="24"/>
          <w:szCs w:val="24"/>
        </w:rPr>
        <w:br/>
      </w:r>
    </w:p>
    <w:p w14:paraId="6B7F80FD" w14:textId="19FE7E4D" w:rsidR="00061C98" w:rsidRPr="00F83E57" w:rsidRDefault="00CA0559" w:rsidP="00EA4871">
      <w:pPr>
        <w:rPr>
          <w:rFonts w:cstheme="minorHAnsi"/>
          <w:b/>
          <w:bCs/>
          <w:sz w:val="24"/>
          <w:szCs w:val="24"/>
        </w:rPr>
      </w:pPr>
      <w:r w:rsidRPr="00F83E57">
        <w:rPr>
          <w:rFonts w:cstheme="minorHAnsi"/>
          <w:b/>
          <w:bCs/>
          <w:sz w:val="24"/>
          <w:szCs w:val="24"/>
        </w:rPr>
        <w:t>5</w:t>
      </w:r>
      <w:r w:rsidR="00566234" w:rsidRPr="00F83E57">
        <w:rPr>
          <w:rFonts w:cstheme="minorHAnsi"/>
          <w:b/>
          <w:bCs/>
          <w:sz w:val="24"/>
          <w:szCs w:val="24"/>
        </w:rPr>
        <w:t>. Holdkort</w:t>
      </w:r>
    </w:p>
    <w:p w14:paraId="0591B133" w14:textId="21C17F7D" w:rsidR="00F7275F" w:rsidRPr="00F83E57" w:rsidRDefault="00061C98" w:rsidP="00EA4871">
      <w:pPr>
        <w:rPr>
          <w:rFonts w:cstheme="minorHAnsi"/>
          <w:sz w:val="24"/>
          <w:szCs w:val="24"/>
        </w:rPr>
      </w:pPr>
      <w:r w:rsidRPr="00F83E57">
        <w:rPr>
          <w:rFonts w:cstheme="minorHAnsi"/>
          <w:sz w:val="24"/>
          <w:szCs w:val="24"/>
        </w:rPr>
        <w:t xml:space="preserve">Alle hold skal udfylde holdkort ved hver turneringsrunde. Holdkort udleveres af værtsklubben og afleveres efter udfyldelse igen til værtsklubben. </w:t>
      </w:r>
      <w:r w:rsidR="00CD05EF" w:rsidRPr="00F83E57">
        <w:rPr>
          <w:rFonts w:cstheme="minorHAnsi"/>
          <w:sz w:val="24"/>
          <w:szCs w:val="24"/>
        </w:rPr>
        <w:br/>
      </w:r>
      <w:r w:rsidR="000A7CE4" w:rsidRPr="00F83E57">
        <w:rPr>
          <w:rFonts w:cstheme="minorHAnsi"/>
          <w:sz w:val="24"/>
          <w:szCs w:val="24"/>
        </w:rPr>
        <w:t>Holdkort kan ligeledes findes her</w:t>
      </w:r>
      <w:r w:rsidR="00CD05EF" w:rsidRPr="00F83E57">
        <w:rPr>
          <w:rFonts w:cstheme="minorHAnsi"/>
          <w:sz w:val="24"/>
          <w:szCs w:val="24"/>
        </w:rPr>
        <w:t xml:space="preserve"> (under ”Regler og nyttige links”)</w:t>
      </w:r>
      <w:r w:rsidR="000A7CE4" w:rsidRPr="00F83E57">
        <w:rPr>
          <w:rFonts w:cstheme="minorHAnsi"/>
          <w:sz w:val="24"/>
          <w:szCs w:val="24"/>
        </w:rPr>
        <w:t xml:space="preserve">: </w:t>
      </w:r>
      <w:hyperlink r:id="rId12" w:history="1">
        <w:r w:rsidR="00CD05EF" w:rsidRPr="00F83E57">
          <w:rPr>
            <w:color w:val="0000FF"/>
            <w:sz w:val="24"/>
            <w:szCs w:val="24"/>
            <w:u w:val="single"/>
          </w:rPr>
          <w:t>Fodbold - parasport.dk</w:t>
        </w:r>
      </w:hyperlink>
      <w:r w:rsidR="001F255A" w:rsidRPr="00F83E57">
        <w:rPr>
          <w:rFonts w:cstheme="minorHAnsi"/>
          <w:sz w:val="24"/>
          <w:szCs w:val="24"/>
        </w:rPr>
        <w:br/>
      </w:r>
    </w:p>
    <w:p w14:paraId="25CE1DDD" w14:textId="77777777" w:rsidR="00F7275F" w:rsidRPr="00F83E57" w:rsidRDefault="00F7275F" w:rsidP="00EA4871">
      <w:pPr>
        <w:rPr>
          <w:rFonts w:cstheme="minorHAnsi"/>
          <w:b/>
          <w:bCs/>
          <w:sz w:val="24"/>
          <w:szCs w:val="24"/>
        </w:rPr>
      </w:pPr>
      <w:r w:rsidRPr="00F83E57">
        <w:rPr>
          <w:rFonts w:cstheme="minorHAnsi"/>
          <w:b/>
          <w:bCs/>
          <w:sz w:val="24"/>
          <w:szCs w:val="24"/>
        </w:rPr>
        <w:t>6. Point</w:t>
      </w:r>
    </w:p>
    <w:p w14:paraId="33EBDA26" w14:textId="77777777" w:rsidR="00F557CC" w:rsidRPr="00F83E57" w:rsidRDefault="00F7275F" w:rsidP="00EA4871">
      <w:pPr>
        <w:rPr>
          <w:rFonts w:cstheme="minorHAnsi"/>
          <w:sz w:val="24"/>
          <w:szCs w:val="24"/>
        </w:rPr>
      </w:pPr>
      <w:r w:rsidRPr="00F83E57">
        <w:rPr>
          <w:rFonts w:cstheme="minorHAnsi"/>
          <w:sz w:val="24"/>
          <w:szCs w:val="24"/>
        </w:rPr>
        <w:t xml:space="preserve">Der tildeles 3 point for en sejr, 1 point for uafgjort, og 0 point for nederlag. </w:t>
      </w:r>
    </w:p>
    <w:p w14:paraId="02F1FDCF" w14:textId="77777777" w:rsidR="00F557CC" w:rsidRPr="00F83E57" w:rsidRDefault="00F557CC" w:rsidP="00EA4871">
      <w:pPr>
        <w:rPr>
          <w:rFonts w:cstheme="minorHAnsi"/>
          <w:sz w:val="24"/>
          <w:szCs w:val="24"/>
        </w:rPr>
      </w:pPr>
      <w:r w:rsidRPr="00F83E57">
        <w:rPr>
          <w:rFonts w:cstheme="minorHAnsi"/>
          <w:sz w:val="24"/>
          <w:szCs w:val="24"/>
        </w:rPr>
        <w:t xml:space="preserve">Ved udeblivelse fra en kamp, taberdømmes holdet. </w:t>
      </w:r>
    </w:p>
    <w:p w14:paraId="022C6FAD" w14:textId="78AB9682" w:rsidR="00630755" w:rsidRPr="00F83E57" w:rsidRDefault="00F557CC" w:rsidP="00EA4871">
      <w:pPr>
        <w:rPr>
          <w:rFonts w:cstheme="minorHAnsi"/>
          <w:sz w:val="24"/>
          <w:szCs w:val="24"/>
        </w:rPr>
      </w:pPr>
      <w:r w:rsidRPr="00F83E57">
        <w:rPr>
          <w:rFonts w:cstheme="minorHAnsi"/>
          <w:sz w:val="24"/>
          <w:szCs w:val="24"/>
        </w:rPr>
        <w:t>Ved</w:t>
      </w:r>
      <w:r w:rsidR="004C35B4" w:rsidRPr="00F83E57">
        <w:rPr>
          <w:rFonts w:cstheme="minorHAnsi"/>
          <w:sz w:val="24"/>
          <w:szCs w:val="24"/>
        </w:rPr>
        <w:t xml:space="preserve"> </w:t>
      </w:r>
      <w:r w:rsidRPr="00F83E57">
        <w:rPr>
          <w:rFonts w:cstheme="minorHAnsi"/>
          <w:sz w:val="24"/>
          <w:szCs w:val="24"/>
        </w:rPr>
        <w:t>pointlighed afgøres holdenes placering efter: 1) Indbyrdes kampe</w:t>
      </w:r>
      <w:r w:rsidR="002B0F25" w:rsidRPr="00F83E57">
        <w:rPr>
          <w:rFonts w:cstheme="minorHAnsi"/>
          <w:sz w:val="24"/>
          <w:szCs w:val="24"/>
        </w:rPr>
        <w:t xml:space="preserve">, 2) samlet målforskel, 3) samlet antal scorede mål. </w:t>
      </w:r>
      <w:r w:rsidR="00856FEC" w:rsidRPr="00F83E57">
        <w:rPr>
          <w:rFonts w:cstheme="minorHAnsi"/>
          <w:sz w:val="24"/>
          <w:szCs w:val="24"/>
        </w:rPr>
        <w:br/>
      </w:r>
    </w:p>
    <w:p w14:paraId="21C07B06" w14:textId="77777777" w:rsidR="00630755" w:rsidRPr="00F83E57" w:rsidRDefault="00630755" w:rsidP="00EA4871">
      <w:pPr>
        <w:rPr>
          <w:rFonts w:cstheme="minorHAnsi"/>
          <w:b/>
          <w:bCs/>
          <w:sz w:val="24"/>
          <w:szCs w:val="24"/>
        </w:rPr>
      </w:pPr>
      <w:r w:rsidRPr="00F83E57">
        <w:rPr>
          <w:rFonts w:cstheme="minorHAnsi"/>
          <w:b/>
          <w:bCs/>
          <w:sz w:val="24"/>
          <w:szCs w:val="24"/>
        </w:rPr>
        <w:t>7. Protester</w:t>
      </w:r>
    </w:p>
    <w:p w14:paraId="67FADCC8" w14:textId="795C0200" w:rsidR="00630755" w:rsidRPr="00F83E57" w:rsidRDefault="00630755" w:rsidP="00EA4871">
      <w:pPr>
        <w:rPr>
          <w:rFonts w:cstheme="minorHAnsi"/>
          <w:sz w:val="24"/>
          <w:szCs w:val="24"/>
        </w:rPr>
      </w:pPr>
      <w:r w:rsidRPr="00F83E57">
        <w:rPr>
          <w:rFonts w:cstheme="minorHAnsi"/>
          <w:sz w:val="24"/>
          <w:szCs w:val="24"/>
        </w:rPr>
        <w:t>Protester skal afleveres skriftlig til værtsklubben eller en repræsentant fra fodboldudvalget senest 1 time efter kampen er afsluttet. Protesten skal vedlægges et depositum på 250 kr.</w:t>
      </w:r>
      <w:r w:rsidR="002377B7" w:rsidRPr="00F83E57">
        <w:rPr>
          <w:rFonts w:cstheme="minorHAnsi"/>
          <w:sz w:val="24"/>
          <w:szCs w:val="24"/>
        </w:rPr>
        <w:t>, der vil blive returneret, hvis der gives medhold i protesten.</w:t>
      </w:r>
    </w:p>
    <w:p w14:paraId="0D0D2572" w14:textId="725F608B" w:rsidR="00F07F75" w:rsidRPr="00F83E57" w:rsidRDefault="00630755" w:rsidP="00EA4871">
      <w:pPr>
        <w:rPr>
          <w:rFonts w:cstheme="minorHAnsi"/>
          <w:sz w:val="24"/>
          <w:szCs w:val="24"/>
        </w:rPr>
      </w:pPr>
      <w:r w:rsidRPr="00F83E57">
        <w:rPr>
          <w:rFonts w:cstheme="minorHAnsi"/>
          <w:sz w:val="24"/>
          <w:szCs w:val="24"/>
        </w:rPr>
        <w:t>Fodboldudvalget afgør protesten</w:t>
      </w:r>
      <w:r w:rsidR="003825D4" w:rsidRPr="00F83E57">
        <w:rPr>
          <w:rFonts w:cstheme="minorHAnsi"/>
          <w:sz w:val="24"/>
          <w:szCs w:val="24"/>
        </w:rPr>
        <w:t xml:space="preserve"> hurtigst muligt</w:t>
      </w:r>
      <w:r w:rsidRPr="00F83E57">
        <w:rPr>
          <w:rFonts w:cstheme="minorHAnsi"/>
          <w:sz w:val="24"/>
          <w:szCs w:val="24"/>
        </w:rPr>
        <w:t xml:space="preserve"> efter at have hørt de implicerede parter. </w:t>
      </w:r>
    </w:p>
    <w:p w14:paraId="3564D9DA" w14:textId="112862C6" w:rsidR="00F07F75" w:rsidRPr="00F83E57" w:rsidRDefault="00F07F75" w:rsidP="00EA4871">
      <w:pPr>
        <w:rPr>
          <w:rFonts w:cstheme="minorHAnsi"/>
          <w:sz w:val="24"/>
          <w:szCs w:val="24"/>
        </w:rPr>
      </w:pPr>
      <w:r w:rsidRPr="00F83E57">
        <w:rPr>
          <w:rFonts w:cstheme="minorHAnsi"/>
          <w:sz w:val="24"/>
          <w:szCs w:val="24"/>
        </w:rPr>
        <w:t>Kun hold, der har part i sagen, kan nedlægge protest</w:t>
      </w:r>
      <w:r w:rsidR="00091617" w:rsidRPr="00F83E57">
        <w:rPr>
          <w:rFonts w:cstheme="minorHAnsi"/>
          <w:sz w:val="24"/>
          <w:szCs w:val="24"/>
        </w:rPr>
        <w:t xml:space="preserve">. </w:t>
      </w:r>
      <w:r w:rsidR="00351150" w:rsidRPr="00F83E57">
        <w:rPr>
          <w:rFonts w:cstheme="minorHAnsi"/>
          <w:sz w:val="24"/>
          <w:szCs w:val="24"/>
        </w:rPr>
        <w:t>Protester</w:t>
      </w:r>
      <w:r w:rsidR="00ED3CC7" w:rsidRPr="00F83E57">
        <w:rPr>
          <w:rFonts w:cstheme="minorHAnsi"/>
          <w:sz w:val="24"/>
          <w:szCs w:val="24"/>
        </w:rPr>
        <w:t xml:space="preserve"> kan indgives af holdleder, træner eller bestyrelsesmedlem fra den pågældende klub.</w:t>
      </w:r>
    </w:p>
    <w:p w14:paraId="0250AF82" w14:textId="77777777" w:rsidR="00042059" w:rsidRPr="00F83E57" w:rsidRDefault="00F07F75" w:rsidP="00EA4871">
      <w:pPr>
        <w:rPr>
          <w:rFonts w:cstheme="minorHAnsi"/>
          <w:sz w:val="24"/>
          <w:szCs w:val="24"/>
        </w:rPr>
      </w:pPr>
      <w:r w:rsidRPr="00F83E57">
        <w:rPr>
          <w:rFonts w:cstheme="minorHAnsi"/>
          <w:sz w:val="24"/>
          <w:szCs w:val="24"/>
        </w:rPr>
        <w:t xml:space="preserve">Fodboldudvalget kan på eget initiativ tage </w:t>
      </w:r>
      <w:r w:rsidR="00135B51" w:rsidRPr="00F83E57">
        <w:rPr>
          <w:rFonts w:cstheme="minorHAnsi"/>
          <w:sz w:val="24"/>
          <w:szCs w:val="24"/>
        </w:rPr>
        <w:t xml:space="preserve">sager op på bagkant af en turneringsrunde. </w:t>
      </w:r>
    </w:p>
    <w:p w14:paraId="4AE43030" w14:textId="528570F7" w:rsidR="00431FC0" w:rsidRPr="00F83E57" w:rsidRDefault="00431FC0" w:rsidP="00EA4871">
      <w:pPr>
        <w:rPr>
          <w:sz w:val="24"/>
          <w:szCs w:val="24"/>
        </w:rPr>
      </w:pPr>
      <w:r w:rsidRPr="00F83E57">
        <w:rPr>
          <w:rFonts w:cstheme="minorHAnsi"/>
          <w:sz w:val="24"/>
          <w:szCs w:val="24"/>
        </w:rPr>
        <w:t xml:space="preserve">Øvrige </w:t>
      </w:r>
      <w:r w:rsidR="005E5B65" w:rsidRPr="00F83E57">
        <w:rPr>
          <w:rFonts w:cstheme="minorHAnsi"/>
          <w:sz w:val="24"/>
          <w:szCs w:val="24"/>
        </w:rPr>
        <w:t>bestemmelser om protester og ankemuligheder findes</w:t>
      </w:r>
      <w:r w:rsidR="00FF24E3" w:rsidRPr="00F83E57">
        <w:rPr>
          <w:rFonts w:cstheme="minorHAnsi"/>
          <w:sz w:val="24"/>
          <w:szCs w:val="24"/>
        </w:rPr>
        <w:t xml:space="preserve"> i ”Håndbog for idrætter”</w:t>
      </w:r>
      <w:r w:rsidR="00E10A30" w:rsidRPr="00F83E57">
        <w:rPr>
          <w:rFonts w:cstheme="minorHAnsi"/>
          <w:sz w:val="24"/>
          <w:szCs w:val="24"/>
        </w:rPr>
        <w:t xml:space="preserve"> her: </w:t>
      </w:r>
      <w:hyperlink r:id="rId13" w:history="1">
        <w:r w:rsidRPr="00F83E57">
          <w:rPr>
            <w:color w:val="0000FF"/>
            <w:sz w:val="24"/>
            <w:szCs w:val="24"/>
            <w:u w:val="single"/>
          </w:rPr>
          <w:t>Håndbøger - parasport.dk</w:t>
        </w:r>
      </w:hyperlink>
      <w:r w:rsidR="00E10A30" w:rsidRPr="00F83E57">
        <w:rPr>
          <w:sz w:val="24"/>
          <w:szCs w:val="24"/>
        </w:rPr>
        <w:br/>
      </w:r>
    </w:p>
    <w:p w14:paraId="4E55DF11" w14:textId="77777777" w:rsidR="005106F3" w:rsidRPr="00F83E57" w:rsidRDefault="005106F3" w:rsidP="00EA4871">
      <w:pPr>
        <w:rPr>
          <w:rFonts w:cstheme="minorHAnsi"/>
          <w:b/>
          <w:bCs/>
          <w:sz w:val="24"/>
          <w:szCs w:val="24"/>
        </w:rPr>
      </w:pPr>
      <w:r w:rsidRPr="00F83E57">
        <w:rPr>
          <w:rFonts w:cstheme="minorHAnsi"/>
          <w:b/>
          <w:bCs/>
          <w:sz w:val="24"/>
          <w:szCs w:val="24"/>
        </w:rPr>
        <w:t>8. Klubskifte</w:t>
      </w:r>
    </w:p>
    <w:p w14:paraId="4187A36A" w14:textId="77777777" w:rsidR="0011152F" w:rsidRPr="00F83E57" w:rsidRDefault="005106F3" w:rsidP="00EA4871">
      <w:pPr>
        <w:rPr>
          <w:rFonts w:cstheme="minorHAnsi"/>
          <w:sz w:val="24"/>
          <w:szCs w:val="24"/>
        </w:rPr>
      </w:pPr>
      <w:r w:rsidRPr="00F83E57">
        <w:rPr>
          <w:rFonts w:cstheme="minorHAnsi"/>
          <w:sz w:val="24"/>
          <w:szCs w:val="24"/>
        </w:rPr>
        <w:t>En spiller kan</w:t>
      </w:r>
      <w:r w:rsidR="00B374FF" w:rsidRPr="00F83E57">
        <w:rPr>
          <w:rFonts w:cstheme="minorHAnsi"/>
          <w:sz w:val="24"/>
          <w:szCs w:val="24"/>
        </w:rPr>
        <w:t xml:space="preserve"> kun repræsentere én klub pr. halvsæson (efterårssæsonen</w:t>
      </w:r>
      <w:r w:rsidR="00185C36" w:rsidRPr="00F83E57">
        <w:rPr>
          <w:rFonts w:cstheme="minorHAnsi"/>
          <w:sz w:val="24"/>
          <w:szCs w:val="24"/>
        </w:rPr>
        <w:t xml:space="preserve"> (1. og 2. runde)</w:t>
      </w:r>
      <w:r w:rsidR="00B374FF" w:rsidRPr="00F83E57">
        <w:rPr>
          <w:rFonts w:cstheme="minorHAnsi"/>
          <w:sz w:val="24"/>
          <w:szCs w:val="24"/>
        </w:rPr>
        <w:t>/forårssæsonen</w:t>
      </w:r>
      <w:r w:rsidR="00185C36" w:rsidRPr="00F83E57">
        <w:rPr>
          <w:rFonts w:cstheme="minorHAnsi"/>
          <w:sz w:val="24"/>
          <w:szCs w:val="24"/>
        </w:rPr>
        <w:t xml:space="preserve"> (3. og 4. runde samt DM</w:t>
      </w:r>
      <w:r w:rsidR="00B374FF" w:rsidRPr="00F83E57">
        <w:rPr>
          <w:rFonts w:cstheme="minorHAnsi"/>
          <w:sz w:val="24"/>
          <w:szCs w:val="24"/>
        </w:rPr>
        <w:t>)</w:t>
      </w:r>
      <w:r w:rsidR="005C17B6" w:rsidRPr="00F83E57">
        <w:rPr>
          <w:rFonts w:cstheme="minorHAnsi"/>
          <w:sz w:val="24"/>
          <w:szCs w:val="24"/>
        </w:rPr>
        <w:t>)</w:t>
      </w:r>
      <w:r w:rsidR="00B374FF" w:rsidRPr="00F83E57">
        <w:rPr>
          <w:rFonts w:cstheme="minorHAnsi"/>
          <w:sz w:val="24"/>
          <w:szCs w:val="24"/>
        </w:rPr>
        <w:t xml:space="preserve">. </w:t>
      </w:r>
    </w:p>
    <w:p w14:paraId="5089117C" w14:textId="77777777" w:rsidR="0060595A" w:rsidRPr="00F83E57" w:rsidRDefault="006F49DC" w:rsidP="00EA4871">
      <w:pPr>
        <w:rPr>
          <w:rFonts w:cstheme="minorHAnsi"/>
          <w:sz w:val="24"/>
          <w:szCs w:val="24"/>
        </w:rPr>
      </w:pPr>
      <w:r w:rsidRPr="00F83E57">
        <w:rPr>
          <w:rFonts w:cstheme="minorHAnsi"/>
          <w:sz w:val="24"/>
          <w:szCs w:val="24"/>
        </w:rPr>
        <w:t xml:space="preserve">Det er tilladt at skifte klub </w:t>
      </w:r>
      <w:r w:rsidR="005106F3" w:rsidRPr="00F83E57">
        <w:rPr>
          <w:rFonts w:cstheme="minorHAnsi"/>
          <w:sz w:val="24"/>
          <w:szCs w:val="24"/>
        </w:rPr>
        <w:t xml:space="preserve">mellem to sæsoner (sommerpausen) eller mellem 2. og 3 runde (vinterpausen). </w:t>
      </w:r>
    </w:p>
    <w:p w14:paraId="69616567" w14:textId="77777777" w:rsidR="00E10A30" w:rsidRPr="00F83E57" w:rsidRDefault="00B62E54" w:rsidP="00EA4871">
      <w:pPr>
        <w:rPr>
          <w:rFonts w:cstheme="minorHAnsi"/>
          <w:sz w:val="24"/>
          <w:szCs w:val="24"/>
        </w:rPr>
      </w:pPr>
      <w:r w:rsidRPr="00F83E57">
        <w:rPr>
          <w:rFonts w:cstheme="minorHAnsi"/>
          <w:sz w:val="24"/>
          <w:szCs w:val="24"/>
        </w:rPr>
        <w:lastRenderedPageBreak/>
        <w:t>En spiller er spilleberettiget</w:t>
      </w:r>
      <w:r w:rsidR="0060595A" w:rsidRPr="00F83E57">
        <w:rPr>
          <w:rFonts w:cstheme="minorHAnsi"/>
          <w:sz w:val="24"/>
          <w:szCs w:val="24"/>
        </w:rPr>
        <w:t xml:space="preserve"> øjeblikkeligt efter indmeldelse i klubben, </w:t>
      </w:r>
      <w:r w:rsidR="0011152F" w:rsidRPr="00F83E57">
        <w:rPr>
          <w:rFonts w:cstheme="minorHAnsi"/>
          <w:sz w:val="24"/>
          <w:szCs w:val="24"/>
        </w:rPr>
        <w:t xml:space="preserve">så længe vedkommende ikke har repræsenteret den </w:t>
      </w:r>
      <w:r w:rsidR="008D0B4C" w:rsidRPr="00F83E57">
        <w:rPr>
          <w:rFonts w:cstheme="minorHAnsi"/>
          <w:sz w:val="24"/>
          <w:szCs w:val="24"/>
        </w:rPr>
        <w:t>tidligere</w:t>
      </w:r>
      <w:r w:rsidR="0011152F" w:rsidRPr="00F83E57">
        <w:rPr>
          <w:rFonts w:cstheme="minorHAnsi"/>
          <w:sz w:val="24"/>
          <w:szCs w:val="24"/>
        </w:rPr>
        <w:t xml:space="preserve"> klub i samme halvsæso</w:t>
      </w:r>
      <w:r w:rsidR="008D0B4C" w:rsidRPr="00F83E57">
        <w:rPr>
          <w:rFonts w:cstheme="minorHAnsi"/>
          <w:sz w:val="24"/>
          <w:szCs w:val="24"/>
        </w:rPr>
        <w:t xml:space="preserve">n, eller </w:t>
      </w:r>
      <w:r w:rsidR="003A206B" w:rsidRPr="00F83E57">
        <w:rPr>
          <w:rFonts w:cstheme="minorHAnsi"/>
          <w:sz w:val="24"/>
          <w:szCs w:val="24"/>
        </w:rPr>
        <w:t>er i kontingentrestance</w:t>
      </w:r>
      <w:r w:rsidR="008D0B4C" w:rsidRPr="00F83E57">
        <w:rPr>
          <w:rFonts w:cstheme="minorHAnsi"/>
          <w:sz w:val="24"/>
          <w:szCs w:val="24"/>
        </w:rPr>
        <w:t xml:space="preserve"> i den tidligere klub.</w:t>
      </w:r>
    </w:p>
    <w:p w14:paraId="41F3D010" w14:textId="587C117C" w:rsidR="001A34C1" w:rsidRPr="00F83E57" w:rsidRDefault="001A34C1" w:rsidP="00EA4871">
      <w:pPr>
        <w:rPr>
          <w:rFonts w:cstheme="minorHAnsi"/>
          <w:sz w:val="24"/>
          <w:szCs w:val="24"/>
        </w:rPr>
      </w:pPr>
    </w:p>
    <w:p w14:paraId="63053965" w14:textId="77777777" w:rsidR="001A34C1" w:rsidRPr="00F83E57" w:rsidRDefault="001A34C1" w:rsidP="00EA4871">
      <w:pPr>
        <w:rPr>
          <w:rFonts w:cstheme="minorHAnsi"/>
          <w:b/>
          <w:bCs/>
          <w:sz w:val="24"/>
          <w:szCs w:val="24"/>
        </w:rPr>
      </w:pPr>
      <w:r w:rsidRPr="00F83E57">
        <w:rPr>
          <w:rFonts w:cstheme="minorHAnsi"/>
          <w:b/>
          <w:bCs/>
          <w:sz w:val="24"/>
          <w:szCs w:val="24"/>
        </w:rPr>
        <w:t>9. Spilleberettigelse</w:t>
      </w:r>
    </w:p>
    <w:p w14:paraId="3D90B3B3" w14:textId="18620689" w:rsidR="00A1758C" w:rsidRPr="00F83E57" w:rsidRDefault="001A34C1" w:rsidP="00EA4871">
      <w:pPr>
        <w:rPr>
          <w:rFonts w:cstheme="minorHAnsi"/>
          <w:sz w:val="24"/>
          <w:szCs w:val="24"/>
        </w:rPr>
      </w:pPr>
      <w:r w:rsidRPr="00F83E57">
        <w:rPr>
          <w:rFonts w:cstheme="minorHAnsi"/>
          <w:sz w:val="24"/>
          <w:szCs w:val="24"/>
        </w:rPr>
        <w:t xml:space="preserve">En spiller kan kun spille på </w:t>
      </w:r>
      <w:r w:rsidR="00A1758C" w:rsidRPr="00F83E57">
        <w:rPr>
          <w:rFonts w:cstheme="minorHAnsi"/>
          <w:sz w:val="24"/>
          <w:szCs w:val="24"/>
        </w:rPr>
        <w:t>é</w:t>
      </w:r>
      <w:r w:rsidRPr="00F83E57">
        <w:rPr>
          <w:rFonts w:cstheme="minorHAnsi"/>
          <w:sz w:val="24"/>
          <w:szCs w:val="24"/>
        </w:rPr>
        <w:t xml:space="preserve">t hold ved </w:t>
      </w:r>
      <w:r w:rsidR="00690177" w:rsidRPr="00F83E57">
        <w:rPr>
          <w:rFonts w:cstheme="minorHAnsi"/>
          <w:sz w:val="24"/>
          <w:szCs w:val="24"/>
        </w:rPr>
        <w:t>hver</w:t>
      </w:r>
      <w:r w:rsidRPr="00F83E57">
        <w:rPr>
          <w:rFonts w:cstheme="minorHAnsi"/>
          <w:sz w:val="24"/>
          <w:szCs w:val="24"/>
        </w:rPr>
        <w:t xml:space="preserve"> turneringsrunde. </w:t>
      </w:r>
    </w:p>
    <w:p w14:paraId="2C79E98B" w14:textId="77777777" w:rsidR="003A5071" w:rsidRPr="00F83E57" w:rsidRDefault="00A1758C" w:rsidP="00EA4871">
      <w:pPr>
        <w:rPr>
          <w:rFonts w:cstheme="minorHAnsi"/>
          <w:sz w:val="24"/>
          <w:szCs w:val="24"/>
        </w:rPr>
      </w:pPr>
      <w:r w:rsidRPr="00F83E57">
        <w:rPr>
          <w:rFonts w:cstheme="minorHAnsi"/>
          <w:sz w:val="24"/>
          <w:szCs w:val="24"/>
        </w:rPr>
        <w:t xml:space="preserve">En spiller kan ikke rykkes </w:t>
      </w:r>
      <w:r w:rsidR="003A5071" w:rsidRPr="00F83E57">
        <w:rPr>
          <w:rFonts w:cstheme="minorHAnsi"/>
          <w:sz w:val="24"/>
          <w:szCs w:val="24"/>
        </w:rPr>
        <w:t xml:space="preserve">ned på et lavere rangerende hold i klubben, hvis spilleren har spillet til minimum to af de indledende turneringsrunder. </w:t>
      </w:r>
    </w:p>
    <w:p w14:paraId="03118655" w14:textId="77777777" w:rsidR="003A5071" w:rsidRPr="00F83E57" w:rsidRDefault="003A5071" w:rsidP="00EA4871">
      <w:pPr>
        <w:rPr>
          <w:rFonts w:cstheme="minorHAnsi"/>
          <w:sz w:val="24"/>
          <w:szCs w:val="24"/>
        </w:rPr>
      </w:pPr>
      <w:r w:rsidRPr="00F83E57">
        <w:rPr>
          <w:rFonts w:cstheme="minorHAnsi"/>
          <w:sz w:val="24"/>
          <w:szCs w:val="24"/>
        </w:rPr>
        <w:t>En spiller kan frit rykke op på et af klubbens højere rangerende hold.</w:t>
      </w:r>
    </w:p>
    <w:p w14:paraId="3D5B5075" w14:textId="1BE77934" w:rsidR="00EA4871" w:rsidRPr="002A5AAD" w:rsidRDefault="003A5071" w:rsidP="00EA4871">
      <w:pPr>
        <w:rPr>
          <w:rFonts w:cstheme="minorHAnsi"/>
          <w:sz w:val="24"/>
          <w:szCs w:val="24"/>
        </w:rPr>
      </w:pPr>
      <w:r w:rsidRPr="00F83E57">
        <w:rPr>
          <w:rFonts w:cstheme="minorHAnsi"/>
          <w:sz w:val="24"/>
          <w:szCs w:val="24"/>
        </w:rPr>
        <w:t>Det er til DM tilladt at benytte én spiller, som ikke har spillet i sæsonen, så længe spilleren</w:t>
      </w:r>
      <w:r w:rsidR="003F2277" w:rsidRPr="00F83E57">
        <w:rPr>
          <w:rFonts w:cstheme="minorHAnsi"/>
          <w:sz w:val="24"/>
          <w:szCs w:val="24"/>
        </w:rPr>
        <w:t xml:space="preserve"> er medlem af klubben og</w:t>
      </w:r>
      <w:r w:rsidRPr="00F83E57">
        <w:rPr>
          <w:rFonts w:cstheme="minorHAnsi"/>
          <w:sz w:val="24"/>
          <w:szCs w:val="24"/>
        </w:rPr>
        <w:t xml:space="preserve"> ikke har højere niveau end det pågældende hold. </w:t>
      </w:r>
      <w:r w:rsidR="00EA4871" w:rsidRPr="00F83E57">
        <w:rPr>
          <w:rFonts w:cstheme="minorHAnsi"/>
          <w:b/>
          <w:bCs/>
          <w:sz w:val="24"/>
          <w:szCs w:val="24"/>
        </w:rPr>
        <w:br w:type="page"/>
      </w:r>
    </w:p>
    <w:p w14:paraId="544DF05A" w14:textId="3BFEE9C7" w:rsidR="00E54103" w:rsidRPr="002A5AAD" w:rsidRDefault="003632B0" w:rsidP="003632B0">
      <w:pPr>
        <w:rPr>
          <w:rFonts w:cstheme="minorHAnsi"/>
          <w:b/>
          <w:bCs/>
          <w:sz w:val="44"/>
          <w:szCs w:val="44"/>
        </w:rPr>
      </w:pPr>
      <w:r w:rsidRPr="002A5AAD">
        <w:rPr>
          <w:rFonts w:cstheme="minorHAnsi"/>
          <w:b/>
          <w:bCs/>
          <w:sz w:val="44"/>
          <w:szCs w:val="44"/>
        </w:rPr>
        <w:lastRenderedPageBreak/>
        <w:t>Regler</w:t>
      </w:r>
    </w:p>
    <w:p w14:paraId="423DC7A1" w14:textId="7AAB2603" w:rsidR="00E54103" w:rsidRPr="002A5AAD" w:rsidRDefault="00B56CFA" w:rsidP="003632B0">
      <w:pPr>
        <w:rPr>
          <w:rFonts w:cstheme="minorHAnsi"/>
          <w:b/>
          <w:bCs/>
          <w:sz w:val="24"/>
          <w:szCs w:val="24"/>
        </w:rPr>
      </w:pPr>
      <w:r w:rsidRPr="002A5AAD">
        <w:rPr>
          <w:rFonts w:cstheme="minorHAnsi"/>
          <w:b/>
          <w:bCs/>
          <w:sz w:val="24"/>
          <w:szCs w:val="24"/>
        </w:rPr>
        <w:t>1</w:t>
      </w:r>
      <w:r w:rsidR="007219C6" w:rsidRPr="002A5AAD">
        <w:rPr>
          <w:rFonts w:cstheme="minorHAnsi"/>
          <w:b/>
          <w:bCs/>
          <w:sz w:val="24"/>
          <w:szCs w:val="24"/>
        </w:rPr>
        <w:t>.</w:t>
      </w:r>
      <w:r w:rsidRPr="002A5AAD">
        <w:rPr>
          <w:rFonts w:cstheme="minorHAnsi"/>
          <w:b/>
          <w:bCs/>
          <w:sz w:val="24"/>
          <w:szCs w:val="24"/>
        </w:rPr>
        <w:t xml:space="preserve"> </w:t>
      </w:r>
      <w:r w:rsidR="00E54103" w:rsidRPr="002A5AAD">
        <w:rPr>
          <w:rFonts w:cstheme="minorHAnsi"/>
          <w:b/>
          <w:bCs/>
          <w:sz w:val="24"/>
          <w:szCs w:val="24"/>
        </w:rPr>
        <w:t>Banen</w:t>
      </w:r>
    </w:p>
    <w:p w14:paraId="63DE29D4" w14:textId="1F363D02" w:rsidR="006B174A" w:rsidRPr="002A5AAD" w:rsidRDefault="001436BC" w:rsidP="003632B0">
      <w:pPr>
        <w:rPr>
          <w:rFonts w:cstheme="minorHAnsi"/>
          <w:sz w:val="24"/>
          <w:szCs w:val="24"/>
        </w:rPr>
      </w:pPr>
      <w:r w:rsidRPr="002A5AAD">
        <w:rPr>
          <w:rFonts w:cstheme="minorHAnsi"/>
          <w:sz w:val="24"/>
          <w:szCs w:val="24"/>
        </w:rPr>
        <w:t xml:space="preserve">8:8: </w:t>
      </w:r>
      <w:r w:rsidR="00891593" w:rsidRPr="002A5AAD">
        <w:rPr>
          <w:rFonts w:cstheme="minorHAnsi"/>
          <w:sz w:val="24"/>
          <w:szCs w:val="24"/>
        </w:rPr>
        <w:t>Der spilles p</w:t>
      </w:r>
      <w:r w:rsidR="00631382" w:rsidRPr="002A5AAD">
        <w:rPr>
          <w:rFonts w:cstheme="minorHAnsi"/>
          <w:sz w:val="24"/>
          <w:szCs w:val="24"/>
        </w:rPr>
        <w:t>å 8:8-bane</w:t>
      </w:r>
      <w:r w:rsidR="0081217F">
        <w:rPr>
          <w:rFonts w:cstheme="minorHAnsi"/>
          <w:sz w:val="24"/>
          <w:szCs w:val="24"/>
        </w:rPr>
        <w:t xml:space="preserve"> </w:t>
      </w:r>
      <w:r w:rsidR="00631382" w:rsidRPr="002A5AAD">
        <w:rPr>
          <w:rFonts w:cstheme="minorHAnsi"/>
          <w:sz w:val="24"/>
          <w:szCs w:val="24"/>
        </w:rPr>
        <w:t xml:space="preserve">– eller på tværs af en 11:11-bane. </w:t>
      </w:r>
      <w:r w:rsidR="003079AA" w:rsidRPr="002A5AAD">
        <w:rPr>
          <w:rFonts w:cstheme="minorHAnsi"/>
          <w:sz w:val="24"/>
          <w:szCs w:val="24"/>
        </w:rPr>
        <w:t>Målfeltet er 8 x 25 meter</w:t>
      </w:r>
      <w:r w:rsidR="00647C82" w:rsidRPr="002A5AAD">
        <w:rPr>
          <w:rFonts w:cstheme="minorHAnsi"/>
          <w:sz w:val="24"/>
          <w:szCs w:val="24"/>
        </w:rPr>
        <w:t>.</w:t>
      </w:r>
      <w:r w:rsidRPr="002A5AAD">
        <w:rPr>
          <w:rFonts w:cstheme="minorHAnsi"/>
          <w:sz w:val="24"/>
          <w:szCs w:val="24"/>
        </w:rPr>
        <w:t xml:space="preserve"> </w:t>
      </w:r>
      <w:r w:rsidR="00647C82" w:rsidRPr="002A5AAD">
        <w:rPr>
          <w:rFonts w:cstheme="minorHAnsi"/>
          <w:sz w:val="24"/>
          <w:szCs w:val="24"/>
        </w:rPr>
        <w:t xml:space="preserve">Straffesparkspletten er 8 meter inde på banen, midt for målet. </w:t>
      </w:r>
      <w:r w:rsidR="003079AA" w:rsidRPr="002A5AAD">
        <w:rPr>
          <w:rFonts w:cstheme="minorHAnsi"/>
          <w:sz w:val="24"/>
          <w:szCs w:val="24"/>
        </w:rPr>
        <w:t>Der spilles med 8:8-mål</w:t>
      </w:r>
      <w:r w:rsidR="00647C82" w:rsidRPr="002A5AAD">
        <w:rPr>
          <w:rFonts w:cstheme="minorHAnsi"/>
          <w:sz w:val="24"/>
          <w:szCs w:val="24"/>
        </w:rPr>
        <w:t xml:space="preserve"> (5 x 2 meter). </w:t>
      </w:r>
    </w:p>
    <w:p w14:paraId="563DB1D2" w14:textId="70BC4FE6" w:rsidR="001436BC" w:rsidRPr="002A5AAD" w:rsidRDefault="001436BC" w:rsidP="003632B0">
      <w:pPr>
        <w:rPr>
          <w:rFonts w:cstheme="minorHAnsi"/>
          <w:sz w:val="24"/>
          <w:szCs w:val="24"/>
        </w:rPr>
      </w:pPr>
      <w:r w:rsidRPr="002A5AAD">
        <w:rPr>
          <w:rFonts w:cstheme="minorHAnsi"/>
          <w:sz w:val="24"/>
          <w:szCs w:val="24"/>
        </w:rPr>
        <w:t>5:5:</w:t>
      </w:r>
      <w:r w:rsidR="0023675E" w:rsidRPr="002A5AAD">
        <w:rPr>
          <w:rFonts w:cstheme="minorHAnsi"/>
          <w:sz w:val="24"/>
          <w:szCs w:val="24"/>
        </w:rPr>
        <w:t xml:space="preserve"> Der spilles på 5:5-bane. Målfeltet </w:t>
      </w:r>
      <w:r w:rsidR="00143C7D" w:rsidRPr="002A5AAD">
        <w:rPr>
          <w:rFonts w:cstheme="minorHAnsi"/>
          <w:sz w:val="24"/>
          <w:szCs w:val="24"/>
        </w:rPr>
        <w:t xml:space="preserve">er 5 x 13 meter. </w:t>
      </w:r>
      <w:r w:rsidR="00E0595C" w:rsidRPr="002A5AAD">
        <w:rPr>
          <w:rFonts w:cstheme="minorHAnsi"/>
          <w:sz w:val="24"/>
          <w:szCs w:val="24"/>
        </w:rPr>
        <w:t xml:space="preserve">Straffesparkspletten </w:t>
      </w:r>
      <w:r w:rsidR="00FA7171" w:rsidRPr="002A5AAD">
        <w:rPr>
          <w:rFonts w:cstheme="minorHAnsi"/>
          <w:sz w:val="24"/>
          <w:szCs w:val="24"/>
        </w:rPr>
        <w:t xml:space="preserve">er på kanten af målfeltet (5 meter inde på banen), midt for målet. </w:t>
      </w:r>
      <w:r w:rsidR="00143C7D" w:rsidRPr="002A5AAD">
        <w:rPr>
          <w:rFonts w:cstheme="minorHAnsi"/>
          <w:sz w:val="24"/>
          <w:szCs w:val="24"/>
        </w:rPr>
        <w:t xml:space="preserve">Der spilles med 5:5-mål (3 x 1,5 meter). </w:t>
      </w:r>
      <w:r w:rsidR="00497884">
        <w:rPr>
          <w:rFonts w:cstheme="minorHAnsi"/>
          <w:sz w:val="24"/>
          <w:szCs w:val="24"/>
        </w:rPr>
        <w:br/>
      </w:r>
    </w:p>
    <w:p w14:paraId="11CE91C5" w14:textId="12DE28F2" w:rsidR="00B874B8" w:rsidRPr="002A5AAD" w:rsidRDefault="00B874B8" w:rsidP="003632B0">
      <w:pPr>
        <w:rPr>
          <w:rFonts w:cstheme="minorHAnsi"/>
          <w:b/>
          <w:bCs/>
          <w:sz w:val="24"/>
          <w:szCs w:val="24"/>
        </w:rPr>
      </w:pPr>
      <w:r w:rsidRPr="002A5AAD">
        <w:rPr>
          <w:rFonts w:cstheme="minorHAnsi"/>
          <w:b/>
          <w:bCs/>
          <w:sz w:val="24"/>
          <w:szCs w:val="24"/>
        </w:rPr>
        <w:t>2. Bolden</w:t>
      </w:r>
    </w:p>
    <w:p w14:paraId="46251A8B" w14:textId="12C89FC1" w:rsidR="00C76A5A" w:rsidRPr="002A5AAD" w:rsidRDefault="00A46B1C" w:rsidP="003632B0">
      <w:pPr>
        <w:rPr>
          <w:rFonts w:cstheme="minorHAnsi"/>
          <w:sz w:val="24"/>
          <w:szCs w:val="24"/>
        </w:rPr>
      </w:pPr>
      <w:r w:rsidRPr="002A5AAD">
        <w:rPr>
          <w:rFonts w:cstheme="minorHAnsi"/>
          <w:sz w:val="24"/>
          <w:szCs w:val="24"/>
        </w:rPr>
        <w:t>Boldstørrelse 5</w:t>
      </w:r>
      <w:r w:rsidR="00C76A5A" w:rsidRPr="002A5AAD">
        <w:rPr>
          <w:rFonts w:cstheme="minorHAnsi"/>
          <w:sz w:val="24"/>
          <w:szCs w:val="24"/>
        </w:rPr>
        <w:t>.</w:t>
      </w:r>
      <w:r w:rsidR="00497884">
        <w:rPr>
          <w:rFonts w:cstheme="minorHAnsi"/>
          <w:sz w:val="24"/>
          <w:szCs w:val="24"/>
        </w:rPr>
        <w:br/>
      </w:r>
    </w:p>
    <w:p w14:paraId="2EF9200B" w14:textId="19423CCC" w:rsidR="00A46B1C" w:rsidRPr="002A5AAD" w:rsidRDefault="00A46B1C" w:rsidP="003632B0">
      <w:pPr>
        <w:rPr>
          <w:rFonts w:cstheme="minorHAnsi"/>
          <w:b/>
          <w:bCs/>
          <w:sz w:val="24"/>
          <w:szCs w:val="24"/>
        </w:rPr>
      </w:pPr>
      <w:r w:rsidRPr="002A5AAD">
        <w:rPr>
          <w:rFonts w:cstheme="minorHAnsi"/>
          <w:b/>
          <w:bCs/>
          <w:sz w:val="24"/>
          <w:szCs w:val="24"/>
        </w:rPr>
        <w:t>3. Spillernes antal</w:t>
      </w:r>
    </w:p>
    <w:p w14:paraId="5EC90E5F" w14:textId="2CF74AF3" w:rsidR="003F481D" w:rsidRPr="002A5AAD" w:rsidRDefault="00C76A5A" w:rsidP="003632B0">
      <w:pPr>
        <w:rPr>
          <w:rFonts w:cstheme="minorHAnsi"/>
          <w:sz w:val="24"/>
          <w:szCs w:val="24"/>
        </w:rPr>
      </w:pPr>
      <w:r w:rsidRPr="002A5AAD">
        <w:rPr>
          <w:rFonts w:cstheme="minorHAnsi"/>
          <w:sz w:val="24"/>
          <w:szCs w:val="24"/>
        </w:rPr>
        <w:t xml:space="preserve">8:8: </w:t>
      </w:r>
      <w:r w:rsidR="00710FF2" w:rsidRPr="002A5AAD">
        <w:rPr>
          <w:rFonts w:cstheme="minorHAnsi"/>
          <w:sz w:val="24"/>
          <w:szCs w:val="24"/>
        </w:rPr>
        <w:t>Det er tilladt at anvende op til 15 spillere pr. stævne. Et hold består af op til 11 spillere pr. kamp, hvor 8 spillere må være på banen samtidig.</w:t>
      </w:r>
    </w:p>
    <w:p w14:paraId="6F71B8AF" w14:textId="6FE9B197" w:rsidR="00C76A5A" w:rsidRPr="002A5AAD" w:rsidRDefault="00C76A5A" w:rsidP="003632B0">
      <w:pPr>
        <w:rPr>
          <w:rFonts w:cstheme="minorHAnsi"/>
          <w:sz w:val="24"/>
          <w:szCs w:val="24"/>
        </w:rPr>
      </w:pPr>
      <w:r w:rsidRPr="002A5AAD">
        <w:rPr>
          <w:rFonts w:cstheme="minorHAnsi"/>
          <w:sz w:val="24"/>
          <w:szCs w:val="24"/>
        </w:rPr>
        <w:t>5:5:</w:t>
      </w:r>
      <w:r w:rsidR="00C23924" w:rsidRPr="002A5AAD">
        <w:rPr>
          <w:rFonts w:cstheme="minorHAnsi"/>
          <w:sz w:val="24"/>
          <w:szCs w:val="24"/>
        </w:rPr>
        <w:t xml:space="preserve"> Det er tilladt at anvende op til 9 spillere pr. stævne. Et hold består af op til 8 spillere pr. kamp, hvor 5 spillere må være på banen samtidig. </w:t>
      </w:r>
      <w:r w:rsidR="00AD2277" w:rsidRPr="002A5AAD">
        <w:rPr>
          <w:rFonts w:cstheme="minorHAnsi"/>
          <w:sz w:val="24"/>
          <w:szCs w:val="24"/>
        </w:rPr>
        <w:t xml:space="preserve">Hvis et hold kommer bagud med 3 mål, må de sætte en ekstra spiller på banen. Alternativt kan det førende hold tage en spiller ud. Hvis målforskellen reduceres, skal en spiller tages ud/sættes ind igen. </w:t>
      </w:r>
    </w:p>
    <w:p w14:paraId="086470CB" w14:textId="6D95C2F1" w:rsidR="00BE5C82" w:rsidRPr="002A5AAD" w:rsidRDefault="00BE5C82" w:rsidP="003632B0">
      <w:pPr>
        <w:rPr>
          <w:rFonts w:cstheme="minorHAnsi"/>
          <w:sz w:val="24"/>
          <w:szCs w:val="24"/>
        </w:rPr>
      </w:pPr>
      <w:r w:rsidRPr="002A5AAD">
        <w:rPr>
          <w:rFonts w:cstheme="minorHAnsi"/>
          <w:sz w:val="24"/>
          <w:szCs w:val="24"/>
        </w:rPr>
        <w:t xml:space="preserve">Fri udskiftning er tilladt under hele kampen. Udskiftning skal ske fra sidelinjens midte under en standsning i spillet, hvor dommeren bliver underrettet. </w:t>
      </w:r>
    </w:p>
    <w:p w14:paraId="36DBE249" w14:textId="35A56D4E" w:rsidR="000B2DFA" w:rsidRPr="002A5AAD" w:rsidRDefault="00C47D8D" w:rsidP="003632B0">
      <w:pPr>
        <w:rPr>
          <w:rFonts w:cstheme="minorHAnsi"/>
          <w:sz w:val="24"/>
          <w:szCs w:val="24"/>
        </w:rPr>
      </w:pPr>
      <w:r w:rsidRPr="002A5AAD">
        <w:rPr>
          <w:rFonts w:cstheme="minorHAnsi"/>
          <w:sz w:val="24"/>
          <w:szCs w:val="24"/>
        </w:rPr>
        <w:t>Ved gult kort få spilleren 5 minutters udvisning</w:t>
      </w:r>
      <w:r w:rsidR="008073E3" w:rsidRPr="002A5AAD">
        <w:rPr>
          <w:rFonts w:cstheme="minorHAnsi"/>
          <w:sz w:val="24"/>
          <w:szCs w:val="24"/>
        </w:rPr>
        <w:t>, og i den periode spiller holdet i undertal</w:t>
      </w:r>
      <w:r w:rsidRPr="002A5AAD">
        <w:rPr>
          <w:rFonts w:cstheme="minorHAnsi"/>
          <w:sz w:val="24"/>
          <w:szCs w:val="24"/>
        </w:rPr>
        <w:t xml:space="preserve">. Ved rødt kort får spilleren karantæne resten af kampen og minimum den efterfølgende kamp (hvis det er den sidste kamp i en runde, følger karantænen med til første kamp i næste runde). Karantæne herudover kan besluttes af fodboldudvalget. </w:t>
      </w:r>
      <w:r w:rsidR="00497884">
        <w:rPr>
          <w:rFonts w:cstheme="minorHAnsi"/>
          <w:sz w:val="24"/>
          <w:szCs w:val="24"/>
        </w:rPr>
        <w:br/>
      </w:r>
    </w:p>
    <w:p w14:paraId="11E2D5A0" w14:textId="68A65FB7" w:rsidR="00477969" w:rsidRPr="002A5AAD" w:rsidRDefault="00477969" w:rsidP="003632B0">
      <w:pPr>
        <w:rPr>
          <w:rFonts w:cstheme="minorHAnsi"/>
          <w:b/>
          <w:bCs/>
          <w:sz w:val="24"/>
          <w:szCs w:val="24"/>
        </w:rPr>
      </w:pPr>
      <w:r w:rsidRPr="002A5AAD">
        <w:rPr>
          <w:rFonts w:cstheme="minorHAnsi"/>
          <w:b/>
          <w:bCs/>
          <w:sz w:val="24"/>
          <w:szCs w:val="24"/>
        </w:rPr>
        <w:t>4. Spillernes udstyr</w:t>
      </w:r>
    </w:p>
    <w:p w14:paraId="53E1F4F3" w14:textId="3FFDE938" w:rsidR="00477969" w:rsidRPr="002A5AAD" w:rsidRDefault="00F21CE7" w:rsidP="003632B0">
      <w:pPr>
        <w:rPr>
          <w:rFonts w:cstheme="minorHAnsi"/>
          <w:sz w:val="24"/>
          <w:szCs w:val="24"/>
        </w:rPr>
      </w:pPr>
      <w:r w:rsidRPr="002A5AAD">
        <w:rPr>
          <w:rFonts w:cstheme="minorHAnsi"/>
          <w:sz w:val="24"/>
          <w:szCs w:val="24"/>
        </w:rPr>
        <w:t xml:space="preserve">Holdet skal bære ensartede trøjer. Målmanden skal være iført en anden farve trøje. </w:t>
      </w:r>
    </w:p>
    <w:p w14:paraId="281DE78A" w14:textId="7C21DAD8" w:rsidR="00733B85" w:rsidRPr="002A5AAD" w:rsidRDefault="00733B85" w:rsidP="003632B0">
      <w:pPr>
        <w:rPr>
          <w:rFonts w:cstheme="minorHAnsi"/>
          <w:sz w:val="24"/>
          <w:szCs w:val="24"/>
        </w:rPr>
      </w:pPr>
      <w:r w:rsidRPr="002A5AAD">
        <w:rPr>
          <w:rFonts w:cstheme="minorHAnsi"/>
          <w:sz w:val="24"/>
          <w:szCs w:val="24"/>
        </w:rPr>
        <w:t>Benskinner er obligatoriske.</w:t>
      </w:r>
    </w:p>
    <w:p w14:paraId="3B222621" w14:textId="3E6B239C" w:rsidR="00733B85" w:rsidRPr="002A5AAD" w:rsidRDefault="00733B85" w:rsidP="003632B0">
      <w:pPr>
        <w:rPr>
          <w:rFonts w:cstheme="minorHAnsi"/>
          <w:sz w:val="24"/>
          <w:szCs w:val="24"/>
        </w:rPr>
      </w:pPr>
      <w:r w:rsidRPr="002A5AAD">
        <w:rPr>
          <w:rFonts w:cstheme="minorHAnsi"/>
          <w:sz w:val="24"/>
          <w:szCs w:val="24"/>
        </w:rPr>
        <w:t>En spiller må ikke bær</w:t>
      </w:r>
      <w:r w:rsidR="00C76A5A" w:rsidRPr="002A5AAD">
        <w:rPr>
          <w:rFonts w:cstheme="minorHAnsi"/>
          <w:sz w:val="24"/>
          <w:szCs w:val="24"/>
        </w:rPr>
        <w:t>e</w:t>
      </w:r>
      <w:r w:rsidRPr="002A5AAD">
        <w:rPr>
          <w:rFonts w:cstheme="minorHAnsi"/>
          <w:sz w:val="24"/>
          <w:szCs w:val="24"/>
        </w:rPr>
        <w:t xml:space="preserve"> noget, som er farligt for en selv eller andre. </w:t>
      </w:r>
    </w:p>
    <w:p w14:paraId="4F7DFADA" w14:textId="265F1A09" w:rsidR="00733B85" w:rsidRPr="002A5AAD" w:rsidRDefault="00733B85" w:rsidP="003632B0">
      <w:pPr>
        <w:rPr>
          <w:rFonts w:cstheme="minorHAnsi"/>
          <w:sz w:val="24"/>
          <w:szCs w:val="24"/>
        </w:rPr>
      </w:pPr>
      <w:r w:rsidRPr="002A5AAD">
        <w:rPr>
          <w:rFonts w:cstheme="minorHAnsi"/>
          <w:sz w:val="24"/>
          <w:szCs w:val="24"/>
        </w:rPr>
        <w:t xml:space="preserve">Har to hold ens trøjer, skal udeholdet skifte eller bære overtrækstrøjer. </w:t>
      </w:r>
      <w:r w:rsidR="00497884">
        <w:rPr>
          <w:rFonts w:cstheme="minorHAnsi"/>
          <w:sz w:val="24"/>
          <w:szCs w:val="24"/>
        </w:rPr>
        <w:br/>
      </w:r>
    </w:p>
    <w:p w14:paraId="61292B94" w14:textId="03AB6AEA" w:rsidR="00EC5171" w:rsidRPr="002A5AAD" w:rsidRDefault="00EC5171" w:rsidP="003632B0">
      <w:pPr>
        <w:rPr>
          <w:rFonts w:cstheme="minorHAnsi"/>
          <w:b/>
          <w:bCs/>
          <w:sz w:val="24"/>
          <w:szCs w:val="24"/>
        </w:rPr>
      </w:pPr>
      <w:r w:rsidRPr="002A5AAD">
        <w:rPr>
          <w:rFonts w:cstheme="minorHAnsi"/>
          <w:b/>
          <w:bCs/>
          <w:sz w:val="24"/>
          <w:szCs w:val="24"/>
        </w:rPr>
        <w:t>5. Dommeren</w:t>
      </w:r>
    </w:p>
    <w:p w14:paraId="1960DE17" w14:textId="731E3281" w:rsidR="00EC5171" w:rsidRPr="002A5AAD" w:rsidRDefault="00EC5171" w:rsidP="003632B0">
      <w:pPr>
        <w:rPr>
          <w:rFonts w:cstheme="minorHAnsi"/>
          <w:sz w:val="24"/>
          <w:szCs w:val="24"/>
        </w:rPr>
      </w:pPr>
      <w:r w:rsidRPr="002A5AAD">
        <w:rPr>
          <w:rFonts w:cstheme="minorHAnsi"/>
          <w:sz w:val="24"/>
          <w:szCs w:val="24"/>
        </w:rPr>
        <w:t xml:space="preserve">Værtsklubber sørger for, at der er dommere til kampene. </w:t>
      </w:r>
    </w:p>
    <w:p w14:paraId="7033797E" w14:textId="297696CD" w:rsidR="00451F89" w:rsidRPr="002A5AAD" w:rsidRDefault="00451F89" w:rsidP="003632B0">
      <w:pPr>
        <w:rPr>
          <w:rFonts w:cstheme="minorHAnsi"/>
          <w:sz w:val="24"/>
          <w:szCs w:val="24"/>
        </w:rPr>
      </w:pPr>
      <w:r w:rsidRPr="002A5AAD">
        <w:rPr>
          <w:rFonts w:cstheme="minorHAnsi"/>
          <w:sz w:val="24"/>
          <w:szCs w:val="24"/>
        </w:rPr>
        <w:lastRenderedPageBreak/>
        <w:t xml:space="preserve">Dommerens myndighed </w:t>
      </w:r>
      <w:r w:rsidR="006F4168" w:rsidRPr="002A5AAD">
        <w:rPr>
          <w:rFonts w:cstheme="minorHAnsi"/>
          <w:sz w:val="24"/>
          <w:szCs w:val="24"/>
        </w:rPr>
        <w:t xml:space="preserve">begynder idet vedkommende indtræder på spillepladsen. Dommeren har fuld myndighed til at administrere og håndhæve spillets love. Dommerens afgørelser vedrørende det, som er foregået under spillet, samt kampens resultat, er endelige. </w:t>
      </w:r>
      <w:r w:rsidR="00497884">
        <w:rPr>
          <w:rFonts w:cstheme="minorHAnsi"/>
          <w:sz w:val="24"/>
          <w:szCs w:val="24"/>
        </w:rPr>
        <w:br/>
      </w:r>
    </w:p>
    <w:p w14:paraId="43031977" w14:textId="5B73B03F" w:rsidR="005E7970" w:rsidRPr="002A5AAD" w:rsidRDefault="005E7970" w:rsidP="003632B0">
      <w:pPr>
        <w:rPr>
          <w:rFonts w:cstheme="minorHAnsi"/>
          <w:b/>
          <w:bCs/>
          <w:sz w:val="24"/>
          <w:szCs w:val="24"/>
        </w:rPr>
      </w:pPr>
      <w:r w:rsidRPr="002A5AAD">
        <w:rPr>
          <w:rFonts w:cstheme="minorHAnsi"/>
          <w:b/>
          <w:bCs/>
          <w:sz w:val="24"/>
          <w:szCs w:val="24"/>
        </w:rPr>
        <w:t>6. Linjedommere</w:t>
      </w:r>
    </w:p>
    <w:p w14:paraId="4A1C4B0F" w14:textId="4583ED8C" w:rsidR="005E7970" w:rsidRPr="002A5AAD" w:rsidRDefault="005E7970" w:rsidP="003632B0">
      <w:pPr>
        <w:rPr>
          <w:rFonts w:cstheme="minorHAnsi"/>
          <w:sz w:val="24"/>
          <w:szCs w:val="24"/>
        </w:rPr>
      </w:pPr>
      <w:r w:rsidRPr="002A5AAD">
        <w:rPr>
          <w:rFonts w:cstheme="minorHAnsi"/>
          <w:sz w:val="24"/>
          <w:szCs w:val="24"/>
        </w:rPr>
        <w:t>Anvendes ikke.</w:t>
      </w:r>
      <w:r w:rsidR="00497884">
        <w:rPr>
          <w:rFonts w:cstheme="minorHAnsi"/>
          <w:sz w:val="24"/>
          <w:szCs w:val="24"/>
        </w:rPr>
        <w:br/>
      </w:r>
    </w:p>
    <w:p w14:paraId="20CD6127" w14:textId="0C97A60E" w:rsidR="005E7970" w:rsidRPr="002A5AAD" w:rsidRDefault="005E7970" w:rsidP="003632B0">
      <w:pPr>
        <w:rPr>
          <w:rFonts w:cstheme="minorHAnsi"/>
          <w:sz w:val="24"/>
          <w:szCs w:val="24"/>
        </w:rPr>
      </w:pPr>
      <w:r w:rsidRPr="002A5AAD">
        <w:rPr>
          <w:rFonts w:cstheme="minorHAnsi"/>
          <w:b/>
          <w:bCs/>
          <w:sz w:val="24"/>
          <w:szCs w:val="24"/>
        </w:rPr>
        <w:t>7. Spilletid</w:t>
      </w:r>
    </w:p>
    <w:p w14:paraId="533645D2" w14:textId="69219983" w:rsidR="005E7970" w:rsidRPr="002A5AAD" w:rsidRDefault="00C76A5A" w:rsidP="003632B0">
      <w:pPr>
        <w:rPr>
          <w:rFonts w:cstheme="minorHAnsi"/>
          <w:sz w:val="24"/>
          <w:szCs w:val="24"/>
        </w:rPr>
      </w:pPr>
      <w:r w:rsidRPr="002A5AAD">
        <w:rPr>
          <w:rFonts w:cstheme="minorHAnsi"/>
          <w:sz w:val="24"/>
          <w:szCs w:val="24"/>
        </w:rPr>
        <w:t xml:space="preserve">8:8: </w:t>
      </w:r>
      <w:r w:rsidR="000F360D" w:rsidRPr="002A5AAD">
        <w:rPr>
          <w:rFonts w:cstheme="minorHAnsi"/>
          <w:sz w:val="24"/>
          <w:szCs w:val="24"/>
        </w:rPr>
        <w:t>Som udgangspunkt 2</w:t>
      </w:r>
      <w:r w:rsidR="000D0365">
        <w:rPr>
          <w:rFonts w:cstheme="minorHAnsi"/>
          <w:sz w:val="24"/>
          <w:szCs w:val="24"/>
        </w:rPr>
        <w:t xml:space="preserve"> </w:t>
      </w:r>
      <w:r w:rsidR="000F360D" w:rsidRPr="002A5AAD">
        <w:rPr>
          <w:rFonts w:cstheme="minorHAnsi"/>
          <w:sz w:val="24"/>
          <w:szCs w:val="24"/>
        </w:rPr>
        <w:t>x 15 minutter eller 2 x 20</w:t>
      </w:r>
      <w:r w:rsidR="000D0365">
        <w:rPr>
          <w:rFonts w:cstheme="minorHAnsi"/>
          <w:sz w:val="24"/>
          <w:szCs w:val="24"/>
        </w:rPr>
        <w:t xml:space="preserve"> minutter</w:t>
      </w:r>
      <w:r w:rsidR="002B547D" w:rsidRPr="002A5AAD">
        <w:rPr>
          <w:rFonts w:cstheme="minorHAnsi"/>
          <w:sz w:val="24"/>
          <w:szCs w:val="24"/>
        </w:rPr>
        <w:t>, men det a</w:t>
      </w:r>
      <w:r w:rsidR="005E7970" w:rsidRPr="002A5AAD">
        <w:rPr>
          <w:rFonts w:cstheme="minorHAnsi"/>
          <w:sz w:val="24"/>
          <w:szCs w:val="24"/>
        </w:rPr>
        <w:t xml:space="preserve">fhænger af antal tilmeldte hold. Angives i kampprogrammet. </w:t>
      </w:r>
    </w:p>
    <w:p w14:paraId="7227747D" w14:textId="713CDABD" w:rsidR="00C76A5A" w:rsidRPr="002A5AAD" w:rsidRDefault="00C76A5A" w:rsidP="003632B0">
      <w:pPr>
        <w:rPr>
          <w:rFonts w:cstheme="minorHAnsi"/>
          <w:sz w:val="24"/>
          <w:szCs w:val="24"/>
        </w:rPr>
      </w:pPr>
      <w:r w:rsidRPr="002A5AAD">
        <w:rPr>
          <w:rFonts w:cstheme="minorHAnsi"/>
          <w:sz w:val="24"/>
          <w:szCs w:val="24"/>
        </w:rPr>
        <w:t>5:5:</w:t>
      </w:r>
      <w:r w:rsidR="000E531A" w:rsidRPr="002A5AAD">
        <w:rPr>
          <w:rFonts w:cstheme="minorHAnsi"/>
          <w:sz w:val="24"/>
          <w:szCs w:val="24"/>
        </w:rPr>
        <w:t xml:space="preserve"> Som udgangspunkt 2 x 10 minutter, men det afhænger af antal tilmeldte hold. Angives i kampprogrammet. </w:t>
      </w:r>
      <w:r w:rsidR="00497884">
        <w:rPr>
          <w:rFonts w:cstheme="minorHAnsi"/>
          <w:sz w:val="24"/>
          <w:szCs w:val="24"/>
        </w:rPr>
        <w:br/>
      </w:r>
    </w:p>
    <w:p w14:paraId="0ABB2B42" w14:textId="124EAEC0" w:rsidR="002B547D" w:rsidRPr="002A5AAD" w:rsidRDefault="002B547D" w:rsidP="003632B0">
      <w:pPr>
        <w:rPr>
          <w:rFonts w:cstheme="minorHAnsi"/>
          <w:b/>
          <w:bCs/>
          <w:sz w:val="24"/>
          <w:szCs w:val="24"/>
        </w:rPr>
      </w:pPr>
      <w:r w:rsidRPr="002A5AAD">
        <w:rPr>
          <w:rFonts w:cstheme="minorHAnsi"/>
          <w:b/>
          <w:bCs/>
          <w:sz w:val="24"/>
          <w:szCs w:val="24"/>
        </w:rPr>
        <w:t>8. Spillets igangsættelse</w:t>
      </w:r>
    </w:p>
    <w:p w14:paraId="683F626A" w14:textId="29FF6778" w:rsidR="002B547D" w:rsidRPr="002A5AAD" w:rsidRDefault="00CD08F9" w:rsidP="003632B0">
      <w:pPr>
        <w:rPr>
          <w:rFonts w:cstheme="minorHAnsi"/>
          <w:sz w:val="24"/>
          <w:szCs w:val="24"/>
        </w:rPr>
      </w:pPr>
      <w:r w:rsidRPr="002A5AAD">
        <w:rPr>
          <w:rFonts w:cstheme="minorHAnsi"/>
          <w:sz w:val="24"/>
          <w:szCs w:val="24"/>
        </w:rPr>
        <w:t xml:space="preserve">Begyndelsessparket er retningsfrit. </w:t>
      </w:r>
    </w:p>
    <w:p w14:paraId="6926F38F" w14:textId="46A07E6B" w:rsidR="00305F2C" w:rsidRPr="002A5AAD" w:rsidRDefault="00CD08F9" w:rsidP="00305F2C">
      <w:pPr>
        <w:rPr>
          <w:rFonts w:cstheme="minorHAnsi"/>
          <w:sz w:val="24"/>
          <w:szCs w:val="24"/>
        </w:rPr>
      </w:pPr>
      <w:r w:rsidRPr="002A5AAD">
        <w:rPr>
          <w:rFonts w:cstheme="minorHAnsi"/>
          <w:sz w:val="24"/>
          <w:szCs w:val="24"/>
        </w:rPr>
        <w:t>Modspillere skal være mindst 7 meter</w:t>
      </w:r>
      <w:r w:rsidR="00415809" w:rsidRPr="002A5AAD">
        <w:rPr>
          <w:rFonts w:cstheme="minorHAnsi"/>
          <w:sz w:val="24"/>
          <w:szCs w:val="24"/>
        </w:rPr>
        <w:t xml:space="preserve"> (8:8)/</w:t>
      </w:r>
      <w:r w:rsidR="000E531A" w:rsidRPr="002A5AAD">
        <w:rPr>
          <w:rFonts w:cstheme="minorHAnsi"/>
          <w:sz w:val="24"/>
          <w:szCs w:val="24"/>
        </w:rPr>
        <w:t>5</w:t>
      </w:r>
      <w:r w:rsidR="00415809" w:rsidRPr="002A5AAD">
        <w:rPr>
          <w:rFonts w:cstheme="minorHAnsi"/>
          <w:sz w:val="24"/>
          <w:szCs w:val="24"/>
        </w:rPr>
        <w:t xml:space="preserve"> meter (5:5)</w:t>
      </w:r>
      <w:r w:rsidRPr="002A5AAD">
        <w:rPr>
          <w:rFonts w:cstheme="minorHAnsi"/>
          <w:sz w:val="24"/>
          <w:szCs w:val="24"/>
        </w:rPr>
        <w:t xml:space="preserve"> fra bolden, indtil den er i spil.</w:t>
      </w:r>
      <w:r w:rsidR="00497884">
        <w:rPr>
          <w:rFonts w:cstheme="minorHAnsi"/>
          <w:sz w:val="24"/>
          <w:szCs w:val="24"/>
        </w:rPr>
        <w:br/>
      </w:r>
    </w:p>
    <w:p w14:paraId="63F217A4" w14:textId="77777777" w:rsidR="00305F2C" w:rsidRPr="002A5AAD" w:rsidRDefault="00305F2C" w:rsidP="00305F2C">
      <w:pPr>
        <w:rPr>
          <w:rFonts w:cstheme="minorHAnsi"/>
          <w:b/>
          <w:bCs/>
          <w:sz w:val="24"/>
          <w:szCs w:val="24"/>
        </w:rPr>
      </w:pPr>
      <w:r w:rsidRPr="002A5AAD">
        <w:rPr>
          <w:rFonts w:cstheme="minorHAnsi"/>
          <w:b/>
          <w:bCs/>
          <w:sz w:val="24"/>
          <w:szCs w:val="24"/>
        </w:rPr>
        <w:t>9. Bolden i og ude af spil</w:t>
      </w:r>
    </w:p>
    <w:p w14:paraId="657F5E88" w14:textId="161EAF28" w:rsidR="001436BC" w:rsidRPr="002A5AAD" w:rsidRDefault="00305F2C" w:rsidP="00305F2C">
      <w:pPr>
        <w:rPr>
          <w:rFonts w:cstheme="minorHAnsi"/>
          <w:sz w:val="24"/>
          <w:szCs w:val="24"/>
        </w:rPr>
      </w:pPr>
      <w:r w:rsidRPr="002A5AAD">
        <w:rPr>
          <w:rFonts w:cstheme="minorHAnsi"/>
          <w:sz w:val="24"/>
          <w:szCs w:val="24"/>
        </w:rPr>
        <w:t>Bolden er ude af spil, når hele bolden har passeret sidelinjen eller mållinjen</w:t>
      </w:r>
      <w:r w:rsidR="00B03ABA" w:rsidRPr="002A5AAD">
        <w:rPr>
          <w:rFonts w:cstheme="minorHAnsi"/>
          <w:sz w:val="24"/>
          <w:szCs w:val="24"/>
        </w:rPr>
        <w:t xml:space="preserve">. </w:t>
      </w:r>
      <w:r w:rsidR="00497884">
        <w:rPr>
          <w:rFonts w:cstheme="minorHAnsi"/>
          <w:sz w:val="24"/>
          <w:szCs w:val="24"/>
        </w:rPr>
        <w:br/>
      </w:r>
    </w:p>
    <w:p w14:paraId="55EA5D62" w14:textId="3BC3254E" w:rsidR="00CD08F9" w:rsidRPr="002A5AAD" w:rsidRDefault="001436BC" w:rsidP="00305F2C">
      <w:pPr>
        <w:rPr>
          <w:rFonts w:cstheme="minorHAnsi"/>
          <w:sz w:val="24"/>
          <w:szCs w:val="24"/>
        </w:rPr>
      </w:pPr>
      <w:r w:rsidRPr="002A5AAD">
        <w:rPr>
          <w:rFonts w:cstheme="minorHAnsi"/>
          <w:b/>
          <w:bCs/>
          <w:sz w:val="24"/>
          <w:szCs w:val="24"/>
        </w:rPr>
        <w:t>10. Scoring af mål</w:t>
      </w:r>
      <w:r w:rsidR="00305F2C" w:rsidRPr="002A5AAD">
        <w:rPr>
          <w:rFonts w:cstheme="minorHAnsi"/>
          <w:sz w:val="24"/>
          <w:szCs w:val="24"/>
        </w:rPr>
        <w:t xml:space="preserve"> </w:t>
      </w:r>
    </w:p>
    <w:p w14:paraId="291EB82B" w14:textId="323254AB" w:rsidR="002B547D" w:rsidRPr="002A5AAD" w:rsidRDefault="00415809" w:rsidP="003632B0">
      <w:pPr>
        <w:rPr>
          <w:rFonts w:cstheme="minorHAnsi"/>
          <w:sz w:val="24"/>
          <w:szCs w:val="24"/>
        </w:rPr>
      </w:pPr>
      <w:r w:rsidRPr="002A5AAD">
        <w:rPr>
          <w:rFonts w:cstheme="minorHAnsi"/>
          <w:sz w:val="24"/>
          <w:szCs w:val="24"/>
        </w:rPr>
        <w:t>Når hele bolden har passeret mållinjen mellem målstængerne og overliggeren.</w:t>
      </w:r>
      <w:r w:rsidR="00497884">
        <w:rPr>
          <w:rFonts w:cstheme="minorHAnsi"/>
          <w:sz w:val="24"/>
          <w:szCs w:val="24"/>
        </w:rPr>
        <w:br/>
      </w:r>
    </w:p>
    <w:p w14:paraId="700F4FA6" w14:textId="6D359D0A" w:rsidR="00415809" w:rsidRPr="002A5AAD" w:rsidRDefault="00415809" w:rsidP="003632B0">
      <w:pPr>
        <w:rPr>
          <w:rFonts w:cstheme="minorHAnsi"/>
          <w:b/>
          <w:bCs/>
          <w:sz w:val="24"/>
          <w:szCs w:val="24"/>
        </w:rPr>
      </w:pPr>
      <w:r w:rsidRPr="002A5AAD">
        <w:rPr>
          <w:rFonts w:cstheme="minorHAnsi"/>
          <w:b/>
          <w:bCs/>
          <w:sz w:val="24"/>
          <w:szCs w:val="24"/>
        </w:rPr>
        <w:t>11. Offside</w:t>
      </w:r>
    </w:p>
    <w:p w14:paraId="0CD950AA" w14:textId="4FE6F45E" w:rsidR="00415809" w:rsidRPr="002A5AAD" w:rsidRDefault="00415809" w:rsidP="003632B0">
      <w:pPr>
        <w:rPr>
          <w:rFonts w:cstheme="minorHAnsi"/>
          <w:sz w:val="24"/>
          <w:szCs w:val="24"/>
        </w:rPr>
      </w:pPr>
      <w:r w:rsidRPr="002A5AAD">
        <w:rPr>
          <w:rFonts w:cstheme="minorHAnsi"/>
          <w:sz w:val="24"/>
          <w:szCs w:val="24"/>
        </w:rPr>
        <w:t>Anvendes ikke.</w:t>
      </w:r>
      <w:r w:rsidR="00497884">
        <w:rPr>
          <w:rFonts w:cstheme="minorHAnsi"/>
          <w:sz w:val="24"/>
          <w:szCs w:val="24"/>
        </w:rPr>
        <w:br/>
      </w:r>
    </w:p>
    <w:p w14:paraId="71EE4AFB" w14:textId="599ED5B8" w:rsidR="00415809" w:rsidRPr="002A5AAD" w:rsidRDefault="00415809" w:rsidP="003632B0">
      <w:pPr>
        <w:rPr>
          <w:rFonts w:cstheme="minorHAnsi"/>
          <w:b/>
          <w:bCs/>
          <w:sz w:val="24"/>
          <w:szCs w:val="24"/>
        </w:rPr>
      </w:pPr>
      <w:r w:rsidRPr="002A5AAD">
        <w:rPr>
          <w:rFonts w:cstheme="minorHAnsi"/>
          <w:b/>
          <w:bCs/>
          <w:sz w:val="24"/>
          <w:szCs w:val="24"/>
        </w:rPr>
        <w:t xml:space="preserve">12. </w:t>
      </w:r>
      <w:r w:rsidR="0087344B" w:rsidRPr="002A5AAD">
        <w:rPr>
          <w:rFonts w:cstheme="minorHAnsi"/>
          <w:b/>
          <w:bCs/>
          <w:sz w:val="24"/>
          <w:szCs w:val="24"/>
        </w:rPr>
        <w:t>Utilladelig spillemåde</w:t>
      </w:r>
    </w:p>
    <w:p w14:paraId="0707EAE7" w14:textId="7CE49906" w:rsidR="0087344B" w:rsidRPr="002A5AAD" w:rsidRDefault="0087344B" w:rsidP="003632B0">
      <w:pPr>
        <w:rPr>
          <w:rFonts w:cstheme="minorHAnsi"/>
          <w:sz w:val="24"/>
          <w:szCs w:val="24"/>
        </w:rPr>
      </w:pPr>
      <w:r w:rsidRPr="002A5AAD">
        <w:rPr>
          <w:rFonts w:cstheme="minorHAnsi"/>
          <w:sz w:val="24"/>
          <w:szCs w:val="24"/>
        </w:rPr>
        <w:t>Der dømmes frispark til modspillerne, hvis en spiller efter dommerens skøn begår en forseelse.</w:t>
      </w:r>
    </w:p>
    <w:p w14:paraId="03B3193C" w14:textId="3DADC54C" w:rsidR="005F1B42" w:rsidRPr="002A5AAD" w:rsidRDefault="005F1B42" w:rsidP="003632B0">
      <w:pPr>
        <w:rPr>
          <w:rFonts w:cstheme="minorHAnsi"/>
          <w:sz w:val="24"/>
          <w:szCs w:val="24"/>
        </w:rPr>
      </w:pPr>
      <w:r w:rsidRPr="002A5AAD">
        <w:rPr>
          <w:rFonts w:cstheme="minorHAnsi"/>
          <w:sz w:val="24"/>
          <w:szCs w:val="24"/>
        </w:rPr>
        <w:t>Fri</w:t>
      </w:r>
      <w:r w:rsidR="003F2625" w:rsidRPr="002A5AAD">
        <w:rPr>
          <w:rFonts w:cstheme="minorHAnsi"/>
          <w:sz w:val="24"/>
          <w:szCs w:val="24"/>
        </w:rPr>
        <w:t xml:space="preserve">spark skal tages fra det sted, hvor forseelsen blev begået. </w:t>
      </w:r>
    </w:p>
    <w:p w14:paraId="3CB01C69" w14:textId="37D8133F" w:rsidR="003F2625" w:rsidRPr="002A5AAD" w:rsidRDefault="003F2625" w:rsidP="003632B0">
      <w:pPr>
        <w:rPr>
          <w:rFonts w:cstheme="minorHAnsi"/>
          <w:sz w:val="24"/>
          <w:szCs w:val="24"/>
        </w:rPr>
      </w:pPr>
      <w:r w:rsidRPr="002A5AAD">
        <w:rPr>
          <w:rFonts w:cstheme="minorHAnsi"/>
          <w:sz w:val="24"/>
          <w:szCs w:val="24"/>
        </w:rPr>
        <w:t xml:space="preserve">Hvis forseelsen bliver begået i eget målfelt, dømmes der straffespark. </w:t>
      </w:r>
    </w:p>
    <w:p w14:paraId="3A48335D" w14:textId="3442D7F1" w:rsidR="006A3FD5" w:rsidRDefault="006A3FD5" w:rsidP="003632B0">
      <w:pPr>
        <w:rPr>
          <w:rFonts w:cstheme="minorHAnsi"/>
          <w:sz w:val="24"/>
          <w:szCs w:val="24"/>
        </w:rPr>
      </w:pPr>
      <w:r w:rsidRPr="002A5AAD">
        <w:rPr>
          <w:rFonts w:cstheme="minorHAnsi"/>
          <w:sz w:val="24"/>
          <w:szCs w:val="24"/>
        </w:rPr>
        <w:t>Målmanden må samle bolden op ved tilbagelægning</w:t>
      </w:r>
      <w:r w:rsidR="00A657E3">
        <w:rPr>
          <w:rFonts w:cstheme="minorHAnsi"/>
          <w:sz w:val="24"/>
          <w:szCs w:val="24"/>
        </w:rPr>
        <w:t xml:space="preserve"> i rækkerne, der spiller 5:5. </w:t>
      </w:r>
      <w:r w:rsidRPr="002A5AAD">
        <w:rPr>
          <w:rFonts w:cstheme="minorHAnsi"/>
          <w:sz w:val="24"/>
          <w:szCs w:val="24"/>
        </w:rPr>
        <w:t xml:space="preserve"> </w:t>
      </w:r>
      <w:r w:rsidR="00497884">
        <w:rPr>
          <w:rFonts w:cstheme="minorHAnsi"/>
          <w:sz w:val="24"/>
          <w:szCs w:val="24"/>
        </w:rPr>
        <w:br/>
      </w:r>
    </w:p>
    <w:p w14:paraId="0FB24774" w14:textId="77777777" w:rsidR="00497884" w:rsidRPr="002A5AAD" w:rsidRDefault="00497884" w:rsidP="003632B0">
      <w:pPr>
        <w:rPr>
          <w:rFonts w:cstheme="minorHAnsi"/>
          <w:sz w:val="24"/>
          <w:szCs w:val="24"/>
        </w:rPr>
      </w:pPr>
    </w:p>
    <w:p w14:paraId="4D6CD86C" w14:textId="0ACF4BBF" w:rsidR="003F2625" w:rsidRPr="002A5AAD" w:rsidRDefault="003F2625" w:rsidP="003632B0">
      <w:pPr>
        <w:rPr>
          <w:rFonts w:cstheme="minorHAnsi"/>
          <w:b/>
          <w:bCs/>
          <w:sz w:val="24"/>
          <w:szCs w:val="24"/>
        </w:rPr>
      </w:pPr>
      <w:r w:rsidRPr="002A5AAD">
        <w:rPr>
          <w:rFonts w:cstheme="minorHAnsi"/>
          <w:b/>
          <w:bCs/>
          <w:sz w:val="24"/>
          <w:szCs w:val="24"/>
        </w:rPr>
        <w:lastRenderedPageBreak/>
        <w:t xml:space="preserve">13. </w:t>
      </w:r>
      <w:r w:rsidR="00422D48" w:rsidRPr="002A5AAD">
        <w:rPr>
          <w:rFonts w:cstheme="minorHAnsi"/>
          <w:b/>
          <w:bCs/>
          <w:sz w:val="24"/>
          <w:szCs w:val="24"/>
        </w:rPr>
        <w:t>Frispark</w:t>
      </w:r>
    </w:p>
    <w:p w14:paraId="1A8899EA" w14:textId="456BEF4D" w:rsidR="00422D48" w:rsidRPr="002A5AAD" w:rsidRDefault="00422D48" w:rsidP="003632B0">
      <w:pPr>
        <w:rPr>
          <w:rFonts w:cstheme="minorHAnsi"/>
          <w:sz w:val="24"/>
          <w:szCs w:val="24"/>
        </w:rPr>
      </w:pPr>
      <w:r w:rsidRPr="002A5AAD">
        <w:rPr>
          <w:rFonts w:cstheme="minorHAnsi"/>
          <w:sz w:val="24"/>
          <w:szCs w:val="24"/>
        </w:rPr>
        <w:t>Ved frispark skal modspilleren være min. 7 meter</w:t>
      </w:r>
      <w:r w:rsidR="00A0381C" w:rsidRPr="002A5AAD">
        <w:rPr>
          <w:rFonts w:cstheme="minorHAnsi"/>
          <w:sz w:val="24"/>
          <w:szCs w:val="24"/>
        </w:rPr>
        <w:t xml:space="preserve"> (8:8)/</w:t>
      </w:r>
      <w:r w:rsidR="008B435F" w:rsidRPr="002A5AAD">
        <w:rPr>
          <w:rFonts w:cstheme="minorHAnsi"/>
          <w:sz w:val="24"/>
          <w:szCs w:val="24"/>
        </w:rPr>
        <w:t>5</w:t>
      </w:r>
      <w:r w:rsidR="00A0381C" w:rsidRPr="002A5AAD">
        <w:rPr>
          <w:rFonts w:cstheme="minorHAnsi"/>
          <w:sz w:val="24"/>
          <w:szCs w:val="24"/>
        </w:rPr>
        <w:t xml:space="preserve"> meter (5:5)</w:t>
      </w:r>
      <w:r w:rsidRPr="002A5AAD">
        <w:rPr>
          <w:rFonts w:cstheme="minorHAnsi"/>
          <w:sz w:val="24"/>
          <w:szCs w:val="24"/>
        </w:rPr>
        <w:t xml:space="preserve"> fra bolden. </w:t>
      </w:r>
      <w:r w:rsidR="00497884">
        <w:rPr>
          <w:rFonts w:cstheme="minorHAnsi"/>
          <w:sz w:val="24"/>
          <w:szCs w:val="24"/>
        </w:rPr>
        <w:br/>
      </w:r>
    </w:p>
    <w:p w14:paraId="21052239" w14:textId="39FE2E77" w:rsidR="00B708BD" w:rsidRPr="002A5AAD" w:rsidRDefault="00B708BD" w:rsidP="003632B0">
      <w:pPr>
        <w:rPr>
          <w:rFonts w:cstheme="minorHAnsi"/>
          <w:b/>
          <w:bCs/>
          <w:sz w:val="24"/>
          <w:szCs w:val="24"/>
        </w:rPr>
      </w:pPr>
      <w:r w:rsidRPr="002A5AAD">
        <w:rPr>
          <w:rFonts w:cstheme="minorHAnsi"/>
          <w:b/>
          <w:bCs/>
          <w:sz w:val="24"/>
          <w:szCs w:val="24"/>
        </w:rPr>
        <w:t>14. Straffespark</w:t>
      </w:r>
    </w:p>
    <w:p w14:paraId="06976B21" w14:textId="58C845B9" w:rsidR="00B708BD" w:rsidRPr="002A5AAD" w:rsidRDefault="00B708BD" w:rsidP="003632B0">
      <w:pPr>
        <w:rPr>
          <w:rFonts w:cstheme="minorHAnsi"/>
          <w:sz w:val="24"/>
          <w:szCs w:val="24"/>
        </w:rPr>
      </w:pPr>
      <w:r w:rsidRPr="002A5AAD">
        <w:rPr>
          <w:rFonts w:cstheme="minorHAnsi"/>
          <w:sz w:val="24"/>
          <w:szCs w:val="24"/>
        </w:rPr>
        <w:t>Straffespark tages 8 meter (8:8)/</w:t>
      </w:r>
      <w:r w:rsidR="008B435F" w:rsidRPr="002A5AAD">
        <w:rPr>
          <w:rFonts w:cstheme="minorHAnsi"/>
          <w:sz w:val="24"/>
          <w:szCs w:val="24"/>
        </w:rPr>
        <w:t>5</w:t>
      </w:r>
      <w:r w:rsidRPr="002A5AAD">
        <w:rPr>
          <w:rFonts w:cstheme="minorHAnsi"/>
          <w:sz w:val="24"/>
          <w:szCs w:val="24"/>
        </w:rPr>
        <w:t xml:space="preserve"> meter (5:5)</w:t>
      </w:r>
      <w:r w:rsidR="00A0381C" w:rsidRPr="002A5AAD">
        <w:rPr>
          <w:rFonts w:cstheme="minorHAnsi"/>
          <w:sz w:val="24"/>
          <w:szCs w:val="24"/>
        </w:rPr>
        <w:t xml:space="preserve"> fra mållinjen og midt for målet. Øvrige spill</w:t>
      </w:r>
      <w:r w:rsidR="00A93734" w:rsidRPr="002A5AAD">
        <w:rPr>
          <w:rFonts w:cstheme="minorHAnsi"/>
          <w:sz w:val="24"/>
          <w:szCs w:val="24"/>
        </w:rPr>
        <w:t>e</w:t>
      </w:r>
      <w:r w:rsidR="00A0381C" w:rsidRPr="002A5AAD">
        <w:rPr>
          <w:rFonts w:cstheme="minorHAnsi"/>
          <w:sz w:val="24"/>
          <w:szCs w:val="24"/>
        </w:rPr>
        <w:t>re (bortset fra målmanden) skal være bag straffesp</w:t>
      </w:r>
      <w:r w:rsidR="00095818" w:rsidRPr="002A5AAD">
        <w:rPr>
          <w:rFonts w:cstheme="minorHAnsi"/>
          <w:sz w:val="24"/>
          <w:szCs w:val="24"/>
        </w:rPr>
        <w:t>arksmærket og minimum 7 meter (8:8)/</w:t>
      </w:r>
      <w:r w:rsidR="00844D48" w:rsidRPr="002A5AAD">
        <w:rPr>
          <w:rFonts w:cstheme="minorHAnsi"/>
          <w:sz w:val="24"/>
          <w:szCs w:val="24"/>
        </w:rPr>
        <w:t>5</w:t>
      </w:r>
      <w:r w:rsidR="00095818" w:rsidRPr="002A5AAD">
        <w:rPr>
          <w:rFonts w:cstheme="minorHAnsi"/>
          <w:sz w:val="24"/>
          <w:szCs w:val="24"/>
        </w:rPr>
        <w:t xml:space="preserve"> meter (5:5) fra bolden. </w:t>
      </w:r>
      <w:r w:rsidR="00497884">
        <w:rPr>
          <w:rFonts w:cstheme="minorHAnsi"/>
          <w:sz w:val="24"/>
          <w:szCs w:val="24"/>
        </w:rPr>
        <w:br/>
      </w:r>
    </w:p>
    <w:p w14:paraId="220BBB26" w14:textId="7F559821" w:rsidR="00A93734" w:rsidRPr="002A5AAD" w:rsidRDefault="00A93734" w:rsidP="003632B0">
      <w:pPr>
        <w:rPr>
          <w:rFonts w:cstheme="minorHAnsi"/>
          <w:b/>
          <w:bCs/>
          <w:sz w:val="24"/>
          <w:szCs w:val="24"/>
        </w:rPr>
      </w:pPr>
      <w:r w:rsidRPr="002A5AAD">
        <w:rPr>
          <w:rFonts w:cstheme="minorHAnsi"/>
          <w:b/>
          <w:bCs/>
          <w:sz w:val="24"/>
          <w:szCs w:val="24"/>
        </w:rPr>
        <w:t>15. Indkast</w:t>
      </w:r>
    </w:p>
    <w:p w14:paraId="2B8A473A" w14:textId="6C344939" w:rsidR="00A93734" w:rsidRPr="002A5AAD" w:rsidRDefault="00EE1E61" w:rsidP="003632B0">
      <w:pPr>
        <w:rPr>
          <w:rFonts w:cstheme="minorHAnsi"/>
          <w:sz w:val="24"/>
          <w:szCs w:val="24"/>
        </w:rPr>
      </w:pPr>
      <w:r w:rsidRPr="002A5AAD">
        <w:rPr>
          <w:rFonts w:cstheme="minorHAnsi"/>
          <w:sz w:val="24"/>
          <w:szCs w:val="24"/>
        </w:rPr>
        <w:t xml:space="preserve">Der kan ikke scores direkte på indkast. </w:t>
      </w:r>
    </w:p>
    <w:p w14:paraId="2923BE65" w14:textId="53F7478A" w:rsidR="00EE1E61" w:rsidRPr="002A5AAD" w:rsidRDefault="00EE1E61" w:rsidP="003632B0">
      <w:pPr>
        <w:rPr>
          <w:rFonts w:cstheme="minorHAnsi"/>
          <w:sz w:val="24"/>
          <w:szCs w:val="24"/>
        </w:rPr>
      </w:pPr>
      <w:r w:rsidRPr="002A5AAD">
        <w:rPr>
          <w:rFonts w:cstheme="minorHAnsi"/>
          <w:sz w:val="24"/>
          <w:szCs w:val="24"/>
        </w:rPr>
        <w:t>Kasteren skal have front mod banen og ha</w:t>
      </w:r>
      <w:r w:rsidR="00795A8C" w:rsidRPr="002A5AAD">
        <w:rPr>
          <w:rFonts w:cstheme="minorHAnsi"/>
          <w:sz w:val="24"/>
          <w:szCs w:val="24"/>
        </w:rPr>
        <w:t xml:space="preserve">ve en del af hver fod enten på sidelinjen eller på jorden uden for linjen. </w:t>
      </w:r>
      <w:r w:rsidR="00C076B0" w:rsidRPr="002A5AAD">
        <w:rPr>
          <w:rFonts w:cstheme="minorHAnsi"/>
          <w:sz w:val="24"/>
          <w:szCs w:val="24"/>
        </w:rPr>
        <w:t>Boldene skal k</w:t>
      </w:r>
      <w:r w:rsidR="00832EA4" w:rsidRPr="002A5AAD">
        <w:rPr>
          <w:rFonts w:cstheme="minorHAnsi"/>
          <w:sz w:val="24"/>
          <w:szCs w:val="24"/>
        </w:rPr>
        <w:t xml:space="preserve">astes bagfra over hovedet med begge hænder. </w:t>
      </w:r>
    </w:p>
    <w:p w14:paraId="1060225D" w14:textId="1627A180" w:rsidR="00217B51" w:rsidRPr="002A5AAD" w:rsidRDefault="00217B51" w:rsidP="003632B0">
      <w:pPr>
        <w:rPr>
          <w:rFonts w:cstheme="minorHAnsi"/>
          <w:sz w:val="24"/>
          <w:szCs w:val="24"/>
        </w:rPr>
      </w:pPr>
      <w:r w:rsidRPr="002A5AAD">
        <w:rPr>
          <w:rFonts w:cstheme="minorHAnsi"/>
          <w:sz w:val="24"/>
          <w:szCs w:val="24"/>
        </w:rPr>
        <w:t xml:space="preserve">For spillere med fysisk handicap er det tilladt at udføre indkast ved at trille bolden ind under knæhøjde. </w:t>
      </w:r>
      <w:r w:rsidR="00497884">
        <w:rPr>
          <w:rFonts w:cstheme="minorHAnsi"/>
          <w:sz w:val="24"/>
          <w:szCs w:val="24"/>
        </w:rPr>
        <w:br/>
      </w:r>
    </w:p>
    <w:p w14:paraId="2E87B99C" w14:textId="74F07585" w:rsidR="00CE3749" w:rsidRPr="002A5AAD" w:rsidRDefault="00CE3749" w:rsidP="003632B0">
      <w:pPr>
        <w:rPr>
          <w:rFonts w:cstheme="minorHAnsi"/>
          <w:b/>
          <w:bCs/>
          <w:sz w:val="24"/>
          <w:szCs w:val="24"/>
        </w:rPr>
      </w:pPr>
      <w:r w:rsidRPr="002A5AAD">
        <w:rPr>
          <w:rFonts w:cstheme="minorHAnsi"/>
          <w:b/>
          <w:bCs/>
          <w:sz w:val="24"/>
          <w:szCs w:val="24"/>
        </w:rPr>
        <w:t>1</w:t>
      </w:r>
      <w:r w:rsidR="007A58DB" w:rsidRPr="002A5AAD">
        <w:rPr>
          <w:rFonts w:cstheme="minorHAnsi"/>
          <w:b/>
          <w:bCs/>
          <w:sz w:val="24"/>
          <w:szCs w:val="24"/>
        </w:rPr>
        <w:t>6. Målspark</w:t>
      </w:r>
    </w:p>
    <w:p w14:paraId="30104D78" w14:textId="2FCC78C2" w:rsidR="003046AC" w:rsidRPr="002A5AAD" w:rsidRDefault="003046AC" w:rsidP="003632B0">
      <w:pPr>
        <w:rPr>
          <w:rFonts w:cstheme="minorHAnsi"/>
          <w:sz w:val="24"/>
          <w:szCs w:val="24"/>
        </w:rPr>
      </w:pPr>
      <w:r w:rsidRPr="002A5AAD">
        <w:rPr>
          <w:rFonts w:cstheme="minorHAnsi"/>
          <w:sz w:val="24"/>
          <w:szCs w:val="24"/>
        </w:rPr>
        <w:t>Der dømmes målspark, når hele bolden har passeret mållinjen, enten i luften eller på jorden, når bolden sidst har rørt</w:t>
      </w:r>
      <w:r w:rsidR="00C022B9" w:rsidRPr="002A5AAD">
        <w:rPr>
          <w:rFonts w:cstheme="minorHAnsi"/>
          <w:sz w:val="24"/>
          <w:szCs w:val="24"/>
        </w:rPr>
        <w:t xml:space="preserve"> en spiller fra det angribende hold, og der ikke er scoret. </w:t>
      </w:r>
    </w:p>
    <w:p w14:paraId="43EDDABF" w14:textId="4B1C3B79" w:rsidR="00AF6C39" w:rsidRPr="002A5AAD" w:rsidRDefault="00AF6C39" w:rsidP="003632B0">
      <w:pPr>
        <w:rPr>
          <w:rFonts w:cstheme="minorHAnsi"/>
          <w:sz w:val="24"/>
          <w:szCs w:val="24"/>
        </w:rPr>
      </w:pPr>
      <w:r w:rsidRPr="002A5AAD">
        <w:rPr>
          <w:rFonts w:cstheme="minorHAnsi"/>
          <w:sz w:val="24"/>
          <w:szCs w:val="24"/>
        </w:rPr>
        <w:t>Der kan scores direkte på målspark, men kun i modspillern</w:t>
      </w:r>
      <w:r w:rsidR="00FD4234">
        <w:rPr>
          <w:rFonts w:cstheme="minorHAnsi"/>
          <w:sz w:val="24"/>
          <w:szCs w:val="24"/>
        </w:rPr>
        <w:t>e</w:t>
      </w:r>
      <w:r w:rsidRPr="002A5AAD">
        <w:rPr>
          <w:rFonts w:cstheme="minorHAnsi"/>
          <w:sz w:val="24"/>
          <w:szCs w:val="24"/>
        </w:rPr>
        <w:t xml:space="preserve">s mål. </w:t>
      </w:r>
      <w:r w:rsidR="00497884">
        <w:rPr>
          <w:rFonts w:cstheme="minorHAnsi"/>
          <w:sz w:val="24"/>
          <w:szCs w:val="24"/>
        </w:rPr>
        <w:br/>
      </w:r>
    </w:p>
    <w:p w14:paraId="6A008EB8" w14:textId="0B07D214" w:rsidR="005F64E0" w:rsidRPr="002A5AAD" w:rsidRDefault="005F64E0" w:rsidP="003632B0">
      <w:pPr>
        <w:rPr>
          <w:rFonts w:cstheme="minorHAnsi"/>
          <w:b/>
          <w:bCs/>
          <w:sz w:val="24"/>
          <w:szCs w:val="24"/>
        </w:rPr>
      </w:pPr>
      <w:r w:rsidRPr="002A5AAD">
        <w:rPr>
          <w:rFonts w:cstheme="minorHAnsi"/>
          <w:b/>
          <w:bCs/>
          <w:sz w:val="24"/>
          <w:szCs w:val="24"/>
        </w:rPr>
        <w:t>17. Hjørnespark</w:t>
      </w:r>
    </w:p>
    <w:p w14:paraId="63C9DBEC" w14:textId="3D1D5919" w:rsidR="005F64E0" w:rsidRPr="002A5AAD" w:rsidRDefault="00132D7F" w:rsidP="003632B0">
      <w:pPr>
        <w:rPr>
          <w:rFonts w:cstheme="minorHAnsi"/>
          <w:sz w:val="24"/>
          <w:szCs w:val="24"/>
        </w:rPr>
      </w:pPr>
      <w:r w:rsidRPr="002A5AAD">
        <w:rPr>
          <w:rFonts w:cstheme="minorHAnsi"/>
          <w:sz w:val="24"/>
          <w:szCs w:val="24"/>
        </w:rPr>
        <w:t>Modspillerne skal være min. 7 meter (8:8)/</w:t>
      </w:r>
      <w:r w:rsidR="00844D48" w:rsidRPr="002A5AAD">
        <w:rPr>
          <w:rFonts w:cstheme="minorHAnsi"/>
          <w:sz w:val="24"/>
          <w:szCs w:val="24"/>
        </w:rPr>
        <w:t>5</w:t>
      </w:r>
      <w:r w:rsidRPr="002A5AAD">
        <w:rPr>
          <w:rFonts w:cstheme="minorHAnsi"/>
          <w:sz w:val="24"/>
          <w:szCs w:val="24"/>
        </w:rPr>
        <w:t xml:space="preserve"> meter (5:5) fra bolden. </w:t>
      </w:r>
    </w:p>
    <w:p w14:paraId="4D7000F8" w14:textId="60E89344" w:rsidR="00AF33E0" w:rsidRPr="002A5AAD" w:rsidRDefault="00AF33E0" w:rsidP="003632B0">
      <w:pPr>
        <w:rPr>
          <w:rFonts w:cstheme="minorHAnsi"/>
          <w:sz w:val="24"/>
          <w:szCs w:val="24"/>
        </w:rPr>
      </w:pPr>
      <w:r w:rsidRPr="002A5AAD">
        <w:rPr>
          <w:rFonts w:cstheme="minorHAnsi"/>
          <w:sz w:val="24"/>
          <w:szCs w:val="24"/>
        </w:rPr>
        <w:t xml:space="preserve">Der kan scores direkte på hjørnespark, men kun i modspillernes mål. </w:t>
      </w:r>
    </w:p>
    <w:p w14:paraId="4C5209E0" w14:textId="77777777" w:rsidR="00A46B1C" w:rsidRPr="002A5AAD" w:rsidRDefault="00A46B1C" w:rsidP="003632B0">
      <w:pPr>
        <w:rPr>
          <w:rFonts w:cstheme="minorHAnsi"/>
          <w:sz w:val="24"/>
          <w:szCs w:val="24"/>
        </w:rPr>
      </w:pPr>
    </w:p>
    <w:p w14:paraId="11586AE0" w14:textId="12822C53" w:rsidR="00165AF0" w:rsidRPr="002D14AC" w:rsidRDefault="00165AF0" w:rsidP="002D14AC">
      <w:pPr>
        <w:rPr>
          <w:rFonts w:cstheme="minorHAnsi"/>
          <w:b/>
          <w:bCs/>
          <w:sz w:val="24"/>
          <w:szCs w:val="24"/>
        </w:rPr>
      </w:pPr>
    </w:p>
    <w:sectPr w:rsidR="00165AF0" w:rsidRPr="002D14AC" w:rsidSect="00371F1F">
      <w:headerReference w:type="even" r:id="rId14"/>
      <w:headerReference w:type="default" r:id="rId15"/>
      <w:footerReference w:type="default" r:id="rId16"/>
      <w:headerReference w:type="first" r:id="rId17"/>
      <w:footerReference w:type="first" r:id="rId18"/>
      <w:pgSz w:w="11906" w:h="16838"/>
      <w:pgMar w:top="1701"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DA7C1" w14:textId="77777777" w:rsidR="00D13D74" w:rsidRPr="002A5AAD" w:rsidRDefault="00D13D74" w:rsidP="00B7218E">
      <w:pPr>
        <w:spacing w:after="0" w:line="240" w:lineRule="auto"/>
      </w:pPr>
      <w:r w:rsidRPr="002A5AAD">
        <w:separator/>
      </w:r>
    </w:p>
  </w:endnote>
  <w:endnote w:type="continuationSeparator" w:id="0">
    <w:p w14:paraId="06695293" w14:textId="77777777" w:rsidR="00D13D74" w:rsidRPr="002A5AAD" w:rsidRDefault="00D13D74" w:rsidP="00B7218E">
      <w:pPr>
        <w:spacing w:after="0" w:line="240" w:lineRule="auto"/>
      </w:pPr>
      <w:r w:rsidRPr="002A5AA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6E0003-E1A6-4289-81E3-3B5B66BAE516}"/>
    <w:embedBold r:id="rId2" w:fontKey="{2DD33A97-B9C6-44E1-8BE8-D9E7885B5647}"/>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embedRegular r:id="rId3" w:subsetted="1" w:fontKey="{D2695D94-F544-4087-A9B7-90694C1C6D28}"/>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53CF0" w14:textId="77777777" w:rsidR="004A4794" w:rsidRPr="002A5AAD" w:rsidRDefault="00AC667C" w:rsidP="00330224">
    <w:pPr>
      <w:pStyle w:val="Sidefod"/>
      <w:rPr>
        <w:rFonts w:ascii="Arial" w:hAnsi="Arial" w:cs="Arial"/>
        <w:color w:val="474B4E"/>
        <w:sz w:val="14"/>
        <w:szCs w:val="14"/>
      </w:rPr>
    </w:pPr>
    <w:r w:rsidRPr="002A5AAD">
      <w:rPr>
        <w:rFonts w:ascii="Verdana" w:hAnsi="Verdana"/>
        <w:b/>
        <w:noProof/>
        <w:lang w:eastAsia="da-DK"/>
      </w:rPr>
      <w:drawing>
        <wp:anchor distT="0" distB="0" distL="114300" distR="114300" simplePos="0" relativeHeight="251669504" behindDoc="1" locked="0" layoutInCell="1" allowOverlap="1" wp14:anchorId="070EC4EA" wp14:editId="5CA4F975">
          <wp:simplePos x="0" y="0"/>
          <wp:positionH relativeFrom="margin">
            <wp:posOffset>3309468</wp:posOffset>
          </wp:positionH>
          <wp:positionV relativeFrom="paragraph">
            <wp:posOffset>-5063</wp:posOffset>
          </wp:positionV>
          <wp:extent cx="2821334" cy="32639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
                    <a:extLst>
                      <a:ext uri="{28A0092B-C50C-407E-A947-70E740481C1C}">
                        <a14:useLocalDpi xmlns:a14="http://schemas.microsoft.com/office/drawing/2010/main" val="0"/>
                      </a:ext>
                    </a:extLst>
                  </a:blip>
                  <a:stretch>
                    <a:fillRect/>
                  </a:stretch>
                </pic:blipFill>
                <pic:spPr>
                  <a:xfrm>
                    <a:off x="0" y="0"/>
                    <a:ext cx="2821334" cy="326390"/>
                  </a:xfrm>
                  <a:prstGeom prst="rect">
                    <a:avLst/>
                  </a:prstGeom>
                </pic:spPr>
              </pic:pic>
            </a:graphicData>
          </a:graphic>
          <wp14:sizeRelH relativeFrom="margin">
            <wp14:pctWidth>0</wp14:pctWidth>
          </wp14:sizeRelH>
          <wp14:sizeRelV relativeFrom="margin">
            <wp14:pctHeight>0</wp14:pctHeight>
          </wp14:sizeRelV>
        </wp:anchor>
      </w:drawing>
    </w:r>
    <w:r w:rsidR="00C82AC4" w:rsidRPr="002A5AAD">
      <w:rPr>
        <w:rFonts w:ascii="Arial" w:hAnsi="Arial" w:cs="Arial"/>
        <w:color w:val="474B4E"/>
        <w:sz w:val="14"/>
        <w:szCs w:val="14"/>
      </w:rPr>
      <w:br/>
      <w:t>Parasport Danmark –</w:t>
    </w:r>
    <w:r w:rsidR="004A4794" w:rsidRPr="002A5AAD">
      <w:rPr>
        <w:rFonts w:ascii="Arial" w:hAnsi="Arial" w:cs="Arial"/>
        <w:color w:val="474B4E"/>
        <w:sz w:val="14"/>
        <w:szCs w:val="14"/>
      </w:rPr>
      <w:t xml:space="preserve"> Fodbold</w:t>
    </w:r>
  </w:p>
  <w:p w14:paraId="738B710F" w14:textId="3F949D05" w:rsidR="00165AF0" w:rsidRPr="002A5AAD" w:rsidRDefault="004A4794" w:rsidP="00330224">
    <w:pPr>
      <w:pStyle w:val="Sidefod"/>
      <w:rPr>
        <w:sz w:val="14"/>
        <w:szCs w:val="14"/>
      </w:rPr>
    </w:pPr>
    <w:hyperlink r:id="rId2" w:history="1">
      <w:r w:rsidRPr="002A5AAD">
        <w:rPr>
          <w:rStyle w:val="Hyperlink"/>
          <w:rFonts w:ascii="Arial" w:hAnsi="Arial" w:cs="Arial"/>
          <w:sz w:val="14"/>
          <w:szCs w:val="14"/>
        </w:rPr>
        <w:t>www.parasport.dk</w:t>
      </w:r>
    </w:hyperlink>
    <w:r w:rsidRPr="002A5AAD">
      <w:rPr>
        <w:rFonts w:ascii="Arial" w:hAnsi="Arial" w:cs="Arial"/>
        <w:color w:val="474B4E"/>
        <w:sz w:val="14"/>
        <w:szCs w:val="14"/>
      </w:rPr>
      <w:t xml:space="preserve"> </w:t>
    </w:r>
    <w:r w:rsidR="00CF4E46" w:rsidRPr="002A5AAD">
      <w:rPr>
        <w:rFonts w:ascii="Verdana" w:hAnsi="Verdana"/>
        <w:b/>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5250E" w14:textId="77777777" w:rsidR="00330224" w:rsidRPr="002A5AAD" w:rsidRDefault="0016499F" w:rsidP="00330224">
    <w:pPr>
      <w:pStyle w:val="Sidefod"/>
      <w:rPr>
        <w:sz w:val="14"/>
        <w:szCs w:val="14"/>
      </w:rPr>
    </w:pPr>
    <w:r w:rsidRPr="002A5AAD">
      <w:rPr>
        <w:rFonts w:ascii="Arial" w:hAnsi="Arial" w:cs="Arial"/>
        <w:color w:val="474B4E"/>
        <w:sz w:val="14"/>
        <w:szCs w:val="14"/>
      </w:rPr>
      <w:br/>
    </w:r>
    <w:r w:rsidR="00330224" w:rsidRPr="002A5AAD">
      <w:rPr>
        <w:rFonts w:ascii="Verdana" w:hAnsi="Verdana"/>
        <w:b/>
        <w:noProof/>
        <w:lang w:eastAsia="da-DK"/>
      </w:rPr>
      <w:drawing>
        <wp:anchor distT="0" distB="0" distL="114300" distR="114300" simplePos="0" relativeHeight="251662336" behindDoc="1" locked="0" layoutInCell="1" allowOverlap="1" wp14:anchorId="66A7FFBA" wp14:editId="560A7596">
          <wp:simplePos x="0" y="0"/>
          <wp:positionH relativeFrom="margin">
            <wp:align>right</wp:align>
          </wp:positionH>
          <wp:positionV relativeFrom="paragraph">
            <wp:posOffset>6350</wp:posOffset>
          </wp:positionV>
          <wp:extent cx="2190750" cy="324362"/>
          <wp:effectExtent l="0" t="0" r="0" b="0"/>
          <wp:wrapNone/>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sidR="00330224" w:rsidRPr="002A5AAD">
      <w:rPr>
        <w:rFonts w:ascii="Arial" w:hAnsi="Arial" w:cs="Arial"/>
        <w:color w:val="474B4E"/>
        <w:sz w:val="14"/>
        <w:szCs w:val="14"/>
      </w:rPr>
      <w:t>Parasport Danmark</w:t>
    </w:r>
    <w:r w:rsidR="00A41072" w:rsidRPr="002A5AAD">
      <w:rPr>
        <w:rFonts w:ascii="Arial" w:hAnsi="Arial" w:cs="Arial"/>
        <w:color w:val="474B4E"/>
        <w:sz w:val="14"/>
        <w:szCs w:val="14"/>
      </w:rPr>
      <w:t xml:space="preserve"> – </w:t>
    </w:r>
    <w:r w:rsidRPr="002A5AAD">
      <w:rPr>
        <w:rFonts w:ascii="Arial" w:hAnsi="Arial" w:cs="Arial"/>
        <w:color w:val="474B4E"/>
        <w:sz w:val="14"/>
        <w:szCs w:val="14"/>
      </w:rPr>
      <w:t>info@parasport.dk – www.parasport.dk</w:t>
    </w:r>
    <w:r w:rsidR="00A41072" w:rsidRPr="002A5AAD">
      <w:rPr>
        <w:rFonts w:ascii="Arial" w:hAnsi="Arial" w:cs="Arial"/>
        <w:color w:val="474B4E"/>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E2933" w14:textId="77777777" w:rsidR="00D13D74" w:rsidRPr="002A5AAD" w:rsidRDefault="00D13D74" w:rsidP="00B7218E">
      <w:pPr>
        <w:spacing w:after="0" w:line="240" w:lineRule="auto"/>
      </w:pPr>
      <w:r w:rsidRPr="002A5AAD">
        <w:separator/>
      </w:r>
    </w:p>
  </w:footnote>
  <w:footnote w:type="continuationSeparator" w:id="0">
    <w:p w14:paraId="17EEAC04" w14:textId="77777777" w:rsidR="00D13D74" w:rsidRPr="002A5AAD" w:rsidRDefault="00D13D74" w:rsidP="00B7218E">
      <w:pPr>
        <w:spacing w:after="0" w:line="240" w:lineRule="auto"/>
      </w:pPr>
      <w:r w:rsidRPr="002A5AA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2F680" w14:textId="77777777" w:rsidR="00D04AB5" w:rsidRPr="002A5AAD" w:rsidRDefault="00000000">
    <w:pPr>
      <w:pStyle w:val="Sidehoved"/>
    </w:pPr>
    <w:r>
      <w:rPr>
        <w:lang w:eastAsia="da-DK"/>
      </w:rPr>
      <w:pict w14:anchorId="2F2FD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1026"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86BC0" w14:textId="77777777" w:rsidR="005535F0" w:rsidRPr="002A5AAD" w:rsidRDefault="005535F0" w:rsidP="005535F0">
    <w:pPr>
      <w:pStyle w:val="Sidehoved"/>
    </w:pPr>
    <w:r w:rsidRPr="002A5AAD">
      <w:rPr>
        <w:noProof/>
        <w:lang w:eastAsia="da-DK"/>
      </w:rPr>
      <w:drawing>
        <wp:anchor distT="0" distB="0" distL="114300" distR="114300" simplePos="0" relativeHeight="251667456" behindDoc="1" locked="0" layoutInCell="1" allowOverlap="1" wp14:anchorId="5A5EB48F" wp14:editId="7E41ACE9">
          <wp:simplePos x="0" y="0"/>
          <wp:positionH relativeFrom="margin">
            <wp:posOffset>3810</wp:posOffset>
          </wp:positionH>
          <wp:positionV relativeFrom="page">
            <wp:posOffset>399415</wp:posOffset>
          </wp:positionV>
          <wp:extent cx="1458000" cy="410400"/>
          <wp:effectExtent l="0" t="0" r="8890"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8000" cy="410400"/>
                  </a:xfrm>
                  <a:prstGeom prst="rect">
                    <a:avLst/>
                  </a:prstGeom>
                </pic:spPr>
              </pic:pic>
            </a:graphicData>
          </a:graphic>
          <wp14:sizeRelH relativeFrom="margin">
            <wp14:pctWidth>0</wp14:pctWidth>
          </wp14:sizeRelH>
          <wp14:sizeRelV relativeFrom="margin">
            <wp14:pctHeight>0</wp14:pctHeight>
          </wp14:sizeRelV>
        </wp:anchor>
      </w:drawing>
    </w:r>
    <w:r w:rsidR="00000000">
      <w:rPr>
        <w:lang w:eastAsia="da-DK"/>
      </w:rPr>
      <w:pict w14:anchorId="38935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5.3pt;height:842.1pt;z-index:-251653121;mso-position-horizontal-relative:page;mso-position-vertical-relative:page" o:allowincell="f">
          <v:imagedata r:id="rId2" o:title="Brevpapirbaggrund GIF"/>
          <w10:wrap anchorx="page" anchory="page"/>
        </v:shape>
      </w:pict>
    </w:r>
  </w:p>
  <w:p w14:paraId="65CA8661" w14:textId="77777777" w:rsidR="00C82AC4" w:rsidRPr="002A5AAD" w:rsidRDefault="00C82AC4" w:rsidP="005535F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BE75A" w14:textId="77777777" w:rsidR="00D04AB5" w:rsidRPr="002A5AAD" w:rsidRDefault="00330224">
    <w:pPr>
      <w:pStyle w:val="Sidehoved"/>
    </w:pPr>
    <w:r w:rsidRPr="002A5AAD">
      <w:rPr>
        <w:noProof/>
        <w:lang w:eastAsia="da-DK"/>
      </w:rPr>
      <w:drawing>
        <wp:anchor distT="0" distB="0" distL="114300" distR="114300" simplePos="0" relativeHeight="251658240" behindDoc="1" locked="0" layoutInCell="1" allowOverlap="1" wp14:anchorId="4002DD0A" wp14:editId="48E692D0">
          <wp:simplePos x="0" y="0"/>
          <wp:positionH relativeFrom="margin">
            <wp:posOffset>3810</wp:posOffset>
          </wp:positionH>
          <wp:positionV relativeFrom="page">
            <wp:posOffset>399415</wp:posOffset>
          </wp:positionV>
          <wp:extent cx="1458000" cy="410400"/>
          <wp:effectExtent l="0" t="0" r="8890" b="8890"/>
          <wp:wrapNone/>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8000" cy="410400"/>
                  </a:xfrm>
                  <a:prstGeom prst="rect">
                    <a:avLst/>
                  </a:prstGeom>
                </pic:spPr>
              </pic:pic>
            </a:graphicData>
          </a:graphic>
          <wp14:sizeRelH relativeFrom="margin">
            <wp14:pctWidth>0</wp14:pctWidth>
          </wp14:sizeRelH>
          <wp14:sizeRelV relativeFrom="margin">
            <wp14:pctHeight>0</wp14:pctHeight>
          </wp14:sizeRelV>
        </wp:anchor>
      </w:drawing>
    </w:r>
    <w:r w:rsidR="00000000">
      <w:rPr>
        <w:lang w:eastAsia="da-DK"/>
      </w:rPr>
      <w:pict w14:anchorId="509B0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5" o:spid="_x0000_s1027" type="#_x0000_t75" style="position:absolute;margin-left:0;margin-top:0;width:595.3pt;height:842.1pt;z-index:-251659265;mso-position-horizontal-relative:page;mso-position-vertical-relative:page" o:allowincell="f">
          <v:imagedata r:id="rId2" o:title="Brevpapirbaggrund GI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33F0A"/>
    <w:multiLevelType w:val="hybridMultilevel"/>
    <w:tmpl w:val="C6E2742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40B0DC8"/>
    <w:multiLevelType w:val="hybridMultilevel"/>
    <w:tmpl w:val="86ACE4EA"/>
    <w:lvl w:ilvl="0" w:tplc="E5AA4556">
      <w:start w:val="1"/>
      <w:numFmt w:val="decimal"/>
      <w:lvlText w:val="%1."/>
      <w:lvlJc w:val="left"/>
      <w:pPr>
        <w:ind w:left="1660" w:hanging="360"/>
      </w:pPr>
      <w:rPr>
        <w:rFonts w:hint="default"/>
      </w:rPr>
    </w:lvl>
    <w:lvl w:ilvl="1" w:tplc="04060019">
      <w:start w:val="1"/>
      <w:numFmt w:val="lowerLetter"/>
      <w:lvlText w:val="%2."/>
      <w:lvlJc w:val="left"/>
      <w:pPr>
        <w:ind w:left="2380" w:hanging="360"/>
      </w:pPr>
    </w:lvl>
    <w:lvl w:ilvl="2" w:tplc="0406001B" w:tentative="1">
      <w:start w:val="1"/>
      <w:numFmt w:val="lowerRoman"/>
      <w:lvlText w:val="%3."/>
      <w:lvlJc w:val="right"/>
      <w:pPr>
        <w:ind w:left="3100" w:hanging="180"/>
      </w:pPr>
    </w:lvl>
    <w:lvl w:ilvl="3" w:tplc="0406000F" w:tentative="1">
      <w:start w:val="1"/>
      <w:numFmt w:val="decimal"/>
      <w:lvlText w:val="%4."/>
      <w:lvlJc w:val="left"/>
      <w:pPr>
        <w:ind w:left="3820" w:hanging="360"/>
      </w:pPr>
    </w:lvl>
    <w:lvl w:ilvl="4" w:tplc="04060019" w:tentative="1">
      <w:start w:val="1"/>
      <w:numFmt w:val="lowerLetter"/>
      <w:lvlText w:val="%5."/>
      <w:lvlJc w:val="left"/>
      <w:pPr>
        <w:ind w:left="4540" w:hanging="360"/>
      </w:pPr>
    </w:lvl>
    <w:lvl w:ilvl="5" w:tplc="0406001B" w:tentative="1">
      <w:start w:val="1"/>
      <w:numFmt w:val="lowerRoman"/>
      <w:lvlText w:val="%6."/>
      <w:lvlJc w:val="right"/>
      <w:pPr>
        <w:ind w:left="5260" w:hanging="180"/>
      </w:pPr>
    </w:lvl>
    <w:lvl w:ilvl="6" w:tplc="0406000F" w:tentative="1">
      <w:start w:val="1"/>
      <w:numFmt w:val="decimal"/>
      <w:lvlText w:val="%7."/>
      <w:lvlJc w:val="left"/>
      <w:pPr>
        <w:ind w:left="5980" w:hanging="360"/>
      </w:pPr>
    </w:lvl>
    <w:lvl w:ilvl="7" w:tplc="04060019" w:tentative="1">
      <w:start w:val="1"/>
      <w:numFmt w:val="lowerLetter"/>
      <w:lvlText w:val="%8."/>
      <w:lvlJc w:val="left"/>
      <w:pPr>
        <w:ind w:left="6700" w:hanging="360"/>
      </w:pPr>
    </w:lvl>
    <w:lvl w:ilvl="8" w:tplc="0406001B" w:tentative="1">
      <w:start w:val="1"/>
      <w:numFmt w:val="lowerRoman"/>
      <w:lvlText w:val="%9."/>
      <w:lvlJc w:val="right"/>
      <w:pPr>
        <w:ind w:left="7420" w:hanging="180"/>
      </w:pPr>
    </w:lvl>
  </w:abstractNum>
  <w:abstractNum w:abstractNumId="2" w15:restartNumberingAfterBreak="0">
    <w:nsid w:val="2C8B1487"/>
    <w:multiLevelType w:val="hybridMultilevel"/>
    <w:tmpl w:val="374E2D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4403FAE"/>
    <w:multiLevelType w:val="hybridMultilevel"/>
    <w:tmpl w:val="D5525E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1E5242C"/>
    <w:multiLevelType w:val="hybridMultilevel"/>
    <w:tmpl w:val="1D6E8F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68134064">
    <w:abstractNumId w:val="2"/>
  </w:num>
  <w:num w:numId="2" w16cid:durableId="1252737027">
    <w:abstractNumId w:val="1"/>
  </w:num>
  <w:num w:numId="3" w16cid:durableId="864365569">
    <w:abstractNumId w:val="0"/>
  </w:num>
  <w:num w:numId="4" w16cid:durableId="2123761479">
    <w:abstractNumId w:val="3"/>
  </w:num>
  <w:num w:numId="5" w16cid:durableId="1345938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embedSystemFonts/>
  <w:saveSubsetFonts/>
  <w:attachedTemplate r:id="rId1"/>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BBC"/>
    <w:rsid w:val="00007C61"/>
    <w:rsid w:val="00021C69"/>
    <w:rsid w:val="000232E6"/>
    <w:rsid w:val="00023FD3"/>
    <w:rsid w:val="00035BD3"/>
    <w:rsid w:val="00042059"/>
    <w:rsid w:val="0005248F"/>
    <w:rsid w:val="0005323B"/>
    <w:rsid w:val="00061C98"/>
    <w:rsid w:val="000633AC"/>
    <w:rsid w:val="000738B2"/>
    <w:rsid w:val="000759A5"/>
    <w:rsid w:val="00091617"/>
    <w:rsid w:val="00095818"/>
    <w:rsid w:val="000A6260"/>
    <w:rsid w:val="000A7CE4"/>
    <w:rsid w:val="000B1387"/>
    <w:rsid w:val="000B2DFA"/>
    <w:rsid w:val="000C218C"/>
    <w:rsid w:val="000C54E7"/>
    <w:rsid w:val="000D0365"/>
    <w:rsid w:val="000D64C6"/>
    <w:rsid w:val="000D6B04"/>
    <w:rsid w:val="000E531A"/>
    <w:rsid w:val="000F360D"/>
    <w:rsid w:val="0010124B"/>
    <w:rsid w:val="0011152F"/>
    <w:rsid w:val="00132D7F"/>
    <w:rsid w:val="00135B51"/>
    <w:rsid w:val="001361CD"/>
    <w:rsid w:val="001436BC"/>
    <w:rsid w:val="00143C7D"/>
    <w:rsid w:val="0016186C"/>
    <w:rsid w:val="0016499F"/>
    <w:rsid w:val="00165AF0"/>
    <w:rsid w:val="001754AB"/>
    <w:rsid w:val="00177746"/>
    <w:rsid w:val="00185C36"/>
    <w:rsid w:val="001A34C1"/>
    <w:rsid w:val="001B20D6"/>
    <w:rsid w:val="001B5B9C"/>
    <w:rsid w:val="001F255A"/>
    <w:rsid w:val="002038BE"/>
    <w:rsid w:val="00207439"/>
    <w:rsid w:val="00211503"/>
    <w:rsid w:val="00217B51"/>
    <w:rsid w:val="00232C7D"/>
    <w:rsid w:val="0023675E"/>
    <w:rsid w:val="002377B7"/>
    <w:rsid w:val="00245FCD"/>
    <w:rsid w:val="002546F8"/>
    <w:rsid w:val="00283885"/>
    <w:rsid w:val="00285797"/>
    <w:rsid w:val="002A1A80"/>
    <w:rsid w:val="002A5AAD"/>
    <w:rsid w:val="002B0F25"/>
    <w:rsid w:val="002B547D"/>
    <w:rsid w:val="002C4387"/>
    <w:rsid w:val="002C49E2"/>
    <w:rsid w:val="002C7420"/>
    <w:rsid w:val="002D14AC"/>
    <w:rsid w:val="002E2C8E"/>
    <w:rsid w:val="002F5529"/>
    <w:rsid w:val="002F6297"/>
    <w:rsid w:val="003046AC"/>
    <w:rsid w:val="00305F2C"/>
    <w:rsid w:val="003079AA"/>
    <w:rsid w:val="00310C53"/>
    <w:rsid w:val="00316374"/>
    <w:rsid w:val="003202D0"/>
    <w:rsid w:val="00323465"/>
    <w:rsid w:val="00330224"/>
    <w:rsid w:val="00347084"/>
    <w:rsid w:val="00351150"/>
    <w:rsid w:val="003604D5"/>
    <w:rsid w:val="00362E5B"/>
    <w:rsid w:val="003632B0"/>
    <w:rsid w:val="0036348F"/>
    <w:rsid w:val="0037160E"/>
    <w:rsid w:val="00371F1F"/>
    <w:rsid w:val="00376E8B"/>
    <w:rsid w:val="00377AD4"/>
    <w:rsid w:val="003825D4"/>
    <w:rsid w:val="00397858"/>
    <w:rsid w:val="003A206B"/>
    <w:rsid w:val="003A5071"/>
    <w:rsid w:val="003A77E0"/>
    <w:rsid w:val="003B1393"/>
    <w:rsid w:val="003D01F8"/>
    <w:rsid w:val="003E1F20"/>
    <w:rsid w:val="003F2277"/>
    <w:rsid w:val="003F2625"/>
    <w:rsid w:val="003F481D"/>
    <w:rsid w:val="003F69C9"/>
    <w:rsid w:val="003F7198"/>
    <w:rsid w:val="00400582"/>
    <w:rsid w:val="00402DF6"/>
    <w:rsid w:val="00404146"/>
    <w:rsid w:val="00411ECC"/>
    <w:rsid w:val="00414788"/>
    <w:rsid w:val="00414CA7"/>
    <w:rsid w:val="00415809"/>
    <w:rsid w:val="0041721D"/>
    <w:rsid w:val="00422D48"/>
    <w:rsid w:val="00422FFC"/>
    <w:rsid w:val="00431FC0"/>
    <w:rsid w:val="00451F89"/>
    <w:rsid w:val="00473A1C"/>
    <w:rsid w:val="00477969"/>
    <w:rsid w:val="00477D5D"/>
    <w:rsid w:val="00481913"/>
    <w:rsid w:val="00493BF2"/>
    <w:rsid w:val="00497884"/>
    <w:rsid w:val="004A1C72"/>
    <w:rsid w:val="004A314C"/>
    <w:rsid w:val="004A4794"/>
    <w:rsid w:val="004A4AB7"/>
    <w:rsid w:val="004C35B4"/>
    <w:rsid w:val="00507B34"/>
    <w:rsid w:val="005106F3"/>
    <w:rsid w:val="00512AA4"/>
    <w:rsid w:val="00530196"/>
    <w:rsid w:val="00530B52"/>
    <w:rsid w:val="0054055E"/>
    <w:rsid w:val="005535F0"/>
    <w:rsid w:val="00566234"/>
    <w:rsid w:val="0057071C"/>
    <w:rsid w:val="00581D2E"/>
    <w:rsid w:val="00596E12"/>
    <w:rsid w:val="005A0AF6"/>
    <w:rsid w:val="005C17B6"/>
    <w:rsid w:val="005C6218"/>
    <w:rsid w:val="005E5B65"/>
    <w:rsid w:val="005E7970"/>
    <w:rsid w:val="005F1B42"/>
    <w:rsid w:val="005F64E0"/>
    <w:rsid w:val="006009DA"/>
    <w:rsid w:val="0060595A"/>
    <w:rsid w:val="00605E91"/>
    <w:rsid w:val="00630755"/>
    <w:rsid w:val="00631382"/>
    <w:rsid w:val="00641A05"/>
    <w:rsid w:val="00647C82"/>
    <w:rsid w:val="00672640"/>
    <w:rsid w:val="00685041"/>
    <w:rsid w:val="00690177"/>
    <w:rsid w:val="006A1D66"/>
    <w:rsid w:val="006A3FD5"/>
    <w:rsid w:val="006A4CB4"/>
    <w:rsid w:val="006B174A"/>
    <w:rsid w:val="006E75C3"/>
    <w:rsid w:val="006F4168"/>
    <w:rsid w:val="006F49DC"/>
    <w:rsid w:val="00710FF2"/>
    <w:rsid w:val="00711EC1"/>
    <w:rsid w:val="007219C6"/>
    <w:rsid w:val="0073181D"/>
    <w:rsid w:val="00733B85"/>
    <w:rsid w:val="00751336"/>
    <w:rsid w:val="00753B63"/>
    <w:rsid w:val="007639B3"/>
    <w:rsid w:val="00767DC5"/>
    <w:rsid w:val="00787D28"/>
    <w:rsid w:val="00795A8C"/>
    <w:rsid w:val="007A58DB"/>
    <w:rsid w:val="007A7639"/>
    <w:rsid w:val="007C22F4"/>
    <w:rsid w:val="007D66A8"/>
    <w:rsid w:val="007E7D4B"/>
    <w:rsid w:val="008073E3"/>
    <w:rsid w:val="0081217F"/>
    <w:rsid w:val="00832EA4"/>
    <w:rsid w:val="00844D48"/>
    <w:rsid w:val="00850565"/>
    <w:rsid w:val="00856FEC"/>
    <w:rsid w:val="008629A2"/>
    <w:rsid w:val="0086528F"/>
    <w:rsid w:val="00865CBC"/>
    <w:rsid w:val="0087344B"/>
    <w:rsid w:val="008821BD"/>
    <w:rsid w:val="00883DD8"/>
    <w:rsid w:val="00884D64"/>
    <w:rsid w:val="00886CDB"/>
    <w:rsid w:val="00891593"/>
    <w:rsid w:val="008A2F96"/>
    <w:rsid w:val="008B435F"/>
    <w:rsid w:val="008C0289"/>
    <w:rsid w:val="008D0B4C"/>
    <w:rsid w:val="008E5867"/>
    <w:rsid w:val="008F5AB7"/>
    <w:rsid w:val="0090201B"/>
    <w:rsid w:val="00907B2F"/>
    <w:rsid w:val="00911836"/>
    <w:rsid w:val="00916131"/>
    <w:rsid w:val="00942E9E"/>
    <w:rsid w:val="00953A15"/>
    <w:rsid w:val="00973DB7"/>
    <w:rsid w:val="00983AD2"/>
    <w:rsid w:val="009868A7"/>
    <w:rsid w:val="00991D27"/>
    <w:rsid w:val="0099313C"/>
    <w:rsid w:val="009A1A74"/>
    <w:rsid w:val="009A333A"/>
    <w:rsid w:val="009A7AF7"/>
    <w:rsid w:val="009B523C"/>
    <w:rsid w:val="009B60B8"/>
    <w:rsid w:val="009E6404"/>
    <w:rsid w:val="009F394B"/>
    <w:rsid w:val="009F78CC"/>
    <w:rsid w:val="00A03048"/>
    <w:rsid w:val="00A0381C"/>
    <w:rsid w:val="00A05B7D"/>
    <w:rsid w:val="00A1758C"/>
    <w:rsid w:val="00A22EF6"/>
    <w:rsid w:val="00A26706"/>
    <w:rsid w:val="00A41072"/>
    <w:rsid w:val="00A46B1C"/>
    <w:rsid w:val="00A657E3"/>
    <w:rsid w:val="00A83578"/>
    <w:rsid w:val="00A861A2"/>
    <w:rsid w:val="00A918B8"/>
    <w:rsid w:val="00A93734"/>
    <w:rsid w:val="00A95395"/>
    <w:rsid w:val="00AB2C05"/>
    <w:rsid w:val="00AC667C"/>
    <w:rsid w:val="00AD2073"/>
    <w:rsid w:val="00AD2277"/>
    <w:rsid w:val="00AF33E0"/>
    <w:rsid w:val="00AF57E3"/>
    <w:rsid w:val="00AF6C39"/>
    <w:rsid w:val="00B03ABA"/>
    <w:rsid w:val="00B25000"/>
    <w:rsid w:val="00B351E4"/>
    <w:rsid w:val="00B374FF"/>
    <w:rsid w:val="00B56CFA"/>
    <w:rsid w:val="00B62E54"/>
    <w:rsid w:val="00B708BD"/>
    <w:rsid w:val="00B70E11"/>
    <w:rsid w:val="00B7218E"/>
    <w:rsid w:val="00B731F3"/>
    <w:rsid w:val="00B73E68"/>
    <w:rsid w:val="00B82B8F"/>
    <w:rsid w:val="00B874B8"/>
    <w:rsid w:val="00BB4157"/>
    <w:rsid w:val="00BE43B0"/>
    <w:rsid w:val="00BE4C14"/>
    <w:rsid w:val="00BE5C82"/>
    <w:rsid w:val="00BF0606"/>
    <w:rsid w:val="00C022B9"/>
    <w:rsid w:val="00C034D5"/>
    <w:rsid w:val="00C076B0"/>
    <w:rsid w:val="00C135D0"/>
    <w:rsid w:val="00C23924"/>
    <w:rsid w:val="00C3036E"/>
    <w:rsid w:val="00C308F8"/>
    <w:rsid w:val="00C360A7"/>
    <w:rsid w:val="00C47515"/>
    <w:rsid w:val="00C47D8D"/>
    <w:rsid w:val="00C51204"/>
    <w:rsid w:val="00C57DDA"/>
    <w:rsid w:val="00C661B7"/>
    <w:rsid w:val="00C72E0B"/>
    <w:rsid w:val="00C76A5A"/>
    <w:rsid w:val="00C82AC4"/>
    <w:rsid w:val="00C947EF"/>
    <w:rsid w:val="00CA0559"/>
    <w:rsid w:val="00CA1E25"/>
    <w:rsid w:val="00CB722B"/>
    <w:rsid w:val="00CC548E"/>
    <w:rsid w:val="00CC6B1F"/>
    <w:rsid w:val="00CD05EF"/>
    <w:rsid w:val="00CD08F9"/>
    <w:rsid w:val="00CD119F"/>
    <w:rsid w:val="00CD7AA4"/>
    <w:rsid w:val="00CE3749"/>
    <w:rsid w:val="00CF4E46"/>
    <w:rsid w:val="00D04AB5"/>
    <w:rsid w:val="00D10452"/>
    <w:rsid w:val="00D13D74"/>
    <w:rsid w:val="00D3081B"/>
    <w:rsid w:val="00D60CDB"/>
    <w:rsid w:val="00DA3799"/>
    <w:rsid w:val="00DA6A5C"/>
    <w:rsid w:val="00DD3AB2"/>
    <w:rsid w:val="00DE274A"/>
    <w:rsid w:val="00E0595C"/>
    <w:rsid w:val="00E06C38"/>
    <w:rsid w:val="00E10A30"/>
    <w:rsid w:val="00E276B9"/>
    <w:rsid w:val="00E50950"/>
    <w:rsid w:val="00E54103"/>
    <w:rsid w:val="00E64EAF"/>
    <w:rsid w:val="00E66CE2"/>
    <w:rsid w:val="00E70F29"/>
    <w:rsid w:val="00E7779B"/>
    <w:rsid w:val="00E9099A"/>
    <w:rsid w:val="00E95397"/>
    <w:rsid w:val="00EA4871"/>
    <w:rsid w:val="00EA5EA6"/>
    <w:rsid w:val="00EB47D8"/>
    <w:rsid w:val="00EC5171"/>
    <w:rsid w:val="00ED3CC7"/>
    <w:rsid w:val="00EE1E61"/>
    <w:rsid w:val="00EF7F3F"/>
    <w:rsid w:val="00F0375D"/>
    <w:rsid w:val="00F03BDD"/>
    <w:rsid w:val="00F07F75"/>
    <w:rsid w:val="00F21CE7"/>
    <w:rsid w:val="00F375A7"/>
    <w:rsid w:val="00F41D0B"/>
    <w:rsid w:val="00F44083"/>
    <w:rsid w:val="00F47BBC"/>
    <w:rsid w:val="00F5247C"/>
    <w:rsid w:val="00F557CC"/>
    <w:rsid w:val="00F7275F"/>
    <w:rsid w:val="00F74248"/>
    <w:rsid w:val="00F83E57"/>
    <w:rsid w:val="00F94832"/>
    <w:rsid w:val="00F95050"/>
    <w:rsid w:val="00F9623A"/>
    <w:rsid w:val="00F96DE0"/>
    <w:rsid w:val="00FA7171"/>
    <w:rsid w:val="00FD4234"/>
    <w:rsid w:val="00FE0107"/>
    <w:rsid w:val="00FF0749"/>
    <w:rsid w:val="00FF24E3"/>
    <w:rsid w:val="00FF36E9"/>
    <w:rsid w:val="00FF38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29B94"/>
  <w15:chartTrackingRefBased/>
  <w15:docId w15:val="{ADA86FFA-1169-44C4-8C34-EB0387ED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2B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character" w:styleId="Ulstomtale">
    <w:name w:val="Unresolved Mention"/>
    <w:basedOn w:val="Standardskrifttypeiafsnit"/>
    <w:uiPriority w:val="99"/>
    <w:semiHidden/>
    <w:unhideWhenUsed/>
    <w:rsid w:val="0016499F"/>
    <w:rPr>
      <w:color w:val="605E5C"/>
      <w:shd w:val="clear" w:color="auto" w:fill="E1DFDD"/>
    </w:rPr>
  </w:style>
  <w:style w:type="paragraph" w:styleId="Listeafsnit">
    <w:name w:val="List Paragraph"/>
    <w:basedOn w:val="Normal"/>
    <w:uiPriority w:val="34"/>
    <w:qFormat/>
    <w:rsid w:val="00C512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rasport.dk/nyheder/oevrige-udgivelser/haandboeger/"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arasport.dk/idraetter/fodbold/"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otform.com/parasportdanmark/fodboldturnerin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parasport.dk"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j\OneDrive%20-%20Parasport%20Danmark\5.%20Andet\Skrivebord\Dansk%20med%20baggrund%20p&#229;%20alle%20sider.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C2F73D5949C3F44AE6649EFAC99CB4A" ma:contentTypeVersion="13" ma:contentTypeDescription="Opret et nyt dokument." ma:contentTypeScope="" ma:versionID="13c6ec041b1b86bb4fe4cc269e14b603">
  <xsd:schema xmlns:xsd="http://www.w3.org/2001/XMLSchema" xmlns:xs="http://www.w3.org/2001/XMLSchema" xmlns:p="http://schemas.microsoft.com/office/2006/metadata/properties" xmlns:ns2="8806d3b9-9d6f-41e7-bcd0-a27c41b570f3" xmlns:ns3="b43b42e1-fb71-49b1-af67-3f8267f1040f" targetNamespace="http://schemas.microsoft.com/office/2006/metadata/properties" ma:root="true" ma:fieldsID="293de77afb6020ceb81fc0d2c1b40936" ns2:_="" ns3:_="">
    <xsd:import namespace="8806d3b9-9d6f-41e7-bcd0-a27c41b570f3"/>
    <xsd:import namespace="b43b42e1-fb71-49b1-af67-3f8267f104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6d3b9-9d6f-41e7-bcd0-a27c41b57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3b42e1-fb71-49b1-af67-3f8267f1040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38695b4-c8c3-412d-816f-8f6601fd770c}" ma:internalName="TaxCatchAll" ma:showField="CatchAllData" ma:web="b43b42e1-fb71-49b1-af67-3f8267f104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06d3b9-9d6f-41e7-bcd0-a27c41b570f3">
      <Terms xmlns="http://schemas.microsoft.com/office/infopath/2007/PartnerControls"/>
    </lcf76f155ced4ddcb4097134ff3c332f>
    <TaxCatchAll xmlns="b43b42e1-fb71-49b1-af67-3f8267f1040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8E2FB-A156-4E04-BF69-E669B328CC20}">
  <ds:schemaRefs>
    <ds:schemaRef ds:uri="http://schemas.openxmlformats.org/officeDocument/2006/bibliography"/>
  </ds:schemaRefs>
</ds:datastoreItem>
</file>

<file path=customXml/itemProps2.xml><?xml version="1.0" encoding="utf-8"?>
<ds:datastoreItem xmlns:ds="http://schemas.openxmlformats.org/officeDocument/2006/customXml" ds:itemID="{E70DC882-9FE0-46ED-85AB-980C5F831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6d3b9-9d6f-41e7-bcd0-a27c41b570f3"/>
    <ds:schemaRef ds:uri="b43b42e1-fb71-49b1-af67-3f8267f10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53B1B-AF6C-466D-B380-2EE9E57FDAA6}">
  <ds:schemaRefs>
    <ds:schemaRef ds:uri="http://schemas.microsoft.com/office/2006/metadata/properties"/>
    <ds:schemaRef ds:uri="http://schemas.microsoft.com/office/infopath/2007/PartnerControls"/>
    <ds:schemaRef ds:uri="8806d3b9-9d6f-41e7-bcd0-a27c41b570f3"/>
    <ds:schemaRef ds:uri="b43b42e1-fb71-49b1-af67-3f8267f1040f"/>
  </ds:schemaRefs>
</ds:datastoreItem>
</file>

<file path=customXml/itemProps4.xml><?xml version="1.0" encoding="utf-8"?>
<ds:datastoreItem xmlns:ds="http://schemas.openxmlformats.org/officeDocument/2006/customXml" ds:itemID="{F36D3ABB-CC97-4662-B200-A315B995A9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Dansk med baggrund på alle sider</Template>
  <TotalTime>2317</TotalTime>
  <Pages>6</Pages>
  <Words>1221</Words>
  <Characters>7455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Parasport Danmark</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Sloth Jensen</dc:creator>
  <cp:keywords/>
  <dc:description/>
  <cp:lastModifiedBy>Stine Sloth Jensen</cp:lastModifiedBy>
  <cp:revision>226</cp:revision>
  <cp:lastPrinted>2017-01-09T11:47:00Z</cp:lastPrinted>
  <dcterms:created xsi:type="dcterms:W3CDTF">2024-06-17T08:10:00Z</dcterms:created>
  <dcterms:modified xsi:type="dcterms:W3CDTF">2024-12-02T12:05:00Z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0x0101003C2F73D5949C3F44AE6649EFAC99CB4A</vt:lpwstr>
  </property>
  <property fmtid="{D5CDD505-2E9C-101B-9397-08002B2CF9AE}" pid="3" name="MediaServiceImageTags">
    <vt:lpwstr/>
  </property>
  <property fmtid="{D5CDD505-2E9C-101B-9397-08002B2CF9AE}" pid="4" name="Order">
    <vt:r8>4828400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