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50012B" w14:textId="77777777" w:rsidR="007019B8" w:rsidRPr="00B41400" w:rsidRDefault="007019B8" w:rsidP="007019B8">
      <w:pPr>
        <w:rPr>
          <w:rFonts w:ascii="Arial" w:hAnsi="Arial" w:cs="Arial"/>
          <w:b/>
          <w:bCs/>
          <w:sz w:val="20"/>
          <w:szCs w:val="20"/>
        </w:rPr>
      </w:pPr>
    </w:p>
    <w:p w14:paraId="7F498564" w14:textId="77777777" w:rsidR="007019B8" w:rsidRPr="00B41400" w:rsidRDefault="007019B8" w:rsidP="007019B8">
      <w:pPr>
        <w:jc w:val="right"/>
        <w:rPr>
          <w:rFonts w:ascii="Arial" w:hAnsi="Arial" w:cs="Arial"/>
          <w:sz w:val="20"/>
          <w:szCs w:val="20"/>
        </w:rPr>
      </w:pPr>
      <w:r w:rsidRPr="00B41400">
        <w:rPr>
          <w:rFonts w:ascii="Arial" w:hAnsi="Arial" w:cs="Arial"/>
          <w:sz w:val="20"/>
          <w:szCs w:val="20"/>
        </w:rPr>
        <w:t>Juni 2024</w:t>
      </w:r>
    </w:p>
    <w:p w14:paraId="428F4510" w14:textId="1EA89BBD" w:rsidR="007019B8" w:rsidRPr="00B41400" w:rsidRDefault="007019B8" w:rsidP="007019B8">
      <w:pPr>
        <w:rPr>
          <w:rFonts w:ascii="Arial" w:hAnsi="Arial" w:cs="Arial"/>
          <w:b/>
          <w:bCs/>
          <w:sz w:val="24"/>
          <w:szCs w:val="24"/>
        </w:rPr>
      </w:pPr>
      <w:r w:rsidRPr="00B41400">
        <w:rPr>
          <w:rFonts w:ascii="Arial" w:hAnsi="Arial" w:cs="Arial"/>
          <w:b/>
          <w:bCs/>
          <w:sz w:val="24"/>
          <w:szCs w:val="24"/>
        </w:rPr>
        <w:t>Nyhedsbrev</w:t>
      </w:r>
    </w:p>
    <w:p w14:paraId="0D595AB2" w14:textId="77777777" w:rsidR="007019B8" w:rsidRPr="00B41400" w:rsidRDefault="007019B8" w:rsidP="007019B8">
      <w:pPr>
        <w:rPr>
          <w:rFonts w:ascii="Arial" w:hAnsi="Arial" w:cs="Arial"/>
          <w:sz w:val="20"/>
          <w:szCs w:val="20"/>
        </w:rPr>
      </w:pPr>
      <w:r w:rsidRPr="00B41400">
        <w:rPr>
          <w:rFonts w:ascii="Arial" w:hAnsi="Arial" w:cs="Arial"/>
          <w:sz w:val="20"/>
          <w:szCs w:val="20"/>
        </w:rPr>
        <w:t>Idrætsudvalget takker for endnu en fantastisk sæson med flotte svømmeresultater og god deltagelse til vores parastævner.</w:t>
      </w:r>
    </w:p>
    <w:p w14:paraId="37F91703" w14:textId="77777777" w:rsidR="007019B8" w:rsidRPr="00B41400" w:rsidRDefault="007019B8" w:rsidP="007019B8">
      <w:pPr>
        <w:rPr>
          <w:rFonts w:ascii="Arial" w:hAnsi="Arial" w:cs="Arial"/>
          <w:sz w:val="20"/>
          <w:szCs w:val="20"/>
        </w:rPr>
      </w:pPr>
      <w:r w:rsidRPr="00B41400">
        <w:rPr>
          <w:rFonts w:ascii="Arial" w:hAnsi="Arial" w:cs="Arial"/>
          <w:sz w:val="20"/>
          <w:szCs w:val="20"/>
        </w:rPr>
        <w:t>Vi opfordrer fortsat, at I deltager i alle parastævner i hele landet. Det giver bedre mulighed for spændende konkurrence og udvikling og for at forhindre at skulle aflyse stævner.</w:t>
      </w:r>
    </w:p>
    <w:p w14:paraId="69F49857" w14:textId="77777777" w:rsidR="007019B8" w:rsidRPr="00B41400" w:rsidRDefault="007019B8" w:rsidP="007019B8">
      <w:pPr>
        <w:rPr>
          <w:rFonts w:ascii="Arial" w:hAnsi="Arial" w:cs="Arial"/>
          <w:sz w:val="20"/>
          <w:szCs w:val="20"/>
        </w:rPr>
      </w:pPr>
      <w:r w:rsidRPr="00B41400">
        <w:rPr>
          <w:rFonts w:ascii="Arial" w:hAnsi="Arial" w:cs="Arial"/>
          <w:sz w:val="20"/>
          <w:szCs w:val="20"/>
        </w:rPr>
        <w:t>Læs mere om:</w:t>
      </w:r>
    </w:p>
    <w:p w14:paraId="0157FBE6" w14:textId="77777777" w:rsidR="007019B8" w:rsidRDefault="007019B8" w:rsidP="007019B8">
      <w:pPr>
        <w:pStyle w:val="Heading2"/>
        <w:numPr>
          <w:ilvl w:val="0"/>
          <w:numId w:val="1"/>
        </w:numPr>
        <w:tabs>
          <w:tab w:val="num" w:pos="360"/>
        </w:tabs>
        <w:ind w:left="0" w:firstLine="0"/>
        <w:rPr>
          <w:rFonts w:ascii="Arial" w:hAnsi="Arial" w:cs="Arial"/>
          <w:sz w:val="24"/>
          <w:szCs w:val="24"/>
        </w:rPr>
      </w:pPr>
      <w:r w:rsidRPr="00B41400">
        <w:rPr>
          <w:rFonts w:ascii="Arial" w:hAnsi="Arial" w:cs="Arial"/>
          <w:sz w:val="24"/>
          <w:szCs w:val="24"/>
        </w:rPr>
        <w:t>Tilmelding til stævner &amp; mesterskaber samt officia</w:t>
      </w:r>
      <w:r>
        <w:rPr>
          <w:rFonts w:ascii="Arial" w:hAnsi="Arial" w:cs="Arial"/>
          <w:sz w:val="24"/>
          <w:szCs w:val="24"/>
        </w:rPr>
        <w:t>l</w:t>
      </w:r>
    </w:p>
    <w:p w14:paraId="7E43137B" w14:textId="4EDFED47" w:rsidR="007019B8" w:rsidRPr="007019B8" w:rsidRDefault="007019B8" w:rsidP="007019B8">
      <w:pPr>
        <w:pStyle w:val="Heading2"/>
        <w:numPr>
          <w:ilvl w:val="0"/>
          <w:numId w:val="1"/>
        </w:numPr>
        <w:tabs>
          <w:tab w:val="num" w:pos="360"/>
        </w:tabs>
        <w:ind w:left="0" w:firstLine="0"/>
        <w:rPr>
          <w:rFonts w:ascii="Arial" w:hAnsi="Arial" w:cs="Arial"/>
          <w:sz w:val="24"/>
          <w:szCs w:val="24"/>
        </w:rPr>
      </w:pPr>
      <w:r w:rsidRPr="007019B8">
        <w:rPr>
          <w:rFonts w:ascii="Arial" w:hAnsi="Arial" w:cs="Arial"/>
          <w:sz w:val="24"/>
          <w:szCs w:val="24"/>
        </w:rPr>
        <w:t>Aqua-inspiration for klubberne</w:t>
      </w:r>
    </w:p>
    <w:p w14:paraId="6E4F4912" w14:textId="77777777" w:rsidR="007019B8" w:rsidRPr="00B41400" w:rsidRDefault="007019B8" w:rsidP="007019B8">
      <w:pPr>
        <w:pStyle w:val="Heading2"/>
        <w:numPr>
          <w:ilvl w:val="0"/>
          <w:numId w:val="1"/>
        </w:numPr>
        <w:tabs>
          <w:tab w:val="num" w:pos="360"/>
        </w:tabs>
        <w:ind w:left="0" w:firstLine="0"/>
        <w:rPr>
          <w:rFonts w:ascii="Arial" w:hAnsi="Arial" w:cs="Arial"/>
          <w:sz w:val="24"/>
          <w:szCs w:val="24"/>
        </w:rPr>
      </w:pPr>
      <w:r w:rsidRPr="00B41400">
        <w:rPr>
          <w:rFonts w:ascii="Arial" w:hAnsi="Arial" w:cs="Arial"/>
          <w:sz w:val="24"/>
          <w:szCs w:val="24"/>
        </w:rPr>
        <w:t>Danske rekorder</w:t>
      </w:r>
    </w:p>
    <w:p w14:paraId="72B32D40" w14:textId="77777777" w:rsidR="007019B8" w:rsidRPr="00B41400" w:rsidRDefault="007019B8" w:rsidP="007019B8">
      <w:pPr>
        <w:pStyle w:val="Heading2"/>
        <w:numPr>
          <w:ilvl w:val="0"/>
          <w:numId w:val="1"/>
        </w:numPr>
        <w:tabs>
          <w:tab w:val="num" w:pos="360"/>
        </w:tabs>
        <w:ind w:left="0" w:firstLine="0"/>
        <w:rPr>
          <w:rFonts w:ascii="Arial" w:hAnsi="Arial" w:cs="Arial"/>
          <w:sz w:val="24"/>
          <w:szCs w:val="24"/>
        </w:rPr>
      </w:pPr>
      <w:r w:rsidRPr="00B41400">
        <w:rPr>
          <w:rFonts w:ascii="Arial" w:hAnsi="Arial" w:cs="Arial"/>
          <w:sz w:val="24"/>
          <w:szCs w:val="24"/>
        </w:rPr>
        <w:t>Parastævner og mesterskaber sæson 2024-2025</w:t>
      </w:r>
    </w:p>
    <w:p w14:paraId="5EDBD7E0" w14:textId="77777777" w:rsidR="007019B8" w:rsidRPr="00B41400" w:rsidRDefault="007019B8" w:rsidP="007019B8">
      <w:pPr>
        <w:pStyle w:val="Heading2"/>
        <w:numPr>
          <w:ilvl w:val="0"/>
          <w:numId w:val="1"/>
        </w:numPr>
        <w:tabs>
          <w:tab w:val="num" w:pos="360"/>
        </w:tabs>
        <w:ind w:left="0" w:firstLine="0"/>
        <w:rPr>
          <w:rFonts w:ascii="Arial" w:hAnsi="Arial" w:cs="Arial"/>
          <w:sz w:val="24"/>
          <w:szCs w:val="24"/>
        </w:rPr>
      </w:pPr>
      <w:r w:rsidRPr="00B41400">
        <w:rPr>
          <w:rFonts w:ascii="Arial" w:hAnsi="Arial" w:cs="Arial"/>
          <w:sz w:val="24"/>
          <w:szCs w:val="24"/>
        </w:rPr>
        <w:t>SvømDanmarks mesterskaber sæson 2024-2025</w:t>
      </w:r>
    </w:p>
    <w:p w14:paraId="32F58E4F" w14:textId="77777777" w:rsidR="007019B8" w:rsidRPr="00B41400" w:rsidRDefault="007019B8" w:rsidP="007019B8">
      <w:pPr>
        <w:rPr>
          <w:rFonts w:ascii="Arial" w:hAnsi="Arial" w:cs="Arial"/>
          <w:sz w:val="20"/>
          <w:szCs w:val="20"/>
        </w:rPr>
      </w:pPr>
    </w:p>
    <w:p w14:paraId="11612FB0" w14:textId="77777777" w:rsidR="007019B8" w:rsidRPr="00B41400" w:rsidRDefault="007019B8" w:rsidP="007019B8">
      <w:pPr>
        <w:rPr>
          <w:rFonts w:ascii="Arial" w:hAnsi="Arial" w:cs="Arial"/>
          <w:b/>
          <w:bCs/>
          <w:sz w:val="20"/>
          <w:szCs w:val="20"/>
        </w:rPr>
      </w:pPr>
      <w:r w:rsidRPr="00B41400">
        <w:rPr>
          <w:rFonts w:ascii="Arial" w:hAnsi="Arial" w:cs="Arial"/>
          <w:b/>
          <w:bCs/>
          <w:sz w:val="20"/>
          <w:szCs w:val="20"/>
        </w:rPr>
        <w:t>Tilmelding til stævner &amp; mesterskaber samt official</w:t>
      </w:r>
    </w:p>
    <w:p w14:paraId="586F353F" w14:textId="77777777" w:rsidR="007019B8" w:rsidRPr="00B41400" w:rsidRDefault="007019B8" w:rsidP="007019B8">
      <w:pPr>
        <w:rPr>
          <w:rFonts w:ascii="Arial" w:hAnsi="Arial" w:cs="Arial"/>
          <w:sz w:val="20"/>
          <w:szCs w:val="20"/>
        </w:rPr>
      </w:pPr>
      <w:r w:rsidRPr="00B41400">
        <w:rPr>
          <w:rFonts w:ascii="Arial" w:hAnsi="Arial" w:cs="Arial"/>
          <w:sz w:val="20"/>
          <w:szCs w:val="20"/>
        </w:rPr>
        <w:t>Deadline skal overholdes for tilmelding, hvilket gælder både svømmere og official.</w:t>
      </w:r>
    </w:p>
    <w:p w14:paraId="3D5AA893" w14:textId="77777777" w:rsidR="007019B8" w:rsidRPr="00B41400" w:rsidRDefault="007019B8" w:rsidP="007019B8">
      <w:pPr>
        <w:rPr>
          <w:rFonts w:ascii="Arial" w:hAnsi="Arial" w:cs="Arial"/>
          <w:sz w:val="20"/>
          <w:szCs w:val="20"/>
        </w:rPr>
      </w:pPr>
      <w:r w:rsidRPr="00B41400">
        <w:rPr>
          <w:rFonts w:ascii="Arial" w:hAnsi="Arial" w:cs="Arial"/>
          <w:sz w:val="20"/>
          <w:szCs w:val="20"/>
        </w:rPr>
        <w:t>Alle klubber skal melde official ind samtidig med svømmerne. Husk at følge invitationens for antal official. Dette gælder også stævner og mesterskaber, hvor vi deltager hos SvømDanmark.</w:t>
      </w:r>
    </w:p>
    <w:p w14:paraId="5A01DE73" w14:textId="77777777" w:rsidR="007019B8" w:rsidRPr="00B41400" w:rsidRDefault="007019B8" w:rsidP="007019B8">
      <w:pPr>
        <w:rPr>
          <w:rFonts w:ascii="Arial" w:hAnsi="Arial" w:cs="Arial"/>
          <w:sz w:val="20"/>
          <w:szCs w:val="20"/>
        </w:rPr>
      </w:pPr>
      <w:r w:rsidRPr="00B41400">
        <w:rPr>
          <w:rFonts w:ascii="Arial" w:hAnsi="Arial" w:cs="Arial"/>
          <w:sz w:val="20"/>
          <w:szCs w:val="20"/>
        </w:rPr>
        <w:t>Vi kan komme til at udelukke klubber i kommende sæson, hvis der ikke tilmeldes official.</w:t>
      </w:r>
    </w:p>
    <w:p w14:paraId="14BFD3D2" w14:textId="067C1F6A" w:rsidR="007019B8" w:rsidRPr="00B41400" w:rsidRDefault="198B3D4B" w:rsidP="007019B8">
      <w:pPr>
        <w:rPr>
          <w:rFonts w:ascii="Arial" w:hAnsi="Arial" w:cs="Arial"/>
          <w:sz w:val="20"/>
          <w:szCs w:val="20"/>
        </w:rPr>
      </w:pPr>
      <w:r w:rsidRPr="281E2786">
        <w:rPr>
          <w:rFonts w:ascii="Arial" w:hAnsi="Arial" w:cs="Arial"/>
          <w:sz w:val="20"/>
          <w:szCs w:val="20"/>
        </w:rPr>
        <w:t xml:space="preserve">Husk du stadig kan uddanne dig som </w:t>
      </w:r>
      <w:r w:rsidR="513D6B9C" w:rsidRPr="281E2786">
        <w:rPr>
          <w:rFonts w:ascii="Arial" w:hAnsi="Arial" w:cs="Arial"/>
          <w:sz w:val="20"/>
          <w:szCs w:val="20"/>
        </w:rPr>
        <w:t xml:space="preserve">grundlæggende </w:t>
      </w:r>
      <w:r w:rsidRPr="281E2786">
        <w:rPr>
          <w:rFonts w:ascii="Arial" w:hAnsi="Arial" w:cs="Arial"/>
          <w:sz w:val="20"/>
          <w:szCs w:val="20"/>
        </w:rPr>
        <w:t>official</w:t>
      </w:r>
      <w:r w:rsidR="77EAE491" w:rsidRPr="281E2786">
        <w:rPr>
          <w:rFonts w:ascii="Arial" w:hAnsi="Arial" w:cs="Arial"/>
          <w:sz w:val="20"/>
          <w:szCs w:val="20"/>
        </w:rPr>
        <w:t xml:space="preserve"> (modul 2)</w:t>
      </w:r>
      <w:r w:rsidRPr="281E2786">
        <w:rPr>
          <w:rFonts w:ascii="Arial" w:hAnsi="Arial" w:cs="Arial"/>
          <w:sz w:val="20"/>
          <w:szCs w:val="20"/>
        </w:rPr>
        <w:t xml:space="preserve"> frem til 31.12.2024, hvor Parasport Danmark betaler 50% af udgiften. </w:t>
      </w:r>
      <w:r w:rsidR="4D6A0BBE" w:rsidRPr="281E2786">
        <w:rPr>
          <w:rFonts w:ascii="Arial" w:hAnsi="Arial" w:cs="Arial"/>
          <w:sz w:val="20"/>
          <w:szCs w:val="20"/>
        </w:rPr>
        <w:t>Har</w:t>
      </w:r>
      <w:r w:rsidRPr="281E2786">
        <w:rPr>
          <w:rFonts w:ascii="Arial" w:hAnsi="Arial" w:cs="Arial"/>
          <w:sz w:val="20"/>
          <w:szCs w:val="20"/>
        </w:rPr>
        <w:t xml:space="preserve"> du lyst til at være speaker, starter, ledende tid eller en del af sekretariatet, så kan du som paraklub</w:t>
      </w:r>
      <w:r w:rsidR="1E06C77A" w:rsidRPr="281E2786">
        <w:rPr>
          <w:rFonts w:ascii="Arial" w:hAnsi="Arial" w:cs="Arial"/>
          <w:sz w:val="20"/>
          <w:szCs w:val="20"/>
        </w:rPr>
        <w:t xml:space="preserve"> tillige</w:t>
      </w:r>
      <w:r w:rsidRPr="281E2786">
        <w:rPr>
          <w:rFonts w:ascii="Arial" w:hAnsi="Arial" w:cs="Arial"/>
          <w:sz w:val="20"/>
          <w:szCs w:val="20"/>
        </w:rPr>
        <w:t xml:space="preserve"> f</w:t>
      </w:r>
      <w:r w:rsidR="41A2D6BC" w:rsidRPr="281E2786">
        <w:rPr>
          <w:rFonts w:ascii="Arial" w:hAnsi="Arial" w:cs="Arial"/>
          <w:sz w:val="20"/>
          <w:szCs w:val="20"/>
        </w:rPr>
        <w:t>å</w:t>
      </w:r>
      <w:r w:rsidRPr="281E2786">
        <w:rPr>
          <w:rFonts w:ascii="Arial" w:hAnsi="Arial" w:cs="Arial"/>
          <w:sz w:val="20"/>
          <w:szCs w:val="20"/>
        </w:rPr>
        <w:t xml:space="preserve"> tilskuddet.</w:t>
      </w:r>
    </w:p>
    <w:p w14:paraId="1E2DE44D" w14:textId="77777777" w:rsidR="007019B8" w:rsidRDefault="007019B8" w:rsidP="007019B8">
      <w:pPr>
        <w:rPr>
          <w:rFonts w:ascii="Arial" w:hAnsi="Arial" w:cs="Arial"/>
          <w:sz w:val="20"/>
          <w:szCs w:val="20"/>
        </w:rPr>
      </w:pPr>
      <w:r w:rsidRPr="52443C5A">
        <w:rPr>
          <w:rFonts w:ascii="Arial" w:hAnsi="Arial" w:cs="Arial"/>
          <w:b/>
          <w:bCs/>
          <w:sz w:val="20"/>
          <w:szCs w:val="20"/>
        </w:rPr>
        <w:t xml:space="preserve">Holdkapper for sjov-konceptet </w:t>
      </w:r>
      <w:r w:rsidRPr="52443C5A">
        <w:rPr>
          <w:rFonts w:ascii="Arial" w:hAnsi="Arial" w:cs="Arial"/>
          <w:sz w:val="20"/>
          <w:szCs w:val="20"/>
        </w:rPr>
        <w:t xml:space="preserve">indføres til alle parastævner og mesterskaber. Det betyder, at man skal melde fra, hvis man ikke deltager. Afbud skal ske sammen med </w:t>
      </w:r>
      <w:r w:rsidRPr="007019B8">
        <w:rPr>
          <w:rFonts w:ascii="Arial" w:hAnsi="Arial" w:cs="Arial"/>
          <w:sz w:val="20"/>
          <w:szCs w:val="20"/>
        </w:rPr>
        <w:t>deadline for almindelig tilmelding.</w:t>
      </w:r>
    </w:p>
    <w:p w14:paraId="16ED879C" w14:textId="77777777" w:rsidR="007019B8" w:rsidRPr="007019B8" w:rsidRDefault="007019B8" w:rsidP="007019B8">
      <w:pPr>
        <w:rPr>
          <w:rFonts w:ascii="Arial" w:hAnsi="Arial" w:cs="Arial"/>
          <w:b/>
          <w:bCs/>
          <w:sz w:val="20"/>
          <w:szCs w:val="20"/>
        </w:rPr>
      </w:pPr>
    </w:p>
    <w:p w14:paraId="2B42A766" w14:textId="77777777" w:rsidR="007019B8" w:rsidRPr="007019B8" w:rsidRDefault="007019B8" w:rsidP="007019B8">
      <w:pPr>
        <w:rPr>
          <w:rFonts w:ascii="Arial" w:hAnsi="Arial" w:cs="Arial"/>
          <w:sz w:val="20"/>
          <w:szCs w:val="20"/>
        </w:rPr>
      </w:pPr>
      <w:r w:rsidRPr="007019B8">
        <w:rPr>
          <w:rFonts w:ascii="Arial" w:eastAsia="Arial" w:hAnsi="Arial" w:cs="Arial"/>
          <w:b/>
          <w:bCs/>
          <w:color w:val="212121"/>
          <w:sz w:val="20"/>
          <w:szCs w:val="20"/>
        </w:rPr>
        <w:t>Klubberne inviteres til Aqua Inspiration</w:t>
      </w:r>
    </w:p>
    <w:p w14:paraId="371CB924" w14:textId="54F82100" w:rsidR="007019B8" w:rsidRDefault="007019B8" w:rsidP="007019B8">
      <w:pPr>
        <w:shd w:val="clear" w:color="auto" w:fill="FFFFFF" w:themeFill="background1"/>
        <w:rPr>
          <w:rFonts w:ascii="Arial" w:eastAsia="Arial" w:hAnsi="Arial" w:cs="Arial"/>
          <w:color w:val="2C2C2C"/>
          <w:sz w:val="20"/>
          <w:szCs w:val="20"/>
        </w:rPr>
      </w:pPr>
      <w:r w:rsidRPr="007019B8">
        <w:rPr>
          <w:rFonts w:ascii="Arial" w:eastAsia="Arial" w:hAnsi="Arial" w:cs="Arial"/>
          <w:color w:val="2C2C2C"/>
          <w:sz w:val="20"/>
          <w:szCs w:val="20"/>
        </w:rPr>
        <w:t>SvømDanmark og DGI Svømning inviterer instruktører, trænere, ledere, breddechefer og andre ildsjæle i svømmemiljøet til Aqua Inspiration</w:t>
      </w:r>
      <w:r>
        <w:rPr>
          <w:rFonts w:ascii="Arial" w:eastAsia="Arial" w:hAnsi="Arial" w:cs="Arial"/>
          <w:color w:val="2C2C2C"/>
          <w:sz w:val="20"/>
          <w:szCs w:val="20"/>
        </w:rPr>
        <w:t xml:space="preserve"> lørdag den</w:t>
      </w:r>
      <w:r w:rsidRPr="007019B8">
        <w:rPr>
          <w:rFonts w:ascii="Arial" w:eastAsia="Arial" w:hAnsi="Arial" w:cs="Arial"/>
          <w:color w:val="2C2C2C"/>
          <w:sz w:val="20"/>
          <w:szCs w:val="20"/>
        </w:rPr>
        <w:t xml:space="preserve"> 26. oktober 2024 i Horsens.</w:t>
      </w:r>
    </w:p>
    <w:p w14:paraId="4F95F835" w14:textId="77777777" w:rsidR="007019B8" w:rsidRPr="007019B8" w:rsidRDefault="007019B8" w:rsidP="007019B8">
      <w:pPr>
        <w:shd w:val="clear" w:color="auto" w:fill="FFFFFF" w:themeFill="background1"/>
        <w:rPr>
          <w:rFonts w:ascii="Arial" w:hAnsi="Arial" w:cs="Arial"/>
          <w:sz w:val="20"/>
          <w:szCs w:val="20"/>
        </w:rPr>
      </w:pPr>
    </w:p>
    <w:p w14:paraId="7E0E141B" w14:textId="77777777" w:rsidR="007019B8" w:rsidRDefault="007019B8" w:rsidP="007019B8">
      <w:pPr>
        <w:shd w:val="clear" w:color="auto" w:fill="FFFFFF" w:themeFill="background1"/>
        <w:rPr>
          <w:rFonts w:ascii="Arial" w:eastAsia="Arial" w:hAnsi="Arial" w:cs="Arial"/>
          <w:color w:val="2C2C2C"/>
          <w:sz w:val="20"/>
          <w:szCs w:val="20"/>
        </w:rPr>
      </w:pPr>
      <w:r>
        <w:rPr>
          <w:rFonts w:ascii="Arial" w:eastAsia="Arial" w:hAnsi="Arial" w:cs="Arial"/>
          <w:color w:val="2C2C2C"/>
          <w:sz w:val="20"/>
          <w:szCs w:val="20"/>
        </w:rPr>
        <w:t xml:space="preserve">Der afholdes 2 workshops, som </w:t>
      </w:r>
      <w:r w:rsidRPr="007019B8">
        <w:rPr>
          <w:rFonts w:ascii="Arial" w:eastAsia="Arial" w:hAnsi="Arial" w:cs="Arial"/>
          <w:color w:val="2C2C2C"/>
          <w:sz w:val="20"/>
          <w:szCs w:val="20"/>
        </w:rPr>
        <w:t xml:space="preserve">omhandler børn med særligt behov. </w:t>
      </w:r>
    </w:p>
    <w:p w14:paraId="241EB2F7" w14:textId="54810903" w:rsidR="007019B8" w:rsidRPr="007019B8" w:rsidRDefault="007019B8" w:rsidP="007019B8">
      <w:pPr>
        <w:pStyle w:val="ListParagraph"/>
        <w:numPr>
          <w:ilvl w:val="0"/>
          <w:numId w:val="2"/>
        </w:numPr>
        <w:shd w:val="clear" w:color="auto" w:fill="FFFFFF" w:themeFill="background1"/>
        <w:rPr>
          <w:rFonts w:ascii="Arial" w:hAnsi="Arial" w:cs="Arial"/>
          <w:sz w:val="20"/>
          <w:szCs w:val="20"/>
        </w:rPr>
      </w:pPr>
      <w:r w:rsidRPr="007019B8">
        <w:rPr>
          <w:rFonts w:ascii="Arial" w:eastAsia="Arial" w:hAnsi="Arial" w:cs="Arial"/>
          <w:color w:val="000000" w:themeColor="text1"/>
          <w:sz w:val="20"/>
          <w:szCs w:val="20"/>
        </w:rPr>
        <w:t>En teoretisk workshop for klubledere og svømmeskoleledere:  Hvordan inkluderer vi bedst børn med særlige behov i svømmeskolen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? v. </w:t>
      </w:r>
      <w:r w:rsidRPr="007019B8">
        <w:rPr>
          <w:rFonts w:ascii="Arial" w:eastAsia="Arial" w:hAnsi="Arial" w:cs="Arial"/>
          <w:color w:val="000000" w:themeColor="text1"/>
          <w:sz w:val="20"/>
          <w:szCs w:val="20"/>
        </w:rPr>
        <w:t>Parasport Danmark</w:t>
      </w:r>
    </w:p>
    <w:p w14:paraId="279A5D11" w14:textId="6AC69784" w:rsidR="007019B8" w:rsidRPr="007019B8" w:rsidRDefault="007019B8" w:rsidP="007019B8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7019B8">
        <w:rPr>
          <w:rFonts w:ascii="Arial" w:eastAsia="Arial" w:hAnsi="Arial" w:cs="Arial"/>
          <w:color w:val="212121"/>
          <w:sz w:val="20"/>
          <w:szCs w:val="20"/>
        </w:rPr>
        <w:t>En Praktisk workshop for svømmetrænere: Hvordan integrerer vi bedst børn med særlige behov i undervisningen</w:t>
      </w:r>
      <w:r>
        <w:rPr>
          <w:rFonts w:ascii="Arial" w:eastAsia="Arial" w:hAnsi="Arial" w:cs="Arial"/>
          <w:color w:val="212121"/>
          <w:sz w:val="20"/>
          <w:szCs w:val="20"/>
        </w:rPr>
        <w:t xml:space="preserve">? v. </w:t>
      </w:r>
      <w:r w:rsidRPr="007019B8">
        <w:rPr>
          <w:rFonts w:ascii="Arial" w:eastAsia="Arial" w:hAnsi="Arial" w:cs="Arial"/>
          <w:color w:val="212121"/>
          <w:sz w:val="20"/>
          <w:szCs w:val="20"/>
        </w:rPr>
        <w:t>Kirstine Rosenfeldt</w:t>
      </w:r>
    </w:p>
    <w:p w14:paraId="30C68072" w14:textId="3F57D530" w:rsidR="007019B8" w:rsidRPr="007019B8" w:rsidRDefault="007019B8" w:rsidP="007019B8">
      <w:pPr>
        <w:rPr>
          <w:rFonts w:ascii="Arial" w:hAnsi="Arial" w:cs="Arial"/>
          <w:sz w:val="20"/>
          <w:szCs w:val="20"/>
        </w:rPr>
      </w:pPr>
      <w:r w:rsidRPr="007019B8">
        <w:rPr>
          <w:rFonts w:ascii="Arial" w:eastAsia="Aptos" w:hAnsi="Arial" w:cs="Arial"/>
          <w:color w:val="212121"/>
          <w:sz w:val="20"/>
          <w:szCs w:val="20"/>
        </w:rPr>
        <w:t xml:space="preserve">For mere info se: </w:t>
      </w:r>
      <w:hyperlink r:id="rId11">
        <w:r w:rsidRPr="007019B8">
          <w:rPr>
            <w:rStyle w:val="Hyperlink"/>
            <w:rFonts w:ascii="Arial" w:eastAsia="Aptos" w:hAnsi="Arial" w:cs="Arial"/>
            <w:color w:val="0078D7"/>
            <w:sz w:val="20"/>
            <w:szCs w:val="20"/>
          </w:rPr>
          <w:t>https://www.svoem.org/Kurser/Konferencer/Aqua-Inspiration/</w:t>
        </w:r>
      </w:hyperlink>
    </w:p>
    <w:p w14:paraId="7A78ABAF" w14:textId="77777777" w:rsidR="007019B8" w:rsidRDefault="007019B8" w:rsidP="007019B8">
      <w:pPr>
        <w:rPr>
          <w:rFonts w:ascii="Arial" w:hAnsi="Arial" w:cs="Arial"/>
          <w:sz w:val="20"/>
          <w:szCs w:val="20"/>
        </w:rPr>
      </w:pPr>
    </w:p>
    <w:p w14:paraId="025F5FD3" w14:textId="77777777" w:rsidR="007019B8" w:rsidRPr="00B41400" w:rsidRDefault="007019B8" w:rsidP="007019B8">
      <w:pPr>
        <w:rPr>
          <w:rFonts w:ascii="Arial" w:hAnsi="Arial" w:cs="Arial"/>
          <w:b/>
          <w:bCs/>
          <w:sz w:val="20"/>
          <w:szCs w:val="20"/>
        </w:rPr>
      </w:pPr>
      <w:r w:rsidRPr="00B41400">
        <w:rPr>
          <w:rFonts w:ascii="Arial" w:hAnsi="Arial" w:cs="Arial"/>
          <w:b/>
          <w:bCs/>
          <w:sz w:val="20"/>
          <w:szCs w:val="20"/>
        </w:rPr>
        <w:t>Danske rekorder</w:t>
      </w:r>
    </w:p>
    <w:p w14:paraId="1FEBCFE3" w14:textId="227C2060" w:rsidR="007019B8" w:rsidRPr="00B41400" w:rsidRDefault="007019B8" w:rsidP="007019B8">
      <w:pPr>
        <w:rPr>
          <w:rFonts w:ascii="Arial" w:hAnsi="Arial" w:cs="Arial"/>
          <w:sz w:val="20"/>
          <w:szCs w:val="20"/>
        </w:rPr>
      </w:pPr>
      <w:r w:rsidRPr="00B41400">
        <w:rPr>
          <w:rFonts w:ascii="Arial" w:hAnsi="Arial" w:cs="Arial"/>
          <w:sz w:val="20"/>
          <w:szCs w:val="20"/>
        </w:rPr>
        <w:t>En glædelig milepæl blev offentliggjort den 8. juni</w:t>
      </w:r>
      <w:r>
        <w:rPr>
          <w:rFonts w:ascii="Arial" w:hAnsi="Arial" w:cs="Arial"/>
          <w:sz w:val="20"/>
          <w:szCs w:val="20"/>
        </w:rPr>
        <w:t xml:space="preserve"> 2024</w:t>
      </w:r>
      <w:r w:rsidRPr="00B41400">
        <w:rPr>
          <w:rFonts w:ascii="Arial" w:hAnsi="Arial" w:cs="Arial"/>
          <w:sz w:val="20"/>
          <w:szCs w:val="20"/>
        </w:rPr>
        <w:t xml:space="preserve"> til Landsmødet og annonceret til årets Forbundsmesterskab, hvor nationalt klassificerede svømmere (S1-S14, S18 og S19) kan sætter danske rekorder jf.  </w:t>
      </w:r>
      <w:hyperlink r:id="rId12" w:history="1">
        <w:r w:rsidRPr="00B41400">
          <w:rPr>
            <w:rStyle w:val="Hyperlink"/>
            <w:rFonts w:ascii="Arial" w:hAnsi="Arial" w:cs="Arial"/>
            <w:sz w:val="20"/>
            <w:szCs w:val="20"/>
          </w:rPr>
          <w:t>Reglement for svømning</w:t>
        </w:r>
      </w:hyperlink>
      <w:r w:rsidRPr="00B41400">
        <w:rPr>
          <w:rFonts w:ascii="Arial" w:hAnsi="Arial" w:cs="Arial"/>
          <w:sz w:val="20"/>
          <w:szCs w:val="20"/>
        </w:rPr>
        <w:t>.</w:t>
      </w:r>
    </w:p>
    <w:p w14:paraId="3492EDB7" w14:textId="44D181F4" w:rsidR="007019B8" w:rsidRPr="00B41400" w:rsidRDefault="007019B8" w:rsidP="007019B8">
      <w:pPr>
        <w:rPr>
          <w:rFonts w:ascii="Arial" w:hAnsi="Arial" w:cs="Arial"/>
          <w:sz w:val="20"/>
          <w:szCs w:val="20"/>
        </w:rPr>
      </w:pPr>
      <w:r w:rsidRPr="00B41400">
        <w:rPr>
          <w:rFonts w:ascii="Arial" w:hAnsi="Arial" w:cs="Arial"/>
          <w:sz w:val="20"/>
          <w:szCs w:val="20"/>
        </w:rPr>
        <w:t xml:space="preserve">Svømmeren, trænere eller pårørende har ansvaret for indberetning af </w:t>
      </w:r>
      <w:hyperlink r:id="rId13">
        <w:r w:rsidRPr="14375364">
          <w:rPr>
            <w:rStyle w:val="Hyperlink"/>
            <w:rFonts w:ascii="Arial" w:hAnsi="Arial" w:cs="Arial"/>
            <w:sz w:val="20"/>
            <w:szCs w:val="20"/>
          </w:rPr>
          <w:t>Danske rekorder</w:t>
        </w:r>
      </w:hyperlink>
      <w:r w:rsidR="00D203C3">
        <w:rPr>
          <w:rFonts w:ascii="Arial" w:hAnsi="Arial" w:cs="Arial"/>
          <w:sz w:val="20"/>
          <w:szCs w:val="20"/>
        </w:rPr>
        <w:t xml:space="preserve"> - dette uanset om det er sat til et nationalt eller internationalt stævne. </w:t>
      </w:r>
      <w:r>
        <w:rPr>
          <w:rFonts w:ascii="Arial" w:hAnsi="Arial" w:cs="Arial"/>
          <w:sz w:val="20"/>
          <w:szCs w:val="20"/>
        </w:rPr>
        <w:t>Kun indberettede rekorder anerkendes.</w:t>
      </w:r>
    </w:p>
    <w:p w14:paraId="03B66372" w14:textId="77777777" w:rsidR="007019B8" w:rsidRDefault="007019B8" w:rsidP="007019B8">
      <w:pPr>
        <w:rPr>
          <w:rFonts w:ascii="Arial" w:hAnsi="Arial" w:cs="Arial"/>
          <w:sz w:val="20"/>
          <w:szCs w:val="20"/>
        </w:rPr>
      </w:pPr>
      <w:r w:rsidRPr="14375364">
        <w:rPr>
          <w:rFonts w:ascii="Arial" w:hAnsi="Arial" w:cs="Arial"/>
          <w:sz w:val="20"/>
          <w:szCs w:val="20"/>
        </w:rPr>
        <w:t>Du modtager en kvittering, når du har indberettet. Hold øje om den kommer i spam!</w:t>
      </w:r>
    </w:p>
    <w:p w14:paraId="0711B75A" w14:textId="75439167" w:rsidR="007019B8" w:rsidRDefault="007019B8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3C2E0A0A" w14:textId="77777777" w:rsidR="007019B8" w:rsidRPr="00B41400" w:rsidRDefault="007019B8" w:rsidP="007019B8">
      <w:pPr>
        <w:rPr>
          <w:rFonts w:ascii="Arial" w:hAnsi="Arial" w:cs="Arial"/>
          <w:b/>
          <w:bCs/>
          <w:sz w:val="20"/>
          <w:szCs w:val="20"/>
        </w:rPr>
      </w:pPr>
    </w:p>
    <w:p w14:paraId="4DB3AE3E" w14:textId="21C193C0" w:rsidR="007019B8" w:rsidRDefault="007019B8" w:rsidP="007019B8">
      <w:pPr>
        <w:rPr>
          <w:rFonts w:ascii="Arial" w:hAnsi="Arial" w:cs="Arial"/>
          <w:b/>
          <w:bCs/>
          <w:sz w:val="20"/>
          <w:szCs w:val="20"/>
        </w:rPr>
      </w:pPr>
      <w:r w:rsidRPr="00B41400">
        <w:rPr>
          <w:rFonts w:ascii="Arial" w:hAnsi="Arial" w:cs="Arial"/>
          <w:b/>
          <w:bCs/>
          <w:sz w:val="20"/>
          <w:szCs w:val="20"/>
        </w:rPr>
        <w:t>Parastævner og mesterskaber sæson 2024-2025</w:t>
      </w:r>
    </w:p>
    <w:p w14:paraId="6B29E5A0" w14:textId="44D557C4" w:rsidR="007019B8" w:rsidRPr="003D2AD5" w:rsidRDefault="007019B8" w:rsidP="007019B8">
      <w:r w:rsidRPr="007019B8">
        <w:rPr>
          <w:rFonts w:ascii="Arial" w:hAnsi="Arial" w:cs="Arial"/>
          <w:sz w:val="20"/>
          <w:szCs w:val="20"/>
        </w:rPr>
        <w:t>Svømmertider er opdateret, og I finder stævnerne her:</w:t>
      </w:r>
      <w:r w:rsidR="003D2AD5">
        <w:t xml:space="preserve"> </w:t>
      </w:r>
      <w:hyperlink r:id="rId14" w:history="1">
        <w:r w:rsidR="00B65E75">
          <w:rPr>
            <w:rStyle w:val="Hyperlink"/>
          </w:rPr>
          <w:t>Parastævner og mesterskaber - Svømmetider.dk</w:t>
        </w:r>
      </w:hyperlink>
    </w:p>
    <w:tbl>
      <w:tblPr>
        <w:tblW w:w="12366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2241"/>
        <w:gridCol w:w="2420"/>
        <w:gridCol w:w="1114"/>
        <w:gridCol w:w="2106"/>
        <w:gridCol w:w="2739"/>
        <w:gridCol w:w="1820"/>
        <w:gridCol w:w="146"/>
      </w:tblGrid>
      <w:tr w:rsidR="007019B8" w:rsidRPr="0099336E" w14:paraId="5C66401D" w14:textId="77777777">
        <w:trPr>
          <w:gridAfter w:val="1"/>
          <w:wAfter w:w="36" w:type="dxa"/>
          <w:trHeight w:val="450"/>
        </w:trPr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0130635C" w14:textId="77777777" w:rsidR="007019B8" w:rsidRPr="0099336E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a-DK"/>
              </w:rPr>
            </w:pPr>
            <w:r w:rsidRPr="0099336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a-DK"/>
              </w:rPr>
              <w:t>Event-dato</w:t>
            </w:r>
          </w:p>
        </w:tc>
        <w:tc>
          <w:tcPr>
            <w:tcW w:w="242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BDD7EE"/>
            <w:noWrap/>
            <w:vAlign w:val="center"/>
            <w:hideMark/>
          </w:tcPr>
          <w:p w14:paraId="386063F0" w14:textId="77777777" w:rsidR="007019B8" w:rsidRPr="0099336E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a-DK"/>
              </w:rPr>
            </w:pPr>
            <w:r w:rsidRPr="0099336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a-DK"/>
              </w:rPr>
              <w:t>Stævne</w:t>
            </w:r>
          </w:p>
        </w:tc>
        <w:tc>
          <w:tcPr>
            <w:tcW w:w="5959" w:type="dxa"/>
            <w:gridSpan w:val="3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BDD7EE"/>
            <w:noWrap/>
            <w:vAlign w:val="center"/>
            <w:hideMark/>
          </w:tcPr>
          <w:p w14:paraId="64E6CBC6" w14:textId="77777777" w:rsidR="007019B8" w:rsidRPr="0099336E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a-DK"/>
              </w:rPr>
            </w:pPr>
            <w:r w:rsidRPr="0099336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a-DK"/>
              </w:rPr>
              <w:t>Klassifikationskrav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05244B37" w14:textId="77777777" w:rsidR="007019B8" w:rsidRPr="0099336E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a-DK"/>
              </w:rPr>
            </w:pPr>
            <w:r w:rsidRPr="0099336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a-DK"/>
              </w:rPr>
              <w:t>Venskabsløb</w:t>
            </w:r>
          </w:p>
        </w:tc>
      </w:tr>
      <w:tr w:rsidR="007019B8" w:rsidRPr="0099336E" w14:paraId="1DE6B3F5" w14:textId="77777777">
        <w:trPr>
          <w:trHeight w:val="255"/>
        </w:trPr>
        <w:tc>
          <w:tcPr>
            <w:tcW w:w="213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9B68F25" w14:textId="77777777" w:rsidR="007019B8" w:rsidRPr="0099336E" w:rsidRDefault="007019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242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B9E6CE3" w14:textId="77777777" w:rsidR="007019B8" w:rsidRPr="0099336E" w:rsidRDefault="007019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959" w:type="dxa"/>
            <w:gridSpan w:val="3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7C41044" w14:textId="77777777" w:rsidR="007019B8" w:rsidRPr="0099336E" w:rsidRDefault="007019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7B0C556" w14:textId="77777777" w:rsidR="007019B8" w:rsidRPr="0099336E" w:rsidRDefault="007019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8F5CC5" w14:textId="77777777" w:rsidR="007019B8" w:rsidRPr="0099336E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a-DK"/>
              </w:rPr>
            </w:pPr>
          </w:p>
        </w:tc>
      </w:tr>
      <w:tr w:rsidR="007019B8" w:rsidRPr="0099336E" w14:paraId="7D637A1B" w14:textId="77777777">
        <w:trPr>
          <w:trHeight w:val="255"/>
        </w:trPr>
        <w:tc>
          <w:tcPr>
            <w:tcW w:w="213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6926EEF" w14:textId="77777777" w:rsidR="007019B8" w:rsidRPr="0099336E" w:rsidRDefault="007019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242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AB691C1" w14:textId="77777777" w:rsidR="007019B8" w:rsidRPr="0099336E" w:rsidRDefault="007019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DD7EE"/>
            <w:noWrap/>
            <w:hideMark/>
          </w:tcPr>
          <w:p w14:paraId="3902652B" w14:textId="77777777" w:rsidR="007019B8" w:rsidRPr="0099336E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a-DK"/>
              </w:rPr>
            </w:pPr>
            <w:r w:rsidRPr="0099336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a-DK"/>
              </w:rPr>
              <w:t>S1-S10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DD7EE"/>
            <w:noWrap/>
            <w:hideMark/>
          </w:tcPr>
          <w:p w14:paraId="2BEFE41C" w14:textId="77777777" w:rsidR="007019B8" w:rsidRPr="0099336E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a-DK"/>
              </w:rPr>
            </w:pPr>
            <w:r w:rsidRPr="0099336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a-DK"/>
              </w:rPr>
              <w:t>S14, S18, S19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DD7EE"/>
            <w:noWrap/>
            <w:hideMark/>
          </w:tcPr>
          <w:p w14:paraId="2D0ED692" w14:textId="77777777" w:rsidR="007019B8" w:rsidRPr="0099336E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a-DK"/>
              </w:rPr>
            </w:pPr>
            <w:r w:rsidRPr="0099336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a-DK"/>
              </w:rPr>
              <w:t>S17</w:t>
            </w:r>
          </w:p>
        </w:tc>
        <w:tc>
          <w:tcPr>
            <w:tcW w:w="182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D4A750F" w14:textId="77777777" w:rsidR="007019B8" w:rsidRPr="0099336E" w:rsidRDefault="007019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36" w:type="dxa"/>
            <w:vAlign w:val="center"/>
            <w:hideMark/>
          </w:tcPr>
          <w:p w14:paraId="1C798802" w14:textId="77777777" w:rsidR="007019B8" w:rsidRPr="0099336E" w:rsidRDefault="007019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a-DK"/>
              </w:rPr>
            </w:pPr>
          </w:p>
        </w:tc>
      </w:tr>
      <w:tr w:rsidR="007019B8" w:rsidRPr="0099336E" w14:paraId="348301D0" w14:textId="77777777">
        <w:trPr>
          <w:trHeight w:val="555"/>
        </w:trPr>
        <w:tc>
          <w:tcPr>
            <w:tcW w:w="21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C5065A7" w14:textId="77777777" w:rsidR="007019B8" w:rsidRPr="0099336E" w:rsidRDefault="007019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99336E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Søndag den 3.11.2024 kl. 12.00-17.00</w:t>
            </w:r>
          </w:p>
        </w:tc>
        <w:tc>
          <w:tcPr>
            <w:tcW w:w="2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3589DA5" w14:textId="77777777" w:rsidR="007019B8" w:rsidRPr="0099336E" w:rsidRDefault="007019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99336E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Parastævne 1 - Fredericia</w:t>
            </w:r>
          </w:p>
        </w:tc>
        <w:tc>
          <w:tcPr>
            <w:tcW w:w="5959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9A4A505" w14:textId="77777777" w:rsidR="007019B8" w:rsidRPr="0099336E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99336E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Ingen krav - vinder kåres efter tid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5BA81B" w14:textId="77777777" w:rsidR="007019B8" w:rsidRPr="0099336E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99336E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Udbydes til alle 5  stævner og kræver ingen klassifikation</w:t>
            </w:r>
          </w:p>
        </w:tc>
        <w:tc>
          <w:tcPr>
            <w:tcW w:w="36" w:type="dxa"/>
            <w:vAlign w:val="center"/>
            <w:hideMark/>
          </w:tcPr>
          <w:p w14:paraId="034CCDE2" w14:textId="77777777" w:rsidR="007019B8" w:rsidRPr="0099336E" w:rsidRDefault="007019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a-DK"/>
              </w:rPr>
            </w:pPr>
          </w:p>
        </w:tc>
      </w:tr>
      <w:tr w:rsidR="007019B8" w:rsidRPr="0099336E" w14:paraId="6681C4E8" w14:textId="77777777">
        <w:trPr>
          <w:trHeight w:val="525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0E95093" w14:textId="77777777" w:rsidR="007019B8" w:rsidRPr="0099336E" w:rsidRDefault="007019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99336E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Søndag den 24.11.2024 kl. 12.00-17.30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31C4D0E0" w14:textId="77777777" w:rsidR="007019B8" w:rsidRPr="0099336E" w:rsidRDefault="007019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99336E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Parastævne 2 - Korsør</w:t>
            </w:r>
          </w:p>
        </w:tc>
        <w:tc>
          <w:tcPr>
            <w:tcW w:w="595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8DE110" w14:textId="77777777" w:rsidR="007019B8" w:rsidRPr="0099336E" w:rsidRDefault="007019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82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C000BC9" w14:textId="77777777" w:rsidR="007019B8" w:rsidRPr="0099336E" w:rsidRDefault="007019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36" w:type="dxa"/>
            <w:vAlign w:val="center"/>
            <w:hideMark/>
          </w:tcPr>
          <w:p w14:paraId="58D10A37" w14:textId="77777777" w:rsidR="007019B8" w:rsidRPr="0099336E" w:rsidRDefault="007019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a-DK"/>
              </w:rPr>
            </w:pPr>
          </w:p>
        </w:tc>
      </w:tr>
      <w:tr w:rsidR="007019B8" w:rsidRPr="0099336E" w14:paraId="1F91E49E" w14:textId="77777777">
        <w:trPr>
          <w:trHeight w:val="555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B6BEBD3" w14:textId="77777777" w:rsidR="007019B8" w:rsidRPr="0099336E" w:rsidRDefault="007019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99336E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Lørdag den 11.1.2025 kl. 12.00-17.00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1642B494" w14:textId="77777777" w:rsidR="007019B8" w:rsidRPr="0099336E" w:rsidRDefault="007019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99336E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Parastævne 3 - Odder</w:t>
            </w:r>
          </w:p>
        </w:tc>
        <w:tc>
          <w:tcPr>
            <w:tcW w:w="595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164AB7" w14:textId="77777777" w:rsidR="007019B8" w:rsidRPr="0099336E" w:rsidRDefault="007019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82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A3D03C2" w14:textId="77777777" w:rsidR="007019B8" w:rsidRPr="0099336E" w:rsidRDefault="007019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36" w:type="dxa"/>
            <w:vAlign w:val="center"/>
            <w:hideMark/>
          </w:tcPr>
          <w:p w14:paraId="01C5E293" w14:textId="77777777" w:rsidR="007019B8" w:rsidRPr="0099336E" w:rsidRDefault="007019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a-DK"/>
              </w:rPr>
            </w:pPr>
          </w:p>
        </w:tc>
      </w:tr>
      <w:tr w:rsidR="007019B8" w:rsidRPr="0099336E" w14:paraId="7B1AF2D3" w14:textId="77777777">
        <w:trPr>
          <w:trHeight w:val="555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AFC3241" w14:textId="77777777" w:rsidR="007019B8" w:rsidRPr="0099336E" w:rsidRDefault="007019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99336E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10.03.2024 kl. 12.00-17.00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820C293" w14:textId="77777777" w:rsidR="007019B8" w:rsidRPr="0099336E" w:rsidRDefault="007019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99336E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Parastævne 4 - Blovstrød</w:t>
            </w:r>
          </w:p>
        </w:tc>
        <w:tc>
          <w:tcPr>
            <w:tcW w:w="595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D56EE0" w14:textId="77777777" w:rsidR="007019B8" w:rsidRPr="0099336E" w:rsidRDefault="007019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82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60B4963" w14:textId="77777777" w:rsidR="007019B8" w:rsidRPr="0099336E" w:rsidRDefault="007019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36" w:type="dxa"/>
            <w:vAlign w:val="center"/>
            <w:hideMark/>
          </w:tcPr>
          <w:p w14:paraId="5A0B35C7" w14:textId="77777777" w:rsidR="007019B8" w:rsidRPr="0099336E" w:rsidRDefault="007019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a-DK"/>
              </w:rPr>
            </w:pPr>
          </w:p>
        </w:tc>
      </w:tr>
      <w:tr w:rsidR="007019B8" w:rsidRPr="0099336E" w14:paraId="0DFA755B" w14:textId="77777777">
        <w:trPr>
          <w:trHeight w:val="840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3E27932" w14:textId="77777777" w:rsidR="007019B8" w:rsidRPr="0099336E" w:rsidRDefault="007019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99336E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Søndag den 4.5.2025 kl. 12.00-17.00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2504643" w14:textId="77777777" w:rsidR="007019B8" w:rsidRPr="0099336E" w:rsidRDefault="007019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99336E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Kortbane Paramesterskab, Horsens</w:t>
            </w:r>
          </w:p>
        </w:tc>
        <w:tc>
          <w:tcPr>
            <w:tcW w:w="3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CA43CAD" w14:textId="77777777" w:rsidR="007019B8" w:rsidRPr="0099336E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99336E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National klassifikation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3B88580" w14:textId="77777777" w:rsidR="007019B8" w:rsidRPr="0099336E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99336E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National klassifikation som S17 og afvikles med vinder kun for den her klasse</w:t>
            </w:r>
          </w:p>
        </w:tc>
        <w:tc>
          <w:tcPr>
            <w:tcW w:w="182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8E6525E" w14:textId="77777777" w:rsidR="007019B8" w:rsidRPr="0099336E" w:rsidRDefault="007019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36" w:type="dxa"/>
            <w:vAlign w:val="center"/>
            <w:hideMark/>
          </w:tcPr>
          <w:p w14:paraId="66F2DC4D" w14:textId="77777777" w:rsidR="007019B8" w:rsidRPr="0099336E" w:rsidRDefault="007019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a-DK"/>
              </w:rPr>
            </w:pPr>
          </w:p>
        </w:tc>
      </w:tr>
      <w:tr w:rsidR="007019B8" w:rsidRPr="0099336E" w14:paraId="5BC753F1" w14:textId="77777777">
        <w:trPr>
          <w:trHeight w:val="840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C74CF71" w14:textId="77777777" w:rsidR="007019B8" w:rsidRPr="0099336E" w:rsidRDefault="007019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99336E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 xml:space="preserve">Lørdag den 7.6.2025 inkl. Landsmøde 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847026A" w14:textId="7E03A495" w:rsidR="007019B8" w:rsidRPr="0099336E" w:rsidRDefault="007019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99336E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 xml:space="preserve">Forbundsmesterskab - Langbane, </w:t>
            </w:r>
            <w:r w:rsidR="00D1125E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Lokalarrangør kommer</w:t>
            </w:r>
          </w:p>
        </w:tc>
        <w:tc>
          <w:tcPr>
            <w:tcW w:w="3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27344040" w14:textId="77777777" w:rsidR="007019B8" w:rsidRPr="0099336E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99336E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National klassifikation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A91A361" w14:textId="77777777" w:rsidR="007019B8" w:rsidRPr="0099336E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99336E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National klassifikation som S17 og afvikles med vinder kun for den her klasse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hideMark/>
          </w:tcPr>
          <w:p w14:paraId="603588B1" w14:textId="77777777" w:rsidR="007019B8" w:rsidRPr="0099336E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36" w:type="dxa"/>
            <w:vAlign w:val="center"/>
            <w:hideMark/>
          </w:tcPr>
          <w:p w14:paraId="00C9E0F2" w14:textId="77777777" w:rsidR="007019B8" w:rsidRPr="0099336E" w:rsidRDefault="007019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a-DK"/>
              </w:rPr>
            </w:pPr>
          </w:p>
        </w:tc>
      </w:tr>
      <w:tr w:rsidR="007019B8" w:rsidRPr="0099336E" w14:paraId="6391FEC7" w14:textId="77777777" w:rsidTr="00F84D01">
        <w:trPr>
          <w:trHeight w:val="1560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8EC2EF4" w14:textId="77777777" w:rsidR="007019B8" w:rsidRPr="0099336E" w:rsidRDefault="007019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99336E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DIF-løb er integreret i hhv. Danish Open og Forbundsmesterskabet. Informationer herom findes i invitationerne.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7D202E2" w14:textId="77777777" w:rsidR="007019B8" w:rsidRPr="0099336E" w:rsidRDefault="007019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99336E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Godkendt DM/DIF-løb fra Danmarks Idrætsforbund</w:t>
            </w:r>
          </w:p>
        </w:tc>
        <w:tc>
          <w:tcPr>
            <w:tcW w:w="3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EC57370" w14:textId="77777777" w:rsidR="007019B8" w:rsidRPr="0099336E" w:rsidRDefault="007019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99336E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National klassifikation og dansk statsborgerskab.                            TIL DANISH OPEN: De 8 bedste på tværs af klasser kan kvalificere sig. Kriterier for kvalifikation findes på Parasvøm</w:t>
            </w:r>
            <w:r w:rsidRPr="00B41400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n</w:t>
            </w:r>
            <w:r w:rsidRPr="0099336E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ingens hjemmeside.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hideMark/>
          </w:tcPr>
          <w:p w14:paraId="77EA79A2" w14:textId="77777777" w:rsidR="007019B8" w:rsidRPr="0099336E" w:rsidRDefault="007019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hideMark/>
          </w:tcPr>
          <w:p w14:paraId="794935E8" w14:textId="77777777" w:rsidR="007019B8" w:rsidRPr="0099336E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a-DK"/>
              </w:rPr>
            </w:pPr>
          </w:p>
        </w:tc>
        <w:tc>
          <w:tcPr>
            <w:tcW w:w="36" w:type="dxa"/>
            <w:vAlign w:val="center"/>
            <w:hideMark/>
          </w:tcPr>
          <w:p w14:paraId="08A60171" w14:textId="77777777" w:rsidR="007019B8" w:rsidRPr="0099336E" w:rsidRDefault="007019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a-DK"/>
              </w:rPr>
            </w:pPr>
          </w:p>
        </w:tc>
      </w:tr>
      <w:tr w:rsidR="007019B8" w:rsidRPr="0099336E" w14:paraId="26F28F49" w14:textId="77777777" w:rsidTr="00F84D01">
        <w:trPr>
          <w:trHeight w:val="405"/>
        </w:trPr>
        <w:tc>
          <w:tcPr>
            <w:tcW w:w="123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72E7F101" w14:textId="77777777" w:rsidR="007019B8" w:rsidRPr="0099336E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a-DK"/>
              </w:rPr>
            </w:pPr>
            <w:r w:rsidRPr="0099336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a-DK"/>
              </w:rPr>
              <w:t>Til Kortbane Paramesterskab og FM gælder dispensationslisten ikke.</w:t>
            </w:r>
          </w:p>
        </w:tc>
        <w:tc>
          <w:tcPr>
            <w:tcW w:w="36" w:type="dxa"/>
            <w:tcBorders>
              <w:left w:val="single" w:sz="4" w:space="0" w:color="auto"/>
            </w:tcBorders>
            <w:vAlign w:val="center"/>
            <w:hideMark/>
          </w:tcPr>
          <w:p w14:paraId="4715B5F7" w14:textId="77777777" w:rsidR="007019B8" w:rsidRPr="0099336E" w:rsidRDefault="007019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a-DK"/>
              </w:rPr>
            </w:pPr>
          </w:p>
        </w:tc>
      </w:tr>
    </w:tbl>
    <w:p w14:paraId="426FB318" w14:textId="77777777" w:rsidR="007019B8" w:rsidRPr="00B41400" w:rsidRDefault="007019B8" w:rsidP="007019B8">
      <w:pPr>
        <w:rPr>
          <w:rFonts w:ascii="Arial" w:hAnsi="Arial" w:cs="Arial"/>
          <w:b/>
          <w:bCs/>
          <w:sz w:val="20"/>
          <w:szCs w:val="20"/>
        </w:rPr>
      </w:pPr>
    </w:p>
    <w:p w14:paraId="0E527B17" w14:textId="77777777" w:rsidR="007019B8" w:rsidRPr="00B41400" w:rsidRDefault="007019B8" w:rsidP="007019B8">
      <w:pPr>
        <w:rPr>
          <w:rFonts w:ascii="Arial" w:hAnsi="Arial" w:cs="Arial"/>
          <w:sz w:val="20"/>
          <w:szCs w:val="20"/>
        </w:rPr>
      </w:pPr>
    </w:p>
    <w:p w14:paraId="0D48E29F" w14:textId="77777777" w:rsidR="007019B8" w:rsidRPr="00B41400" w:rsidRDefault="007019B8" w:rsidP="007019B8">
      <w:pPr>
        <w:rPr>
          <w:rFonts w:ascii="Arial" w:hAnsi="Arial" w:cs="Arial"/>
          <w:b/>
          <w:bCs/>
          <w:sz w:val="20"/>
          <w:szCs w:val="20"/>
        </w:rPr>
      </w:pPr>
      <w:r w:rsidRPr="00B41400">
        <w:rPr>
          <w:rFonts w:ascii="Arial" w:hAnsi="Arial" w:cs="Arial"/>
          <w:b/>
          <w:bCs/>
          <w:sz w:val="20"/>
          <w:szCs w:val="20"/>
        </w:rPr>
        <w:t>SvømDanmarks mesterskaber sæson 2024-2025</w:t>
      </w:r>
    </w:p>
    <w:tbl>
      <w:tblPr>
        <w:tblW w:w="12320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2755"/>
        <w:gridCol w:w="2824"/>
        <w:gridCol w:w="1528"/>
        <w:gridCol w:w="1937"/>
        <w:gridCol w:w="1152"/>
        <w:gridCol w:w="2124"/>
      </w:tblGrid>
      <w:tr w:rsidR="007019B8" w:rsidRPr="004A0059" w14:paraId="3FAC04FF" w14:textId="77777777" w:rsidTr="198B3D4B">
        <w:trPr>
          <w:trHeight w:val="255"/>
        </w:trPr>
        <w:tc>
          <w:tcPr>
            <w:tcW w:w="123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4472C4" w:themeFill="accent5"/>
            <w:hideMark/>
          </w:tcPr>
          <w:p w14:paraId="402AA941" w14:textId="77777777" w:rsidR="007019B8" w:rsidRPr="004A0059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da-DK"/>
              </w:rPr>
              <w:t>Deltagelse i SvømDanmarks mesterskaber</w:t>
            </w:r>
          </w:p>
        </w:tc>
      </w:tr>
      <w:tr w:rsidR="007019B8" w:rsidRPr="004A0059" w14:paraId="0841610E" w14:textId="77777777" w:rsidTr="198B3D4B">
        <w:trPr>
          <w:trHeight w:val="825"/>
        </w:trPr>
        <w:tc>
          <w:tcPr>
            <w:tcW w:w="2755" w:type="dxa"/>
            <w:tcBorders>
              <w:top w:val="nil"/>
              <w:left w:val="nil"/>
              <w:bottom w:val="nil"/>
              <w:right w:val="nil"/>
            </w:tcBorders>
            <w:shd w:val="clear" w:color="auto" w:fill="4472C4" w:themeFill="accent5"/>
            <w:vAlign w:val="center"/>
            <w:hideMark/>
          </w:tcPr>
          <w:p w14:paraId="45487112" w14:textId="77777777" w:rsidR="007019B8" w:rsidRPr="004A0059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da-DK"/>
              </w:rPr>
              <w:t>Event-dato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shd w:val="clear" w:color="auto" w:fill="4472C4" w:themeFill="accent5"/>
            <w:noWrap/>
            <w:vAlign w:val="center"/>
            <w:hideMark/>
          </w:tcPr>
          <w:p w14:paraId="07268F7E" w14:textId="77777777" w:rsidR="007019B8" w:rsidRPr="004A0059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da-DK"/>
              </w:rPr>
              <w:t>Stævne</w:t>
            </w:r>
          </w:p>
        </w:tc>
        <w:tc>
          <w:tcPr>
            <w:tcW w:w="34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472C4" w:themeFill="accent5"/>
            <w:vAlign w:val="center"/>
            <w:hideMark/>
          </w:tcPr>
          <w:p w14:paraId="6D5B80FB" w14:textId="77777777" w:rsidR="007019B8" w:rsidRPr="004A0059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da-DK"/>
              </w:rPr>
              <w:t>Klassifikationskrav og National klassifikation S1-S14, S18 og S19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4472C4" w:themeFill="accent5"/>
            <w:noWrap/>
            <w:vAlign w:val="center"/>
            <w:hideMark/>
          </w:tcPr>
          <w:p w14:paraId="6A6FFD77" w14:textId="77777777" w:rsidR="007019B8" w:rsidRPr="004A0059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da-DK"/>
              </w:rPr>
              <w:t>Alderskav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4472C4" w:themeFill="accent5"/>
            <w:vAlign w:val="center"/>
            <w:hideMark/>
          </w:tcPr>
          <w:p w14:paraId="655BA7CD" w14:textId="6079864A" w:rsidR="007019B8" w:rsidRPr="004A0059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da-DK"/>
              </w:rPr>
              <w:t>Multic</w:t>
            </w:r>
            <w:r w:rsidR="00D2672F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da-DK"/>
              </w:rPr>
              <w:t>la</w:t>
            </w:r>
            <w:r w:rsidRPr="004A005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da-DK"/>
              </w:rPr>
              <w:t>ss &amp; udviklingspoint eller WA</w:t>
            </w:r>
          </w:p>
        </w:tc>
      </w:tr>
      <w:tr w:rsidR="007019B8" w:rsidRPr="004A0059" w14:paraId="7D6B1949" w14:textId="77777777" w:rsidTr="198B3D4B">
        <w:trPr>
          <w:trHeight w:val="555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351A0C" w14:textId="77777777" w:rsidR="007019B8" w:rsidRPr="004A0059" w:rsidRDefault="007019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da-DK"/>
              </w:rPr>
              <w:t>Stævner 2024-2025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350E88" w14:textId="77777777" w:rsidR="007019B8" w:rsidRPr="004A0059" w:rsidRDefault="007019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da-DK"/>
              </w:rPr>
              <w:t>Stævner 2024-2025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7B5EE1" w14:textId="77777777" w:rsidR="007019B8" w:rsidRPr="004A0059" w:rsidRDefault="007019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a-DK"/>
              </w:rPr>
              <w:t>Parakravtider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3D805" w14:textId="77777777" w:rsidR="007019B8" w:rsidRPr="004A0059" w:rsidRDefault="007019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a-DK"/>
              </w:rPr>
              <w:t>Dispensations-  listen*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B32270" w14:textId="77777777" w:rsidR="007019B8" w:rsidRPr="004A0059" w:rsidRDefault="007019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3D0EBB" w14:textId="77777777" w:rsidR="007019B8" w:rsidRPr="004A0059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a-DK"/>
              </w:rPr>
            </w:pPr>
          </w:p>
        </w:tc>
      </w:tr>
      <w:tr w:rsidR="007019B8" w:rsidRPr="004A0059" w14:paraId="7D0FA155" w14:textId="77777777" w:rsidTr="198B3D4B">
        <w:trPr>
          <w:trHeight w:val="495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B60161" w14:textId="77777777" w:rsidR="007019B8" w:rsidRPr="004A0059" w:rsidRDefault="007019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Den 4.-6. oktober 2024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FA375" w14:textId="77777777" w:rsidR="007019B8" w:rsidRPr="004A0059" w:rsidRDefault="007019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Øst/Vest -  Junior/Senior Kortbane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0E8257" w14:textId="77777777" w:rsidR="007019B8" w:rsidRPr="004A0059" w:rsidRDefault="007019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AB1E57" w14:textId="77777777" w:rsidR="007019B8" w:rsidRPr="004A0059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X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B7EE88" w14:textId="77777777" w:rsidR="007019B8" w:rsidRPr="004A0059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Ja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46CC11" w14:textId="77777777" w:rsidR="007019B8" w:rsidRPr="004A0059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WA</w:t>
            </w:r>
          </w:p>
        </w:tc>
      </w:tr>
      <w:tr w:rsidR="007019B8" w:rsidRPr="004A0059" w14:paraId="5E6870A7" w14:textId="77777777" w:rsidTr="198B3D4B">
        <w:trPr>
          <w:trHeight w:val="495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D2F24" w14:textId="77777777" w:rsidR="007019B8" w:rsidRPr="004A0059" w:rsidRDefault="198B3D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198B3D4B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da-DK"/>
              </w:rPr>
              <w:t>Den 31. oktober - 3. november 2024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F65C42" w14:textId="77777777" w:rsidR="007019B8" w:rsidRPr="004A0059" w:rsidRDefault="007019B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a-DK"/>
              </w:rPr>
            </w:pPr>
            <w:r w:rsidRPr="00D2672F">
              <w:rPr>
                <w:rFonts w:ascii="Arial" w:eastAsia="Times New Roman" w:hAnsi="Arial" w:cs="Arial"/>
                <w:sz w:val="20"/>
                <w:szCs w:val="20"/>
                <w:lang w:eastAsia="da-DK"/>
              </w:rPr>
              <w:t>DM Junior – Kortbane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3E2433" w14:textId="18E73759" w:rsidR="007019B8" w:rsidRPr="004A0059" w:rsidRDefault="00D267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X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FF724C" w14:textId="17526992" w:rsidR="007019B8" w:rsidRPr="004A0059" w:rsidRDefault="00D267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X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D0A92C" w14:textId="77777777" w:rsidR="007019B8" w:rsidRPr="004A0059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Ja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F6D579" w14:textId="77777777" w:rsidR="007019B8" w:rsidRPr="004A0059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WA</w:t>
            </w:r>
          </w:p>
        </w:tc>
      </w:tr>
      <w:tr w:rsidR="007019B8" w:rsidRPr="004A0059" w14:paraId="125CBEC4" w14:textId="77777777" w:rsidTr="198B3D4B">
        <w:trPr>
          <w:trHeight w:val="495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68D82" w14:textId="77777777" w:rsidR="007019B8" w:rsidRPr="004A0059" w:rsidRDefault="007019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Den 12.-15. december 2024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5FA212" w14:textId="77777777" w:rsidR="007019B8" w:rsidRPr="004A0059" w:rsidRDefault="007019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DM Kortbane - Senior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D97152" w14:textId="77777777" w:rsidR="007019B8" w:rsidRPr="004A0059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Ja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DD1608" w14:textId="77777777" w:rsidR="007019B8" w:rsidRPr="004A0059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A2F012" w14:textId="77777777" w:rsidR="007019B8" w:rsidRPr="004A0059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a-DK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0C119" w14:textId="77777777" w:rsidR="007019B8" w:rsidRPr="004A0059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WA</w:t>
            </w:r>
          </w:p>
        </w:tc>
      </w:tr>
      <w:tr w:rsidR="007019B8" w:rsidRPr="004A0059" w14:paraId="52E8A2B1" w14:textId="77777777" w:rsidTr="198B3D4B">
        <w:trPr>
          <w:trHeight w:val="495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F2126" w14:textId="77777777" w:rsidR="007019B8" w:rsidRPr="004A0059" w:rsidRDefault="007019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Den 31. januar - 2. februar 2025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776E44" w14:textId="77777777" w:rsidR="007019B8" w:rsidRPr="004A0059" w:rsidRDefault="007019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DM Årgang - Kortbane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CE2123" w14:textId="77777777" w:rsidR="007019B8" w:rsidRPr="004A0059" w:rsidRDefault="007019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DA0DE9" w14:textId="77777777" w:rsidR="007019B8" w:rsidRPr="004A0059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X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548772" w14:textId="77777777" w:rsidR="007019B8" w:rsidRPr="004A0059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Ja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DD1E85" w14:textId="77777777" w:rsidR="007019B8" w:rsidRPr="004A0059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WA</w:t>
            </w:r>
          </w:p>
        </w:tc>
      </w:tr>
      <w:tr w:rsidR="007019B8" w:rsidRPr="004A0059" w14:paraId="14667575" w14:textId="77777777" w:rsidTr="198B3D4B">
        <w:trPr>
          <w:trHeight w:val="495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B639FD" w14:textId="77777777" w:rsidR="007019B8" w:rsidRPr="004A0059" w:rsidRDefault="007019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Den 14.-16. marts 2025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B8903" w14:textId="77777777" w:rsidR="007019B8" w:rsidRPr="004A0059" w:rsidRDefault="007019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Øst/Vest -  Junior/Senior - Langbane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23F35C" w14:textId="77777777" w:rsidR="007019B8" w:rsidRPr="004A0059" w:rsidRDefault="007019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3BDDE7" w14:textId="77777777" w:rsidR="007019B8" w:rsidRPr="004A0059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X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BC935A" w14:textId="77777777" w:rsidR="007019B8" w:rsidRPr="004A0059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Ja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6DB286" w14:textId="77777777" w:rsidR="007019B8" w:rsidRPr="004A0059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WA</w:t>
            </w:r>
          </w:p>
        </w:tc>
      </w:tr>
      <w:tr w:rsidR="007019B8" w:rsidRPr="004A0059" w14:paraId="06439B4F" w14:textId="77777777" w:rsidTr="198B3D4B">
        <w:trPr>
          <w:trHeight w:val="495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B4B483" w14:textId="77777777" w:rsidR="007019B8" w:rsidRPr="004A0059" w:rsidRDefault="007019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Den 28.-30. marts 2025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7DE978" w14:textId="77777777" w:rsidR="007019B8" w:rsidRPr="004A0059" w:rsidRDefault="007019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Øst/Vest - Årgang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727F4D" w14:textId="77777777" w:rsidR="007019B8" w:rsidRPr="004A0059" w:rsidRDefault="007019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8A9D97" w14:textId="77777777" w:rsidR="007019B8" w:rsidRPr="004A0059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a-DK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CC83EC" w14:textId="77777777" w:rsidR="007019B8" w:rsidRPr="004A0059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Ja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EDB4F3" w14:textId="77777777" w:rsidR="007019B8" w:rsidRPr="004A0059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WA</w:t>
            </w:r>
          </w:p>
        </w:tc>
      </w:tr>
      <w:tr w:rsidR="007019B8" w:rsidRPr="004A0059" w14:paraId="77E897E2" w14:textId="77777777" w:rsidTr="198B3D4B">
        <w:trPr>
          <w:trHeight w:val="495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A9CEAF" w14:textId="77777777" w:rsidR="007019B8" w:rsidRPr="004A0059" w:rsidRDefault="007019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Den 5.-8. april 2025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AF721" w14:textId="77777777" w:rsidR="007019B8" w:rsidRPr="004A0059" w:rsidRDefault="007019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a-DK"/>
              </w:rPr>
            </w:pPr>
            <w:r w:rsidRPr="004A0059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a-DK"/>
              </w:rPr>
              <w:t>Danish Open inkl. DIF-løb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976184" w14:textId="77777777" w:rsidR="007019B8" w:rsidRPr="004A0059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Ja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84C517" w14:textId="77777777" w:rsidR="007019B8" w:rsidRPr="004A0059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89EFC6" w14:textId="77777777" w:rsidR="007019B8" w:rsidRPr="004A0059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a-DK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078D6" w14:textId="77777777" w:rsidR="007019B8" w:rsidRPr="004A0059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1763D0F1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da-DK"/>
              </w:rPr>
              <w:t>Multiclass, WA &amp; udviklingspoint</w:t>
            </w:r>
          </w:p>
        </w:tc>
      </w:tr>
      <w:tr w:rsidR="007019B8" w:rsidRPr="004A0059" w14:paraId="561C44B2" w14:textId="77777777" w:rsidTr="198B3D4B">
        <w:trPr>
          <w:trHeight w:val="495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7B9C1" w14:textId="77777777" w:rsidR="007019B8" w:rsidRPr="004A0059" w:rsidRDefault="007019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Den 29. juni - 2. juli 2025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DF64E" w14:textId="77777777" w:rsidR="007019B8" w:rsidRPr="004A0059" w:rsidRDefault="007019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DM Årgang - Langbane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1EFC55" w14:textId="77777777" w:rsidR="007019B8" w:rsidRPr="004A0059" w:rsidRDefault="007019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C3153B" w14:textId="77777777" w:rsidR="007019B8" w:rsidRPr="004A0059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X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1255CC" w14:textId="77777777" w:rsidR="007019B8" w:rsidRPr="004A0059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Ja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723306" w14:textId="77777777" w:rsidR="007019B8" w:rsidRPr="004A0059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WA</w:t>
            </w:r>
          </w:p>
        </w:tc>
      </w:tr>
      <w:tr w:rsidR="007019B8" w:rsidRPr="004A0059" w14:paraId="5CC69B33" w14:textId="77777777" w:rsidTr="198B3D4B">
        <w:trPr>
          <w:trHeight w:val="495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844080" w14:textId="77777777" w:rsidR="007019B8" w:rsidRPr="004A0059" w:rsidRDefault="007019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Den 10.-13. juli 2025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B2E31" w14:textId="77777777" w:rsidR="007019B8" w:rsidRPr="004A0059" w:rsidRDefault="007019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DM Langbane - Åben klasse /Junior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17D069" w14:textId="77777777" w:rsidR="007019B8" w:rsidRPr="004A0059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Ja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A33857" w14:textId="77777777" w:rsidR="007019B8" w:rsidRPr="004A0059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B54689" w14:textId="77777777" w:rsidR="007019B8" w:rsidRPr="004A0059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a-DK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FC2F3" w14:textId="77777777" w:rsidR="007019B8" w:rsidRPr="004A0059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da-DK"/>
              </w:rPr>
              <w:t>WA</w:t>
            </w:r>
          </w:p>
        </w:tc>
      </w:tr>
      <w:tr w:rsidR="007019B8" w:rsidRPr="004A0059" w14:paraId="1A713762" w14:textId="77777777" w:rsidTr="198B3D4B">
        <w:trPr>
          <w:trHeight w:val="495"/>
        </w:trPr>
        <w:tc>
          <w:tcPr>
            <w:tcW w:w="12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CD2D6" w14:textId="77777777" w:rsidR="007019B8" w:rsidRPr="004A0059" w:rsidRDefault="007019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a-DK"/>
              </w:rPr>
            </w:pPr>
            <w:r w:rsidRPr="004A0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a-DK"/>
              </w:rPr>
              <w:t>*Deltagelse er muligt i de stævner markeret med X uden kravtid er opnået</w:t>
            </w:r>
          </w:p>
        </w:tc>
      </w:tr>
    </w:tbl>
    <w:p w14:paraId="046663B3" w14:textId="77777777" w:rsidR="007019B8" w:rsidRPr="00B41400" w:rsidRDefault="007019B8" w:rsidP="007019B8">
      <w:pPr>
        <w:rPr>
          <w:rFonts w:ascii="Arial" w:hAnsi="Arial" w:cs="Arial"/>
          <w:b/>
          <w:bCs/>
          <w:sz w:val="20"/>
          <w:szCs w:val="20"/>
        </w:rPr>
      </w:pPr>
    </w:p>
    <w:p w14:paraId="670B8D3C" w14:textId="6CCDDA8B" w:rsidR="007019B8" w:rsidRPr="00B41400" w:rsidRDefault="007019B8" w:rsidP="007019B8">
      <w:pPr>
        <w:rPr>
          <w:rFonts w:ascii="Arial" w:hAnsi="Arial" w:cs="Arial"/>
          <w:sz w:val="20"/>
          <w:szCs w:val="20"/>
        </w:rPr>
      </w:pPr>
      <w:r w:rsidRPr="00B41400">
        <w:rPr>
          <w:rFonts w:ascii="Arial" w:hAnsi="Arial" w:cs="Arial"/>
          <w:sz w:val="20"/>
          <w:szCs w:val="20"/>
        </w:rPr>
        <w:t>Vi ønsker alle en god sommer. Vi ses på kanten i næste sæson</w:t>
      </w:r>
      <w:r w:rsidR="00D1125E">
        <w:rPr>
          <w:rFonts w:ascii="Arial" w:hAnsi="Arial" w:cs="Arial"/>
          <w:sz w:val="20"/>
          <w:szCs w:val="20"/>
        </w:rPr>
        <w:t>.</w:t>
      </w:r>
    </w:p>
    <w:p w14:paraId="41363460" w14:textId="77777777" w:rsidR="007019B8" w:rsidRPr="00B41400" w:rsidRDefault="007019B8" w:rsidP="007019B8">
      <w:pPr>
        <w:rPr>
          <w:rFonts w:ascii="Arial" w:hAnsi="Arial" w:cs="Arial"/>
          <w:sz w:val="20"/>
          <w:szCs w:val="20"/>
        </w:rPr>
      </w:pPr>
      <w:r w:rsidRPr="00B41400">
        <w:rPr>
          <w:rFonts w:ascii="Arial" w:hAnsi="Arial" w:cs="Arial"/>
          <w:sz w:val="20"/>
          <w:szCs w:val="20"/>
        </w:rPr>
        <w:t>Bedste svømmehilsner</w:t>
      </w:r>
    </w:p>
    <w:p w14:paraId="2F8BF057" w14:textId="4D43F195" w:rsidR="00165AF0" w:rsidRPr="001754AB" w:rsidRDefault="007019B8" w:rsidP="007019B8">
      <w:pPr>
        <w:rPr>
          <w:rFonts w:ascii="Arial" w:hAnsi="Arial" w:cs="Arial"/>
          <w:lang w:val="en-US"/>
        </w:rPr>
      </w:pPr>
      <w:r w:rsidRPr="00B41400">
        <w:rPr>
          <w:rFonts w:ascii="Arial" w:hAnsi="Arial" w:cs="Arial"/>
          <w:sz w:val="20"/>
          <w:szCs w:val="20"/>
        </w:rPr>
        <w:t>Idrætsudvalget</w:t>
      </w:r>
    </w:p>
    <w:sectPr w:rsidR="00165AF0" w:rsidRPr="001754AB" w:rsidSect="007019B8">
      <w:headerReference w:type="even" r:id="rId15"/>
      <w:headerReference w:type="default" r:id="rId16"/>
      <w:footerReference w:type="default" r:id="rId17"/>
      <w:headerReference w:type="first" r:id="rId18"/>
      <w:pgSz w:w="16838" w:h="11906" w:orient="landscape"/>
      <w:pgMar w:top="1134" w:right="1418" w:bottom="1134" w:left="1985" w:header="96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B180A4" w14:textId="77777777" w:rsidR="00C05C93" w:rsidRDefault="00C05C93" w:rsidP="00B7218E">
      <w:pPr>
        <w:spacing w:after="0" w:line="240" w:lineRule="auto"/>
      </w:pPr>
      <w:r>
        <w:separator/>
      </w:r>
    </w:p>
  </w:endnote>
  <w:endnote w:type="continuationSeparator" w:id="0">
    <w:p w14:paraId="374DF8B8" w14:textId="77777777" w:rsidR="00C05C93" w:rsidRDefault="00C05C93" w:rsidP="00B7218E">
      <w:pPr>
        <w:spacing w:after="0" w:line="240" w:lineRule="auto"/>
      </w:pPr>
      <w:r>
        <w:continuationSeparator/>
      </w:r>
    </w:p>
  </w:endnote>
  <w:endnote w:type="continuationNotice" w:id="1">
    <w:p w14:paraId="7911EE93" w14:textId="77777777" w:rsidR="00C05C93" w:rsidRDefault="00C05C9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C5BB390E-45AD-4308-9CE9-5C255A28E64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37329038-BB67-440E-95BC-69F47F86238D}"/>
    <w:embedBold r:id="rId3" w:fontKey="{C1B27265-6AE7-4B51-A82D-CC7E480AD34F}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E29D5F" w14:textId="77777777" w:rsidR="008524D2" w:rsidRDefault="008524D2" w:rsidP="008524D2">
    <w:pPr>
      <w:pStyle w:val="Footer"/>
      <w:rPr>
        <w:rFonts w:ascii="Arial" w:hAnsi="Arial" w:cs="Arial"/>
        <w:color w:val="474B4E"/>
        <w:sz w:val="14"/>
        <w:szCs w:val="14"/>
      </w:rPr>
    </w:pPr>
    <w:r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58241" behindDoc="1" locked="0" layoutInCell="1" allowOverlap="1" wp14:anchorId="7AEBF827" wp14:editId="499BE44E">
          <wp:simplePos x="0" y="0"/>
          <wp:positionH relativeFrom="margin">
            <wp:align>right</wp:align>
          </wp:positionH>
          <wp:positionV relativeFrom="paragraph">
            <wp:posOffset>166370</wp:posOffset>
          </wp:positionV>
          <wp:extent cx="2190750" cy="324362"/>
          <wp:effectExtent l="0" t="0" r="0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6 Parasport Danmark Logo og Hovedsponsorer Ver.2 Farver DK - Med Elsass Horisontal NY 5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3243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F4E46" w:rsidRPr="00CA1E25">
      <w:rPr>
        <w:rFonts w:ascii="Verdana" w:hAnsi="Verdana"/>
        <w:b/>
      </w:rPr>
      <w:br/>
    </w:r>
    <w:r>
      <w:rPr>
        <w:rFonts w:ascii="Arial" w:hAnsi="Arial" w:cs="Arial"/>
        <w:color w:val="474B4E"/>
        <w:sz w:val="14"/>
        <w:szCs w:val="14"/>
      </w:rPr>
      <w:t>Parasport Danmark - IU Svømning</w:t>
    </w:r>
  </w:p>
  <w:p w14:paraId="43BC195B" w14:textId="77777777" w:rsidR="008524D2" w:rsidRDefault="008524D2" w:rsidP="00DA55E3">
    <w:pPr>
      <w:pStyle w:val="Footer"/>
      <w:rPr>
        <w:rStyle w:val="Hyperlink"/>
        <w:rFonts w:ascii="Arial" w:hAnsi="Arial" w:cs="Arial"/>
        <w:sz w:val="14"/>
        <w:szCs w:val="14"/>
      </w:rPr>
    </w:pPr>
    <w:r w:rsidRPr="00DA55E3">
      <w:rPr>
        <w:rFonts w:ascii="Arial" w:hAnsi="Arial" w:cs="Arial"/>
        <w:sz w:val="14"/>
        <w:szCs w:val="14"/>
      </w:rPr>
      <w:t>www.parasport.dk</w:t>
    </w:r>
  </w:p>
  <w:p w14:paraId="22259BB7" w14:textId="77777777" w:rsidR="00DA55E3" w:rsidRPr="004833F4" w:rsidRDefault="00DA55E3" w:rsidP="00DA55E3">
    <w:pPr>
      <w:pStyle w:val="Footer"/>
      <w:rPr>
        <w:rFonts w:ascii="Arial" w:hAnsi="Arial" w:cs="Arial"/>
        <w:color w:val="474B4E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D97773" w14:textId="77777777" w:rsidR="00C05C93" w:rsidRDefault="00C05C93" w:rsidP="00B7218E">
      <w:pPr>
        <w:spacing w:after="0" w:line="240" w:lineRule="auto"/>
      </w:pPr>
      <w:r>
        <w:separator/>
      </w:r>
    </w:p>
  </w:footnote>
  <w:footnote w:type="continuationSeparator" w:id="0">
    <w:p w14:paraId="50BFBEF6" w14:textId="77777777" w:rsidR="00C05C93" w:rsidRDefault="00C05C93" w:rsidP="00B7218E">
      <w:pPr>
        <w:spacing w:after="0" w:line="240" w:lineRule="auto"/>
      </w:pPr>
      <w:r>
        <w:continuationSeparator/>
      </w:r>
    </w:p>
  </w:footnote>
  <w:footnote w:type="continuationNotice" w:id="1">
    <w:p w14:paraId="1864E64B" w14:textId="77777777" w:rsidR="00C05C93" w:rsidRDefault="00C05C9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4D2AAC" w14:textId="1A4DFE33" w:rsidR="00D04AB5" w:rsidRDefault="00D1125E">
    <w:pPr>
      <w:pStyle w:val="Header"/>
    </w:pPr>
    <w:r>
      <w:rPr>
        <w:noProof/>
        <w:lang w:eastAsia="da-DK"/>
      </w:rPr>
      <w:pict w14:anchorId="64EB52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4" o:spid="_x0000_s1033" type="#_x0000_t75" style="position:absolute;margin-left:0;margin-top:0;width:930pt;height:1315.5pt;z-index:-251658238;mso-wrap-edited:f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B51AB" w14:textId="3D1DAF03" w:rsidR="00B7218E" w:rsidRPr="00D962DF" w:rsidRDefault="00BA45FA" w:rsidP="00D962DF">
    <w:pPr>
      <w:pStyle w:val="Header"/>
      <w:jc w:val="right"/>
      <w:rPr>
        <w:rFonts w:ascii="Arial" w:hAnsi="Arial" w:cs="Arial"/>
        <w:b/>
        <w:color w:val="5E1217"/>
      </w:rPr>
    </w:pPr>
    <w:r w:rsidRPr="00D962DF">
      <w:rPr>
        <w:rFonts w:ascii="Arial" w:hAnsi="Arial" w:cs="Arial"/>
        <w:b/>
        <w:noProof/>
        <w:color w:val="5E1217"/>
        <w:lang w:eastAsia="da-DK"/>
      </w:rPr>
      <w:drawing>
        <wp:anchor distT="0" distB="0" distL="114300" distR="114300" simplePos="0" relativeHeight="251658240" behindDoc="1" locked="0" layoutInCell="1" allowOverlap="1" wp14:anchorId="71109C32" wp14:editId="25452D97">
          <wp:simplePos x="0" y="0"/>
          <wp:positionH relativeFrom="margin">
            <wp:posOffset>3810</wp:posOffset>
          </wp:positionH>
          <wp:positionV relativeFrom="page">
            <wp:posOffset>400050</wp:posOffset>
          </wp:positionV>
          <wp:extent cx="1865210" cy="410398"/>
          <wp:effectExtent l="0" t="0" r="0" b="8890"/>
          <wp:wrapNone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7 Parasport Danmark Logo Ver.2 Farver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5210" cy="410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125E">
      <w:rPr>
        <w:rFonts w:ascii="Arial" w:hAnsi="Arial" w:cs="Arial"/>
        <w:b/>
        <w:noProof/>
        <w:color w:val="5E1217"/>
        <w:lang w:eastAsia="da-DK"/>
      </w:rPr>
      <w:pict w14:anchorId="6B7DDC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5" o:spid="_x0000_s1032" type="#_x0000_t75" style="position:absolute;left:0;text-align:left;margin-left:-.75pt;margin-top:0;width:595.3pt;height:842.1pt;z-index:-251658237;mso-wrap-edited:f;mso-position-horizontal-relative:page;mso-position-vertical-relative:page" o:allowincell="f">
          <v:imagedata r:id="rId2" o:title="Brevpapirbaggrund GIF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AD1823" w14:textId="36CFE0AE" w:rsidR="00D04AB5" w:rsidRDefault="00D1125E">
    <w:pPr>
      <w:pStyle w:val="Header"/>
    </w:pPr>
    <w:r>
      <w:rPr>
        <w:noProof/>
        <w:lang w:eastAsia="da-DK"/>
      </w:rPr>
      <w:pict w14:anchorId="28011D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3" o:spid="_x0000_s1031" type="#_x0000_t75" style="position:absolute;margin-left:0;margin-top:0;width:930pt;height:1315.5pt;z-index:-251658236;mso-wrap-edited:f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C442DE"/>
    <w:multiLevelType w:val="hybridMultilevel"/>
    <w:tmpl w:val="6570CF5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7D5A6C"/>
    <w:multiLevelType w:val="hybridMultilevel"/>
    <w:tmpl w:val="5F6291B4"/>
    <w:lvl w:ilvl="0" w:tplc="47CCBD94">
      <w:start w:val="2"/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5347866">
    <w:abstractNumId w:val="1"/>
  </w:num>
  <w:num w:numId="2" w16cid:durableId="36396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57"/>
  <w:displayBackgroundShape/>
  <w:embedTrueTypeFonts/>
  <w:embedSystemFonts/>
  <w:saveSubsetFonts/>
  <w:attachedTemplate r:id="rId1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9B8"/>
    <w:rsid w:val="00021C69"/>
    <w:rsid w:val="00035BD3"/>
    <w:rsid w:val="0008382E"/>
    <w:rsid w:val="000C5B06"/>
    <w:rsid w:val="0010124B"/>
    <w:rsid w:val="001361CD"/>
    <w:rsid w:val="00150919"/>
    <w:rsid w:val="00151077"/>
    <w:rsid w:val="0015533E"/>
    <w:rsid w:val="00165AF0"/>
    <w:rsid w:val="001754AB"/>
    <w:rsid w:val="0017692E"/>
    <w:rsid w:val="00185FB1"/>
    <w:rsid w:val="00207439"/>
    <w:rsid w:val="00207473"/>
    <w:rsid w:val="00232ABA"/>
    <w:rsid w:val="00273ECB"/>
    <w:rsid w:val="00280151"/>
    <w:rsid w:val="002C49E2"/>
    <w:rsid w:val="002F6297"/>
    <w:rsid w:val="0031615A"/>
    <w:rsid w:val="003202D0"/>
    <w:rsid w:val="00343F31"/>
    <w:rsid w:val="00347084"/>
    <w:rsid w:val="003729AF"/>
    <w:rsid w:val="00393F6A"/>
    <w:rsid w:val="003A5D26"/>
    <w:rsid w:val="003B1393"/>
    <w:rsid w:val="003C5929"/>
    <w:rsid w:val="003D2AD5"/>
    <w:rsid w:val="003F69C9"/>
    <w:rsid w:val="00414788"/>
    <w:rsid w:val="004376EF"/>
    <w:rsid w:val="0044063D"/>
    <w:rsid w:val="00447B9D"/>
    <w:rsid w:val="00493BF2"/>
    <w:rsid w:val="004A1C72"/>
    <w:rsid w:val="004A314C"/>
    <w:rsid w:val="00537A6D"/>
    <w:rsid w:val="0058476A"/>
    <w:rsid w:val="00620D45"/>
    <w:rsid w:val="00623262"/>
    <w:rsid w:val="00641A05"/>
    <w:rsid w:val="00663257"/>
    <w:rsid w:val="00667E6B"/>
    <w:rsid w:val="00685041"/>
    <w:rsid w:val="006B5A08"/>
    <w:rsid w:val="007019B8"/>
    <w:rsid w:val="00703FD9"/>
    <w:rsid w:val="00711EC1"/>
    <w:rsid w:val="0071370A"/>
    <w:rsid w:val="007D5F63"/>
    <w:rsid w:val="007D6AD9"/>
    <w:rsid w:val="008524D2"/>
    <w:rsid w:val="008543A6"/>
    <w:rsid w:val="008A4383"/>
    <w:rsid w:val="008C0BBB"/>
    <w:rsid w:val="008D315D"/>
    <w:rsid w:val="008E5867"/>
    <w:rsid w:val="008F5AB7"/>
    <w:rsid w:val="00937F3A"/>
    <w:rsid w:val="00973DB7"/>
    <w:rsid w:val="009A7AF7"/>
    <w:rsid w:val="009C1D21"/>
    <w:rsid w:val="009D6BF3"/>
    <w:rsid w:val="009E72C1"/>
    <w:rsid w:val="009F394B"/>
    <w:rsid w:val="009F5762"/>
    <w:rsid w:val="00A03048"/>
    <w:rsid w:val="00A20255"/>
    <w:rsid w:val="00A87343"/>
    <w:rsid w:val="00AF57E3"/>
    <w:rsid w:val="00B069BE"/>
    <w:rsid w:val="00B351E4"/>
    <w:rsid w:val="00B5186C"/>
    <w:rsid w:val="00B65E75"/>
    <w:rsid w:val="00B67CF7"/>
    <w:rsid w:val="00B70E11"/>
    <w:rsid w:val="00B7218E"/>
    <w:rsid w:val="00BA45FA"/>
    <w:rsid w:val="00BB4157"/>
    <w:rsid w:val="00BF0606"/>
    <w:rsid w:val="00C034D5"/>
    <w:rsid w:val="00C05C93"/>
    <w:rsid w:val="00C606B9"/>
    <w:rsid w:val="00CA1E25"/>
    <w:rsid w:val="00CA32D3"/>
    <w:rsid w:val="00CB3AC4"/>
    <w:rsid w:val="00CD119F"/>
    <w:rsid w:val="00CF4E46"/>
    <w:rsid w:val="00D04AB5"/>
    <w:rsid w:val="00D1125E"/>
    <w:rsid w:val="00D203C3"/>
    <w:rsid w:val="00D2672F"/>
    <w:rsid w:val="00D9065B"/>
    <w:rsid w:val="00D962DF"/>
    <w:rsid w:val="00DA03A0"/>
    <w:rsid w:val="00DA55E3"/>
    <w:rsid w:val="00DF4D71"/>
    <w:rsid w:val="00E1466D"/>
    <w:rsid w:val="00E74128"/>
    <w:rsid w:val="00EA0A54"/>
    <w:rsid w:val="00EA5EA6"/>
    <w:rsid w:val="00F22C30"/>
    <w:rsid w:val="00F3200A"/>
    <w:rsid w:val="00F84D01"/>
    <w:rsid w:val="00F94832"/>
    <w:rsid w:val="00FD5400"/>
    <w:rsid w:val="00FF4DD6"/>
    <w:rsid w:val="198B3D4B"/>
    <w:rsid w:val="1E06C77A"/>
    <w:rsid w:val="281E2786"/>
    <w:rsid w:val="3A9C169C"/>
    <w:rsid w:val="41A2D6BC"/>
    <w:rsid w:val="4D6A0BBE"/>
    <w:rsid w:val="513D6B9C"/>
    <w:rsid w:val="77EAE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9252D8"/>
  <w15:chartTrackingRefBased/>
  <w15:docId w15:val="{5C907D72-9959-42AB-ADF9-DD587D2B0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19B8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19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18E"/>
  </w:style>
  <w:style w:type="paragraph" w:styleId="Footer">
    <w:name w:val="footer"/>
    <w:basedOn w:val="Normal"/>
    <w:link w:val="FooterChar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18E"/>
  </w:style>
  <w:style w:type="character" w:styleId="Hyperlink">
    <w:name w:val="Hyperlink"/>
    <w:basedOn w:val="DefaultParagraphFont"/>
    <w:uiPriority w:val="99"/>
    <w:unhideWhenUsed/>
    <w:rsid w:val="00B7218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5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AF0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7019B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7019B8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7019B8"/>
    <w:pPr>
      <w:ind w:left="720"/>
      <w:contextualSpacing/>
    </w:pPr>
  </w:style>
  <w:style w:type="character" w:styleId="Mention">
    <w:name w:val="Mention"/>
    <w:basedOn w:val="DefaultParagraphFont"/>
    <w:uiPriority w:val="99"/>
    <w:unhideWhenUsed/>
    <w:rsid w:val="007019B8"/>
    <w:rPr>
      <w:color w:val="2B579A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4D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4D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orm.jotform.com/parasportdanmark/registrering-af-danske-svmmerekorde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arasport.dk/idraetter/svoemning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ur03.safelinks.protection.outlook.com/?url=https%3A%2F%2Fwww.svoem.org%2FKurser%2FKonferencer%2FAqua-Inspiration%2F&amp;data=05%7C02%7Clkr%40parasport.dk%7Ca1214de3858d4d09e78108dc8fce147d%7Cd34c71f2fdc44dff8a7d5797d5e61df6%7C0%7C0%7C638543362483075325%7CUnknown%7CTWFpbGZsb3d8eyJWIjoiMC4wLjAwMDAiLCJQIjoiV2luMzIiLCJBTiI6Ik1haWwiLCJXVCI6Mn0%3D%7C0%7C%7C%7C&amp;sdata=iRmQ0j53XojGqmaoF5jGuT8JbnjR2PGlEZYCrmu7Xdc%3D&amp;reserved=0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xn--svmmetider-1cb.dk/staevner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dhif.sharepoint.com/sites/Breddeogfastholdelse/Delte%20dokumenter/Opgaver/Idr&#230;tsudvalg/IU-materiale/Brevpapir/Sv&#248;mning%20IU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a20bcf-d0f2-4fd1-b920-5108933c9a62">
      <Terms xmlns="http://schemas.microsoft.com/office/infopath/2007/PartnerControls"/>
    </lcf76f155ced4ddcb4097134ff3c332f>
    <TaxCatchAll xmlns="5afd6c8a-6361-443d-824e-55f1fbab12a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E66F06B106C6C4585A38D60D98C5B7A" ma:contentTypeVersion="16" ma:contentTypeDescription="Opret et nyt dokument." ma:contentTypeScope="" ma:versionID="6a0289e3d6bd5077a6cd482dadb42b34">
  <xsd:schema xmlns:xsd="http://www.w3.org/2001/XMLSchema" xmlns:xs="http://www.w3.org/2001/XMLSchema" xmlns:p="http://schemas.microsoft.com/office/2006/metadata/properties" xmlns:ns2="25a20bcf-d0f2-4fd1-b920-5108933c9a62" xmlns:ns3="5afd6c8a-6361-443d-824e-55f1fbab12ab" targetNamespace="http://schemas.microsoft.com/office/2006/metadata/properties" ma:root="true" ma:fieldsID="5c25a2db9c597e21ebe28807ba75291b" ns2:_="" ns3:_="">
    <xsd:import namespace="25a20bcf-d0f2-4fd1-b920-5108933c9a62"/>
    <xsd:import namespace="5afd6c8a-6361-443d-824e-55f1fbab12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20bcf-d0f2-4fd1-b920-5108933c9a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6b29226a-5fbf-4214-b92b-014e4d6ae7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fd6c8a-6361-443d-824e-55f1fbab12a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55179d1-06bf-4acb-bc01-78a9e05c80d1}" ma:internalName="TaxCatchAll" ma:showField="CatchAllData" ma:web="5afd6c8a-6361-443d-824e-55f1fbab12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D3346D-B957-4B52-A625-D796AE5468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C84307-F330-4FDB-89D4-BDA412343B7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E09C14C-D108-4492-99C7-9AB5EDDC02D1}">
  <ds:schemaRefs>
    <ds:schemaRef ds:uri="http://schemas.microsoft.com/office/2006/metadata/properties"/>
    <ds:schemaRef ds:uri="http://schemas.microsoft.com/office/infopath/2007/PartnerControls"/>
    <ds:schemaRef ds:uri="25a20bcf-d0f2-4fd1-b920-5108933c9a62"/>
    <ds:schemaRef ds:uri="5afd6c8a-6361-443d-824e-55f1fbab12ab"/>
  </ds:schemaRefs>
</ds:datastoreItem>
</file>

<file path=customXml/itemProps4.xml><?xml version="1.0" encoding="utf-8"?>
<ds:datastoreItem xmlns:ds="http://schemas.openxmlformats.org/officeDocument/2006/customXml" ds:itemID="{28543B5A-4B1E-436D-93E8-65F7A7163D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a20bcf-d0f2-4fd1-b920-5108933c9a62"/>
    <ds:schemaRef ds:uri="5afd6c8a-6361-443d-824e-55f1fbab12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Svømning%20IU.dotx</Template>
  <TotalTime>4</TotalTime>
  <Pages>1</Pages>
  <Words>844</Words>
  <Characters>4817</Characters>
  <Application>Microsoft Office Word</Application>
  <DocSecurity>4</DocSecurity>
  <Lines>40</Lines>
  <Paragraphs>11</Paragraphs>
  <ScaleCrop>false</ScaleCrop>
  <Company/>
  <LinksUpToDate>false</LinksUpToDate>
  <CharactersWithSpaces>5650</CharactersWithSpaces>
  <SharedDoc>false</SharedDoc>
  <HLinks>
    <vt:vector size="24" baseType="variant">
      <vt:variant>
        <vt:i4>4063336</vt:i4>
      </vt:variant>
      <vt:variant>
        <vt:i4>9</vt:i4>
      </vt:variant>
      <vt:variant>
        <vt:i4>0</vt:i4>
      </vt:variant>
      <vt:variant>
        <vt:i4>5</vt:i4>
      </vt:variant>
      <vt:variant>
        <vt:lpwstr>https://xn--svmmetider-1cb.dk/staevner/</vt:lpwstr>
      </vt:variant>
      <vt:variant>
        <vt:lpwstr/>
      </vt:variant>
      <vt:variant>
        <vt:i4>458770</vt:i4>
      </vt:variant>
      <vt:variant>
        <vt:i4>6</vt:i4>
      </vt:variant>
      <vt:variant>
        <vt:i4>0</vt:i4>
      </vt:variant>
      <vt:variant>
        <vt:i4>5</vt:i4>
      </vt:variant>
      <vt:variant>
        <vt:lpwstr>https://form.jotform.com/parasportdanmark/registrering-af-danske-svmmerekorde</vt:lpwstr>
      </vt:variant>
      <vt:variant>
        <vt:lpwstr/>
      </vt:variant>
      <vt:variant>
        <vt:i4>5308489</vt:i4>
      </vt:variant>
      <vt:variant>
        <vt:i4>3</vt:i4>
      </vt:variant>
      <vt:variant>
        <vt:i4>0</vt:i4>
      </vt:variant>
      <vt:variant>
        <vt:i4>5</vt:i4>
      </vt:variant>
      <vt:variant>
        <vt:lpwstr>https://parasport.dk/idraetter/svoemning/</vt:lpwstr>
      </vt:variant>
      <vt:variant>
        <vt:lpwstr/>
      </vt:variant>
      <vt:variant>
        <vt:i4>8323120</vt:i4>
      </vt:variant>
      <vt:variant>
        <vt:i4>0</vt:i4>
      </vt:variant>
      <vt:variant>
        <vt:i4>0</vt:i4>
      </vt:variant>
      <vt:variant>
        <vt:i4>5</vt:i4>
      </vt:variant>
      <vt:variant>
        <vt:lpwstr>https://eur03.safelinks.protection.outlook.com/?url=https%3A%2F%2Fwww.svoem.org%2FKurser%2FKonferencer%2FAqua-Inspiration%2F&amp;data=05%7C02%7Clkr%40parasport.dk%7Ca1214de3858d4d09e78108dc8fce147d%7Cd34c71f2fdc44dff8a7d5797d5e61df6%7C0%7C0%7C638543362483075325%7CUnknown%7CTWFpbGZsb3d8eyJWIjoiMC4wLjAwMDAiLCJQIjoiV2luMzIiLCJBTiI6Ik1haWwiLCJXVCI6Mn0%3D%7C0%7C%7C%7C&amp;sdata=iRmQ0j53XojGqmaoF5jGuT8JbnjR2PGlEZYCrmu7Xdc%3D&amp;reserved=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Lene Kjer Rasmussen</cp:lastModifiedBy>
  <cp:revision>17</cp:revision>
  <cp:lastPrinted>2017-01-09T20:47:00Z</cp:lastPrinted>
  <dcterms:created xsi:type="dcterms:W3CDTF">2024-06-20T01:37:00Z</dcterms:created>
  <dcterms:modified xsi:type="dcterms:W3CDTF">2024-06-25T14:14:00Z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0x0101004E66F06B106C6C4585A38D60D98C5B7A</vt:lpwstr>
  </property>
  <property fmtid="{D5CDD505-2E9C-101B-9397-08002B2CF9AE}" pid="3" name="MediaServiceImageTags">
    <vt:lpwstr/>
  </property>
</Properties>
</file>