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1FA6" w14:textId="17988786" w:rsidR="00AC2E1F" w:rsidRPr="005B4AF4" w:rsidRDefault="00AC2E1F" w:rsidP="00EA5EA6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B4AF4">
        <w:rPr>
          <w:rFonts w:ascii="Arial" w:hAnsi="Arial" w:cs="Arial"/>
          <w:b/>
          <w:bCs/>
          <w:sz w:val="32"/>
          <w:szCs w:val="32"/>
        </w:rPr>
        <w:t>Regler – Fodboldturnering 2022/2023</w:t>
      </w:r>
    </w:p>
    <w:p w14:paraId="53A5B997" w14:textId="542D2780" w:rsidR="00F777D6" w:rsidRPr="00F777D6" w:rsidRDefault="00F777D6" w:rsidP="00EA5EA6">
      <w:pPr>
        <w:jc w:val="both"/>
        <w:rPr>
          <w:rFonts w:ascii="Arial" w:hAnsi="Arial" w:cs="Arial"/>
          <w:b/>
          <w:bCs/>
        </w:rPr>
      </w:pPr>
      <w:r w:rsidRPr="00F777D6">
        <w:rPr>
          <w:rFonts w:ascii="Arial" w:hAnsi="Arial" w:cs="Arial"/>
          <w:b/>
          <w:bCs/>
        </w:rPr>
        <w:t>Turneringsform:</w:t>
      </w:r>
    </w:p>
    <w:p w14:paraId="23BFD1BB" w14:textId="54ADF103" w:rsidR="00D44C40" w:rsidRDefault="00FE4BB7" w:rsidP="00EA5E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sæsonen 2022/2023 bliver turneringen afviklet </w:t>
      </w:r>
      <w:r w:rsidR="002C12AE">
        <w:rPr>
          <w:rFonts w:ascii="Arial" w:hAnsi="Arial" w:cs="Arial"/>
        </w:rPr>
        <w:t>på</w:t>
      </w:r>
      <w:r w:rsidR="008A5375">
        <w:rPr>
          <w:rFonts w:ascii="Arial" w:hAnsi="Arial" w:cs="Arial"/>
        </w:rPr>
        <w:t xml:space="preserve"> fem forskellige niveauer: A, B og C</w:t>
      </w:r>
      <w:r w:rsidR="002C12AE">
        <w:rPr>
          <w:rFonts w:ascii="Arial" w:hAnsi="Arial" w:cs="Arial"/>
        </w:rPr>
        <w:t>, der spilles som</w:t>
      </w:r>
      <w:r w:rsidR="008A5375">
        <w:rPr>
          <w:rFonts w:ascii="Arial" w:hAnsi="Arial" w:cs="Arial"/>
        </w:rPr>
        <w:t xml:space="preserve"> 8-mands, og D og E</w:t>
      </w:r>
      <w:r w:rsidR="002C12AE">
        <w:rPr>
          <w:rFonts w:ascii="Arial" w:hAnsi="Arial" w:cs="Arial"/>
        </w:rPr>
        <w:t>, der spilles som</w:t>
      </w:r>
      <w:r w:rsidR="008A5375">
        <w:rPr>
          <w:rFonts w:ascii="Arial" w:hAnsi="Arial" w:cs="Arial"/>
        </w:rPr>
        <w:t xml:space="preserve"> 5-mands. Der bliver spillet tre indledende turneringsrunder geografisk opdelt i nord, syd og øst. </w:t>
      </w:r>
      <w:r w:rsidR="00261FFB">
        <w:rPr>
          <w:rFonts w:ascii="Arial" w:hAnsi="Arial" w:cs="Arial"/>
        </w:rPr>
        <w:t xml:space="preserve">Resultaterne fra de tre turneringsrunder lægges sammen, og efter sidste runde findes der en regionsmester </w:t>
      </w:r>
      <w:r w:rsidR="00BB15C8">
        <w:rPr>
          <w:rFonts w:ascii="Arial" w:hAnsi="Arial" w:cs="Arial"/>
        </w:rPr>
        <w:t>på</w:t>
      </w:r>
      <w:r w:rsidR="00261FFB">
        <w:rPr>
          <w:rFonts w:ascii="Arial" w:hAnsi="Arial" w:cs="Arial"/>
        </w:rPr>
        <w:t xml:space="preserve"> hvert niveau. </w:t>
      </w:r>
      <w:r w:rsidR="00B71573">
        <w:rPr>
          <w:rFonts w:ascii="Arial" w:hAnsi="Arial" w:cs="Arial"/>
        </w:rPr>
        <w:t>1. og 2. pladsen fra hver pulje kvalificerer sig til FM/DM</w:t>
      </w:r>
      <w:r w:rsidR="00EB21B8">
        <w:rPr>
          <w:rFonts w:ascii="Arial" w:hAnsi="Arial" w:cs="Arial"/>
        </w:rPr>
        <w:t xml:space="preserve">. </w:t>
      </w:r>
      <w:r w:rsidR="0049373B">
        <w:rPr>
          <w:rFonts w:ascii="Arial" w:hAnsi="Arial" w:cs="Arial"/>
        </w:rPr>
        <w:t>Ved afbud gives pladsen videre</w:t>
      </w:r>
      <w:r w:rsidR="00EB21B8">
        <w:rPr>
          <w:rFonts w:ascii="Arial" w:hAnsi="Arial" w:cs="Arial"/>
        </w:rPr>
        <w:t>, og k</w:t>
      </w:r>
      <w:r w:rsidR="00B71573">
        <w:rPr>
          <w:rFonts w:ascii="Arial" w:hAnsi="Arial" w:cs="Arial"/>
        </w:rPr>
        <w:t>un hold, der har deltaget i alle kampene i de indledende runder</w:t>
      </w:r>
      <w:r w:rsidR="0049373B">
        <w:rPr>
          <w:rFonts w:ascii="Arial" w:hAnsi="Arial" w:cs="Arial"/>
        </w:rPr>
        <w:t>,</w:t>
      </w:r>
      <w:r w:rsidR="00B71573">
        <w:rPr>
          <w:rFonts w:ascii="Arial" w:hAnsi="Arial" w:cs="Arial"/>
        </w:rPr>
        <w:t xml:space="preserve"> kan kvalificere sig.</w:t>
      </w:r>
    </w:p>
    <w:p w14:paraId="3003E013" w14:textId="77777777" w:rsidR="00F40317" w:rsidRPr="00FE4BB7" w:rsidRDefault="00F40317" w:rsidP="00EA5EA6">
      <w:pPr>
        <w:jc w:val="both"/>
        <w:rPr>
          <w:rFonts w:ascii="Arial" w:hAnsi="Arial" w:cs="Arial"/>
        </w:rPr>
      </w:pPr>
    </w:p>
    <w:p w14:paraId="32237428" w14:textId="17CDBA1D" w:rsidR="00AC2E1F" w:rsidRPr="00F777D6" w:rsidRDefault="00AC2E1F" w:rsidP="00EA5EA6">
      <w:pPr>
        <w:jc w:val="both"/>
        <w:rPr>
          <w:rFonts w:ascii="Arial" w:hAnsi="Arial" w:cs="Arial"/>
          <w:b/>
          <w:bCs/>
        </w:rPr>
      </w:pPr>
      <w:r w:rsidRPr="00F777D6">
        <w:rPr>
          <w:rFonts w:ascii="Arial" w:hAnsi="Arial" w:cs="Arial"/>
          <w:b/>
          <w:bCs/>
        </w:rPr>
        <w:t>Spillesteder og tidspunkter:</w:t>
      </w:r>
    </w:p>
    <w:p w14:paraId="6686D3D2" w14:textId="74F70D72" w:rsidR="00AC2E1F" w:rsidRDefault="00B342BA" w:rsidP="00B342BA">
      <w:pPr>
        <w:pStyle w:val="Listeafsni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F777D6">
        <w:rPr>
          <w:rFonts w:ascii="Arial" w:hAnsi="Arial" w:cs="Arial"/>
        </w:rPr>
        <w:t>runde:</w:t>
      </w:r>
    </w:p>
    <w:p w14:paraId="5B7F1E06" w14:textId="191076CD" w:rsidR="00F777D6" w:rsidRDefault="00F777D6" w:rsidP="000858CD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Nord: </w:t>
      </w:r>
      <w:r w:rsidR="007B483A">
        <w:rPr>
          <w:rFonts w:ascii="Arial" w:hAnsi="Arial" w:cs="Arial"/>
        </w:rPr>
        <w:t xml:space="preserve">17/9-22. </w:t>
      </w:r>
      <w:r>
        <w:rPr>
          <w:rFonts w:ascii="Arial" w:hAnsi="Arial" w:cs="Arial"/>
        </w:rPr>
        <w:t>Skalborg</w:t>
      </w:r>
      <w:r w:rsidR="007B483A">
        <w:rPr>
          <w:rFonts w:ascii="Arial" w:hAnsi="Arial" w:cs="Arial"/>
        </w:rPr>
        <w:t xml:space="preserve"> Sportsklub, Hobrovej 435, 9200 Aalborg. </w:t>
      </w:r>
    </w:p>
    <w:p w14:paraId="58892801" w14:textId="36BC41B2" w:rsidR="000858CD" w:rsidRDefault="000858CD" w:rsidP="000858CD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Syd:</w:t>
      </w:r>
      <w:r w:rsidR="005E22CA">
        <w:rPr>
          <w:rFonts w:ascii="Arial" w:hAnsi="Arial" w:cs="Arial"/>
        </w:rPr>
        <w:t xml:space="preserve"> 18/9-22. Gråsten Boldklub, Buskmosevej 2, 6300 Gråsten.</w:t>
      </w:r>
    </w:p>
    <w:p w14:paraId="58A4F887" w14:textId="5A26533C" w:rsidR="000858CD" w:rsidRPr="005E22CA" w:rsidRDefault="000858CD" w:rsidP="000858CD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Øst</w:t>
      </w:r>
      <w:r w:rsidR="005E22CA">
        <w:rPr>
          <w:rFonts w:ascii="Arial" w:hAnsi="Arial" w:cs="Arial"/>
        </w:rPr>
        <w:t xml:space="preserve">: 17/9-22. </w:t>
      </w:r>
      <w:r w:rsidR="005E22CA" w:rsidRPr="005E22CA">
        <w:rPr>
          <w:rFonts w:ascii="Arial" w:hAnsi="Arial" w:cs="Arial"/>
        </w:rPr>
        <w:t>Glostrup Special, Glostrup Idrætspark, Stadi</w:t>
      </w:r>
      <w:r w:rsidR="005E22CA">
        <w:rPr>
          <w:rFonts w:ascii="Arial" w:hAnsi="Arial" w:cs="Arial"/>
        </w:rPr>
        <w:t>onvej 80</w:t>
      </w:r>
      <w:r w:rsidR="00BE1295">
        <w:rPr>
          <w:rFonts w:ascii="Arial" w:hAnsi="Arial" w:cs="Arial"/>
        </w:rPr>
        <w:t>, 2600 Glostrup.</w:t>
      </w:r>
    </w:p>
    <w:p w14:paraId="5951A51F" w14:textId="2BBE62C9" w:rsidR="000858CD" w:rsidRPr="00D10930" w:rsidRDefault="00B342BA" w:rsidP="00B342BA">
      <w:pPr>
        <w:pStyle w:val="Listeafsnit"/>
        <w:jc w:val="both"/>
        <w:rPr>
          <w:rFonts w:ascii="Arial" w:hAnsi="Arial" w:cs="Arial"/>
        </w:rPr>
      </w:pPr>
      <w:r w:rsidRPr="00D10930">
        <w:rPr>
          <w:rFonts w:ascii="Arial" w:hAnsi="Arial" w:cs="Arial"/>
        </w:rPr>
        <w:t xml:space="preserve">2. </w:t>
      </w:r>
      <w:r w:rsidR="000858CD" w:rsidRPr="00D10930">
        <w:rPr>
          <w:rFonts w:ascii="Arial" w:hAnsi="Arial" w:cs="Arial"/>
        </w:rPr>
        <w:t>runde:</w:t>
      </w:r>
    </w:p>
    <w:p w14:paraId="37B6DEC7" w14:textId="24BC3AE3" w:rsidR="000858CD" w:rsidRDefault="000858CD" w:rsidP="000858CD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Nord:</w:t>
      </w:r>
      <w:r w:rsidR="00D10930">
        <w:rPr>
          <w:rFonts w:ascii="Arial" w:hAnsi="Arial" w:cs="Arial"/>
        </w:rPr>
        <w:t xml:space="preserve"> 8/10-22. KFUM Fodbold Randers, Langvang Idrætscenter, Mariagervej 182, 8900 Randers C. </w:t>
      </w:r>
    </w:p>
    <w:p w14:paraId="4801BCE1" w14:textId="538B6553" w:rsidR="000858CD" w:rsidRPr="00F468A3" w:rsidRDefault="000858CD" w:rsidP="000858CD">
      <w:pPr>
        <w:pStyle w:val="Listeafsnit"/>
        <w:ind w:left="1440"/>
        <w:jc w:val="both"/>
        <w:rPr>
          <w:rFonts w:ascii="Arial" w:hAnsi="Arial" w:cs="Arial"/>
        </w:rPr>
      </w:pPr>
      <w:r w:rsidRPr="00F468A3">
        <w:rPr>
          <w:rFonts w:ascii="Arial" w:hAnsi="Arial" w:cs="Arial"/>
        </w:rPr>
        <w:t>Syd:</w:t>
      </w:r>
      <w:r w:rsidR="00114671" w:rsidRPr="00F468A3">
        <w:rPr>
          <w:rFonts w:ascii="Arial" w:hAnsi="Arial" w:cs="Arial"/>
        </w:rPr>
        <w:t xml:space="preserve"> 8/10-22. </w:t>
      </w:r>
      <w:r w:rsidR="00245C89" w:rsidRPr="00F468A3">
        <w:rPr>
          <w:rFonts w:ascii="Arial" w:hAnsi="Arial" w:cs="Arial"/>
        </w:rPr>
        <w:t>BK</w:t>
      </w:r>
      <w:r w:rsidR="00A57AEF" w:rsidRPr="00F468A3">
        <w:rPr>
          <w:rFonts w:ascii="Arial" w:hAnsi="Arial" w:cs="Arial"/>
        </w:rPr>
        <w:t xml:space="preserve"> Enghaven</w:t>
      </w:r>
      <w:r w:rsidR="00281BB5" w:rsidRPr="00F468A3">
        <w:rPr>
          <w:rFonts w:ascii="Arial" w:hAnsi="Arial" w:cs="Arial"/>
        </w:rPr>
        <w:t>: Odense KFUM, Rismarksvænget 11, 5200 Odense V.</w:t>
      </w:r>
    </w:p>
    <w:p w14:paraId="51002ACE" w14:textId="07F6B709" w:rsidR="000858CD" w:rsidRDefault="000858CD" w:rsidP="000858CD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Øst</w:t>
      </w:r>
      <w:r w:rsidR="00A64721">
        <w:rPr>
          <w:rFonts w:ascii="Arial" w:hAnsi="Arial" w:cs="Arial"/>
        </w:rPr>
        <w:t xml:space="preserve">: 16/10-22. Snekkersten I. F., </w:t>
      </w:r>
      <w:r w:rsidR="00FE4BB7">
        <w:rPr>
          <w:rFonts w:ascii="Arial" w:hAnsi="Arial" w:cs="Arial"/>
        </w:rPr>
        <w:t xml:space="preserve">Agnetevej 1, 3070 Snekkersten. </w:t>
      </w:r>
    </w:p>
    <w:p w14:paraId="6C2E1449" w14:textId="6D00116F" w:rsidR="000858CD" w:rsidRDefault="00B342BA" w:rsidP="00B342BA">
      <w:pPr>
        <w:pStyle w:val="Listeafsni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0858CD">
        <w:rPr>
          <w:rFonts w:ascii="Arial" w:hAnsi="Arial" w:cs="Arial"/>
        </w:rPr>
        <w:t>runde:</w:t>
      </w:r>
    </w:p>
    <w:p w14:paraId="02483357" w14:textId="0320CFB2" w:rsidR="000858CD" w:rsidRPr="00FC54AC" w:rsidRDefault="000858CD" w:rsidP="00B342BA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Nord:</w:t>
      </w:r>
      <w:r w:rsidR="00513335">
        <w:rPr>
          <w:rFonts w:ascii="Arial" w:hAnsi="Arial" w:cs="Arial"/>
        </w:rPr>
        <w:t xml:space="preserve"> 22/4-23. </w:t>
      </w:r>
      <w:r w:rsidR="00513335" w:rsidRPr="00FC54AC">
        <w:rPr>
          <w:rFonts w:ascii="Arial" w:hAnsi="Arial" w:cs="Arial"/>
        </w:rPr>
        <w:t>Morsø F. C.</w:t>
      </w:r>
      <w:r w:rsidR="00FC54AC" w:rsidRPr="00FC54AC">
        <w:rPr>
          <w:rFonts w:ascii="Arial" w:hAnsi="Arial" w:cs="Arial"/>
        </w:rPr>
        <w:t xml:space="preserve">, </w:t>
      </w:r>
      <w:r w:rsidR="00C32C61">
        <w:rPr>
          <w:rFonts w:ascii="Arial" w:hAnsi="Arial" w:cs="Arial"/>
        </w:rPr>
        <w:t>Ørstedvej 15</w:t>
      </w:r>
      <w:r w:rsidR="00FC54AC">
        <w:rPr>
          <w:rFonts w:ascii="Arial" w:hAnsi="Arial" w:cs="Arial"/>
        </w:rPr>
        <w:t xml:space="preserve">, 7900 Nykøbing M. </w:t>
      </w:r>
    </w:p>
    <w:p w14:paraId="6327F957" w14:textId="0235A2C3" w:rsidR="000858CD" w:rsidRDefault="000858CD" w:rsidP="00B342BA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Syd</w:t>
      </w:r>
      <w:r w:rsidR="00E87A00">
        <w:rPr>
          <w:rFonts w:ascii="Arial" w:hAnsi="Arial" w:cs="Arial"/>
        </w:rPr>
        <w:t xml:space="preserve">: 22/4-23. Seest Boldklub, Holbergsvej 50, 6000 Kolding. </w:t>
      </w:r>
    </w:p>
    <w:p w14:paraId="66A93798" w14:textId="71219C70" w:rsidR="00B342BA" w:rsidRPr="00B342BA" w:rsidRDefault="000858CD" w:rsidP="00B342BA">
      <w:pPr>
        <w:pStyle w:val="Listeafsni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Øst</w:t>
      </w:r>
      <w:r w:rsidR="00E87A00">
        <w:rPr>
          <w:rFonts w:ascii="Arial" w:hAnsi="Arial" w:cs="Arial"/>
        </w:rPr>
        <w:t xml:space="preserve">: 23/4-23. </w:t>
      </w:r>
      <w:r w:rsidR="003B0AE1">
        <w:rPr>
          <w:rFonts w:ascii="Arial" w:hAnsi="Arial" w:cs="Arial"/>
        </w:rPr>
        <w:t>BK</w:t>
      </w:r>
      <w:r w:rsidR="00E87A00">
        <w:rPr>
          <w:rFonts w:ascii="Arial" w:hAnsi="Arial" w:cs="Arial"/>
        </w:rPr>
        <w:t xml:space="preserve"> Røde Stjerne</w:t>
      </w:r>
      <w:r w:rsidR="003B0AE1">
        <w:rPr>
          <w:rFonts w:ascii="Arial" w:hAnsi="Arial" w:cs="Arial"/>
        </w:rPr>
        <w:t xml:space="preserve"> Roskilde, Darupvej 50, 4000 Roskilde. </w:t>
      </w:r>
    </w:p>
    <w:p w14:paraId="7ADBE56B" w14:textId="55ADFCD4" w:rsidR="000858CD" w:rsidRPr="00B342BA" w:rsidRDefault="00B342BA" w:rsidP="00B342BA">
      <w:pPr>
        <w:pStyle w:val="Listeafsnit"/>
        <w:jc w:val="both"/>
        <w:rPr>
          <w:rFonts w:ascii="Arial" w:hAnsi="Arial" w:cs="Arial"/>
        </w:rPr>
      </w:pPr>
      <w:r w:rsidRPr="00B342BA">
        <w:rPr>
          <w:rFonts w:ascii="Arial" w:hAnsi="Arial" w:cs="Arial"/>
        </w:rPr>
        <w:t>FM/DM:</w:t>
      </w:r>
      <w:r w:rsidR="00733099">
        <w:rPr>
          <w:rFonts w:ascii="Arial" w:hAnsi="Arial" w:cs="Arial"/>
        </w:rPr>
        <w:t xml:space="preserve"> </w:t>
      </w:r>
      <w:r w:rsidR="007D1551">
        <w:rPr>
          <w:rFonts w:ascii="Arial" w:hAnsi="Arial" w:cs="Arial"/>
        </w:rPr>
        <w:t xml:space="preserve">13/5-2023. </w:t>
      </w:r>
      <w:r w:rsidR="00733099">
        <w:rPr>
          <w:rFonts w:ascii="Arial" w:hAnsi="Arial" w:cs="Arial"/>
        </w:rPr>
        <w:t xml:space="preserve">Boldklubben Enghaven. </w:t>
      </w:r>
    </w:p>
    <w:p w14:paraId="71DF49C6" w14:textId="77777777" w:rsidR="00F40317" w:rsidRDefault="00F40317" w:rsidP="00EA5EA6">
      <w:pPr>
        <w:jc w:val="both"/>
        <w:rPr>
          <w:rFonts w:ascii="Arial" w:hAnsi="Arial" w:cs="Arial"/>
          <w:b/>
          <w:bCs/>
        </w:rPr>
      </w:pPr>
    </w:p>
    <w:p w14:paraId="5E11CBE2" w14:textId="1FB80688" w:rsidR="00AC2E1F" w:rsidRDefault="0017591D" w:rsidP="00EA5EA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Spilleregler</w:t>
      </w:r>
      <w:r w:rsidR="00AC2E1F" w:rsidRPr="00F777D6">
        <w:rPr>
          <w:rFonts w:ascii="Arial" w:hAnsi="Arial" w:cs="Arial"/>
          <w:b/>
          <w:bCs/>
        </w:rPr>
        <w:t>:</w:t>
      </w:r>
    </w:p>
    <w:p w14:paraId="2492EC08" w14:textId="632AD6C4" w:rsidR="00946637" w:rsidRDefault="00946637" w:rsidP="008D1E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Der spilles efter DBU’s regler</w:t>
      </w:r>
      <w:r w:rsidR="0039474B">
        <w:rPr>
          <w:rFonts w:ascii="Arial" w:hAnsi="Arial" w:cs="Arial"/>
        </w:rPr>
        <w:t xml:space="preserve"> med enkelt</w:t>
      </w:r>
      <w:r w:rsidR="003204E6">
        <w:rPr>
          <w:rFonts w:ascii="Arial" w:hAnsi="Arial" w:cs="Arial"/>
        </w:rPr>
        <w:t>e</w:t>
      </w:r>
      <w:r w:rsidR="0039474B">
        <w:rPr>
          <w:rFonts w:ascii="Arial" w:hAnsi="Arial" w:cs="Arial"/>
        </w:rPr>
        <w:t xml:space="preserve"> undtagelser</w:t>
      </w:r>
      <w:r w:rsidR="003204E6">
        <w:rPr>
          <w:rFonts w:ascii="Arial" w:hAnsi="Arial" w:cs="Arial"/>
        </w:rPr>
        <w:t>:</w:t>
      </w:r>
    </w:p>
    <w:p w14:paraId="174C883C" w14:textId="7602539A" w:rsidR="00946637" w:rsidRDefault="00946637" w:rsidP="008D1EF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8-mands:</w:t>
      </w:r>
      <w:r w:rsidR="002A45AD">
        <w:rPr>
          <w:rFonts w:ascii="Arial" w:hAnsi="Arial" w:cs="Arial"/>
        </w:rPr>
        <w:t xml:space="preserve"> </w:t>
      </w:r>
      <w:hyperlink r:id="rId11" w:history="1">
        <w:r w:rsidR="00367B91">
          <w:rPr>
            <w:rStyle w:val="Hyperlink"/>
          </w:rPr>
          <w:t>Spilleregler 8-mandsrækker (dbujylland.dk)</w:t>
        </w:r>
      </w:hyperlink>
    </w:p>
    <w:p w14:paraId="046CF86A" w14:textId="24A6B933" w:rsidR="00F40317" w:rsidRDefault="00946637" w:rsidP="007B5E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5-mands:</w:t>
      </w:r>
      <w:r w:rsidR="0039474B">
        <w:rPr>
          <w:rFonts w:ascii="Arial" w:hAnsi="Arial" w:cs="Arial"/>
        </w:rPr>
        <w:t xml:space="preserve"> </w:t>
      </w:r>
      <w:hyperlink r:id="rId12" w:history="1">
        <w:r w:rsidR="0039474B">
          <w:rPr>
            <w:rStyle w:val="Hyperlink"/>
          </w:rPr>
          <w:t>Spilleregler 5-mandsrækker (dbujylland.dk)</w:t>
        </w:r>
      </w:hyperlink>
    </w:p>
    <w:p w14:paraId="2E07128B" w14:textId="6382AC69" w:rsidR="007B5EB1" w:rsidRDefault="007B5EB1" w:rsidP="007B5E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Spillernes antal:</w:t>
      </w:r>
    </w:p>
    <w:p w14:paraId="2898A024" w14:textId="77777777" w:rsidR="006270E7" w:rsidRDefault="006270E7" w:rsidP="00D475E4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8-mands: </w:t>
      </w:r>
    </w:p>
    <w:p w14:paraId="69930EF0" w14:textId="0902F601" w:rsidR="007B5EB1" w:rsidRDefault="00D475E4" w:rsidP="006270E7">
      <w:pPr>
        <w:pStyle w:val="Listeafsnit"/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 er tilladt at anvende op til 14 spillere pr. stævne. Et hold består af op til 11 spillere pr. kamp, hvor 8 spillere må være på banen samtidig. </w:t>
      </w:r>
    </w:p>
    <w:p w14:paraId="2FFE3367" w14:textId="7AD323AC" w:rsidR="00167ACD" w:rsidRDefault="00167ACD" w:rsidP="00167ACD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5-mands:</w:t>
      </w:r>
    </w:p>
    <w:p w14:paraId="110C8063" w14:textId="138ABF0F" w:rsidR="00383F40" w:rsidRDefault="00383F40" w:rsidP="00383F40">
      <w:pPr>
        <w:pStyle w:val="Listeafsnit"/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Det er tilladt at bruge op til 9 spi</w:t>
      </w:r>
      <w:r w:rsidR="00F937AE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lere pr. stævne. </w:t>
      </w:r>
      <w:r w:rsidR="009B5E31">
        <w:rPr>
          <w:rFonts w:ascii="Arial" w:hAnsi="Arial" w:cs="Arial"/>
        </w:rPr>
        <w:t xml:space="preserve">Et hold består af op til 8 spillere pr. kamp, hvoraf 5 spillere må være på banen samtidig. </w:t>
      </w:r>
    </w:p>
    <w:p w14:paraId="705979E2" w14:textId="77777777" w:rsidR="00F937AE" w:rsidRDefault="00F937AE" w:rsidP="00F937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Bolden:</w:t>
      </w:r>
    </w:p>
    <w:p w14:paraId="33A5CA3D" w14:textId="77777777" w:rsidR="00F937AE" w:rsidRPr="00F40317" w:rsidRDefault="00F937AE" w:rsidP="00F937AE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spilles med str. 5 i både 8-mands og 5-mands. </w:t>
      </w:r>
    </w:p>
    <w:p w14:paraId="4812C7E0" w14:textId="77777777" w:rsidR="00F937AE" w:rsidRDefault="00F937AE" w:rsidP="004C1D1F">
      <w:pPr>
        <w:jc w:val="both"/>
        <w:rPr>
          <w:rFonts w:ascii="Arial" w:hAnsi="Arial" w:cs="Arial"/>
        </w:rPr>
      </w:pPr>
    </w:p>
    <w:p w14:paraId="62E89BAF" w14:textId="04443786" w:rsidR="00656AF3" w:rsidRPr="004C1D1F" w:rsidRDefault="004C1D1F" w:rsidP="004C1D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Dommer</w:t>
      </w:r>
      <w:r w:rsidR="0034086E" w:rsidRPr="004C1D1F">
        <w:rPr>
          <w:rFonts w:ascii="Arial" w:hAnsi="Arial" w:cs="Arial"/>
        </w:rPr>
        <w:t xml:space="preserve"> </w:t>
      </w:r>
    </w:p>
    <w:p w14:paraId="76E3EA7F" w14:textId="755EE507" w:rsidR="0034086E" w:rsidRDefault="00253761" w:rsidP="00656AF3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Værtsklubben sørger for at bestille dommere gennem DBU. </w:t>
      </w:r>
    </w:p>
    <w:p w14:paraId="548545FD" w14:textId="64204518" w:rsidR="00626EF5" w:rsidRDefault="00626EF5" w:rsidP="00656AF3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Hvis det ikke er muligt at skaffe nok dommere gennem DBU, sørger værtsklubben for at finde andre dommere. </w:t>
      </w:r>
    </w:p>
    <w:p w14:paraId="45079AC9" w14:textId="1755AE37" w:rsidR="002117F2" w:rsidRDefault="002117F2" w:rsidP="002117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Spilletid</w:t>
      </w:r>
    </w:p>
    <w:p w14:paraId="6564F7AA" w14:textId="77777777" w:rsidR="00A04CBB" w:rsidRDefault="00A04CBB" w:rsidP="002117F2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8-mands: </w:t>
      </w:r>
    </w:p>
    <w:p w14:paraId="4D09408F" w14:textId="089DE098" w:rsidR="002117F2" w:rsidRDefault="001E5B5C" w:rsidP="00A04CBB">
      <w:pPr>
        <w:pStyle w:val="Listeafsnit"/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 x 20 minutter (ved op til tre kampe pr. hold pr</w:t>
      </w:r>
      <w:r w:rsidR="0086256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stævne) eller </w:t>
      </w:r>
      <w:r w:rsidR="00503406">
        <w:rPr>
          <w:rFonts w:ascii="Arial" w:hAnsi="Arial" w:cs="Arial"/>
        </w:rPr>
        <w:t>2 x 15 minutter</w:t>
      </w:r>
      <w:r>
        <w:rPr>
          <w:rFonts w:ascii="Arial" w:hAnsi="Arial" w:cs="Arial"/>
        </w:rPr>
        <w:t xml:space="preserve"> (ved fire eller flere kampe pr. hold pr. stævne)</w:t>
      </w:r>
      <w:r w:rsidR="000B026D">
        <w:rPr>
          <w:rFonts w:ascii="Arial" w:hAnsi="Arial" w:cs="Arial"/>
        </w:rPr>
        <w:t xml:space="preserve"> </w:t>
      </w:r>
    </w:p>
    <w:p w14:paraId="465F72FE" w14:textId="07FEE407" w:rsidR="00A04CBB" w:rsidRDefault="00A04CBB" w:rsidP="00A04CBB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5-mands: </w:t>
      </w:r>
    </w:p>
    <w:p w14:paraId="587E875B" w14:textId="45DDBE9C" w:rsidR="00C328E8" w:rsidRDefault="00C328E8" w:rsidP="00C328E8">
      <w:pPr>
        <w:pStyle w:val="Listeafsnit"/>
        <w:numPr>
          <w:ilvl w:val="1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x 10 minutter. </w:t>
      </w:r>
    </w:p>
    <w:p w14:paraId="5010221A" w14:textId="77777777" w:rsidR="00B44710" w:rsidRPr="00C328E8" w:rsidRDefault="00B44710" w:rsidP="00B44710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 w:rsidRPr="00C328E8">
        <w:rPr>
          <w:rFonts w:ascii="Arial" w:hAnsi="Arial" w:cs="Arial"/>
        </w:rPr>
        <w:t xml:space="preserve">Pausen mellem de to halvlege er 5 minutter. </w:t>
      </w:r>
    </w:p>
    <w:p w14:paraId="5C1BD5E3" w14:textId="0C39B7EA" w:rsidR="009D1C5B" w:rsidRDefault="009D1C5B" w:rsidP="009D1C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Indkast</w:t>
      </w:r>
    </w:p>
    <w:p w14:paraId="1D513226" w14:textId="4A572E3E" w:rsidR="009D1C5B" w:rsidRPr="009D1C5B" w:rsidRDefault="009D1C5B" w:rsidP="009D1C5B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 spillere med fysisk handicap er det tilladt at udføre indkast ved at trille bolden ind under knæhøjde</w:t>
      </w:r>
      <w:r w:rsidR="0089113C">
        <w:rPr>
          <w:rFonts w:ascii="Arial" w:hAnsi="Arial" w:cs="Arial"/>
        </w:rPr>
        <w:t>.</w:t>
      </w:r>
    </w:p>
    <w:p w14:paraId="595417F0" w14:textId="3067721C" w:rsidR="00B54549" w:rsidRDefault="00B54549" w:rsidP="00B545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Inddeling i </w:t>
      </w:r>
      <w:r w:rsidR="00894A64">
        <w:rPr>
          <w:rFonts w:ascii="Arial" w:hAnsi="Arial" w:cs="Arial"/>
        </w:rPr>
        <w:t>niveauer</w:t>
      </w:r>
    </w:p>
    <w:p w14:paraId="0B916887" w14:textId="0927E0FD" w:rsidR="00894A64" w:rsidRDefault="00894A64" w:rsidP="00F05679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 w:rsidRPr="00F05679">
        <w:rPr>
          <w:rFonts w:ascii="Arial" w:hAnsi="Arial" w:cs="Arial"/>
        </w:rPr>
        <w:t xml:space="preserve">Holdene tilmelder sig i det niveau, som de vurderer, at de hører til. Hvis holdene er i tvivl, kan de få vejledning fra fodboldudvalget. </w:t>
      </w:r>
    </w:p>
    <w:p w14:paraId="59EEF79D" w14:textId="2AB353AF" w:rsidR="00F05679" w:rsidRPr="00F05679" w:rsidRDefault="00F05679" w:rsidP="00F05679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Hvis et hold er fejlplaceret, kan </w:t>
      </w:r>
      <w:r w:rsidR="00595254">
        <w:rPr>
          <w:rFonts w:ascii="Arial" w:hAnsi="Arial" w:cs="Arial"/>
        </w:rPr>
        <w:t xml:space="preserve">fodboldudvalget flytte det til et andet niveau efter første </w:t>
      </w:r>
      <w:r w:rsidR="003204E6">
        <w:rPr>
          <w:rFonts w:ascii="Arial" w:hAnsi="Arial" w:cs="Arial"/>
        </w:rPr>
        <w:t>turnerings</w:t>
      </w:r>
      <w:r w:rsidR="00595254">
        <w:rPr>
          <w:rFonts w:ascii="Arial" w:hAnsi="Arial" w:cs="Arial"/>
        </w:rPr>
        <w:t>runde</w:t>
      </w:r>
      <w:r>
        <w:rPr>
          <w:rFonts w:ascii="Arial" w:hAnsi="Arial" w:cs="Arial"/>
        </w:rPr>
        <w:t xml:space="preserve">. </w:t>
      </w:r>
    </w:p>
    <w:p w14:paraId="616911FB" w14:textId="0A97E7EA" w:rsidR="00F05679" w:rsidRDefault="00F05679" w:rsidP="00B545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Holdkort</w:t>
      </w:r>
    </w:p>
    <w:p w14:paraId="00A8AAEB" w14:textId="476FAF2F" w:rsidR="00595254" w:rsidRDefault="00595254" w:rsidP="00595254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 hold skal udfylde holdkort ved </w:t>
      </w:r>
      <w:r w:rsidR="00A2716E">
        <w:rPr>
          <w:rFonts w:ascii="Arial" w:hAnsi="Arial" w:cs="Arial"/>
        </w:rPr>
        <w:t xml:space="preserve">hver turneringsrunde. Holdkort udleveres af værtsklubben og afleveres efter udfyldelse igen til værtsklubben. </w:t>
      </w:r>
    </w:p>
    <w:p w14:paraId="474B9659" w14:textId="7C271AE3" w:rsidR="006E5EB9" w:rsidRDefault="006E5EB9" w:rsidP="006E5E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Pointgivning</w:t>
      </w:r>
    </w:p>
    <w:p w14:paraId="033F6BA8" w14:textId="29198EF0" w:rsidR="006E5EB9" w:rsidRDefault="0057386C" w:rsidP="006E5EB9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tildeles 3 point for sejr, 1 point for uafgjort, og 0 point for nederlag. </w:t>
      </w:r>
    </w:p>
    <w:p w14:paraId="548D448F" w14:textId="32106A31" w:rsidR="0057386C" w:rsidRDefault="0057386C" w:rsidP="006E5EB9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Ved udeblivelse fra en kamp</w:t>
      </w:r>
      <w:r w:rsidR="00772C21">
        <w:rPr>
          <w:rFonts w:ascii="Arial" w:hAnsi="Arial" w:cs="Arial"/>
        </w:rPr>
        <w:t xml:space="preserve">, taberdømmes holdet 0-3. </w:t>
      </w:r>
      <w:r w:rsidR="00BC0042">
        <w:rPr>
          <w:rFonts w:ascii="Arial" w:hAnsi="Arial" w:cs="Arial"/>
        </w:rPr>
        <w:t>Hvis begge hold udebliver, bliv</w:t>
      </w:r>
      <w:r w:rsidR="006760A3">
        <w:rPr>
          <w:rFonts w:ascii="Arial" w:hAnsi="Arial" w:cs="Arial"/>
        </w:rPr>
        <w:t xml:space="preserve">er resultatet 0-0. </w:t>
      </w:r>
    </w:p>
    <w:p w14:paraId="0F109B22" w14:textId="0CE8A02A" w:rsidR="00E11021" w:rsidRDefault="00564DCD" w:rsidP="006E5EB9">
      <w:pPr>
        <w:pStyle w:val="Listeafsni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Ved pointlighed afgøres holdenes placering </w:t>
      </w:r>
      <w:r w:rsidR="00E11021">
        <w:rPr>
          <w:rFonts w:ascii="Arial" w:hAnsi="Arial" w:cs="Arial"/>
        </w:rPr>
        <w:t xml:space="preserve">efter 1) </w:t>
      </w:r>
      <w:r w:rsidR="008A172D">
        <w:rPr>
          <w:rFonts w:ascii="Arial" w:hAnsi="Arial" w:cs="Arial"/>
        </w:rPr>
        <w:t>i</w:t>
      </w:r>
      <w:r w:rsidR="00E11021">
        <w:rPr>
          <w:rFonts w:ascii="Arial" w:hAnsi="Arial" w:cs="Arial"/>
        </w:rPr>
        <w:t>ndbyrdes kampe</w:t>
      </w:r>
      <w:r w:rsidR="009960DF">
        <w:rPr>
          <w:rFonts w:ascii="Arial" w:hAnsi="Arial" w:cs="Arial"/>
        </w:rPr>
        <w:t>, 2)</w:t>
      </w:r>
      <w:r w:rsidR="0035497D">
        <w:rPr>
          <w:rFonts w:ascii="Arial" w:hAnsi="Arial" w:cs="Arial"/>
        </w:rPr>
        <w:t xml:space="preserve"> samlet målforskel, 3) samlet antal scorede mål. </w:t>
      </w:r>
    </w:p>
    <w:p w14:paraId="6F0FD79F" w14:textId="1B424FF7" w:rsidR="00E920C3" w:rsidRDefault="00E920C3" w:rsidP="00E920C3">
      <w:pPr>
        <w:jc w:val="both"/>
        <w:rPr>
          <w:rFonts w:ascii="Arial" w:hAnsi="Arial" w:cs="Arial"/>
        </w:rPr>
      </w:pPr>
    </w:p>
    <w:p w14:paraId="5A026FC0" w14:textId="17D0F853" w:rsidR="00E920C3" w:rsidRPr="00E920C3" w:rsidRDefault="00E920C3" w:rsidP="00E920C3">
      <w:pPr>
        <w:jc w:val="both"/>
        <w:rPr>
          <w:rFonts w:ascii="Arial" w:hAnsi="Arial" w:cs="Arial"/>
        </w:rPr>
      </w:pPr>
    </w:p>
    <w:sectPr w:rsidR="00E920C3" w:rsidRPr="00E920C3" w:rsidSect="00BA45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AD415" w14:textId="77777777" w:rsidR="00690879" w:rsidRDefault="00690879" w:rsidP="00B7218E">
      <w:pPr>
        <w:spacing w:after="0" w:line="240" w:lineRule="auto"/>
      </w:pPr>
      <w:r>
        <w:separator/>
      </w:r>
    </w:p>
  </w:endnote>
  <w:endnote w:type="continuationSeparator" w:id="0">
    <w:p w14:paraId="2F112EDF" w14:textId="77777777" w:rsidR="00690879" w:rsidRDefault="00690879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3E96B63-1B63-473A-9BEE-A6FC7088D439}"/>
    <w:embedBold r:id="rId2" w:fontKey="{E90B95F7-2E96-4FB8-AEC4-EA91E9EDFC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34B271B7-FDED-425F-A8DB-36D3A9E1AF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FB7A" w14:textId="77777777" w:rsidR="00E330B1" w:rsidRDefault="00E330B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5602" w14:textId="77777777" w:rsidR="008D315D" w:rsidRDefault="00641A05" w:rsidP="008D315D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518EFA74" wp14:editId="752B0237">
          <wp:simplePos x="0" y="0"/>
          <wp:positionH relativeFrom="margin">
            <wp:align>right</wp:align>
          </wp:positionH>
          <wp:positionV relativeFrom="paragraph">
            <wp:posOffset>137795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 w:rsidR="008D315D">
      <w:rPr>
        <w:rFonts w:ascii="Arial" w:hAnsi="Arial" w:cs="Arial"/>
        <w:color w:val="474B4E"/>
        <w:sz w:val="14"/>
        <w:szCs w:val="14"/>
      </w:rPr>
      <w:t>Parasport Danmark - Fodbold</w:t>
    </w:r>
  </w:p>
  <w:p w14:paraId="10C239B6" w14:textId="77777777" w:rsidR="008D315D" w:rsidRDefault="00000000" w:rsidP="008D315D">
    <w:pPr>
      <w:pStyle w:val="Sidefod"/>
      <w:rPr>
        <w:rFonts w:ascii="Arial" w:hAnsi="Arial" w:cs="Arial"/>
        <w:color w:val="474B4E"/>
        <w:sz w:val="14"/>
        <w:szCs w:val="14"/>
      </w:rPr>
    </w:pPr>
    <w:hyperlink r:id="rId2" w:history="1">
      <w:r w:rsidR="008D315D" w:rsidRPr="0017727D">
        <w:rPr>
          <w:rStyle w:val="Hyperlink"/>
          <w:rFonts w:ascii="Arial" w:hAnsi="Arial" w:cs="Arial"/>
          <w:sz w:val="14"/>
          <w:szCs w:val="14"/>
        </w:rPr>
        <w:t>www.parasport.dk</w:t>
      </w:r>
    </w:hyperlink>
  </w:p>
  <w:p w14:paraId="062CAA53" w14:textId="3D49292D" w:rsidR="008D315D" w:rsidRPr="00E330B1" w:rsidRDefault="008D315D" w:rsidP="008D315D">
    <w:pPr>
      <w:tabs>
        <w:tab w:val="center" w:pos="4819"/>
        <w:tab w:val="right" w:pos="9638"/>
      </w:tabs>
      <w:spacing w:after="0" w:line="240" w:lineRule="auto"/>
      <w:rPr>
        <w:rFonts w:ascii="Arial" w:hAnsi="Arial" w:cs="Arial"/>
        <w:color w:val="474B4E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E0CC3" w14:textId="77777777" w:rsidR="00E330B1" w:rsidRDefault="00E330B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F120C" w14:textId="77777777" w:rsidR="00690879" w:rsidRDefault="00690879" w:rsidP="00B7218E">
      <w:pPr>
        <w:spacing w:after="0" w:line="240" w:lineRule="auto"/>
      </w:pPr>
      <w:r>
        <w:separator/>
      </w:r>
    </w:p>
  </w:footnote>
  <w:footnote w:type="continuationSeparator" w:id="0">
    <w:p w14:paraId="7AB45C5E" w14:textId="77777777" w:rsidR="00690879" w:rsidRDefault="00690879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A79E" w14:textId="77777777" w:rsidR="00D04AB5" w:rsidRDefault="00000000">
    <w:pPr>
      <w:pStyle w:val="Sidehoved"/>
    </w:pPr>
    <w:r>
      <w:rPr>
        <w:noProof/>
        <w:lang w:eastAsia="da-DK"/>
      </w:rPr>
      <w:pict w14:anchorId="12FD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6340" w14:textId="77777777" w:rsidR="00B7218E" w:rsidRPr="00D962DF" w:rsidRDefault="00BA45FA" w:rsidP="00D962DF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0" behindDoc="1" locked="0" layoutInCell="1" allowOverlap="1" wp14:anchorId="319DA78B" wp14:editId="0831594D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9" cy="410400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9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Arial" w:hAnsi="Arial" w:cs="Arial"/>
        <w:b/>
        <w:noProof/>
        <w:color w:val="5E1217"/>
        <w:lang w:eastAsia="da-DK"/>
      </w:rPr>
      <w:pict w14:anchorId="683B9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style="position:absolute;left:0;text-align:left;margin-left:-.75pt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A4673" w14:textId="77777777" w:rsidR="00D04AB5" w:rsidRDefault="00000000">
    <w:pPr>
      <w:pStyle w:val="Sidehoved"/>
    </w:pPr>
    <w:r>
      <w:rPr>
        <w:noProof/>
        <w:lang w:eastAsia="da-DK"/>
      </w:rPr>
      <w:pict w14:anchorId="0E00DC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8262B"/>
    <w:multiLevelType w:val="hybridMultilevel"/>
    <w:tmpl w:val="653646AA"/>
    <w:lvl w:ilvl="0" w:tplc="302EB46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F1134"/>
    <w:multiLevelType w:val="hybridMultilevel"/>
    <w:tmpl w:val="1346DAC2"/>
    <w:lvl w:ilvl="0" w:tplc="A5C63AA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D7305"/>
    <w:multiLevelType w:val="hybridMultilevel"/>
    <w:tmpl w:val="7F86C43E"/>
    <w:lvl w:ilvl="0" w:tplc="42BC7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245952">
    <w:abstractNumId w:val="2"/>
  </w:num>
  <w:num w:numId="2" w16cid:durableId="2127385186">
    <w:abstractNumId w:val="1"/>
  </w:num>
  <w:num w:numId="3" w16cid:durableId="147364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63E"/>
    <w:rsid w:val="00021C69"/>
    <w:rsid w:val="00035BD3"/>
    <w:rsid w:val="000858CD"/>
    <w:rsid w:val="000B026D"/>
    <w:rsid w:val="000B4F82"/>
    <w:rsid w:val="0010124B"/>
    <w:rsid w:val="00114671"/>
    <w:rsid w:val="001211AB"/>
    <w:rsid w:val="001361CD"/>
    <w:rsid w:val="00140034"/>
    <w:rsid w:val="00165AF0"/>
    <w:rsid w:val="00167ACD"/>
    <w:rsid w:val="001754AB"/>
    <w:rsid w:val="0017591D"/>
    <w:rsid w:val="001B28EA"/>
    <w:rsid w:val="001C63A7"/>
    <w:rsid w:val="001E5B5C"/>
    <w:rsid w:val="00207439"/>
    <w:rsid w:val="002117F2"/>
    <w:rsid w:val="00240B43"/>
    <w:rsid w:val="0024346E"/>
    <w:rsid w:val="00245C89"/>
    <w:rsid w:val="00253761"/>
    <w:rsid w:val="00261A0D"/>
    <w:rsid w:val="00261FFB"/>
    <w:rsid w:val="00276A75"/>
    <w:rsid w:val="00281638"/>
    <w:rsid w:val="00281BB5"/>
    <w:rsid w:val="002869F3"/>
    <w:rsid w:val="00295238"/>
    <w:rsid w:val="002A45AD"/>
    <w:rsid w:val="002A71DC"/>
    <w:rsid w:val="002C12AE"/>
    <w:rsid w:val="002C49E2"/>
    <w:rsid w:val="002D2CFC"/>
    <w:rsid w:val="002F6297"/>
    <w:rsid w:val="003202D0"/>
    <w:rsid w:val="003204E6"/>
    <w:rsid w:val="0034086E"/>
    <w:rsid w:val="00347084"/>
    <w:rsid w:val="0035497D"/>
    <w:rsid w:val="00367B91"/>
    <w:rsid w:val="00375DF0"/>
    <w:rsid w:val="00383F40"/>
    <w:rsid w:val="0039474B"/>
    <w:rsid w:val="003A5D26"/>
    <w:rsid w:val="003B0AE1"/>
    <w:rsid w:val="003B1393"/>
    <w:rsid w:val="003F69C9"/>
    <w:rsid w:val="00411B4D"/>
    <w:rsid w:val="00414788"/>
    <w:rsid w:val="0044063D"/>
    <w:rsid w:val="00447B9D"/>
    <w:rsid w:val="0045150A"/>
    <w:rsid w:val="00457CC3"/>
    <w:rsid w:val="00463F96"/>
    <w:rsid w:val="0049373B"/>
    <w:rsid w:val="00493BF2"/>
    <w:rsid w:val="004A1C72"/>
    <w:rsid w:val="004A314C"/>
    <w:rsid w:val="004C1D1F"/>
    <w:rsid w:val="004E69CB"/>
    <w:rsid w:val="00503406"/>
    <w:rsid w:val="005071FD"/>
    <w:rsid w:val="00513335"/>
    <w:rsid w:val="005209CA"/>
    <w:rsid w:val="005372B1"/>
    <w:rsid w:val="00564DCD"/>
    <w:rsid w:val="0057386C"/>
    <w:rsid w:val="00577E6D"/>
    <w:rsid w:val="0058649E"/>
    <w:rsid w:val="00595254"/>
    <w:rsid w:val="005B0DDA"/>
    <w:rsid w:val="005B4AF4"/>
    <w:rsid w:val="005C0631"/>
    <w:rsid w:val="005E22CA"/>
    <w:rsid w:val="00600B0D"/>
    <w:rsid w:val="00605B73"/>
    <w:rsid w:val="00626EF5"/>
    <w:rsid w:val="006270DC"/>
    <w:rsid w:val="006270E7"/>
    <w:rsid w:val="00641A05"/>
    <w:rsid w:val="00656AF3"/>
    <w:rsid w:val="006608A4"/>
    <w:rsid w:val="006760A3"/>
    <w:rsid w:val="00684C9C"/>
    <w:rsid w:val="00685041"/>
    <w:rsid w:val="00690879"/>
    <w:rsid w:val="006C601D"/>
    <w:rsid w:val="006E5EB9"/>
    <w:rsid w:val="006F7F1B"/>
    <w:rsid w:val="00711EC1"/>
    <w:rsid w:val="00733099"/>
    <w:rsid w:val="00772C21"/>
    <w:rsid w:val="007B483A"/>
    <w:rsid w:val="007B5EB1"/>
    <w:rsid w:val="007C47AE"/>
    <w:rsid w:val="007D1551"/>
    <w:rsid w:val="00834E52"/>
    <w:rsid w:val="00846CC6"/>
    <w:rsid w:val="0086256A"/>
    <w:rsid w:val="00876FF8"/>
    <w:rsid w:val="0089113C"/>
    <w:rsid w:val="00894A64"/>
    <w:rsid w:val="008A172D"/>
    <w:rsid w:val="008A5375"/>
    <w:rsid w:val="008C686F"/>
    <w:rsid w:val="008D1EFD"/>
    <w:rsid w:val="008D315D"/>
    <w:rsid w:val="008D7AF3"/>
    <w:rsid w:val="008E4E13"/>
    <w:rsid w:val="008E5867"/>
    <w:rsid w:val="008F5AB7"/>
    <w:rsid w:val="00922259"/>
    <w:rsid w:val="00946637"/>
    <w:rsid w:val="0096226B"/>
    <w:rsid w:val="00973DB7"/>
    <w:rsid w:val="00974258"/>
    <w:rsid w:val="009750F7"/>
    <w:rsid w:val="00975DD7"/>
    <w:rsid w:val="009960DF"/>
    <w:rsid w:val="009A7AF7"/>
    <w:rsid w:val="009B5E31"/>
    <w:rsid w:val="009D15F2"/>
    <w:rsid w:val="009D1C5B"/>
    <w:rsid w:val="009D6BF3"/>
    <w:rsid w:val="009F394B"/>
    <w:rsid w:val="00A03048"/>
    <w:rsid w:val="00A04CBB"/>
    <w:rsid w:val="00A26321"/>
    <w:rsid w:val="00A2716E"/>
    <w:rsid w:val="00A57AEF"/>
    <w:rsid w:val="00A64721"/>
    <w:rsid w:val="00A91ED3"/>
    <w:rsid w:val="00AB7D94"/>
    <w:rsid w:val="00AC2E1F"/>
    <w:rsid w:val="00AD710A"/>
    <w:rsid w:val="00AF57E3"/>
    <w:rsid w:val="00B342BA"/>
    <w:rsid w:val="00B351E4"/>
    <w:rsid w:val="00B351F3"/>
    <w:rsid w:val="00B44710"/>
    <w:rsid w:val="00B518D6"/>
    <w:rsid w:val="00B54549"/>
    <w:rsid w:val="00B70E11"/>
    <w:rsid w:val="00B71573"/>
    <w:rsid w:val="00B7218E"/>
    <w:rsid w:val="00BA45FA"/>
    <w:rsid w:val="00BB0876"/>
    <w:rsid w:val="00BB15C8"/>
    <w:rsid w:val="00BB4157"/>
    <w:rsid w:val="00BB558F"/>
    <w:rsid w:val="00BC0042"/>
    <w:rsid w:val="00BE0D0E"/>
    <w:rsid w:val="00BE1295"/>
    <w:rsid w:val="00BF0606"/>
    <w:rsid w:val="00C034D5"/>
    <w:rsid w:val="00C328E8"/>
    <w:rsid w:val="00C32C61"/>
    <w:rsid w:val="00C5463E"/>
    <w:rsid w:val="00C81923"/>
    <w:rsid w:val="00C91CE6"/>
    <w:rsid w:val="00CA1E25"/>
    <w:rsid w:val="00CD119F"/>
    <w:rsid w:val="00CF4E46"/>
    <w:rsid w:val="00D04AB5"/>
    <w:rsid w:val="00D10930"/>
    <w:rsid w:val="00D44C40"/>
    <w:rsid w:val="00D475E4"/>
    <w:rsid w:val="00D82F68"/>
    <w:rsid w:val="00D962DF"/>
    <w:rsid w:val="00DB4C06"/>
    <w:rsid w:val="00E11021"/>
    <w:rsid w:val="00E330B1"/>
    <w:rsid w:val="00E65794"/>
    <w:rsid w:val="00E722A8"/>
    <w:rsid w:val="00E87A00"/>
    <w:rsid w:val="00E920C3"/>
    <w:rsid w:val="00EA36B7"/>
    <w:rsid w:val="00EA5EA6"/>
    <w:rsid w:val="00EB21B8"/>
    <w:rsid w:val="00EE382C"/>
    <w:rsid w:val="00EE4DA2"/>
    <w:rsid w:val="00F05679"/>
    <w:rsid w:val="00F378CF"/>
    <w:rsid w:val="00F40317"/>
    <w:rsid w:val="00F468A3"/>
    <w:rsid w:val="00F71682"/>
    <w:rsid w:val="00F777D6"/>
    <w:rsid w:val="00F81B5E"/>
    <w:rsid w:val="00F923F7"/>
    <w:rsid w:val="00F937AE"/>
    <w:rsid w:val="00F94832"/>
    <w:rsid w:val="00F96F2E"/>
    <w:rsid w:val="00FA5F7C"/>
    <w:rsid w:val="00FC54AC"/>
    <w:rsid w:val="00FD5400"/>
    <w:rsid w:val="00FE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7498B"/>
  <w15:chartTrackingRefBased/>
  <w15:docId w15:val="{0E865583-354C-4462-9146-BF2EEEBC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F777D6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EB21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bujylland.dk/turneringer-regler/love-og-regler/dbu-jyllands-love-og-regler/spilleregler/5-mands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bujylland.dk/turneringer-regler/love-og-regler/dbu-jyllands-love-og-regler/spilleregler/8-mand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asport.dk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j\Parasport%20Danmark\Idr&#230;tter%20-%20Dokumenter\Fodbold\Fodbold%20IU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6" ma:contentTypeDescription="Opret et nyt dokument." ma:contentTypeScope="" ma:versionID="1b233151163a7a182f8972b0e6086e8a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0317c10ce5a52081d6a16b4d4dd95b8d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86f4b9-d4cc-49eb-9aa8-2f116a4c3be8}" ma:internalName="TaxCatchAll" ma:showField="CatchAllData" ma:web="c24b73c4-eb79-4323-a332-82672a19a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8b48f-20b8-4a1b-9c2b-9ddb08252c8f">
      <Terms xmlns="http://schemas.microsoft.com/office/infopath/2007/PartnerControls"/>
    </lcf76f155ced4ddcb4097134ff3c332f>
    <TaxCatchAll xmlns="c24b73c4-eb79-4323-a332-82672a19afc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7B931D-1438-4F54-8436-CAD4C2AFA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8b48f-20b8-4a1b-9c2b-9ddb08252c8f"/>
    <ds:schemaRef ds:uri="c24b73c4-eb79-4323-a332-82672a19a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44AD-10A8-42D2-AB13-DBD20ABE1A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9E97EA-19B8-486B-8CF0-D067E969B3E4}">
  <ds:schemaRefs>
    <ds:schemaRef ds:uri="http://schemas.microsoft.com/office/2006/metadata/properties"/>
    <ds:schemaRef ds:uri="http://schemas.microsoft.com/office/infopath/2007/PartnerControls"/>
    <ds:schemaRef ds:uri="65c8b48f-20b8-4a1b-9c2b-9ddb08252c8f"/>
    <ds:schemaRef ds:uri="c24b73c4-eb79-4323-a332-82672a19afcb"/>
  </ds:schemaRefs>
</ds:datastoreItem>
</file>

<file path=customXml/itemProps4.xml><?xml version="1.0" encoding="utf-8"?>
<ds:datastoreItem xmlns:ds="http://schemas.openxmlformats.org/officeDocument/2006/customXml" ds:itemID="{2477D323-88A8-4DC5-BD71-2CCB2C9B5A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Fodbold IU</Template>
  <TotalTime>4839</TotalTime>
  <Pages>2</Pages>
  <Words>479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Sloth Jensen</dc:creator>
  <cp:keywords/>
  <dc:description/>
  <cp:lastModifiedBy>Stine Sloth Jensen</cp:lastModifiedBy>
  <cp:revision>146</cp:revision>
  <cp:lastPrinted>2017-01-09T11:47:00Z</cp:lastPrinted>
  <dcterms:created xsi:type="dcterms:W3CDTF">2022-06-23T12:32:00Z</dcterms:created>
  <dcterms:modified xsi:type="dcterms:W3CDTF">2022-09-12T11:13:00Z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  <property fmtid="{D5CDD505-2E9C-101B-9397-08002B2CF9AE}" pid="3" name="Order">
    <vt:r8>1152100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