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2A127" w14:textId="78CAA4FA" w:rsidR="00165AF0" w:rsidRPr="00B27AD2" w:rsidRDefault="008E4D61" w:rsidP="00B27AD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27AD2">
        <w:rPr>
          <w:rFonts w:ascii="Arial" w:hAnsi="Arial" w:cs="Arial"/>
          <w:b/>
          <w:bCs/>
          <w:sz w:val="32"/>
          <w:szCs w:val="32"/>
        </w:rPr>
        <w:t>Diagnoseformular</w:t>
      </w:r>
      <w:r w:rsidR="00885575" w:rsidRPr="00B27AD2">
        <w:rPr>
          <w:rFonts w:ascii="Arial" w:hAnsi="Arial" w:cs="Arial"/>
          <w:b/>
          <w:bCs/>
          <w:sz w:val="32"/>
          <w:szCs w:val="32"/>
        </w:rPr>
        <w:t xml:space="preserve"> - k</w:t>
      </w:r>
      <w:r w:rsidR="00B659A2" w:rsidRPr="00B27AD2">
        <w:rPr>
          <w:rFonts w:ascii="Arial" w:hAnsi="Arial" w:cs="Arial"/>
          <w:b/>
          <w:bCs/>
          <w:sz w:val="32"/>
          <w:szCs w:val="32"/>
        </w:rPr>
        <w:t>lassifikation i pararidning</w:t>
      </w:r>
    </w:p>
    <w:p w14:paraId="730A457F" w14:textId="2751A571" w:rsidR="00885575" w:rsidRDefault="00885575" w:rsidP="007851F6">
      <w:pPr>
        <w:rPr>
          <w:rFonts w:ascii="Arial" w:hAnsi="Arial" w:cs="Arial"/>
        </w:rPr>
      </w:pPr>
      <w:r>
        <w:rPr>
          <w:rFonts w:ascii="Arial" w:hAnsi="Arial" w:cs="Arial"/>
        </w:rPr>
        <w:t xml:space="preserve">Nedenstående formular udfyldes </w:t>
      </w:r>
      <w:r w:rsidR="007851F6">
        <w:rPr>
          <w:rFonts w:ascii="Arial" w:hAnsi="Arial" w:cs="Arial"/>
        </w:rPr>
        <w:t>dels af atleten, dels af atletens læge, som bekræfter diagnose og funktionsnedsættelse.</w:t>
      </w:r>
    </w:p>
    <w:p w14:paraId="32104D21" w14:textId="38C97960" w:rsidR="004A3B68" w:rsidRDefault="004A3B68" w:rsidP="007851F6">
      <w:pPr>
        <w:rPr>
          <w:rFonts w:ascii="Arial" w:hAnsi="Arial" w:cs="Arial"/>
        </w:rPr>
      </w:pPr>
      <w:r>
        <w:rPr>
          <w:rFonts w:ascii="Arial" w:hAnsi="Arial" w:cs="Arial"/>
        </w:rPr>
        <w:t>Denne formular anvendes af Parasport Danmarks klassifikatører i pararidning og opbevares</w:t>
      </w:r>
      <w:r w:rsidR="00190AF3">
        <w:rPr>
          <w:rFonts w:ascii="Arial" w:hAnsi="Arial" w:cs="Arial"/>
        </w:rPr>
        <w:t xml:space="preserve"> fortroligt i Parasport Danmarks NSDMS-system</w:t>
      </w:r>
      <w:r w:rsidR="004A4967">
        <w:rPr>
          <w:rFonts w:ascii="Arial" w:hAnsi="Arial" w:cs="Arial"/>
        </w:rPr>
        <w:t>.</w:t>
      </w:r>
    </w:p>
    <w:p w14:paraId="309AD98D" w14:textId="7503D5B6" w:rsidR="00E679FB" w:rsidRPr="007F728D" w:rsidRDefault="00E679FB" w:rsidP="007851F6">
      <w:pPr>
        <w:rPr>
          <w:rFonts w:ascii="Arial" w:hAnsi="Arial" w:cs="Arial"/>
          <w:b/>
          <w:bCs/>
        </w:rPr>
      </w:pPr>
      <w:r w:rsidRPr="007F728D">
        <w:rPr>
          <w:rFonts w:ascii="Arial" w:hAnsi="Arial" w:cs="Arial"/>
          <w:b/>
          <w:bCs/>
        </w:rPr>
        <w:t>Atleten udfylder nedenstående: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55"/>
        <w:gridCol w:w="3402"/>
        <w:gridCol w:w="1461"/>
        <w:gridCol w:w="3210"/>
      </w:tblGrid>
      <w:tr w:rsidR="007F728D" w14:paraId="4902A101" w14:textId="77777777" w:rsidTr="0057470B">
        <w:tc>
          <w:tcPr>
            <w:tcW w:w="1555" w:type="dxa"/>
            <w:shd w:val="clear" w:color="auto" w:fill="D9D9D9" w:themeFill="background1" w:themeFillShade="D9"/>
          </w:tcPr>
          <w:p w14:paraId="65B2E486" w14:textId="6FA4A70A" w:rsidR="007F728D" w:rsidRDefault="007F728D" w:rsidP="007851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Navn</w:t>
            </w:r>
          </w:p>
        </w:tc>
        <w:tc>
          <w:tcPr>
            <w:tcW w:w="3402" w:type="dxa"/>
          </w:tcPr>
          <w:p w14:paraId="02BF52A6" w14:textId="77777777" w:rsidR="007F728D" w:rsidRDefault="007F728D" w:rsidP="007851F6">
            <w:pPr>
              <w:rPr>
                <w:rFonts w:ascii="Arial" w:hAnsi="Arial" w:cs="Arial"/>
              </w:rPr>
            </w:pPr>
          </w:p>
        </w:tc>
        <w:tc>
          <w:tcPr>
            <w:tcW w:w="1461" w:type="dxa"/>
            <w:shd w:val="clear" w:color="auto" w:fill="D9D9D9" w:themeFill="background1" w:themeFillShade="D9"/>
          </w:tcPr>
          <w:p w14:paraId="1AF5C8E4" w14:textId="09AFF905" w:rsidR="007F728D" w:rsidRDefault="007F728D" w:rsidP="007851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Efternavn</w:t>
            </w:r>
          </w:p>
        </w:tc>
        <w:tc>
          <w:tcPr>
            <w:tcW w:w="3210" w:type="dxa"/>
          </w:tcPr>
          <w:p w14:paraId="799A2E89" w14:textId="77777777" w:rsidR="007F728D" w:rsidRDefault="007F728D" w:rsidP="007851F6">
            <w:pPr>
              <w:rPr>
                <w:rFonts w:ascii="Arial" w:hAnsi="Arial" w:cs="Arial"/>
              </w:rPr>
            </w:pPr>
          </w:p>
          <w:p w14:paraId="62288EFE" w14:textId="4E38F19F" w:rsidR="00957452" w:rsidRDefault="00957452" w:rsidP="007851F6">
            <w:pPr>
              <w:rPr>
                <w:rFonts w:ascii="Arial" w:hAnsi="Arial" w:cs="Arial"/>
              </w:rPr>
            </w:pPr>
          </w:p>
        </w:tc>
      </w:tr>
      <w:tr w:rsidR="00F4541D" w14:paraId="64DBE45C" w14:textId="77777777" w:rsidTr="0057470B">
        <w:tc>
          <w:tcPr>
            <w:tcW w:w="1555" w:type="dxa"/>
            <w:shd w:val="clear" w:color="auto" w:fill="D9D9D9" w:themeFill="background1" w:themeFillShade="D9"/>
          </w:tcPr>
          <w:p w14:paraId="04E79170" w14:textId="53472A5D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Køn</w:t>
            </w:r>
          </w:p>
        </w:tc>
        <w:tc>
          <w:tcPr>
            <w:tcW w:w="3402" w:type="dxa"/>
          </w:tcPr>
          <w:p w14:paraId="64645FA8" w14:textId="77777777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Kvinde      </w:t>
            </w: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Mand</w:t>
            </w:r>
          </w:p>
          <w:p w14:paraId="3BB0E1D6" w14:textId="0F55A9EB" w:rsidR="00F4541D" w:rsidRDefault="00F4541D" w:rsidP="00F4541D">
            <w:pPr>
              <w:rPr>
                <w:rFonts w:ascii="Arial" w:hAnsi="Arial" w:cs="Arial"/>
              </w:rPr>
            </w:pPr>
          </w:p>
        </w:tc>
        <w:tc>
          <w:tcPr>
            <w:tcW w:w="1461" w:type="dxa"/>
            <w:shd w:val="clear" w:color="auto" w:fill="D9D9D9" w:themeFill="background1" w:themeFillShade="D9"/>
          </w:tcPr>
          <w:p w14:paraId="42C322A5" w14:textId="5AF092B6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Fødselsdag</w:t>
            </w:r>
          </w:p>
        </w:tc>
        <w:tc>
          <w:tcPr>
            <w:tcW w:w="3210" w:type="dxa"/>
          </w:tcPr>
          <w:p w14:paraId="5314ED2E" w14:textId="77777777" w:rsidR="00F4541D" w:rsidRDefault="00F4541D" w:rsidP="00F4541D">
            <w:pPr>
              <w:rPr>
                <w:rFonts w:ascii="Arial" w:hAnsi="Arial" w:cs="Arial"/>
              </w:rPr>
            </w:pPr>
          </w:p>
        </w:tc>
      </w:tr>
      <w:tr w:rsidR="00F4541D" w14:paraId="4918DFE9" w14:textId="77777777" w:rsidTr="0057470B">
        <w:tc>
          <w:tcPr>
            <w:tcW w:w="1555" w:type="dxa"/>
            <w:shd w:val="clear" w:color="auto" w:fill="D9D9D9" w:themeFill="background1" w:themeFillShade="D9"/>
          </w:tcPr>
          <w:p w14:paraId="62D497C7" w14:textId="0D42C79A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Adresse</w:t>
            </w:r>
          </w:p>
        </w:tc>
        <w:tc>
          <w:tcPr>
            <w:tcW w:w="4863" w:type="dxa"/>
            <w:gridSpan w:val="2"/>
          </w:tcPr>
          <w:p w14:paraId="2780C4F9" w14:textId="77777777" w:rsidR="00F4541D" w:rsidRDefault="00F4541D" w:rsidP="00F4541D">
            <w:pPr>
              <w:rPr>
                <w:rFonts w:ascii="Arial" w:hAnsi="Arial" w:cs="Arial"/>
              </w:rPr>
            </w:pPr>
          </w:p>
          <w:p w14:paraId="10CF9EE3" w14:textId="3F9A8F85" w:rsidR="00F4541D" w:rsidRDefault="00F4541D" w:rsidP="00F4541D">
            <w:pPr>
              <w:rPr>
                <w:rFonts w:ascii="Arial" w:hAnsi="Arial" w:cs="Arial"/>
              </w:rPr>
            </w:pPr>
          </w:p>
        </w:tc>
        <w:tc>
          <w:tcPr>
            <w:tcW w:w="3210" w:type="dxa"/>
          </w:tcPr>
          <w:p w14:paraId="080F2C08" w14:textId="77777777" w:rsidR="00F4541D" w:rsidRDefault="00F4541D" w:rsidP="00F4541D">
            <w:pPr>
              <w:rPr>
                <w:rFonts w:ascii="Arial" w:hAnsi="Arial" w:cs="Arial"/>
              </w:rPr>
            </w:pPr>
          </w:p>
        </w:tc>
      </w:tr>
      <w:tr w:rsidR="00F4541D" w14:paraId="233ECB88" w14:textId="77777777" w:rsidTr="0057470B">
        <w:tc>
          <w:tcPr>
            <w:tcW w:w="1555" w:type="dxa"/>
            <w:shd w:val="clear" w:color="auto" w:fill="D9D9D9" w:themeFill="background1" w:themeFillShade="D9"/>
          </w:tcPr>
          <w:p w14:paraId="5A52BF8A" w14:textId="56F31847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Postnr.</w:t>
            </w:r>
          </w:p>
        </w:tc>
        <w:tc>
          <w:tcPr>
            <w:tcW w:w="3402" w:type="dxa"/>
          </w:tcPr>
          <w:p w14:paraId="3CF436F5" w14:textId="77777777" w:rsidR="00F4541D" w:rsidRDefault="00F4541D" w:rsidP="00F4541D">
            <w:pPr>
              <w:rPr>
                <w:rFonts w:ascii="Arial" w:hAnsi="Arial" w:cs="Arial"/>
              </w:rPr>
            </w:pPr>
          </w:p>
          <w:p w14:paraId="338AFF6E" w14:textId="12114E44" w:rsidR="00F4541D" w:rsidRDefault="00F4541D" w:rsidP="00F4541D">
            <w:pPr>
              <w:rPr>
                <w:rFonts w:ascii="Arial" w:hAnsi="Arial" w:cs="Arial"/>
              </w:rPr>
            </w:pPr>
          </w:p>
        </w:tc>
        <w:tc>
          <w:tcPr>
            <w:tcW w:w="1461" w:type="dxa"/>
            <w:shd w:val="clear" w:color="auto" w:fill="D9D9D9" w:themeFill="background1" w:themeFillShade="D9"/>
          </w:tcPr>
          <w:p w14:paraId="0589D31C" w14:textId="7D3C6A93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By</w:t>
            </w:r>
          </w:p>
        </w:tc>
        <w:tc>
          <w:tcPr>
            <w:tcW w:w="3210" w:type="dxa"/>
          </w:tcPr>
          <w:p w14:paraId="7675E0D2" w14:textId="4750E5B9" w:rsidR="00F4541D" w:rsidRDefault="00F4541D" w:rsidP="00F4541D">
            <w:pPr>
              <w:rPr>
                <w:rFonts w:ascii="Arial" w:hAnsi="Arial" w:cs="Arial"/>
              </w:rPr>
            </w:pPr>
          </w:p>
        </w:tc>
      </w:tr>
      <w:tr w:rsidR="00F4541D" w14:paraId="5A64D522" w14:textId="77777777" w:rsidTr="0057470B">
        <w:tc>
          <w:tcPr>
            <w:tcW w:w="1555" w:type="dxa"/>
            <w:shd w:val="clear" w:color="auto" w:fill="D9D9D9" w:themeFill="background1" w:themeFillShade="D9"/>
          </w:tcPr>
          <w:p w14:paraId="3B12E1F8" w14:textId="62CBD331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3402" w:type="dxa"/>
          </w:tcPr>
          <w:p w14:paraId="490867B1" w14:textId="77777777" w:rsidR="00F4541D" w:rsidRDefault="00F4541D" w:rsidP="00F4541D">
            <w:pPr>
              <w:rPr>
                <w:rFonts w:ascii="Arial" w:hAnsi="Arial" w:cs="Arial"/>
              </w:rPr>
            </w:pPr>
          </w:p>
          <w:p w14:paraId="33C5224F" w14:textId="7FED2DF1" w:rsidR="00F4541D" w:rsidRDefault="00F4541D" w:rsidP="00F4541D">
            <w:pPr>
              <w:rPr>
                <w:rFonts w:ascii="Arial" w:hAnsi="Arial" w:cs="Arial"/>
              </w:rPr>
            </w:pPr>
          </w:p>
        </w:tc>
        <w:tc>
          <w:tcPr>
            <w:tcW w:w="1461" w:type="dxa"/>
            <w:shd w:val="clear" w:color="auto" w:fill="D9D9D9" w:themeFill="background1" w:themeFillShade="D9"/>
          </w:tcPr>
          <w:p w14:paraId="5E73BE75" w14:textId="5165D5CD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Mail</w:t>
            </w:r>
          </w:p>
        </w:tc>
        <w:tc>
          <w:tcPr>
            <w:tcW w:w="3210" w:type="dxa"/>
          </w:tcPr>
          <w:p w14:paraId="195E86C4" w14:textId="77777777" w:rsidR="00F4541D" w:rsidRDefault="00F4541D" w:rsidP="00F4541D">
            <w:pPr>
              <w:rPr>
                <w:rFonts w:ascii="Arial" w:hAnsi="Arial" w:cs="Arial"/>
              </w:rPr>
            </w:pPr>
          </w:p>
        </w:tc>
      </w:tr>
      <w:tr w:rsidR="00617621" w14:paraId="0CA2B314" w14:textId="77777777" w:rsidTr="00A319A6">
        <w:tc>
          <w:tcPr>
            <w:tcW w:w="1555" w:type="dxa"/>
            <w:shd w:val="clear" w:color="auto" w:fill="D9D9D9" w:themeFill="background1" w:themeFillShade="D9"/>
          </w:tcPr>
          <w:p w14:paraId="40A03C9C" w14:textId="762AB80E" w:rsidR="00617621" w:rsidRDefault="00BB7E62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Klassifikation</w:t>
            </w:r>
          </w:p>
          <w:p w14:paraId="76A229C7" w14:textId="1030F128" w:rsidR="00617621" w:rsidRDefault="00617621" w:rsidP="00F4541D">
            <w:pPr>
              <w:rPr>
                <w:rFonts w:ascii="Arial" w:hAnsi="Arial" w:cs="Arial"/>
              </w:rPr>
            </w:pPr>
          </w:p>
        </w:tc>
        <w:tc>
          <w:tcPr>
            <w:tcW w:w="8073" w:type="dxa"/>
            <w:gridSpan w:val="3"/>
          </w:tcPr>
          <w:p w14:paraId="2103FC8F" w14:textId="77777777" w:rsidR="00617621" w:rsidRDefault="00BB7E62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r w:rsidR="003519CD">
              <w:rPr>
                <w:rFonts w:ascii="Arial" w:hAnsi="Arial" w:cs="Arial"/>
              </w:rPr>
              <w:t>Jeg har ikke været klassificeret tidligere</w:t>
            </w:r>
          </w:p>
          <w:p w14:paraId="5F978394" w14:textId="21F101B7" w:rsidR="003519CD" w:rsidRDefault="003519CD" w:rsidP="003B6FE9">
            <w:pPr>
              <w:tabs>
                <w:tab w:val="left" w:pos="3859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Jeg </w:t>
            </w:r>
            <w:r w:rsidR="00D52F6C">
              <w:rPr>
                <w:rFonts w:ascii="Arial" w:hAnsi="Arial" w:cs="Arial"/>
              </w:rPr>
              <w:t>har været klassificeret tidligere</w:t>
            </w:r>
            <w:r w:rsidR="003B6FE9">
              <w:rPr>
                <w:rFonts w:ascii="Arial" w:hAnsi="Arial" w:cs="Arial"/>
              </w:rPr>
              <w:tab/>
            </w:r>
            <w:r w:rsidR="00D52F6C">
              <w:rPr>
                <w:rFonts w:ascii="Arial" w:hAnsi="Arial" w:cs="Arial"/>
              </w:rPr>
              <w:t>År</w:t>
            </w:r>
            <w:r w:rsidR="003B6FE9">
              <w:rPr>
                <w:rFonts w:ascii="Arial" w:hAnsi="Arial" w:cs="Arial"/>
              </w:rPr>
              <w:t>s</w:t>
            </w:r>
            <w:r w:rsidR="00D52F6C">
              <w:rPr>
                <w:rFonts w:ascii="Arial" w:hAnsi="Arial" w:cs="Arial"/>
              </w:rPr>
              <w:t>tal:</w:t>
            </w:r>
          </w:p>
          <w:p w14:paraId="1FB20CD3" w14:textId="1E91DEA0" w:rsidR="003B6FE9" w:rsidRDefault="003B6FE9" w:rsidP="003B6FE9">
            <w:pPr>
              <w:tabs>
                <w:tab w:val="left" w:pos="3859"/>
                <w:tab w:val="left" w:pos="40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 xml:space="preserve">Grad: </w:t>
            </w:r>
          </w:p>
        </w:tc>
      </w:tr>
      <w:tr w:rsidR="00F4541D" w14:paraId="44614A90" w14:textId="77777777" w:rsidTr="0057470B">
        <w:tc>
          <w:tcPr>
            <w:tcW w:w="9628" w:type="dxa"/>
            <w:gridSpan w:val="4"/>
            <w:shd w:val="clear" w:color="auto" w:fill="D9D9D9" w:themeFill="background1" w:themeFillShade="D9"/>
          </w:tcPr>
          <w:p w14:paraId="4C78765A" w14:textId="4131CF4C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Jeg bekræfter hermed, at ovenstående oplysninger er korrekte og samtykker til, at oplysningerne i dette dokument må anvendes til klassifikation og opbevares i Parasport Danmarks NSDMS-system.</w:t>
            </w:r>
          </w:p>
        </w:tc>
      </w:tr>
      <w:tr w:rsidR="00F4541D" w14:paraId="5A2AA807" w14:textId="77777777" w:rsidTr="0057470B">
        <w:tc>
          <w:tcPr>
            <w:tcW w:w="1555" w:type="dxa"/>
            <w:shd w:val="clear" w:color="auto" w:fill="D9D9D9" w:themeFill="background1" w:themeFillShade="D9"/>
          </w:tcPr>
          <w:p w14:paraId="6376576B" w14:textId="4076D089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Underskrift</w:t>
            </w:r>
          </w:p>
        </w:tc>
        <w:tc>
          <w:tcPr>
            <w:tcW w:w="3402" w:type="dxa"/>
          </w:tcPr>
          <w:p w14:paraId="4FE8A61D" w14:textId="77777777" w:rsidR="00F4541D" w:rsidRDefault="00F4541D" w:rsidP="00F4541D">
            <w:pPr>
              <w:rPr>
                <w:rFonts w:ascii="Arial" w:hAnsi="Arial" w:cs="Arial"/>
              </w:rPr>
            </w:pPr>
          </w:p>
        </w:tc>
        <w:tc>
          <w:tcPr>
            <w:tcW w:w="1461" w:type="dxa"/>
            <w:shd w:val="clear" w:color="auto" w:fill="D9D9D9" w:themeFill="background1" w:themeFillShade="D9"/>
          </w:tcPr>
          <w:p w14:paraId="4E048D4B" w14:textId="76882609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Dato</w:t>
            </w:r>
          </w:p>
        </w:tc>
        <w:tc>
          <w:tcPr>
            <w:tcW w:w="3210" w:type="dxa"/>
          </w:tcPr>
          <w:p w14:paraId="7EFDC498" w14:textId="77777777" w:rsidR="00F4541D" w:rsidRDefault="00F4541D" w:rsidP="00F4541D">
            <w:pPr>
              <w:rPr>
                <w:rFonts w:ascii="Arial" w:hAnsi="Arial" w:cs="Arial"/>
              </w:rPr>
            </w:pPr>
          </w:p>
          <w:p w14:paraId="1FAD65E4" w14:textId="60282419" w:rsidR="00F4541D" w:rsidRDefault="00F4541D" w:rsidP="00F4541D">
            <w:pPr>
              <w:rPr>
                <w:rFonts w:ascii="Arial" w:hAnsi="Arial" w:cs="Arial"/>
              </w:rPr>
            </w:pPr>
          </w:p>
        </w:tc>
      </w:tr>
    </w:tbl>
    <w:p w14:paraId="13A697DA" w14:textId="77777777" w:rsidR="00E679FB" w:rsidRDefault="00E679FB" w:rsidP="007851F6">
      <w:pPr>
        <w:rPr>
          <w:rFonts w:ascii="Arial" w:hAnsi="Arial" w:cs="Arial"/>
        </w:rPr>
      </w:pPr>
    </w:p>
    <w:p w14:paraId="64A0C0CE" w14:textId="1639A29E" w:rsidR="00B659A2" w:rsidRPr="00E90538" w:rsidRDefault="00250B1C" w:rsidP="00EA5EA6">
      <w:pPr>
        <w:jc w:val="both"/>
        <w:rPr>
          <w:rFonts w:ascii="Arial" w:hAnsi="Arial" w:cs="Arial"/>
          <w:b/>
          <w:bCs/>
        </w:rPr>
      </w:pPr>
      <w:r w:rsidRPr="00E90538">
        <w:rPr>
          <w:rFonts w:ascii="Arial" w:hAnsi="Arial" w:cs="Arial"/>
          <w:b/>
          <w:bCs/>
        </w:rPr>
        <w:t>Atletens læge udfylder nedenstående: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964"/>
        <w:gridCol w:w="1985"/>
        <w:gridCol w:w="3679"/>
      </w:tblGrid>
      <w:tr w:rsidR="00EC728C" w14:paraId="50A0082B" w14:textId="77777777" w:rsidTr="0057470B">
        <w:tc>
          <w:tcPr>
            <w:tcW w:w="9628" w:type="dxa"/>
            <w:gridSpan w:val="3"/>
            <w:shd w:val="clear" w:color="auto" w:fill="D9D9D9" w:themeFill="background1" w:themeFillShade="D9"/>
          </w:tcPr>
          <w:p w14:paraId="066E0948" w14:textId="6B8B7A92" w:rsidR="00EC728C" w:rsidRDefault="00453961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Beskrivelse af diagnose/funktionsnedsættelse</w:t>
            </w:r>
          </w:p>
          <w:p w14:paraId="022B426D" w14:textId="1A67427A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</w:tc>
      </w:tr>
      <w:tr w:rsidR="00EC728C" w14:paraId="3A9D355C" w14:textId="77777777" w:rsidTr="00EC728C">
        <w:tc>
          <w:tcPr>
            <w:tcW w:w="9628" w:type="dxa"/>
            <w:gridSpan w:val="3"/>
          </w:tcPr>
          <w:p w14:paraId="6F59B19E" w14:textId="77777777" w:rsidR="00EC728C" w:rsidRDefault="00EC728C" w:rsidP="00EA5EA6">
            <w:pPr>
              <w:jc w:val="both"/>
              <w:rPr>
                <w:rFonts w:ascii="Arial" w:hAnsi="Arial" w:cs="Arial"/>
              </w:rPr>
            </w:pPr>
          </w:p>
          <w:p w14:paraId="18D9CA30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6854F153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26DEBD07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78A0754E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13B616F8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386AFD5F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03DC9E6F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1963C3C0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38FC5DFA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6706EF76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525C7487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580140CA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38D414DE" w14:textId="77777777" w:rsidR="00E90538" w:rsidRDefault="00E90538" w:rsidP="00EA5EA6">
            <w:pPr>
              <w:jc w:val="both"/>
              <w:rPr>
                <w:rFonts w:ascii="Arial" w:hAnsi="Arial" w:cs="Arial"/>
              </w:rPr>
            </w:pPr>
          </w:p>
          <w:p w14:paraId="2E65CD20" w14:textId="77777777" w:rsidR="00E90538" w:rsidRDefault="00E90538" w:rsidP="00EA5EA6">
            <w:pPr>
              <w:jc w:val="both"/>
              <w:rPr>
                <w:rFonts w:ascii="Arial" w:hAnsi="Arial" w:cs="Arial"/>
              </w:rPr>
            </w:pPr>
          </w:p>
          <w:p w14:paraId="00D8992C" w14:textId="77777777" w:rsidR="00860CCC" w:rsidRDefault="00860CCC" w:rsidP="00EA5EA6">
            <w:pPr>
              <w:jc w:val="both"/>
              <w:rPr>
                <w:rFonts w:ascii="Arial" w:hAnsi="Arial" w:cs="Arial"/>
              </w:rPr>
            </w:pPr>
          </w:p>
          <w:p w14:paraId="18358DF1" w14:textId="77777777" w:rsidR="00E90538" w:rsidRDefault="00E90538" w:rsidP="00EA5EA6">
            <w:pPr>
              <w:jc w:val="both"/>
              <w:rPr>
                <w:rFonts w:ascii="Arial" w:hAnsi="Arial" w:cs="Arial"/>
              </w:rPr>
            </w:pPr>
          </w:p>
          <w:p w14:paraId="049D56EF" w14:textId="77777777" w:rsidR="00BA691A" w:rsidRDefault="00BA691A" w:rsidP="00EA5EA6">
            <w:pPr>
              <w:jc w:val="both"/>
              <w:rPr>
                <w:rFonts w:ascii="Arial" w:hAnsi="Arial" w:cs="Arial"/>
              </w:rPr>
            </w:pPr>
          </w:p>
          <w:p w14:paraId="78144A4D" w14:textId="77777777" w:rsidR="00E90538" w:rsidRDefault="00E90538" w:rsidP="00EA5EA6">
            <w:pPr>
              <w:jc w:val="both"/>
              <w:rPr>
                <w:rFonts w:ascii="Arial" w:hAnsi="Arial" w:cs="Arial"/>
              </w:rPr>
            </w:pPr>
          </w:p>
          <w:p w14:paraId="266638C9" w14:textId="3FEF3CEE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</w:tc>
      </w:tr>
      <w:tr w:rsidR="006555EE" w14:paraId="5FE77832" w14:textId="77777777" w:rsidTr="00150BD3">
        <w:tc>
          <w:tcPr>
            <w:tcW w:w="9628" w:type="dxa"/>
            <w:gridSpan w:val="3"/>
            <w:shd w:val="clear" w:color="auto" w:fill="D9D9D9" w:themeFill="background1" w:themeFillShade="D9"/>
          </w:tcPr>
          <w:p w14:paraId="3219A149" w14:textId="796FE45C" w:rsidR="006555EE" w:rsidRDefault="00530642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Primær</w:t>
            </w:r>
            <w:r w:rsidR="0075180A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 funktionsnedsættelser</w:t>
            </w:r>
          </w:p>
          <w:p w14:paraId="4E7454D6" w14:textId="303C78F9" w:rsidR="00530642" w:rsidRDefault="00530642" w:rsidP="00EA5EA6">
            <w:pPr>
              <w:jc w:val="both"/>
              <w:rPr>
                <w:rFonts w:ascii="Arial" w:hAnsi="Arial" w:cs="Arial"/>
              </w:rPr>
            </w:pPr>
          </w:p>
        </w:tc>
      </w:tr>
      <w:tr w:rsidR="00CA4666" w14:paraId="32B8BB4A" w14:textId="77777777" w:rsidTr="0075180A">
        <w:tc>
          <w:tcPr>
            <w:tcW w:w="3964" w:type="dxa"/>
          </w:tcPr>
          <w:p w14:paraId="2821B692" w14:textId="77777777" w:rsidR="0075180A" w:rsidRDefault="0075180A" w:rsidP="00EA5EA6">
            <w:pPr>
              <w:jc w:val="both"/>
              <w:rPr>
                <w:rFonts w:ascii="Arial" w:hAnsi="Arial" w:cs="Arial"/>
              </w:rPr>
            </w:pPr>
          </w:p>
          <w:p w14:paraId="45F006A6" w14:textId="680F2595" w:rsidR="00CA4666" w:rsidRDefault="00CA4666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Nedsat muskelstyrke</w:t>
            </w:r>
          </w:p>
          <w:p w14:paraId="12CBA4B3" w14:textId="77777777" w:rsidR="007C14A2" w:rsidRDefault="007C14A2" w:rsidP="00EA5EA6">
            <w:pPr>
              <w:jc w:val="both"/>
              <w:rPr>
                <w:rFonts w:ascii="Arial" w:hAnsi="Arial" w:cs="Arial"/>
              </w:rPr>
            </w:pPr>
          </w:p>
          <w:p w14:paraId="35869FA5" w14:textId="77777777" w:rsidR="00220A52" w:rsidRDefault="00220A52" w:rsidP="003C00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Nedsat passiv bevægelighed</w:t>
            </w:r>
          </w:p>
          <w:p w14:paraId="23C16B7E" w14:textId="77777777" w:rsidR="0075180A" w:rsidRDefault="0075180A" w:rsidP="003C0004">
            <w:pPr>
              <w:rPr>
                <w:rFonts w:ascii="Arial" w:hAnsi="Arial" w:cs="Arial"/>
              </w:rPr>
            </w:pPr>
          </w:p>
          <w:p w14:paraId="79F23783" w14:textId="3F0D39D1" w:rsidR="009B3513" w:rsidRDefault="009B3513" w:rsidP="003C00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Dværgvækst (højde </w:t>
            </w:r>
            <w:r w:rsidR="0075180A">
              <w:rPr>
                <w:rFonts w:ascii="Arial" w:hAnsi="Arial" w:cs="Arial"/>
                <w:u w:val="single"/>
              </w:rPr>
              <w:t xml:space="preserve">                </w:t>
            </w:r>
            <w:r w:rsidR="0075180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cm)</w:t>
            </w:r>
          </w:p>
        </w:tc>
        <w:tc>
          <w:tcPr>
            <w:tcW w:w="1985" w:type="dxa"/>
          </w:tcPr>
          <w:p w14:paraId="4E43C127" w14:textId="77777777" w:rsidR="0075180A" w:rsidRDefault="0075180A" w:rsidP="00EA5EA6">
            <w:pPr>
              <w:jc w:val="both"/>
              <w:rPr>
                <w:rFonts w:ascii="Arial" w:hAnsi="Arial" w:cs="Arial"/>
              </w:rPr>
            </w:pPr>
          </w:p>
          <w:p w14:paraId="67440C8F" w14:textId="3065D907" w:rsidR="00CA4666" w:rsidRDefault="00CA4666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Ataksi</w:t>
            </w:r>
          </w:p>
          <w:p w14:paraId="4BA8406C" w14:textId="77777777" w:rsidR="007C14A2" w:rsidRDefault="007C14A2" w:rsidP="00EA5EA6">
            <w:pPr>
              <w:jc w:val="both"/>
              <w:rPr>
                <w:rFonts w:ascii="Arial" w:hAnsi="Arial" w:cs="Arial"/>
              </w:rPr>
            </w:pPr>
          </w:p>
          <w:p w14:paraId="22DE941D" w14:textId="77777777" w:rsidR="003C0004" w:rsidRDefault="003C0004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Atetose</w:t>
            </w:r>
          </w:p>
          <w:p w14:paraId="11A57F1F" w14:textId="77777777" w:rsidR="0075180A" w:rsidRDefault="0075180A" w:rsidP="00EA5EA6">
            <w:pPr>
              <w:jc w:val="both"/>
              <w:rPr>
                <w:rFonts w:ascii="Arial" w:hAnsi="Arial" w:cs="Arial"/>
              </w:rPr>
            </w:pPr>
          </w:p>
          <w:p w14:paraId="5BEAF181" w14:textId="77777777" w:rsidR="009B3513" w:rsidRDefault="007C14A2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Hypertoni</w:t>
            </w:r>
          </w:p>
          <w:p w14:paraId="5C488856" w14:textId="4E458422" w:rsidR="0075180A" w:rsidRDefault="0075180A" w:rsidP="00EA5E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79" w:type="dxa"/>
          </w:tcPr>
          <w:p w14:paraId="2DA5E067" w14:textId="77777777" w:rsidR="0075180A" w:rsidRDefault="0075180A" w:rsidP="00EA5EA6">
            <w:pPr>
              <w:jc w:val="both"/>
              <w:rPr>
                <w:rFonts w:ascii="Arial" w:hAnsi="Arial" w:cs="Arial"/>
              </w:rPr>
            </w:pPr>
          </w:p>
          <w:p w14:paraId="4AF73701" w14:textId="1855C651" w:rsidR="00CA4666" w:rsidRDefault="00CA4666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r w:rsidR="00220A52">
              <w:rPr>
                <w:rFonts w:ascii="Arial" w:hAnsi="Arial" w:cs="Arial"/>
              </w:rPr>
              <w:t xml:space="preserve">Benlængdeforskel </w:t>
            </w:r>
            <w:r w:rsidR="007C14A2">
              <w:rPr>
                <w:rFonts w:ascii="Arial" w:hAnsi="Arial" w:cs="Arial"/>
                <w:u w:val="single"/>
              </w:rPr>
              <w:t xml:space="preserve">               </w:t>
            </w:r>
            <w:r w:rsidR="00220A52">
              <w:rPr>
                <w:rFonts w:ascii="Arial" w:hAnsi="Arial" w:cs="Arial"/>
              </w:rPr>
              <w:t xml:space="preserve"> cm</w:t>
            </w:r>
          </w:p>
          <w:p w14:paraId="25686BC1" w14:textId="77777777" w:rsidR="007C14A2" w:rsidRDefault="007C14A2" w:rsidP="00EA5EA6">
            <w:pPr>
              <w:jc w:val="both"/>
              <w:rPr>
                <w:rFonts w:ascii="Arial" w:hAnsi="Arial" w:cs="Arial"/>
              </w:rPr>
            </w:pPr>
          </w:p>
          <w:p w14:paraId="42046A3E" w14:textId="724DE9CD" w:rsidR="007C14A2" w:rsidRDefault="003C0004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r w:rsidR="00313D61">
              <w:rPr>
                <w:rFonts w:ascii="Arial" w:hAnsi="Arial" w:cs="Arial"/>
              </w:rPr>
              <w:t>Amputation/arm-</w:t>
            </w:r>
            <w:r w:rsidR="009B3513">
              <w:rPr>
                <w:rFonts w:ascii="Arial" w:hAnsi="Arial" w:cs="Arial"/>
              </w:rPr>
              <w:t>/bendefekt</w:t>
            </w:r>
          </w:p>
          <w:p w14:paraId="4DFB09EE" w14:textId="02264ADC" w:rsidR="009B3513" w:rsidRDefault="009B3513" w:rsidP="00EA5EA6">
            <w:pPr>
              <w:jc w:val="both"/>
              <w:rPr>
                <w:rFonts w:ascii="Arial" w:hAnsi="Arial" w:cs="Arial"/>
              </w:rPr>
            </w:pPr>
          </w:p>
        </w:tc>
      </w:tr>
      <w:tr w:rsidR="006555EE" w14:paraId="398C19C7" w14:textId="77777777" w:rsidTr="006555EE">
        <w:tc>
          <w:tcPr>
            <w:tcW w:w="9628" w:type="dxa"/>
            <w:gridSpan w:val="3"/>
          </w:tcPr>
          <w:p w14:paraId="4AD0382A" w14:textId="39357C35" w:rsidR="006555EE" w:rsidRDefault="002C1050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Diagnosen/funktionsnedsættelsen er</w:t>
            </w:r>
          </w:p>
          <w:p w14:paraId="747577F0" w14:textId="77777777" w:rsidR="002C1050" w:rsidRDefault="002C1050" w:rsidP="00EA5EA6">
            <w:pPr>
              <w:jc w:val="both"/>
              <w:rPr>
                <w:rFonts w:ascii="Arial" w:hAnsi="Arial" w:cs="Arial"/>
              </w:rPr>
            </w:pPr>
          </w:p>
          <w:p w14:paraId="3196C43C" w14:textId="138515B3" w:rsidR="002C1050" w:rsidRDefault="002C1050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r w:rsidR="00D453A2">
              <w:rPr>
                <w:rFonts w:ascii="Arial" w:hAnsi="Arial" w:cs="Arial"/>
              </w:rPr>
              <w:t xml:space="preserve">Permanent                </w:t>
            </w:r>
            <w:r w:rsidR="00D453A2">
              <w:rPr>
                <w:rFonts w:ascii="Arial" w:hAnsi="Arial" w:cs="Arial"/>
              </w:rPr>
              <w:sym w:font="Wingdings" w:char="F06F"/>
            </w:r>
            <w:r w:rsidR="00D453A2">
              <w:rPr>
                <w:rFonts w:ascii="Arial" w:hAnsi="Arial" w:cs="Arial"/>
              </w:rPr>
              <w:t xml:space="preserve"> Stabil              </w:t>
            </w:r>
            <w:r w:rsidR="00D453A2">
              <w:rPr>
                <w:rFonts w:ascii="Arial" w:hAnsi="Arial" w:cs="Arial"/>
              </w:rPr>
              <w:sym w:font="Wingdings" w:char="F06F"/>
            </w:r>
            <w:r w:rsidR="00D453A2">
              <w:rPr>
                <w:rFonts w:ascii="Arial" w:hAnsi="Arial" w:cs="Arial"/>
              </w:rPr>
              <w:t xml:space="preserve"> Progressiv           </w:t>
            </w:r>
            <w:r w:rsidR="00D453A2">
              <w:rPr>
                <w:rFonts w:ascii="Arial" w:hAnsi="Arial" w:cs="Arial"/>
              </w:rPr>
              <w:sym w:font="Wingdings" w:char="F06F"/>
            </w:r>
            <w:r w:rsidR="00ED01B5">
              <w:rPr>
                <w:rFonts w:ascii="Arial" w:hAnsi="Arial" w:cs="Arial"/>
              </w:rPr>
              <w:t xml:space="preserve"> Svingende</w:t>
            </w:r>
          </w:p>
          <w:p w14:paraId="73F5D8D3" w14:textId="0DB7449F" w:rsidR="002C1050" w:rsidRDefault="002C1050" w:rsidP="00EA5EA6">
            <w:pPr>
              <w:jc w:val="both"/>
              <w:rPr>
                <w:rFonts w:ascii="Arial" w:hAnsi="Arial" w:cs="Arial"/>
              </w:rPr>
            </w:pPr>
          </w:p>
        </w:tc>
      </w:tr>
      <w:tr w:rsidR="006555EE" w14:paraId="12D70F4E" w14:textId="77777777" w:rsidTr="006555EE">
        <w:tc>
          <w:tcPr>
            <w:tcW w:w="9628" w:type="dxa"/>
            <w:gridSpan w:val="3"/>
          </w:tcPr>
          <w:p w14:paraId="6D7DA419" w14:textId="5FB3C50C" w:rsidR="006555EE" w:rsidRDefault="00202C22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Atleten er diagnosticeret</w:t>
            </w:r>
          </w:p>
          <w:p w14:paraId="7E1F18DB" w14:textId="77777777" w:rsidR="002A0AB5" w:rsidRDefault="002A0AB5" w:rsidP="00EA5EA6">
            <w:pPr>
              <w:jc w:val="both"/>
              <w:rPr>
                <w:rFonts w:ascii="Arial" w:hAnsi="Arial" w:cs="Arial"/>
              </w:rPr>
            </w:pPr>
          </w:p>
          <w:p w14:paraId="4EC5BC56" w14:textId="5BA15F11" w:rsidR="002A0AB5" w:rsidRDefault="002A0AB5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Årstal:                                                       </w:t>
            </w:r>
            <w:r>
              <w:rPr>
                <w:rFonts w:ascii="Arial" w:hAnsi="Arial" w:cs="Arial"/>
              </w:rPr>
              <w:sym w:font="Wingdings" w:char="F06F"/>
            </w:r>
            <w:r w:rsidR="00202C22">
              <w:rPr>
                <w:rFonts w:ascii="Arial" w:hAnsi="Arial" w:cs="Arial"/>
              </w:rPr>
              <w:t xml:space="preserve"> Ved fødslen</w:t>
            </w:r>
          </w:p>
        </w:tc>
      </w:tr>
      <w:tr w:rsidR="006555EE" w14:paraId="52DE8449" w14:textId="77777777" w:rsidTr="006555EE">
        <w:tc>
          <w:tcPr>
            <w:tcW w:w="9628" w:type="dxa"/>
            <w:gridSpan w:val="3"/>
          </w:tcPr>
          <w:p w14:paraId="1FFAD0C6" w14:textId="52C56C6B" w:rsidR="006555EE" w:rsidRDefault="00D83889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Øvrige bemærkninger til diagnosen, medicin, operationer mv.</w:t>
            </w:r>
            <w:r w:rsidR="004422EF">
              <w:rPr>
                <w:rFonts w:ascii="Arial" w:hAnsi="Arial" w:cs="Arial"/>
              </w:rPr>
              <w:t>:</w:t>
            </w:r>
          </w:p>
          <w:p w14:paraId="0FFE5D25" w14:textId="77777777" w:rsidR="004422EF" w:rsidRDefault="004422EF" w:rsidP="00EA5EA6">
            <w:pPr>
              <w:jc w:val="both"/>
              <w:rPr>
                <w:rFonts w:ascii="Arial" w:hAnsi="Arial" w:cs="Arial"/>
              </w:rPr>
            </w:pPr>
          </w:p>
          <w:p w14:paraId="64FF760A" w14:textId="77777777" w:rsidR="004422EF" w:rsidRDefault="004422EF" w:rsidP="00EA5EA6">
            <w:pPr>
              <w:jc w:val="both"/>
              <w:rPr>
                <w:rFonts w:ascii="Arial" w:hAnsi="Arial" w:cs="Arial"/>
              </w:rPr>
            </w:pPr>
          </w:p>
          <w:p w14:paraId="019EAA3C" w14:textId="77777777" w:rsidR="004422EF" w:rsidRDefault="004422EF" w:rsidP="00EA5EA6">
            <w:pPr>
              <w:jc w:val="both"/>
              <w:rPr>
                <w:rFonts w:ascii="Arial" w:hAnsi="Arial" w:cs="Arial"/>
              </w:rPr>
            </w:pPr>
          </w:p>
          <w:p w14:paraId="6B427FDB" w14:textId="77777777" w:rsidR="004422EF" w:rsidRDefault="004422EF" w:rsidP="00EA5EA6">
            <w:pPr>
              <w:jc w:val="both"/>
              <w:rPr>
                <w:rFonts w:ascii="Arial" w:hAnsi="Arial" w:cs="Arial"/>
              </w:rPr>
            </w:pPr>
          </w:p>
          <w:p w14:paraId="56B6DB35" w14:textId="77777777" w:rsidR="004422EF" w:rsidRDefault="004422EF" w:rsidP="00EA5EA6">
            <w:pPr>
              <w:jc w:val="both"/>
              <w:rPr>
                <w:rFonts w:ascii="Arial" w:hAnsi="Arial" w:cs="Arial"/>
              </w:rPr>
            </w:pPr>
          </w:p>
          <w:p w14:paraId="00B3AB66" w14:textId="77777777" w:rsidR="004422EF" w:rsidRDefault="004422EF" w:rsidP="00EA5EA6">
            <w:pPr>
              <w:jc w:val="both"/>
              <w:rPr>
                <w:rFonts w:ascii="Arial" w:hAnsi="Arial" w:cs="Arial"/>
              </w:rPr>
            </w:pPr>
          </w:p>
          <w:p w14:paraId="5FD9668C" w14:textId="77777777" w:rsidR="004422EF" w:rsidRDefault="004422EF" w:rsidP="00EA5EA6">
            <w:pPr>
              <w:jc w:val="both"/>
              <w:rPr>
                <w:rFonts w:ascii="Arial" w:hAnsi="Arial" w:cs="Arial"/>
              </w:rPr>
            </w:pPr>
          </w:p>
          <w:p w14:paraId="5B3FE843" w14:textId="77777777" w:rsidR="004422EF" w:rsidRDefault="004422EF" w:rsidP="00EA5EA6">
            <w:pPr>
              <w:jc w:val="both"/>
              <w:rPr>
                <w:rFonts w:ascii="Arial" w:hAnsi="Arial" w:cs="Arial"/>
              </w:rPr>
            </w:pPr>
          </w:p>
          <w:p w14:paraId="5F72D191" w14:textId="2B1000C8" w:rsidR="00D83889" w:rsidRDefault="00D83889" w:rsidP="00EA5EA6">
            <w:pPr>
              <w:jc w:val="both"/>
              <w:rPr>
                <w:rFonts w:ascii="Arial" w:hAnsi="Arial" w:cs="Arial"/>
              </w:rPr>
            </w:pPr>
          </w:p>
        </w:tc>
      </w:tr>
      <w:tr w:rsidR="004422EF" w14:paraId="4822D836" w14:textId="77777777" w:rsidTr="006555EE">
        <w:tc>
          <w:tcPr>
            <w:tcW w:w="9628" w:type="dxa"/>
            <w:gridSpan w:val="3"/>
          </w:tcPr>
          <w:p w14:paraId="33D6D8CC" w14:textId="77777777" w:rsidR="004422EF" w:rsidRDefault="004422EF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Øvrige diagnoser</w:t>
            </w:r>
            <w:r w:rsidR="001F77F9">
              <w:rPr>
                <w:rFonts w:ascii="Arial" w:hAnsi="Arial" w:cs="Arial"/>
              </w:rPr>
              <w:t>/funktionsnedsættelser:</w:t>
            </w:r>
          </w:p>
          <w:p w14:paraId="5187AEF5" w14:textId="77777777" w:rsidR="001F77F9" w:rsidRDefault="001F77F9" w:rsidP="00EA5EA6">
            <w:pPr>
              <w:jc w:val="both"/>
              <w:rPr>
                <w:rFonts w:ascii="Arial" w:hAnsi="Arial" w:cs="Arial"/>
              </w:rPr>
            </w:pPr>
          </w:p>
          <w:p w14:paraId="30EB26CD" w14:textId="52B0749C" w:rsidR="00255A54" w:rsidRDefault="001F77F9" w:rsidP="004A48D8">
            <w:pPr>
              <w:tabs>
                <w:tab w:val="left" w:pos="4001"/>
                <w:tab w:val="left" w:pos="601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Synshandi</w:t>
            </w:r>
            <w:r w:rsidR="00F616B4">
              <w:rPr>
                <w:rFonts w:ascii="Arial" w:hAnsi="Arial" w:cs="Arial"/>
              </w:rPr>
              <w:t>cap</w:t>
            </w:r>
            <w:r w:rsidR="008A5BE2">
              <w:rPr>
                <w:rFonts w:ascii="Arial" w:hAnsi="Arial" w:cs="Arial"/>
              </w:rPr>
              <w:tab/>
            </w:r>
            <w:r w:rsidR="008A5BE2">
              <w:rPr>
                <w:rFonts w:ascii="Arial" w:hAnsi="Arial" w:cs="Arial"/>
              </w:rPr>
              <w:sym w:font="Wingdings" w:char="F06F"/>
            </w:r>
            <w:r w:rsidR="008A5BE2">
              <w:rPr>
                <w:rFonts w:ascii="Arial" w:hAnsi="Arial" w:cs="Arial"/>
              </w:rPr>
              <w:t xml:space="preserve"> </w:t>
            </w:r>
            <w:r w:rsidR="004A48D8">
              <w:rPr>
                <w:rFonts w:ascii="Arial" w:hAnsi="Arial" w:cs="Arial"/>
              </w:rPr>
              <w:t>Høretab</w:t>
            </w:r>
            <w:r w:rsidR="004A48D8">
              <w:rPr>
                <w:rFonts w:ascii="Arial" w:hAnsi="Arial" w:cs="Arial"/>
              </w:rPr>
              <w:tab/>
            </w:r>
            <w:r w:rsidR="004A48D8">
              <w:rPr>
                <w:rFonts w:ascii="Arial" w:hAnsi="Arial" w:cs="Arial"/>
              </w:rPr>
              <w:sym w:font="Wingdings" w:char="F06F"/>
            </w:r>
            <w:r w:rsidR="004A48D8">
              <w:rPr>
                <w:rFonts w:ascii="Arial" w:hAnsi="Arial" w:cs="Arial"/>
              </w:rPr>
              <w:t xml:space="preserve"> Smerte</w:t>
            </w:r>
          </w:p>
          <w:p w14:paraId="30CAE934" w14:textId="77777777" w:rsidR="008C34AB" w:rsidRDefault="008C34AB" w:rsidP="004A48D8">
            <w:pPr>
              <w:tabs>
                <w:tab w:val="left" w:pos="4001"/>
                <w:tab w:val="left" w:pos="6010"/>
              </w:tabs>
              <w:jc w:val="both"/>
              <w:rPr>
                <w:rFonts w:ascii="Arial" w:hAnsi="Arial" w:cs="Arial"/>
              </w:rPr>
            </w:pPr>
          </w:p>
          <w:p w14:paraId="744B4B25" w14:textId="77777777" w:rsidR="00255A54" w:rsidRDefault="00647336" w:rsidP="008A5BE2">
            <w:pPr>
              <w:tabs>
                <w:tab w:val="left" w:pos="400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Udviklingshandicap</w:t>
            </w:r>
            <w:r w:rsidR="008A5BE2">
              <w:rPr>
                <w:rFonts w:ascii="Arial" w:hAnsi="Arial" w:cs="Arial"/>
              </w:rPr>
              <w:tab/>
            </w:r>
            <w:r w:rsidR="008A5BE2">
              <w:rPr>
                <w:rFonts w:ascii="Arial" w:hAnsi="Arial" w:cs="Arial"/>
              </w:rPr>
              <w:sym w:font="Wingdings" w:char="F06F"/>
            </w:r>
            <w:r w:rsidR="004A48D8">
              <w:rPr>
                <w:rFonts w:ascii="Arial" w:hAnsi="Arial" w:cs="Arial"/>
              </w:rPr>
              <w:t xml:space="preserve"> </w:t>
            </w:r>
            <w:r w:rsidR="008C34AB">
              <w:rPr>
                <w:rFonts w:ascii="Arial" w:hAnsi="Arial" w:cs="Arial"/>
              </w:rPr>
              <w:t>Psykisk diagnose</w:t>
            </w:r>
          </w:p>
          <w:p w14:paraId="08019BBB" w14:textId="77777777" w:rsidR="008C34AB" w:rsidRDefault="008C34AB" w:rsidP="008A5BE2">
            <w:pPr>
              <w:tabs>
                <w:tab w:val="left" w:pos="4001"/>
              </w:tabs>
              <w:jc w:val="both"/>
              <w:rPr>
                <w:rFonts w:ascii="Arial" w:hAnsi="Arial" w:cs="Arial"/>
              </w:rPr>
            </w:pPr>
          </w:p>
          <w:p w14:paraId="25ECDCBE" w14:textId="6EEE8888" w:rsidR="008C34AB" w:rsidRDefault="008C34AB" w:rsidP="008A5BE2">
            <w:pPr>
              <w:tabs>
                <w:tab w:val="left" w:pos="4001"/>
              </w:tabs>
              <w:jc w:val="both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Hypermobilitet</w:t>
            </w:r>
            <w:r w:rsidR="000F3ADF">
              <w:rPr>
                <w:rFonts w:ascii="Arial" w:hAnsi="Arial" w:cs="Arial"/>
              </w:rPr>
              <w:t>/-instabilitet</w:t>
            </w:r>
            <w:r w:rsidR="000F3ADF">
              <w:rPr>
                <w:rFonts w:ascii="Arial" w:hAnsi="Arial" w:cs="Arial"/>
              </w:rPr>
              <w:tab/>
            </w:r>
            <w:r w:rsidR="000F3ADF">
              <w:rPr>
                <w:rFonts w:ascii="Arial" w:hAnsi="Arial" w:cs="Arial"/>
              </w:rPr>
              <w:sym w:font="Wingdings" w:char="F06F"/>
            </w:r>
            <w:r w:rsidR="000F3ADF">
              <w:rPr>
                <w:rFonts w:ascii="Arial" w:hAnsi="Arial" w:cs="Arial"/>
              </w:rPr>
              <w:t xml:space="preserve"> Andet</w:t>
            </w:r>
            <w:r w:rsidR="008526D4">
              <w:rPr>
                <w:rFonts w:ascii="Arial" w:hAnsi="Arial" w:cs="Arial"/>
              </w:rPr>
              <w:t xml:space="preserve"> </w:t>
            </w:r>
            <w:r w:rsidR="008526D4">
              <w:rPr>
                <w:rFonts w:ascii="Arial" w:hAnsi="Arial" w:cs="Arial"/>
                <w:u w:val="single"/>
              </w:rPr>
              <w:t xml:space="preserve">                      </w:t>
            </w:r>
          </w:p>
          <w:p w14:paraId="4463EA5D" w14:textId="0E747D05" w:rsidR="008526D4" w:rsidRPr="008526D4" w:rsidRDefault="008526D4" w:rsidP="008A5BE2">
            <w:pPr>
              <w:tabs>
                <w:tab w:val="left" w:pos="4001"/>
              </w:tabs>
              <w:jc w:val="both"/>
              <w:rPr>
                <w:rFonts w:ascii="Arial" w:hAnsi="Arial" w:cs="Arial"/>
                <w:u w:val="single"/>
              </w:rPr>
            </w:pPr>
          </w:p>
        </w:tc>
      </w:tr>
    </w:tbl>
    <w:p w14:paraId="250C9CED" w14:textId="77777777" w:rsidR="00E90538" w:rsidRDefault="00E90538" w:rsidP="00EA5EA6">
      <w:pPr>
        <w:jc w:val="both"/>
        <w:rPr>
          <w:rFonts w:ascii="Arial" w:hAnsi="Arial" w:cs="Arial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122"/>
        <w:gridCol w:w="2835"/>
        <w:gridCol w:w="850"/>
        <w:gridCol w:w="3821"/>
      </w:tblGrid>
      <w:tr w:rsidR="000C5BC0" w14:paraId="4A19F4C7" w14:textId="77777777" w:rsidTr="00150BD3">
        <w:tc>
          <w:tcPr>
            <w:tcW w:w="2122" w:type="dxa"/>
            <w:shd w:val="clear" w:color="auto" w:fill="D9D9D9" w:themeFill="background1" w:themeFillShade="D9"/>
          </w:tcPr>
          <w:p w14:paraId="1B9035DB" w14:textId="3D43C1AE" w:rsidR="000C5BC0" w:rsidRDefault="000C5BC0" w:rsidP="007B58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Lægens n</w:t>
            </w:r>
            <w:r>
              <w:rPr>
                <w:rFonts w:ascii="Arial" w:hAnsi="Arial" w:cs="Arial"/>
              </w:rPr>
              <w:t>avn</w:t>
            </w:r>
          </w:p>
        </w:tc>
        <w:tc>
          <w:tcPr>
            <w:tcW w:w="7506" w:type="dxa"/>
            <w:gridSpan w:val="3"/>
          </w:tcPr>
          <w:p w14:paraId="2461418A" w14:textId="6E6C8FC5" w:rsidR="000C5BC0" w:rsidRDefault="000C5BC0" w:rsidP="007B5886">
            <w:pPr>
              <w:rPr>
                <w:rFonts w:ascii="Arial" w:hAnsi="Arial" w:cs="Arial"/>
              </w:rPr>
            </w:pPr>
          </w:p>
          <w:p w14:paraId="421C1337" w14:textId="77777777" w:rsidR="000C5BC0" w:rsidRDefault="000C5BC0" w:rsidP="007B5886">
            <w:pPr>
              <w:rPr>
                <w:rFonts w:ascii="Arial" w:hAnsi="Arial" w:cs="Arial"/>
              </w:rPr>
            </w:pPr>
          </w:p>
        </w:tc>
      </w:tr>
      <w:tr w:rsidR="00B45AB3" w14:paraId="55A4F60E" w14:textId="77777777" w:rsidTr="00150BD3">
        <w:tc>
          <w:tcPr>
            <w:tcW w:w="2122" w:type="dxa"/>
            <w:shd w:val="clear" w:color="auto" w:fill="D9D9D9" w:themeFill="background1" w:themeFillShade="D9"/>
          </w:tcPr>
          <w:p w14:paraId="60D0614A" w14:textId="666C594C" w:rsidR="00B45AB3" w:rsidRDefault="00B45AB3" w:rsidP="007B58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Speciale</w:t>
            </w:r>
          </w:p>
        </w:tc>
        <w:tc>
          <w:tcPr>
            <w:tcW w:w="7506" w:type="dxa"/>
            <w:gridSpan w:val="3"/>
          </w:tcPr>
          <w:p w14:paraId="1870969E" w14:textId="77777777" w:rsidR="00B45AB3" w:rsidRDefault="00B45AB3" w:rsidP="007B5886">
            <w:pPr>
              <w:rPr>
                <w:rFonts w:ascii="Arial" w:hAnsi="Arial" w:cs="Arial"/>
              </w:rPr>
            </w:pPr>
          </w:p>
          <w:p w14:paraId="2DC40FF5" w14:textId="66424C28" w:rsidR="00B45AB3" w:rsidRDefault="00B45AB3" w:rsidP="007B5886">
            <w:pPr>
              <w:rPr>
                <w:rFonts w:ascii="Arial" w:hAnsi="Arial" w:cs="Arial"/>
              </w:rPr>
            </w:pPr>
          </w:p>
        </w:tc>
      </w:tr>
      <w:tr w:rsidR="00410C84" w14:paraId="41430D30" w14:textId="77777777" w:rsidTr="00150BD3">
        <w:tc>
          <w:tcPr>
            <w:tcW w:w="2122" w:type="dxa"/>
            <w:shd w:val="clear" w:color="auto" w:fill="D9D9D9" w:themeFill="background1" w:themeFillShade="D9"/>
          </w:tcPr>
          <w:p w14:paraId="34805EF0" w14:textId="77777777" w:rsidR="00410C84" w:rsidRDefault="00410C84" w:rsidP="007B58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Adresse</w:t>
            </w:r>
          </w:p>
        </w:tc>
        <w:tc>
          <w:tcPr>
            <w:tcW w:w="7506" w:type="dxa"/>
            <w:gridSpan w:val="3"/>
          </w:tcPr>
          <w:p w14:paraId="7CBD0860" w14:textId="77777777" w:rsidR="00410C84" w:rsidRDefault="00410C84" w:rsidP="007B5886">
            <w:pPr>
              <w:rPr>
                <w:rFonts w:ascii="Arial" w:hAnsi="Arial" w:cs="Arial"/>
              </w:rPr>
            </w:pPr>
          </w:p>
          <w:p w14:paraId="53FD8E25" w14:textId="77777777" w:rsidR="00410C84" w:rsidRDefault="00410C84" w:rsidP="007B5886">
            <w:pPr>
              <w:rPr>
                <w:rFonts w:ascii="Arial" w:hAnsi="Arial" w:cs="Arial"/>
              </w:rPr>
            </w:pPr>
          </w:p>
        </w:tc>
      </w:tr>
      <w:tr w:rsidR="001F7CBE" w14:paraId="4C4F82A8" w14:textId="77777777" w:rsidTr="00150BD3">
        <w:tc>
          <w:tcPr>
            <w:tcW w:w="2122" w:type="dxa"/>
            <w:shd w:val="clear" w:color="auto" w:fill="D9D9D9" w:themeFill="background1" w:themeFillShade="D9"/>
          </w:tcPr>
          <w:p w14:paraId="445DCBEB" w14:textId="77777777" w:rsidR="001F7CBE" w:rsidRDefault="001F7CBE" w:rsidP="007B58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Postnr.</w:t>
            </w:r>
          </w:p>
        </w:tc>
        <w:tc>
          <w:tcPr>
            <w:tcW w:w="2835" w:type="dxa"/>
          </w:tcPr>
          <w:p w14:paraId="5D64DC46" w14:textId="77777777" w:rsidR="001F7CBE" w:rsidRDefault="001F7CBE" w:rsidP="007B5886">
            <w:pPr>
              <w:rPr>
                <w:rFonts w:ascii="Arial" w:hAnsi="Arial" w:cs="Arial"/>
              </w:rPr>
            </w:pPr>
          </w:p>
          <w:p w14:paraId="01634479" w14:textId="77777777" w:rsidR="001F7CBE" w:rsidRDefault="001F7CBE" w:rsidP="007B5886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58467DAB" w14:textId="77777777" w:rsidR="001F7CBE" w:rsidRDefault="001F7CBE" w:rsidP="007B58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By</w:t>
            </w:r>
          </w:p>
        </w:tc>
        <w:tc>
          <w:tcPr>
            <w:tcW w:w="3821" w:type="dxa"/>
          </w:tcPr>
          <w:p w14:paraId="234FED4E" w14:textId="77777777" w:rsidR="001F7CBE" w:rsidRDefault="001F7CBE" w:rsidP="007B5886">
            <w:pPr>
              <w:rPr>
                <w:rFonts w:ascii="Arial" w:hAnsi="Arial" w:cs="Arial"/>
              </w:rPr>
            </w:pPr>
          </w:p>
        </w:tc>
      </w:tr>
      <w:tr w:rsidR="001F7CBE" w14:paraId="4D61C49B" w14:textId="77777777" w:rsidTr="00150BD3">
        <w:tc>
          <w:tcPr>
            <w:tcW w:w="2122" w:type="dxa"/>
            <w:shd w:val="clear" w:color="auto" w:fill="D9D9D9" w:themeFill="background1" w:themeFillShade="D9"/>
          </w:tcPr>
          <w:p w14:paraId="21543F26" w14:textId="77777777" w:rsidR="001F7CBE" w:rsidRDefault="001F7CBE" w:rsidP="007B58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2835" w:type="dxa"/>
          </w:tcPr>
          <w:p w14:paraId="38075FA9" w14:textId="77777777" w:rsidR="001F7CBE" w:rsidRDefault="001F7CBE" w:rsidP="007B5886">
            <w:pPr>
              <w:rPr>
                <w:rFonts w:ascii="Arial" w:hAnsi="Arial" w:cs="Arial"/>
              </w:rPr>
            </w:pPr>
          </w:p>
          <w:p w14:paraId="0DED9B7B" w14:textId="77777777" w:rsidR="001F7CBE" w:rsidRDefault="001F7CBE" w:rsidP="007B5886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6F72834A" w14:textId="77777777" w:rsidR="001F7CBE" w:rsidRDefault="001F7CBE" w:rsidP="007B58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Mail</w:t>
            </w:r>
          </w:p>
        </w:tc>
        <w:tc>
          <w:tcPr>
            <w:tcW w:w="3821" w:type="dxa"/>
          </w:tcPr>
          <w:p w14:paraId="1723A446" w14:textId="77777777" w:rsidR="001F7CBE" w:rsidRDefault="001F7CBE" w:rsidP="007B5886">
            <w:pPr>
              <w:rPr>
                <w:rFonts w:ascii="Arial" w:hAnsi="Arial" w:cs="Arial"/>
              </w:rPr>
            </w:pPr>
          </w:p>
        </w:tc>
      </w:tr>
      <w:tr w:rsidR="001F7CBE" w14:paraId="7DF5C777" w14:textId="77777777" w:rsidTr="00150BD3">
        <w:tc>
          <w:tcPr>
            <w:tcW w:w="9628" w:type="dxa"/>
            <w:gridSpan w:val="4"/>
            <w:shd w:val="clear" w:color="auto" w:fill="D9D9D9" w:themeFill="background1" w:themeFillShade="D9"/>
          </w:tcPr>
          <w:p w14:paraId="45AEBC66" w14:textId="77777777" w:rsidR="001F7CBE" w:rsidRDefault="001F7CBE" w:rsidP="007B58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Jeg bekræfter hermed, at ovenstående oplysninger er korrekte </w:t>
            </w:r>
          </w:p>
          <w:p w14:paraId="3AC04A79" w14:textId="2C01372E" w:rsidR="00B27AD2" w:rsidRDefault="00B27AD2" w:rsidP="007B5886">
            <w:pPr>
              <w:rPr>
                <w:rFonts w:ascii="Arial" w:hAnsi="Arial" w:cs="Arial"/>
              </w:rPr>
            </w:pPr>
          </w:p>
        </w:tc>
      </w:tr>
      <w:tr w:rsidR="001F7CBE" w14:paraId="41DFC324" w14:textId="77777777" w:rsidTr="00150BD3">
        <w:tc>
          <w:tcPr>
            <w:tcW w:w="2122" w:type="dxa"/>
            <w:shd w:val="clear" w:color="auto" w:fill="D9D9D9" w:themeFill="background1" w:themeFillShade="D9"/>
          </w:tcPr>
          <w:p w14:paraId="58F21352" w14:textId="77777777" w:rsidR="001F7CBE" w:rsidRDefault="001F7CBE" w:rsidP="007B58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Underskrift</w:t>
            </w:r>
          </w:p>
        </w:tc>
        <w:tc>
          <w:tcPr>
            <w:tcW w:w="2835" w:type="dxa"/>
          </w:tcPr>
          <w:p w14:paraId="59DC0AA0" w14:textId="77777777" w:rsidR="001F7CBE" w:rsidRDefault="001F7CBE" w:rsidP="007B5886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69909428" w14:textId="77777777" w:rsidR="001F7CBE" w:rsidRDefault="001F7CBE" w:rsidP="007B58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Dato</w:t>
            </w:r>
          </w:p>
        </w:tc>
        <w:tc>
          <w:tcPr>
            <w:tcW w:w="3821" w:type="dxa"/>
          </w:tcPr>
          <w:p w14:paraId="6A90C248" w14:textId="77777777" w:rsidR="001F7CBE" w:rsidRDefault="001F7CBE" w:rsidP="007B5886">
            <w:pPr>
              <w:rPr>
                <w:rFonts w:ascii="Arial" w:hAnsi="Arial" w:cs="Arial"/>
              </w:rPr>
            </w:pPr>
          </w:p>
          <w:p w14:paraId="4E7A38BE" w14:textId="77777777" w:rsidR="001F7CBE" w:rsidRDefault="001F7CBE" w:rsidP="007B5886">
            <w:pPr>
              <w:rPr>
                <w:rFonts w:ascii="Arial" w:hAnsi="Arial" w:cs="Arial"/>
              </w:rPr>
            </w:pPr>
          </w:p>
        </w:tc>
      </w:tr>
    </w:tbl>
    <w:p w14:paraId="6B970463" w14:textId="77777777" w:rsidR="001F7CBE" w:rsidRPr="005A0AF6" w:rsidRDefault="001F7CBE" w:rsidP="00EA5EA6">
      <w:pPr>
        <w:jc w:val="both"/>
        <w:rPr>
          <w:rFonts w:ascii="Arial" w:hAnsi="Arial" w:cs="Arial"/>
        </w:rPr>
      </w:pPr>
    </w:p>
    <w:sectPr w:rsidR="001F7CBE" w:rsidRPr="005A0AF6" w:rsidSect="00330224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418" w:left="1134" w:header="96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FDF74" w14:textId="77777777" w:rsidR="00053569" w:rsidRDefault="00053569" w:rsidP="00B7218E">
      <w:pPr>
        <w:spacing w:after="0" w:line="240" w:lineRule="auto"/>
      </w:pPr>
      <w:r>
        <w:separator/>
      </w:r>
    </w:p>
  </w:endnote>
  <w:endnote w:type="continuationSeparator" w:id="0">
    <w:p w14:paraId="7F2CBED4" w14:textId="77777777" w:rsidR="00053569" w:rsidRDefault="00053569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64F82A7-4A4B-4CB9-A683-DF48F63AFC3F}"/>
    <w:embedBold r:id="rId2" w:fontKey="{27AF8BE0-9D34-435B-9AC4-71AD0DE1844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9EC62C9B-6F14-48FD-A9C8-4D93AEBBBB0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3CE46" w14:textId="77777777" w:rsidR="00165AF0" w:rsidRPr="003202D0" w:rsidRDefault="00CF4E46" w:rsidP="00330224">
    <w:pPr>
      <w:pStyle w:val="Sidefod"/>
      <w:rPr>
        <w:rFonts w:ascii="Verdana" w:hAnsi="Verdana" w:cs="Arial"/>
        <w:color w:val="474B4E"/>
        <w:sz w:val="14"/>
        <w:szCs w:val="14"/>
      </w:rPr>
    </w:pPr>
    <w:r w:rsidRPr="00CA1E25">
      <w:rPr>
        <w:rFonts w:ascii="Verdana" w:hAnsi="Verdana"/>
        <w:b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FE9A8" w14:textId="77777777" w:rsidR="00330224" w:rsidRPr="00A41072" w:rsidRDefault="0016499F" w:rsidP="00330224">
    <w:pPr>
      <w:pStyle w:val="Sidefod"/>
      <w:rPr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br/>
    </w:r>
    <w:r w:rsidR="00330224"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2336" behindDoc="1" locked="0" layoutInCell="1" allowOverlap="1" wp14:anchorId="038103B5" wp14:editId="0777ED3B">
          <wp:simplePos x="0" y="0"/>
          <wp:positionH relativeFrom="margin">
            <wp:align>right</wp:align>
          </wp:positionH>
          <wp:positionV relativeFrom="paragraph">
            <wp:posOffset>6350</wp:posOffset>
          </wp:positionV>
          <wp:extent cx="2190750" cy="324362"/>
          <wp:effectExtent l="0" t="0" r="0" b="0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0224">
      <w:rPr>
        <w:rFonts w:ascii="Arial" w:hAnsi="Arial" w:cs="Arial"/>
        <w:color w:val="474B4E"/>
        <w:sz w:val="14"/>
        <w:szCs w:val="14"/>
      </w:rPr>
      <w:t>Parasport Danmark</w:t>
    </w:r>
    <w:r w:rsidR="00A41072">
      <w:rPr>
        <w:rFonts w:ascii="Arial" w:hAnsi="Arial" w:cs="Arial"/>
        <w:color w:val="474B4E"/>
        <w:sz w:val="14"/>
        <w:szCs w:val="14"/>
      </w:rPr>
      <w:t xml:space="preserve"> – </w:t>
    </w:r>
    <w:r w:rsidRPr="0016499F">
      <w:rPr>
        <w:rFonts w:ascii="Arial" w:hAnsi="Arial" w:cs="Arial"/>
        <w:color w:val="474B4E"/>
        <w:sz w:val="14"/>
        <w:szCs w:val="14"/>
      </w:rPr>
      <w:t>info@parasport.dk</w:t>
    </w:r>
    <w:r>
      <w:rPr>
        <w:rFonts w:ascii="Arial" w:hAnsi="Arial" w:cs="Arial"/>
        <w:color w:val="474B4E"/>
        <w:sz w:val="14"/>
        <w:szCs w:val="14"/>
      </w:rPr>
      <w:t xml:space="preserve"> – www.parasport.dk</w:t>
    </w:r>
    <w:r w:rsidR="00A41072">
      <w:rPr>
        <w:rFonts w:ascii="Arial" w:hAnsi="Arial" w:cs="Arial"/>
        <w:color w:val="474B4E"/>
        <w:sz w:val="14"/>
        <w:szCs w:val="14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5464F" w14:textId="77777777" w:rsidR="00053569" w:rsidRDefault="00053569" w:rsidP="00B7218E">
      <w:pPr>
        <w:spacing w:after="0" w:line="240" w:lineRule="auto"/>
      </w:pPr>
      <w:r>
        <w:separator/>
      </w:r>
    </w:p>
  </w:footnote>
  <w:footnote w:type="continuationSeparator" w:id="0">
    <w:p w14:paraId="01197EB2" w14:textId="77777777" w:rsidR="00053569" w:rsidRDefault="00053569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89EB4" w14:textId="77777777" w:rsidR="00D04AB5" w:rsidRDefault="00053569">
    <w:pPr>
      <w:pStyle w:val="Sidehoved"/>
    </w:pPr>
    <w:r>
      <w:rPr>
        <w:noProof/>
        <w:lang w:eastAsia="da-DK"/>
      </w:rPr>
      <w:pict w14:anchorId="1DC8E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1026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B80C2" w14:textId="77777777" w:rsidR="00D04AB5" w:rsidRDefault="0033022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3FFA6E75" wp14:editId="056C5B45">
          <wp:simplePos x="0" y="0"/>
          <wp:positionH relativeFrom="margin">
            <wp:posOffset>3810</wp:posOffset>
          </wp:positionH>
          <wp:positionV relativeFrom="page">
            <wp:posOffset>399415</wp:posOffset>
          </wp:positionV>
          <wp:extent cx="1458000" cy="410400"/>
          <wp:effectExtent l="0" t="0" r="8890" b="889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3569">
      <w:rPr>
        <w:noProof/>
        <w:lang w:eastAsia="da-DK"/>
      </w:rPr>
      <w:pict w14:anchorId="28F614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5" o:spid="_x0000_s1027" type="#_x0000_t75" style="position:absolute;margin-left:0;margin-top:0;width:595.3pt;height:842.1pt;z-index:-251659265;mso-position-horizontal-relative:page;mso-position-vertical-relative:page" o:allowincell="f">
          <v:imagedata r:id="rId2" o:title="Brevpapirbaggrund GIF"/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TrueTypeFonts/>
  <w:embedSystemFonts/>
  <w:saveSubsetFonts/>
  <w:attachedTemplate r:id="rId1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9A2"/>
    <w:rsid w:val="00001B26"/>
    <w:rsid w:val="00015DC9"/>
    <w:rsid w:val="00021C69"/>
    <w:rsid w:val="00035BD3"/>
    <w:rsid w:val="00053569"/>
    <w:rsid w:val="0006607F"/>
    <w:rsid w:val="000C5BC0"/>
    <w:rsid w:val="000F3ADF"/>
    <w:rsid w:val="0010124B"/>
    <w:rsid w:val="001361CD"/>
    <w:rsid w:val="00150BD3"/>
    <w:rsid w:val="0016499F"/>
    <w:rsid w:val="00165AF0"/>
    <w:rsid w:val="001754AB"/>
    <w:rsid w:val="00190AF3"/>
    <w:rsid w:val="001F77F9"/>
    <w:rsid w:val="001F7CBE"/>
    <w:rsid w:val="00202C22"/>
    <w:rsid w:val="00207439"/>
    <w:rsid w:val="00220A52"/>
    <w:rsid w:val="00250B1C"/>
    <w:rsid w:val="00255A54"/>
    <w:rsid w:val="002A0AB5"/>
    <w:rsid w:val="002C1050"/>
    <w:rsid w:val="002C49E2"/>
    <w:rsid w:val="002F6297"/>
    <w:rsid w:val="00313D61"/>
    <w:rsid w:val="003202D0"/>
    <w:rsid w:val="00330224"/>
    <w:rsid w:val="00347084"/>
    <w:rsid w:val="003519CD"/>
    <w:rsid w:val="003B1393"/>
    <w:rsid w:val="003B6FE9"/>
    <w:rsid w:val="003C0004"/>
    <w:rsid w:val="003F69C9"/>
    <w:rsid w:val="00410C84"/>
    <w:rsid w:val="00414788"/>
    <w:rsid w:val="004422EF"/>
    <w:rsid w:val="00453961"/>
    <w:rsid w:val="00491283"/>
    <w:rsid w:val="00493BF2"/>
    <w:rsid w:val="004A1C72"/>
    <w:rsid w:val="004A314C"/>
    <w:rsid w:val="004A3B68"/>
    <w:rsid w:val="004A48D8"/>
    <w:rsid w:val="004A4967"/>
    <w:rsid w:val="00530642"/>
    <w:rsid w:val="00560C37"/>
    <w:rsid w:val="0057470B"/>
    <w:rsid w:val="005A0AF6"/>
    <w:rsid w:val="00617621"/>
    <w:rsid w:val="00641A05"/>
    <w:rsid w:val="00647336"/>
    <w:rsid w:val="006555EE"/>
    <w:rsid w:val="00685041"/>
    <w:rsid w:val="00711EC1"/>
    <w:rsid w:val="00731080"/>
    <w:rsid w:val="0075180A"/>
    <w:rsid w:val="007851F6"/>
    <w:rsid w:val="007A7639"/>
    <w:rsid w:val="007C14A2"/>
    <w:rsid w:val="007E2868"/>
    <w:rsid w:val="007E4247"/>
    <w:rsid w:val="007F728D"/>
    <w:rsid w:val="008526D4"/>
    <w:rsid w:val="00860CCC"/>
    <w:rsid w:val="0087767B"/>
    <w:rsid w:val="00885575"/>
    <w:rsid w:val="008A5BE2"/>
    <w:rsid w:val="008C0289"/>
    <w:rsid w:val="008C34AB"/>
    <w:rsid w:val="008E4D61"/>
    <w:rsid w:val="008E5867"/>
    <w:rsid w:val="008F5AB7"/>
    <w:rsid w:val="00957452"/>
    <w:rsid w:val="00973DB7"/>
    <w:rsid w:val="009A7AF7"/>
    <w:rsid w:val="009B3513"/>
    <w:rsid w:val="009F394B"/>
    <w:rsid w:val="00A03048"/>
    <w:rsid w:val="00A26706"/>
    <w:rsid w:val="00A41072"/>
    <w:rsid w:val="00A918B8"/>
    <w:rsid w:val="00AF57E3"/>
    <w:rsid w:val="00B27AD2"/>
    <w:rsid w:val="00B351E4"/>
    <w:rsid w:val="00B45AB3"/>
    <w:rsid w:val="00B659A2"/>
    <w:rsid w:val="00B70E11"/>
    <w:rsid w:val="00B7218E"/>
    <w:rsid w:val="00BA691A"/>
    <w:rsid w:val="00BB4157"/>
    <w:rsid w:val="00BB7E62"/>
    <w:rsid w:val="00BF0606"/>
    <w:rsid w:val="00C034D5"/>
    <w:rsid w:val="00CA1E25"/>
    <w:rsid w:val="00CA4666"/>
    <w:rsid w:val="00CD119F"/>
    <w:rsid w:val="00CF4E46"/>
    <w:rsid w:val="00D04AB5"/>
    <w:rsid w:val="00D453A2"/>
    <w:rsid w:val="00D52F6C"/>
    <w:rsid w:val="00D60CDB"/>
    <w:rsid w:val="00D83889"/>
    <w:rsid w:val="00E679FB"/>
    <w:rsid w:val="00E90538"/>
    <w:rsid w:val="00E95414"/>
    <w:rsid w:val="00EA5EA6"/>
    <w:rsid w:val="00EC728C"/>
    <w:rsid w:val="00ED01B5"/>
    <w:rsid w:val="00F4541D"/>
    <w:rsid w:val="00F616B4"/>
    <w:rsid w:val="00F94832"/>
    <w:rsid w:val="00F9623A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E8FD3"/>
  <w15:chartTrackingRefBased/>
  <w15:docId w15:val="{BC8FE774-6457-413C-834D-BFB2C9D93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16499F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E67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gu\OneDrive%20-%20Parasport%20Danmark\Dokumenter\Brugerdefinerede%20Office-skabeloner\Dansk\Dansk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BBE598FDEC1754C96014309F7AD9F17" ma:contentTypeVersion="11" ma:contentTypeDescription="Opret et nyt dokument." ma:contentTypeScope="" ma:versionID="e711815e90ac9e2164079fb18d3966f3">
  <xsd:schema xmlns:xsd="http://www.w3.org/2001/XMLSchema" xmlns:xs="http://www.w3.org/2001/XMLSchema" xmlns:p="http://schemas.microsoft.com/office/2006/metadata/properties" xmlns:ns2="973f0145-d3ea-46cd-a809-48fd95991705" targetNamespace="http://schemas.microsoft.com/office/2006/metadata/properties" ma:root="true" ma:fieldsID="6d61bdf5260423736b0745c11494097e" ns2:_="">
    <xsd:import namespace="973f0145-d3ea-46cd-a809-48fd959917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f0145-d3ea-46cd-a809-48fd959917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FCE54-B3F2-46B9-9756-68B95A79F49D}"/>
</file>

<file path=customXml/itemProps2.xml><?xml version="1.0" encoding="utf-8"?>
<ds:datastoreItem xmlns:ds="http://schemas.openxmlformats.org/officeDocument/2006/customXml" ds:itemID="{13C53B1B-AF6C-466D-B380-2EE9E57FDA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36D3ABB-CC97-4662-B200-A315B995A9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48E2FB-A156-4E04-BF69-E669B328C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Dansk.dotx</Template>
  <TotalTime>1069</TotalTime>
  <Pages>2</Pages>
  <Words>245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Parasport Danmark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Lykke Guldbrandt</dc:creator>
  <cp:keywords/>
  <dc:description/>
  <cp:lastModifiedBy>Lykke Guldbrandt</cp:lastModifiedBy>
  <cp:revision>63</cp:revision>
  <cp:lastPrinted>2017-01-09T11:47:00Z</cp:lastPrinted>
  <dcterms:created xsi:type="dcterms:W3CDTF">2022-02-17T14:22:00Z</dcterms:created>
  <dcterms:modified xsi:type="dcterms:W3CDTF">2022-02-18T08:20:00Z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0x010100ABBE598FDEC1754C96014309F7AD9F17</vt:lpwstr>
  </property>
</Properties>
</file>