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930F2" w14:textId="77777777" w:rsidR="00691F6D" w:rsidRDefault="00691F6D" w:rsidP="00693348">
      <w:pPr>
        <w:contextualSpacing/>
        <w:rPr>
          <w:rFonts w:ascii="Arial" w:hAnsi="Arial" w:cs="Arial"/>
        </w:rPr>
      </w:pPr>
    </w:p>
    <w:p w14:paraId="6AC7A534" w14:textId="77777777" w:rsidR="00693348" w:rsidRPr="00693348" w:rsidRDefault="00027F37" w:rsidP="00693348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93348" w:rsidRPr="00693348">
        <w:rPr>
          <w:rFonts w:ascii="Arial" w:hAnsi="Arial" w:cs="Arial"/>
        </w:rPr>
        <w:t>ransportu</w:t>
      </w:r>
      <w:r w:rsidR="000E504D">
        <w:rPr>
          <w:rFonts w:ascii="Arial" w:hAnsi="Arial" w:cs="Arial"/>
        </w:rPr>
        <w:t>dgifter ved deltagelse i: ____</w:t>
      </w:r>
      <w:r w:rsidR="00693348" w:rsidRPr="00693348">
        <w:rPr>
          <w:rFonts w:ascii="Arial" w:hAnsi="Arial" w:cs="Arial"/>
        </w:rPr>
        <w:t>_____________</w:t>
      </w:r>
      <w:r w:rsidR="00693348" w:rsidRPr="00693348">
        <w:rPr>
          <w:rFonts w:ascii="Arial" w:hAnsi="Arial" w:cs="Arial"/>
        </w:rPr>
        <w:tab/>
      </w:r>
    </w:p>
    <w:p w14:paraId="0819AE4F" w14:textId="77777777" w:rsidR="00691F6D" w:rsidRDefault="00691F6D" w:rsidP="00693348">
      <w:pPr>
        <w:contextualSpacing/>
        <w:rPr>
          <w:rFonts w:ascii="Arial" w:hAnsi="Arial" w:cs="Arial"/>
        </w:rPr>
      </w:pPr>
    </w:p>
    <w:p w14:paraId="5C40CE43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Dato: __________</w:t>
      </w:r>
    </w:p>
    <w:p w14:paraId="3D35B7B5" w14:textId="77777777" w:rsidR="00693348" w:rsidRDefault="00693348" w:rsidP="00693348">
      <w:pPr>
        <w:contextualSpacing/>
        <w:rPr>
          <w:rFonts w:ascii="Arial" w:hAnsi="Arial" w:cs="Arial"/>
          <w:u w:val="single"/>
        </w:rPr>
      </w:pPr>
    </w:p>
    <w:p w14:paraId="50D56CA6" w14:textId="77777777" w:rsidR="00691F6D" w:rsidRDefault="00691F6D" w:rsidP="00693348">
      <w:pPr>
        <w:contextualSpacing/>
        <w:rPr>
          <w:rFonts w:ascii="Arial" w:hAnsi="Arial" w:cs="Arial"/>
          <w:b/>
          <w:u w:val="single"/>
        </w:rPr>
      </w:pPr>
    </w:p>
    <w:p w14:paraId="26B60A9A" w14:textId="77777777" w:rsidR="00691F6D" w:rsidRDefault="00691F6D" w:rsidP="00693348">
      <w:pPr>
        <w:contextualSpacing/>
        <w:rPr>
          <w:rFonts w:ascii="Arial" w:hAnsi="Arial" w:cs="Arial"/>
          <w:b/>
          <w:u w:val="single"/>
        </w:rPr>
      </w:pPr>
    </w:p>
    <w:p w14:paraId="30C177CF" w14:textId="77777777" w:rsidR="00693348" w:rsidRPr="00E3317E" w:rsidRDefault="00693348" w:rsidP="00693348">
      <w:pPr>
        <w:contextualSpacing/>
        <w:rPr>
          <w:rFonts w:ascii="Arial" w:hAnsi="Arial" w:cs="Arial"/>
          <w:b/>
          <w:u w:val="single"/>
        </w:rPr>
      </w:pPr>
      <w:r w:rsidRPr="00E3317E">
        <w:rPr>
          <w:rFonts w:ascii="Arial" w:hAnsi="Arial" w:cs="Arial"/>
          <w:b/>
          <w:u w:val="single"/>
        </w:rPr>
        <w:t>Kørsel i egen bil</w:t>
      </w:r>
      <w:r w:rsidR="007E25A1" w:rsidRPr="00E3317E">
        <w:rPr>
          <w:rFonts w:ascii="Arial" w:hAnsi="Arial" w:cs="Arial"/>
          <w:b/>
          <w:u w:val="single"/>
        </w:rPr>
        <w:t xml:space="preserve"> - Danmark</w:t>
      </w:r>
    </w:p>
    <w:p w14:paraId="091E0D14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Kørt fra:</w:t>
      </w:r>
      <w:r w:rsidRPr="00693348">
        <w:rPr>
          <w:rFonts w:ascii="Arial" w:hAnsi="Arial" w:cs="Arial"/>
        </w:rPr>
        <w:tab/>
        <w:t>_______</w:t>
      </w:r>
      <w:r w:rsidR="000E504D">
        <w:rPr>
          <w:rFonts w:ascii="Arial" w:hAnsi="Arial" w:cs="Arial"/>
        </w:rPr>
        <w:t>_______________________________________</w:t>
      </w:r>
      <w:r w:rsidRPr="00693348">
        <w:rPr>
          <w:rFonts w:ascii="Arial" w:hAnsi="Arial" w:cs="Arial"/>
        </w:rPr>
        <w:t>_____</w:t>
      </w:r>
    </w:p>
    <w:p w14:paraId="60E879AD" w14:textId="77777777" w:rsidR="00691F6D" w:rsidRDefault="00691F6D" w:rsidP="00693348">
      <w:pPr>
        <w:contextualSpacing/>
        <w:rPr>
          <w:rFonts w:ascii="Arial" w:hAnsi="Arial" w:cs="Arial"/>
        </w:rPr>
      </w:pPr>
    </w:p>
    <w:p w14:paraId="5190D1A4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Kørt til: </w:t>
      </w:r>
      <w:r w:rsidRPr="00693348">
        <w:rPr>
          <w:rFonts w:ascii="Arial" w:hAnsi="Arial" w:cs="Arial"/>
        </w:rPr>
        <w:tab/>
        <w:t>___________________________________________________</w:t>
      </w:r>
    </w:p>
    <w:p w14:paraId="3BC75AB8" w14:textId="77777777" w:rsidR="00027F37" w:rsidRDefault="00027F37" w:rsidP="00693348">
      <w:pPr>
        <w:contextualSpacing/>
        <w:rPr>
          <w:rFonts w:ascii="Arial" w:hAnsi="Arial" w:cs="Arial"/>
        </w:rPr>
      </w:pPr>
    </w:p>
    <w:p w14:paraId="69F00C06" w14:textId="77777777" w:rsidR="00691F6D" w:rsidRDefault="00691F6D" w:rsidP="00693348">
      <w:pPr>
        <w:contextualSpacing/>
        <w:rPr>
          <w:rFonts w:ascii="Arial" w:hAnsi="Arial" w:cs="Arial"/>
        </w:rPr>
      </w:pPr>
    </w:p>
    <w:p w14:paraId="390A3173" w14:textId="51092F48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1 person </w:t>
      </w:r>
      <w:r w:rsidR="00027F37">
        <w:rPr>
          <w:rFonts w:ascii="Arial" w:hAnsi="Arial" w:cs="Arial"/>
        </w:rPr>
        <w:t>i bilen</w:t>
      </w:r>
      <w:r w:rsidR="00027F37">
        <w:rPr>
          <w:rFonts w:ascii="Arial" w:hAnsi="Arial" w:cs="Arial"/>
        </w:rPr>
        <w:tab/>
        <w:t>__________ km à kr. 1,9</w:t>
      </w:r>
      <w:r w:rsidR="001D114E">
        <w:rPr>
          <w:rFonts w:ascii="Arial" w:hAnsi="Arial" w:cs="Arial"/>
        </w:rPr>
        <w:t>0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</w:t>
      </w:r>
    </w:p>
    <w:p w14:paraId="5717D880" w14:textId="77777777" w:rsidR="00691F6D" w:rsidRDefault="00691F6D" w:rsidP="00693348">
      <w:pPr>
        <w:contextualSpacing/>
        <w:rPr>
          <w:rFonts w:ascii="Arial" w:hAnsi="Arial" w:cs="Arial"/>
        </w:rPr>
      </w:pPr>
    </w:p>
    <w:p w14:paraId="48D98A87" w14:textId="68AC2798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*2 personer </w:t>
      </w:r>
      <w:r w:rsidR="00AB1EA0">
        <w:rPr>
          <w:rFonts w:ascii="Arial" w:hAnsi="Arial" w:cs="Arial"/>
        </w:rPr>
        <w:t>i bilen</w:t>
      </w:r>
      <w:r w:rsidR="00AB1EA0">
        <w:rPr>
          <w:rFonts w:ascii="Arial" w:hAnsi="Arial" w:cs="Arial"/>
        </w:rPr>
        <w:tab/>
        <w:t>__</w:t>
      </w:r>
      <w:r w:rsidR="00CC19FC">
        <w:rPr>
          <w:rFonts w:ascii="Arial" w:hAnsi="Arial" w:cs="Arial"/>
        </w:rPr>
        <w:t>_</w:t>
      </w:r>
      <w:r w:rsidR="000E504D">
        <w:rPr>
          <w:rFonts w:ascii="Arial" w:hAnsi="Arial" w:cs="Arial"/>
        </w:rPr>
        <w:t>____</w:t>
      </w:r>
      <w:r w:rsidR="00027F37">
        <w:rPr>
          <w:rFonts w:ascii="Arial" w:hAnsi="Arial" w:cs="Arial"/>
        </w:rPr>
        <w:t>___ km à kr. 2,</w:t>
      </w:r>
      <w:r w:rsidR="00954670">
        <w:rPr>
          <w:rFonts w:ascii="Arial" w:hAnsi="Arial" w:cs="Arial"/>
        </w:rPr>
        <w:t>67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</w:t>
      </w:r>
      <w:r w:rsidR="000E504D">
        <w:rPr>
          <w:rFonts w:ascii="Arial" w:hAnsi="Arial" w:cs="Arial"/>
        </w:rPr>
        <w:t>_________</w:t>
      </w:r>
      <w:r w:rsidRPr="00693348">
        <w:rPr>
          <w:rFonts w:ascii="Arial" w:hAnsi="Arial" w:cs="Arial"/>
        </w:rPr>
        <w:t>______</w:t>
      </w:r>
    </w:p>
    <w:p w14:paraId="5CA449B0" w14:textId="77777777" w:rsidR="00691F6D" w:rsidRDefault="00691F6D" w:rsidP="00693348">
      <w:pPr>
        <w:contextualSpacing/>
        <w:rPr>
          <w:rFonts w:ascii="Arial" w:hAnsi="Arial" w:cs="Arial"/>
        </w:rPr>
      </w:pPr>
    </w:p>
    <w:p w14:paraId="25ABCD51" w14:textId="611056D0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*3 el. flere pers. </w:t>
      </w:r>
      <w:r w:rsidR="00027F37">
        <w:rPr>
          <w:rFonts w:ascii="Arial" w:hAnsi="Arial" w:cs="Arial"/>
        </w:rPr>
        <w:t>i bilen</w:t>
      </w:r>
      <w:r w:rsidR="00027F37">
        <w:rPr>
          <w:rFonts w:ascii="Arial" w:hAnsi="Arial" w:cs="Arial"/>
        </w:rPr>
        <w:tab/>
        <w:t>__________ km à kr. 3,</w:t>
      </w:r>
      <w:r w:rsidR="00954670">
        <w:rPr>
          <w:rFonts w:ascii="Arial" w:hAnsi="Arial" w:cs="Arial"/>
        </w:rPr>
        <w:t>44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</w:t>
      </w:r>
    </w:p>
    <w:p w14:paraId="4AF050E0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* Ved flere kørselstilskudsberettigede personer i bilen ud over føreren, skal navnene angives:</w:t>
      </w:r>
    </w:p>
    <w:p w14:paraId="005B80EA" w14:textId="77777777" w:rsidR="00027F37" w:rsidRDefault="00027F37" w:rsidP="00693348">
      <w:pPr>
        <w:contextualSpacing/>
        <w:rPr>
          <w:rFonts w:ascii="Arial" w:hAnsi="Arial" w:cs="Arial"/>
        </w:rPr>
      </w:pPr>
    </w:p>
    <w:p w14:paraId="516D34D3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_____</w:t>
      </w:r>
      <w:r w:rsidR="000E504D">
        <w:rPr>
          <w:rFonts w:ascii="Arial" w:hAnsi="Arial" w:cs="Arial"/>
        </w:rPr>
        <w:t>___________________</w:t>
      </w:r>
      <w:r w:rsidRPr="00693348">
        <w:rPr>
          <w:rFonts w:ascii="Arial" w:hAnsi="Arial" w:cs="Arial"/>
        </w:rPr>
        <w:t>____________________</w:t>
      </w:r>
    </w:p>
    <w:p w14:paraId="659055BF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____________________________________________</w:t>
      </w:r>
    </w:p>
    <w:p w14:paraId="6D367978" w14:textId="77777777" w:rsidR="00027F37" w:rsidRDefault="00027F37" w:rsidP="007E25A1">
      <w:pPr>
        <w:contextualSpacing/>
        <w:rPr>
          <w:rFonts w:ascii="Arial" w:hAnsi="Arial" w:cs="Arial"/>
          <w:b/>
          <w:u w:val="single"/>
        </w:rPr>
      </w:pPr>
    </w:p>
    <w:p w14:paraId="5DDEDED0" w14:textId="77777777" w:rsidR="00027F37" w:rsidRDefault="00027F37" w:rsidP="007E25A1">
      <w:pPr>
        <w:contextualSpacing/>
        <w:rPr>
          <w:rFonts w:ascii="Arial" w:hAnsi="Arial" w:cs="Arial"/>
          <w:b/>
          <w:u w:val="single"/>
        </w:rPr>
      </w:pPr>
    </w:p>
    <w:p w14:paraId="4A16B2E5" w14:textId="77777777" w:rsidR="00027F37" w:rsidRDefault="00027F37" w:rsidP="00693348">
      <w:pPr>
        <w:contextualSpacing/>
        <w:rPr>
          <w:rFonts w:ascii="Arial" w:hAnsi="Arial" w:cs="Arial"/>
          <w:u w:val="single"/>
        </w:rPr>
      </w:pPr>
    </w:p>
    <w:p w14:paraId="63D9D328" w14:textId="77777777" w:rsidR="00691F6D" w:rsidRDefault="00691F6D" w:rsidP="00693348">
      <w:pPr>
        <w:contextualSpacing/>
        <w:rPr>
          <w:rFonts w:ascii="Arial" w:hAnsi="Arial" w:cs="Arial"/>
          <w:u w:val="single"/>
        </w:rPr>
      </w:pPr>
    </w:p>
    <w:p w14:paraId="368688D0" w14:textId="77777777" w:rsidR="00693348" w:rsidRPr="00693348" w:rsidRDefault="00693348" w:rsidP="00693348">
      <w:pPr>
        <w:contextualSpacing/>
        <w:rPr>
          <w:rFonts w:ascii="Arial" w:hAnsi="Arial" w:cs="Arial"/>
          <w:u w:val="single"/>
        </w:rPr>
      </w:pPr>
      <w:r w:rsidRPr="00693348">
        <w:rPr>
          <w:rFonts w:ascii="Arial" w:hAnsi="Arial" w:cs="Arial"/>
          <w:u w:val="single"/>
        </w:rPr>
        <w:t>Andre transportudgifter</w:t>
      </w:r>
    </w:p>
    <w:p w14:paraId="623B60E3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Tog/bus, Færge/bro, Fly, Parkering, Taxi </w:t>
      </w:r>
      <w:r w:rsidRPr="00693348">
        <w:rPr>
          <w:rFonts w:ascii="Arial" w:hAnsi="Arial" w:cs="Arial"/>
        </w:rPr>
        <w:tab/>
        <w:t>I alt</w:t>
      </w:r>
      <w:r w:rsidRPr="00693348">
        <w:rPr>
          <w:rFonts w:ascii="Arial" w:hAnsi="Arial" w:cs="Arial"/>
        </w:rPr>
        <w:tab/>
        <w:t>kr.: ____________________</w:t>
      </w:r>
    </w:p>
    <w:p w14:paraId="1B00CFB1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Bilag </w:t>
      </w:r>
      <w:r w:rsidRPr="00693348">
        <w:rPr>
          <w:rFonts w:ascii="Arial" w:hAnsi="Arial" w:cs="Arial"/>
          <w:u w:val="single"/>
        </w:rPr>
        <w:t>skal</w:t>
      </w:r>
      <w:r w:rsidRPr="00693348">
        <w:rPr>
          <w:rFonts w:ascii="Arial" w:hAnsi="Arial" w:cs="Arial"/>
        </w:rPr>
        <w:t xml:space="preserve"> vedlægges.</w:t>
      </w:r>
    </w:p>
    <w:p w14:paraId="092C6A02" w14:textId="77777777" w:rsidR="00691F6D" w:rsidRDefault="00691F6D" w:rsidP="00693348">
      <w:pPr>
        <w:contextualSpacing/>
        <w:rPr>
          <w:rFonts w:ascii="Arial" w:hAnsi="Arial" w:cs="Arial"/>
          <w:u w:val="single"/>
        </w:rPr>
      </w:pPr>
    </w:p>
    <w:p w14:paraId="07EB84C1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  <w:u w:val="single"/>
        </w:rPr>
        <w:t>Evt. yderligere udgifter (angiv art)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____________________</w:t>
      </w:r>
      <w:r w:rsidRPr="00693348">
        <w:rPr>
          <w:rFonts w:ascii="Arial" w:hAnsi="Arial" w:cs="Arial"/>
        </w:rPr>
        <w:br/>
        <w:t xml:space="preserve">Bilag </w:t>
      </w:r>
      <w:r w:rsidRPr="00693348">
        <w:rPr>
          <w:rFonts w:ascii="Arial" w:hAnsi="Arial" w:cs="Arial"/>
          <w:u w:val="single"/>
        </w:rPr>
        <w:t>skal</w:t>
      </w:r>
      <w:r w:rsidRPr="00693348">
        <w:rPr>
          <w:rFonts w:ascii="Arial" w:hAnsi="Arial" w:cs="Arial"/>
        </w:rPr>
        <w:t xml:space="preserve"> vedlægges.</w:t>
      </w:r>
    </w:p>
    <w:p w14:paraId="7150922A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TOTAL</w:t>
      </w:r>
      <w:r w:rsidRPr="00693348">
        <w:rPr>
          <w:rFonts w:ascii="Arial" w:hAnsi="Arial" w:cs="Arial"/>
        </w:rPr>
        <w:tab/>
        <w:t xml:space="preserve">kr.: </w:t>
      </w:r>
    </w:p>
    <w:p w14:paraId="3B043BFC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========================</w:t>
      </w:r>
    </w:p>
    <w:p w14:paraId="2C7E0D96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Udvalg:</w:t>
      </w:r>
      <w:r w:rsidRPr="00693348">
        <w:rPr>
          <w:rFonts w:ascii="Arial" w:hAnsi="Arial" w:cs="Arial"/>
        </w:rPr>
        <w:tab/>
        <w:t>________________________________________________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</w:t>
      </w:r>
      <w:r w:rsidRPr="00693348">
        <w:rPr>
          <w:rFonts w:ascii="Arial" w:hAnsi="Arial" w:cs="Arial"/>
        </w:rPr>
        <w:t>______________</w:t>
      </w:r>
    </w:p>
    <w:p w14:paraId="7ADC0190" w14:textId="77777777" w:rsidR="00027F37" w:rsidRDefault="00027F37" w:rsidP="00693348">
      <w:pPr>
        <w:contextualSpacing/>
        <w:rPr>
          <w:rFonts w:ascii="Arial" w:hAnsi="Arial" w:cs="Arial"/>
        </w:rPr>
      </w:pPr>
    </w:p>
    <w:p w14:paraId="6534FBDA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Navn:</w:t>
      </w:r>
      <w:r w:rsidRPr="00693348">
        <w:rPr>
          <w:rFonts w:ascii="Arial" w:hAnsi="Arial" w:cs="Arial"/>
        </w:rPr>
        <w:tab/>
        <w:t>_____</w:t>
      </w:r>
      <w:r w:rsidR="000E504D">
        <w:rPr>
          <w:rFonts w:ascii="Arial" w:hAnsi="Arial" w:cs="Arial"/>
        </w:rPr>
        <w:t>____________________</w:t>
      </w:r>
      <w:r w:rsidRPr="00693348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</w:t>
      </w:r>
      <w:r w:rsidRPr="00693348">
        <w:rPr>
          <w:rFonts w:ascii="Arial" w:hAnsi="Arial" w:cs="Arial"/>
        </w:rPr>
        <w:t>_____</w:t>
      </w:r>
    </w:p>
    <w:p w14:paraId="3CAED4DA" w14:textId="77777777" w:rsidR="00027F37" w:rsidRDefault="00027F37" w:rsidP="00693348">
      <w:pPr>
        <w:contextualSpacing/>
        <w:rPr>
          <w:rFonts w:ascii="Arial" w:hAnsi="Arial" w:cs="Arial"/>
        </w:rPr>
      </w:pPr>
    </w:p>
    <w:p w14:paraId="1A28964D" w14:textId="77777777"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Adresse:</w:t>
      </w:r>
      <w:r w:rsidRPr="00693348">
        <w:rPr>
          <w:rFonts w:ascii="Arial" w:hAnsi="Arial" w:cs="Arial"/>
        </w:rPr>
        <w:tab/>
        <w:t>___________________________________________________________</w:t>
      </w:r>
      <w:r>
        <w:rPr>
          <w:rFonts w:ascii="Arial" w:hAnsi="Arial" w:cs="Arial"/>
        </w:rPr>
        <w:t>______</w:t>
      </w:r>
      <w:r w:rsidRPr="00693348">
        <w:rPr>
          <w:rFonts w:ascii="Arial" w:hAnsi="Arial" w:cs="Arial"/>
        </w:rPr>
        <w:t>__</w:t>
      </w:r>
    </w:p>
    <w:p w14:paraId="221AB90E" w14:textId="77777777" w:rsidR="00027F37" w:rsidRDefault="00027F37" w:rsidP="00693348">
      <w:pPr>
        <w:contextualSpacing/>
        <w:rPr>
          <w:rFonts w:ascii="Arial" w:hAnsi="Arial" w:cs="Arial"/>
          <w:lang w:val="pl-PL"/>
        </w:rPr>
      </w:pPr>
    </w:p>
    <w:p w14:paraId="763A0096" w14:textId="77777777"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>Postnr. + by:</w:t>
      </w:r>
      <w:r w:rsidRPr="009753F3">
        <w:rPr>
          <w:rFonts w:ascii="Arial" w:hAnsi="Arial" w:cs="Arial"/>
          <w:lang w:val="pl-PL"/>
        </w:rPr>
        <w:tab/>
        <w:t>______________________________________</w:t>
      </w:r>
      <w:r w:rsidRPr="009753F3">
        <w:rPr>
          <w:rFonts w:ascii="Arial" w:hAnsi="Arial" w:cs="Arial"/>
          <w:lang w:val="pl-PL"/>
        </w:rPr>
        <w:tab/>
      </w:r>
    </w:p>
    <w:p w14:paraId="2A3564AB" w14:textId="77777777" w:rsidR="00027F37" w:rsidRDefault="00027F37" w:rsidP="00693348">
      <w:pPr>
        <w:contextualSpacing/>
        <w:rPr>
          <w:rFonts w:ascii="Arial" w:hAnsi="Arial" w:cs="Arial"/>
          <w:lang w:val="pl-PL"/>
        </w:rPr>
      </w:pPr>
    </w:p>
    <w:p w14:paraId="5D63B66E" w14:textId="77777777"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 xml:space="preserve">Bankkonto: </w:t>
      </w:r>
      <w:r w:rsidRPr="009753F3">
        <w:rPr>
          <w:rFonts w:ascii="Arial" w:hAnsi="Arial" w:cs="Arial"/>
          <w:lang w:val="pl-PL"/>
        </w:rPr>
        <w:tab/>
        <w:t>__________</w:t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  <w:t>_____________________________________________</w:t>
      </w:r>
    </w:p>
    <w:p w14:paraId="555A90A5" w14:textId="77777777"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ab/>
        <w:t>(reg.nr.)</w:t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  <w:t>(konto nr.)</w:t>
      </w:r>
    </w:p>
    <w:p w14:paraId="0E6BFF5B" w14:textId="77777777"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</w:p>
    <w:p w14:paraId="603011BC" w14:textId="77777777" w:rsidR="00027F37" w:rsidRPr="000F1817" w:rsidRDefault="00027F37" w:rsidP="00693348">
      <w:pPr>
        <w:contextualSpacing/>
        <w:rPr>
          <w:rFonts w:ascii="Arial" w:hAnsi="Arial" w:cs="Arial"/>
          <w:lang w:val="en-US"/>
        </w:rPr>
      </w:pPr>
    </w:p>
    <w:p w14:paraId="2F2544AC" w14:textId="77777777" w:rsidR="00693348" w:rsidRPr="000E504D" w:rsidRDefault="00693348" w:rsidP="00693348">
      <w:pPr>
        <w:contextualSpacing/>
        <w:rPr>
          <w:rFonts w:ascii="Arial" w:hAnsi="Arial" w:cs="Arial"/>
        </w:rPr>
      </w:pPr>
      <w:r w:rsidRPr="000E504D">
        <w:rPr>
          <w:rFonts w:ascii="Arial" w:hAnsi="Arial" w:cs="Arial"/>
        </w:rPr>
        <w:t>_____________________</w:t>
      </w:r>
      <w:r w:rsidRPr="000E504D">
        <w:rPr>
          <w:rFonts w:ascii="Arial" w:hAnsi="Arial" w:cs="Arial"/>
        </w:rPr>
        <w:tab/>
      </w:r>
      <w:r w:rsidRPr="000E504D">
        <w:rPr>
          <w:rFonts w:ascii="Arial" w:hAnsi="Arial" w:cs="Arial"/>
        </w:rPr>
        <w:tab/>
      </w:r>
      <w:r w:rsidRPr="000E504D">
        <w:rPr>
          <w:rFonts w:ascii="Arial" w:hAnsi="Arial" w:cs="Arial"/>
        </w:rPr>
        <w:tab/>
        <w:t>___________________________________</w:t>
      </w:r>
    </w:p>
    <w:p w14:paraId="43C83920" w14:textId="77777777" w:rsidR="00165AF0" w:rsidRPr="00F53521" w:rsidRDefault="00693348" w:rsidP="00F53521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(underskrift)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(attesteret)</w:t>
      </w:r>
    </w:p>
    <w:sectPr w:rsidR="00165AF0" w:rsidRPr="00F53521" w:rsidSect="002B32F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CF33A" w14:textId="77777777" w:rsidR="00993446" w:rsidRDefault="00993446" w:rsidP="00B7218E">
      <w:pPr>
        <w:spacing w:after="0" w:line="240" w:lineRule="auto"/>
      </w:pPr>
      <w:r>
        <w:separator/>
      </w:r>
    </w:p>
  </w:endnote>
  <w:endnote w:type="continuationSeparator" w:id="0">
    <w:p w14:paraId="71E207BF" w14:textId="77777777" w:rsidR="00993446" w:rsidRDefault="00993446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61A7734-3D50-461C-B62F-9075B0D8CAAD}"/>
    <w:embedBold r:id="rId2" w:fontKey="{51FFC87A-F1AA-4220-B740-198B2AFA5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subsetted="1" w:fontKey="{E7FCB8B6-0775-472C-84D3-A6EDC9E9BD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4B827" w14:textId="77777777"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26B9243" wp14:editId="43D6CE69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73896477" w14:textId="77777777"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14:paraId="78E02130" w14:textId="77777777"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B8FB1" w14:textId="77777777" w:rsidR="00993446" w:rsidRDefault="00993446" w:rsidP="00B7218E">
      <w:pPr>
        <w:spacing w:after="0" w:line="240" w:lineRule="auto"/>
      </w:pPr>
      <w:r>
        <w:separator/>
      </w:r>
    </w:p>
  </w:footnote>
  <w:footnote w:type="continuationSeparator" w:id="0">
    <w:p w14:paraId="738D375B" w14:textId="77777777" w:rsidR="00993446" w:rsidRDefault="00993446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06FF1" w14:textId="77777777" w:rsidR="00D04AB5" w:rsidRDefault="00993446">
    <w:pPr>
      <w:pStyle w:val="Sidehoved"/>
    </w:pPr>
    <w:r>
      <w:rPr>
        <w:noProof/>
        <w:lang w:eastAsia="da-DK"/>
      </w:rPr>
      <w:pict w14:anchorId="725B8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FB636" w14:textId="1EB7BF9C" w:rsidR="00B7218E" w:rsidRDefault="00693348" w:rsidP="004A1C72">
    <w:pPr>
      <w:pStyle w:val="Sidehoved"/>
    </w:pPr>
    <w:r w:rsidRPr="007542C0">
      <w:rPr>
        <w:rFonts w:ascii="Verdana" w:hAnsi="Verdana"/>
        <w:b/>
        <w:sz w:val="28"/>
        <w:szCs w:val="28"/>
      </w:rPr>
      <w:t>K</w:t>
    </w:r>
    <w:r>
      <w:rPr>
        <w:rFonts w:ascii="Verdana" w:hAnsi="Verdana"/>
        <w:b/>
        <w:sz w:val="28"/>
        <w:szCs w:val="28"/>
      </w:rPr>
      <w:t>ØRSELSA</w:t>
    </w:r>
    <w:r w:rsidR="00CC19FC">
      <w:rPr>
        <w:rFonts w:ascii="Verdana" w:hAnsi="Verdana"/>
        <w:b/>
        <w:sz w:val="28"/>
        <w:szCs w:val="28"/>
      </w:rPr>
      <w:t>FREGNING 20</w:t>
    </w:r>
    <w:r w:rsidR="004A1C72"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3CCB2A8D" wp14:editId="592C454D">
          <wp:simplePos x="0" y="0"/>
          <wp:positionH relativeFrom="margin">
            <wp:posOffset>4949190</wp:posOffset>
          </wp:positionH>
          <wp:positionV relativeFrom="page">
            <wp:posOffset>400050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817">
      <w:rPr>
        <w:rFonts w:ascii="Verdana" w:hAnsi="Verdana"/>
        <w:b/>
        <w:sz w:val="28"/>
        <w:szCs w:val="28"/>
      </w:rPr>
      <w:t>2</w:t>
    </w:r>
    <w:r w:rsidR="00A8704E">
      <w:rPr>
        <w:rFonts w:ascii="Verdana" w:hAnsi="Verdana"/>
        <w:b/>
        <w:sz w:val="28"/>
        <w:szCs w:val="28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E67FF" w14:textId="77777777" w:rsidR="00D04AB5" w:rsidRDefault="00993446">
    <w:pPr>
      <w:pStyle w:val="Sidehoved"/>
    </w:pPr>
    <w:r>
      <w:rPr>
        <w:noProof/>
        <w:lang w:eastAsia="da-DK"/>
      </w:rPr>
      <w:pict w14:anchorId="22B96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48"/>
    <w:rsid w:val="00021C69"/>
    <w:rsid w:val="00027F37"/>
    <w:rsid w:val="000E504D"/>
    <w:rsid w:val="000F1817"/>
    <w:rsid w:val="0010124B"/>
    <w:rsid w:val="001211B3"/>
    <w:rsid w:val="001361CD"/>
    <w:rsid w:val="00165AF0"/>
    <w:rsid w:val="001754AB"/>
    <w:rsid w:val="001D114E"/>
    <w:rsid w:val="001F7EC6"/>
    <w:rsid w:val="00207439"/>
    <w:rsid w:val="002817A1"/>
    <w:rsid w:val="002B32FC"/>
    <w:rsid w:val="002F6297"/>
    <w:rsid w:val="003202D0"/>
    <w:rsid w:val="003F69C9"/>
    <w:rsid w:val="00414788"/>
    <w:rsid w:val="004868FA"/>
    <w:rsid w:val="00493BF2"/>
    <w:rsid w:val="004A1C72"/>
    <w:rsid w:val="004A314C"/>
    <w:rsid w:val="0051582C"/>
    <w:rsid w:val="005618C6"/>
    <w:rsid w:val="00685041"/>
    <w:rsid w:val="00691F6D"/>
    <w:rsid w:val="00693348"/>
    <w:rsid w:val="00711EC1"/>
    <w:rsid w:val="007E25A1"/>
    <w:rsid w:val="008E5867"/>
    <w:rsid w:val="008F5AB7"/>
    <w:rsid w:val="00954670"/>
    <w:rsid w:val="00973DB7"/>
    <w:rsid w:val="009753F3"/>
    <w:rsid w:val="00993446"/>
    <w:rsid w:val="009A7AF7"/>
    <w:rsid w:val="009F394B"/>
    <w:rsid w:val="00A03048"/>
    <w:rsid w:val="00A8704E"/>
    <w:rsid w:val="00AB1EA0"/>
    <w:rsid w:val="00B70E11"/>
    <w:rsid w:val="00B7218E"/>
    <w:rsid w:val="00BB4157"/>
    <w:rsid w:val="00BF0606"/>
    <w:rsid w:val="00CA1E25"/>
    <w:rsid w:val="00CC19FC"/>
    <w:rsid w:val="00CD119F"/>
    <w:rsid w:val="00CF4E46"/>
    <w:rsid w:val="00D04AB5"/>
    <w:rsid w:val="00D50753"/>
    <w:rsid w:val="00E3317E"/>
    <w:rsid w:val="00EA5EA6"/>
    <w:rsid w:val="00F53521"/>
    <w:rsid w:val="00F904C3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4F8FC87"/>
  <w15:chartTrackingRefBased/>
  <w15:docId w15:val="{14FC5066-3C32-47CC-BEA6-BD991AEEB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\Desktop\02%20Parasport%20Danmark%20Overordnet%20DK%20uden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4E29732E7E5B4BAAA52465EE35BBCC" ma:contentTypeVersion="10" ma:contentTypeDescription="Opret et nyt dokument." ma:contentTypeScope="" ma:versionID="eaf5639f4b5be9986ce48242a5634a27">
  <xsd:schema xmlns:xsd="http://www.w3.org/2001/XMLSchema" xmlns:xs="http://www.w3.org/2001/XMLSchema" xmlns:p="http://schemas.microsoft.com/office/2006/metadata/properties" xmlns:ns2="80658de4-4dd3-4898-aa6f-fba4dd04a4c0" targetNamespace="http://schemas.microsoft.com/office/2006/metadata/properties" ma:root="true" ma:fieldsID="60eb6fbb9c902b3665d0645f984b6f5c" ns2:_="">
    <xsd:import namespace="80658de4-4dd3-4898-aa6f-fba4dd04a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58de4-4dd3-4898-aa6f-fba4dd04a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2B51AC-D38D-42F1-BF5D-9D9D609B7FB6}"/>
</file>

<file path=customXml/itemProps2.xml><?xml version="1.0" encoding="utf-8"?>
<ds:datastoreItem xmlns:ds="http://schemas.openxmlformats.org/officeDocument/2006/customXml" ds:itemID="{BA1077A6-895F-40DE-8EAB-D5F55D7E676E}"/>
</file>

<file path=customXml/itemProps3.xml><?xml version="1.0" encoding="utf-8"?>
<ds:datastoreItem xmlns:ds="http://schemas.openxmlformats.org/officeDocument/2006/customXml" ds:itemID="{C732817F-A4A4-4C2C-96C5-04DB971A23FB}"/>
</file>

<file path=docProps/app.xml><?xml version="1.0" encoding="utf-8"?>
<Properties xmlns="http://schemas.openxmlformats.org/officeDocument/2006/extended-properties" xmlns:vt="http://schemas.openxmlformats.org/officeDocument/2006/docPropsVTypes">
  <Template>02 Parasport Danmark Overordnet DK uden vandmærke</Template>
  <TotalTime>37</TotalTime>
  <Pages>1</Pages>
  <Words>223</Words>
  <Characters>1159</Characters>
  <Application>Microsoft Office Word</Application>
  <DocSecurity>0</DocSecurity>
  <Lines>31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Olesen</dc:creator>
  <cp:keywords/>
  <dc:description/>
  <cp:lastModifiedBy>Mansoor Siddiqi</cp:lastModifiedBy>
  <cp:revision>6</cp:revision>
  <cp:lastPrinted>2020-01-14T09:13:00Z</cp:lastPrinted>
  <dcterms:created xsi:type="dcterms:W3CDTF">2021-02-02T17:16:00Z</dcterms:created>
  <dcterms:modified xsi:type="dcterms:W3CDTF">2021-02-02T17:18:00Z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0x010100784E29732E7E5B4BAAA52465EE35BBCC</vt:lpwstr>
  </property>
</Properties>
</file>