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3DCC9" w14:textId="77777777" w:rsidR="00FD7411" w:rsidRPr="00FD7411" w:rsidRDefault="00FD7411" w:rsidP="00803965">
      <w:pPr>
        <w:rPr>
          <w:rFonts w:cstheme="minorHAnsi"/>
          <w:b/>
          <w:bCs/>
          <w:sz w:val="32"/>
          <w:szCs w:val="32"/>
        </w:rPr>
      </w:pPr>
      <w:r w:rsidRPr="00FD7411">
        <w:rPr>
          <w:rFonts w:cstheme="minorHAnsi"/>
          <w:b/>
          <w:bCs/>
          <w:sz w:val="32"/>
          <w:szCs w:val="32"/>
        </w:rPr>
        <w:t xml:space="preserve">PARASPORT DANMARK SØGER LANDSTRÆNER TIL SPECIAL OLYMPICS-LANDSHOLDET I HÅNDBOLD </w:t>
      </w:r>
    </w:p>
    <w:p w14:paraId="3BDCE8AC" w14:textId="758208D5" w:rsidR="00FD7411" w:rsidRDefault="00FD7411" w:rsidP="00803965">
      <w:pPr>
        <w:rPr>
          <w:rFonts w:cstheme="minorHAnsi"/>
        </w:rPr>
      </w:pPr>
      <w:r>
        <w:rPr>
          <w:rFonts w:cstheme="minorHAnsi"/>
        </w:rPr>
        <w:t>Vores</w:t>
      </w:r>
      <w:r w:rsidRPr="00FD7411">
        <w:rPr>
          <w:rFonts w:cstheme="minorHAnsi"/>
        </w:rPr>
        <w:t xml:space="preserve"> damelandstræner gennem seks år ønsker at give stafetten videre</w:t>
      </w:r>
      <w:r>
        <w:rPr>
          <w:rFonts w:cstheme="minorHAnsi"/>
        </w:rPr>
        <w:t>, og v</w:t>
      </w:r>
      <w:r w:rsidRPr="00FD7411">
        <w:rPr>
          <w:rFonts w:cstheme="minorHAnsi"/>
        </w:rPr>
        <w:t xml:space="preserve">i søger derfor en landstræner, der skal give voksne håndboldspillere </w:t>
      </w:r>
      <w:r>
        <w:rPr>
          <w:rFonts w:cstheme="minorHAnsi"/>
        </w:rPr>
        <w:t xml:space="preserve">med udviklingshandicap </w:t>
      </w:r>
      <w:r w:rsidRPr="00FD7411">
        <w:rPr>
          <w:rFonts w:cstheme="minorHAnsi"/>
        </w:rPr>
        <w:t>gode oplevelser ved træningssamlinger og stævner i og uden for landets grænser. Næste store mål er deltagelse ved Special Olympics World Games 2023</w:t>
      </w:r>
      <w:r>
        <w:rPr>
          <w:rFonts w:cstheme="minorHAnsi"/>
        </w:rPr>
        <w:t xml:space="preserve"> i Berlin</w:t>
      </w:r>
      <w:r w:rsidRPr="00FD7411">
        <w:rPr>
          <w:rFonts w:cstheme="minorHAnsi"/>
        </w:rPr>
        <w:t>. Du bliver en del af et trænerteam på to, hvor du har hovedansvaret for dameholdet.</w:t>
      </w:r>
    </w:p>
    <w:p w14:paraId="0D8C73E9" w14:textId="77777777" w:rsidR="00FD7411" w:rsidRDefault="00FD7411" w:rsidP="00FD7411">
      <w:pPr>
        <w:rPr>
          <w:rFonts w:cstheme="minorHAnsi"/>
        </w:rPr>
      </w:pPr>
    </w:p>
    <w:p w14:paraId="50705669" w14:textId="77777777" w:rsidR="00FD7411" w:rsidRPr="00FD7411" w:rsidRDefault="00FD7411" w:rsidP="00FD7411">
      <w:pPr>
        <w:rPr>
          <w:rFonts w:cstheme="minorHAnsi"/>
          <w:b/>
          <w:bCs/>
        </w:rPr>
      </w:pPr>
      <w:r w:rsidRPr="00FD7411">
        <w:rPr>
          <w:rFonts w:cstheme="minorHAnsi"/>
          <w:b/>
          <w:bCs/>
        </w:rPr>
        <w:t>Trænerrollen indebærer:</w:t>
      </w:r>
    </w:p>
    <w:p w14:paraId="535C6577" w14:textId="6844C2EB" w:rsidR="00FD7411" w:rsidRDefault="00FD7411" w:rsidP="00FD7411">
      <w:pPr>
        <w:pStyle w:val="Listeafsnit"/>
        <w:numPr>
          <w:ilvl w:val="0"/>
          <w:numId w:val="2"/>
        </w:numPr>
        <w:rPr>
          <w:rFonts w:cstheme="minorHAnsi"/>
        </w:rPr>
      </w:pPr>
      <w:r w:rsidRPr="00FD7411">
        <w:rPr>
          <w:rFonts w:cstheme="minorHAnsi"/>
        </w:rPr>
        <w:t>Et meget tæt samarbejde med herrelandstræneren omkring træningssamlinger og stævner</w:t>
      </w:r>
    </w:p>
    <w:p w14:paraId="392015C8" w14:textId="77777777" w:rsidR="00FD7411" w:rsidRDefault="00FD7411" w:rsidP="00CA31FB">
      <w:pPr>
        <w:pStyle w:val="Listeafsnit"/>
        <w:numPr>
          <w:ilvl w:val="0"/>
          <w:numId w:val="2"/>
        </w:numPr>
        <w:rPr>
          <w:rFonts w:cstheme="minorHAnsi"/>
        </w:rPr>
      </w:pPr>
      <w:r w:rsidRPr="00FD7411">
        <w:rPr>
          <w:rFonts w:cstheme="minorHAnsi"/>
        </w:rPr>
        <w:t>Udtagelse af spillere i samarbejde med Parasport Danmark</w:t>
      </w:r>
    </w:p>
    <w:p w14:paraId="601E0665" w14:textId="77777777" w:rsidR="00FD7411" w:rsidRDefault="00FD7411" w:rsidP="00CA31FB">
      <w:pPr>
        <w:pStyle w:val="Listeafsnit"/>
        <w:numPr>
          <w:ilvl w:val="0"/>
          <w:numId w:val="2"/>
        </w:numPr>
        <w:rPr>
          <w:rFonts w:cstheme="minorHAnsi"/>
        </w:rPr>
      </w:pPr>
      <w:r w:rsidRPr="00FD7411">
        <w:rPr>
          <w:rFonts w:cstheme="minorHAnsi"/>
        </w:rPr>
        <w:t xml:space="preserve">Planlægning og afvikling af </w:t>
      </w:r>
      <w:proofErr w:type="spellStart"/>
      <w:r w:rsidRPr="00FD7411">
        <w:rPr>
          <w:rFonts w:cstheme="minorHAnsi"/>
        </w:rPr>
        <w:t>fællestræninger</w:t>
      </w:r>
      <w:proofErr w:type="spellEnd"/>
      <w:r w:rsidRPr="00FD7411">
        <w:rPr>
          <w:rFonts w:cstheme="minorHAnsi"/>
        </w:rPr>
        <w:t xml:space="preserve"> for spillere på forskelligt niveau</w:t>
      </w:r>
    </w:p>
    <w:p w14:paraId="0A8A4AD8" w14:textId="508381F9" w:rsidR="00FD7411" w:rsidRDefault="00FD7411" w:rsidP="00CA31FB">
      <w:pPr>
        <w:pStyle w:val="Listeafsnit"/>
        <w:numPr>
          <w:ilvl w:val="0"/>
          <w:numId w:val="2"/>
        </w:numPr>
        <w:rPr>
          <w:rFonts w:cstheme="minorHAnsi"/>
        </w:rPr>
      </w:pPr>
      <w:r w:rsidRPr="00FD7411">
        <w:rPr>
          <w:rFonts w:cstheme="minorHAnsi"/>
        </w:rPr>
        <w:t>Udvikle holdet såvel som den enkelte spiller under samlinger, stævner og via feedback</w:t>
      </w:r>
    </w:p>
    <w:p w14:paraId="1A5A9D78" w14:textId="73282F3B" w:rsidR="00FD7411" w:rsidRPr="00FD7411" w:rsidRDefault="00FD7411" w:rsidP="00860DC0">
      <w:pPr>
        <w:pStyle w:val="Listeafsnit"/>
        <w:numPr>
          <w:ilvl w:val="0"/>
          <w:numId w:val="2"/>
        </w:numPr>
        <w:rPr>
          <w:rFonts w:cstheme="minorHAnsi"/>
        </w:rPr>
      </w:pPr>
      <w:r w:rsidRPr="00FD7411">
        <w:rPr>
          <w:rFonts w:cstheme="minorHAnsi"/>
        </w:rPr>
        <w:t>Indgå i et tæt samarbejde med de udvalgte spilleres trænere og netværk</w:t>
      </w:r>
    </w:p>
    <w:p w14:paraId="30091767" w14:textId="77777777" w:rsidR="00FD7411" w:rsidRPr="00FD7411" w:rsidRDefault="00FD7411" w:rsidP="00FD7411">
      <w:pPr>
        <w:rPr>
          <w:rFonts w:cstheme="minorHAnsi"/>
          <w:b/>
          <w:bCs/>
        </w:rPr>
      </w:pPr>
      <w:r w:rsidRPr="00FD7411">
        <w:rPr>
          <w:rFonts w:cstheme="minorHAnsi"/>
          <w:b/>
          <w:bCs/>
        </w:rPr>
        <w:t>Dine kvalifikationer:</w:t>
      </w:r>
    </w:p>
    <w:p w14:paraId="21E6123B" w14:textId="67A8EDDB" w:rsidR="00FD7411" w:rsidRDefault="00FD7411" w:rsidP="008A1537">
      <w:pPr>
        <w:pStyle w:val="Listeafsnit"/>
        <w:numPr>
          <w:ilvl w:val="0"/>
          <w:numId w:val="2"/>
        </w:numPr>
        <w:rPr>
          <w:rFonts w:cstheme="minorHAnsi"/>
        </w:rPr>
      </w:pPr>
      <w:r w:rsidRPr="00FD7411">
        <w:rPr>
          <w:rFonts w:cstheme="minorHAnsi"/>
        </w:rPr>
        <w:t>Du er nuværende eller tidligere håndboldtræner</w:t>
      </w:r>
    </w:p>
    <w:p w14:paraId="4920400B" w14:textId="77777777" w:rsidR="00FD7411" w:rsidRDefault="00FD7411" w:rsidP="008A1537">
      <w:pPr>
        <w:pStyle w:val="Listeafsnit"/>
        <w:numPr>
          <w:ilvl w:val="0"/>
          <w:numId w:val="2"/>
        </w:numPr>
        <w:rPr>
          <w:rFonts w:cstheme="minorHAnsi"/>
        </w:rPr>
      </w:pPr>
      <w:r w:rsidRPr="00FD7411">
        <w:rPr>
          <w:rFonts w:cstheme="minorHAnsi"/>
        </w:rPr>
        <w:t>Du er engageret i dine spilleres udvikling uanset niveau</w:t>
      </w:r>
    </w:p>
    <w:p w14:paraId="59D269B9" w14:textId="71622D0D" w:rsidR="00FD7411" w:rsidRDefault="00FD7411" w:rsidP="008A1537">
      <w:pPr>
        <w:pStyle w:val="Listeafsnit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Du er </w:t>
      </w:r>
      <w:r w:rsidRPr="00FD7411">
        <w:rPr>
          <w:rFonts w:cstheme="minorHAnsi"/>
        </w:rPr>
        <w:t>interesseret i trivslen såvel som håndboldfærdighederne på holdet</w:t>
      </w:r>
    </w:p>
    <w:p w14:paraId="7B13BCC1" w14:textId="77777777" w:rsidR="00FD7411" w:rsidRPr="00FD7411" w:rsidRDefault="00FD7411" w:rsidP="00FD7411">
      <w:pPr>
        <w:rPr>
          <w:rFonts w:cstheme="minorHAnsi"/>
          <w:b/>
          <w:bCs/>
        </w:rPr>
      </w:pPr>
      <w:r w:rsidRPr="00FD7411">
        <w:rPr>
          <w:rFonts w:cstheme="minorHAnsi"/>
          <w:b/>
          <w:bCs/>
        </w:rPr>
        <w:t>Vi tilbyder:</w:t>
      </w:r>
    </w:p>
    <w:p w14:paraId="7E9CB7E2" w14:textId="77777777" w:rsidR="00FD7411" w:rsidRDefault="00FD7411" w:rsidP="00D94365">
      <w:pPr>
        <w:pStyle w:val="Listeafsnit"/>
        <w:numPr>
          <w:ilvl w:val="0"/>
          <w:numId w:val="4"/>
        </w:numPr>
        <w:rPr>
          <w:rFonts w:cstheme="minorHAnsi"/>
        </w:rPr>
      </w:pPr>
      <w:r w:rsidRPr="00FD7411">
        <w:rPr>
          <w:rFonts w:cstheme="minorHAnsi"/>
        </w:rPr>
        <w:t>En trænerrolle for fokuserede, glade og humørfyldte spillere</w:t>
      </w:r>
    </w:p>
    <w:p w14:paraId="6242BEC0" w14:textId="244CDDA9" w:rsidR="00FD7411" w:rsidRDefault="00FD7411" w:rsidP="00063B76">
      <w:pPr>
        <w:pStyle w:val="Listeafsnit"/>
        <w:numPr>
          <w:ilvl w:val="0"/>
          <w:numId w:val="4"/>
        </w:numPr>
        <w:rPr>
          <w:rFonts w:cstheme="minorHAnsi"/>
        </w:rPr>
      </w:pPr>
      <w:r w:rsidRPr="00FD7411">
        <w:rPr>
          <w:rFonts w:cstheme="minorHAnsi"/>
        </w:rPr>
        <w:t>Stor indflydelse og ansvar på holdsammensætningen, træningsfokus og det sociale element</w:t>
      </w:r>
    </w:p>
    <w:p w14:paraId="0984D0CF" w14:textId="33E073D6" w:rsidR="00FD7411" w:rsidRPr="00FD7411" w:rsidRDefault="00FD7411" w:rsidP="00063B76">
      <w:pPr>
        <w:pStyle w:val="Listeafsnit"/>
        <w:numPr>
          <w:ilvl w:val="0"/>
          <w:numId w:val="4"/>
        </w:numPr>
        <w:rPr>
          <w:rFonts w:cstheme="minorHAnsi"/>
        </w:rPr>
      </w:pPr>
      <w:r w:rsidRPr="00FD7411">
        <w:rPr>
          <w:rFonts w:cstheme="minorHAnsi"/>
        </w:rPr>
        <w:t>Sportslige og menneskelige udfordringer – med garanti for en masse spændende oplevelser</w:t>
      </w:r>
    </w:p>
    <w:p w14:paraId="2D6C6F51" w14:textId="280BC8AF" w:rsidR="00FD7411" w:rsidRDefault="00FD7411" w:rsidP="00FD7411">
      <w:pPr>
        <w:rPr>
          <w:rFonts w:cstheme="minorHAnsi"/>
        </w:rPr>
      </w:pPr>
      <w:r w:rsidRPr="00FD7411">
        <w:rPr>
          <w:rFonts w:cstheme="minorHAnsi"/>
          <w:i/>
          <w:iCs/>
        </w:rPr>
        <w:t>Jobbet er ulønnet, men der ydes skattefri godtgørelse og kørselsgodtgørelse</w:t>
      </w:r>
      <w:r w:rsidR="003E050D">
        <w:rPr>
          <w:rFonts w:cstheme="minorHAnsi"/>
          <w:i/>
          <w:iCs/>
        </w:rPr>
        <w:t>.</w:t>
      </w:r>
    </w:p>
    <w:p w14:paraId="6252717B" w14:textId="77777777" w:rsidR="00FD7411" w:rsidRPr="00FD7411" w:rsidRDefault="00FD7411" w:rsidP="00FD7411">
      <w:pPr>
        <w:rPr>
          <w:rFonts w:cstheme="minorHAnsi"/>
        </w:rPr>
      </w:pPr>
    </w:p>
    <w:p w14:paraId="3ED98387" w14:textId="25EF8AA0" w:rsidR="00FD7411" w:rsidRPr="00FD7411" w:rsidRDefault="00FD7411" w:rsidP="00FD7411">
      <w:pPr>
        <w:rPr>
          <w:rFonts w:cstheme="minorHAnsi"/>
        </w:rPr>
      </w:pPr>
      <w:r w:rsidRPr="00FD7411">
        <w:rPr>
          <w:rFonts w:cstheme="minorHAnsi"/>
        </w:rPr>
        <w:t>Har du spørgsmål eller ønsker noget uddybet, så kontakt</w:t>
      </w:r>
      <w:r w:rsidR="003A0005">
        <w:rPr>
          <w:rFonts w:cstheme="minorHAnsi"/>
        </w:rPr>
        <w:t xml:space="preserve"> </w:t>
      </w:r>
      <w:r w:rsidRPr="00FD7411">
        <w:rPr>
          <w:rFonts w:cstheme="minorHAnsi"/>
        </w:rPr>
        <w:t>Andreas Kronborg, ansvarlig for håndboldlandstrænere</w:t>
      </w:r>
      <w:r w:rsidR="003A0005">
        <w:rPr>
          <w:rFonts w:cstheme="minorHAnsi"/>
        </w:rPr>
        <w:t xml:space="preserve"> i Parasport Danmark: </w:t>
      </w:r>
      <w:hyperlink r:id="rId10" w:history="1">
        <w:r w:rsidR="003A0005" w:rsidRPr="00A40423">
          <w:rPr>
            <w:rStyle w:val="Hyperlink"/>
            <w:rFonts w:cstheme="minorHAnsi"/>
          </w:rPr>
          <w:t>andreaskronborg@gmail.com</w:t>
        </w:r>
      </w:hyperlink>
      <w:r w:rsidR="003A0005">
        <w:rPr>
          <w:rFonts w:cstheme="minorHAnsi"/>
        </w:rPr>
        <w:t xml:space="preserve"> </w:t>
      </w:r>
      <w:r w:rsidRPr="00FD7411">
        <w:rPr>
          <w:rFonts w:cstheme="minorHAnsi"/>
        </w:rPr>
        <w:t xml:space="preserve">eller </w:t>
      </w:r>
      <w:r w:rsidR="003A0005">
        <w:rPr>
          <w:rFonts w:cstheme="minorHAnsi"/>
        </w:rPr>
        <w:t xml:space="preserve">tlf. </w:t>
      </w:r>
      <w:r w:rsidRPr="00FD7411">
        <w:rPr>
          <w:rFonts w:cstheme="minorHAnsi"/>
        </w:rPr>
        <w:t>60</w:t>
      </w:r>
      <w:r w:rsidR="003A0005">
        <w:rPr>
          <w:rFonts w:cstheme="minorHAnsi"/>
        </w:rPr>
        <w:t xml:space="preserve"> </w:t>
      </w:r>
      <w:r w:rsidRPr="00FD7411">
        <w:rPr>
          <w:rFonts w:cstheme="minorHAnsi"/>
        </w:rPr>
        <w:t>22</w:t>
      </w:r>
      <w:r w:rsidR="003A0005">
        <w:rPr>
          <w:rFonts w:cstheme="minorHAnsi"/>
        </w:rPr>
        <w:t xml:space="preserve"> </w:t>
      </w:r>
      <w:r w:rsidRPr="00FD7411">
        <w:rPr>
          <w:rFonts w:cstheme="minorHAnsi"/>
        </w:rPr>
        <w:t>61</w:t>
      </w:r>
      <w:r w:rsidR="003A0005">
        <w:rPr>
          <w:rFonts w:cstheme="minorHAnsi"/>
        </w:rPr>
        <w:t xml:space="preserve"> </w:t>
      </w:r>
      <w:r w:rsidRPr="00FD7411">
        <w:rPr>
          <w:rFonts w:cstheme="minorHAnsi"/>
        </w:rPr>
        <w:t>70</w:t>
      </w:r>
    </w:p>
    <w:p w14:paraId="09E0A34B" w14:textId="5FE341A4" w:rsidR="00FD7411" w:rsidRPr="003A0005" w:rsidRDefault="00FD7411" w:rsidP="00FD7411">
      <w:pPr>
        <w:rPr>
          <w:rFonts w:cstheme="minorHAnsi"/>
          <w:b/>
          <w:bCs/>
        </w:rPr>
      </w:pPr>
      <w:r w:rsidRPr="003A0005">
        <w:rPr>
          <w:rFonts w:cstheme="minorHAnsi"/>
          <w:b/>
          <w:bCs/>
        </w:rPr>
        <w:t xml:space="preserve">Ansøgningsfrist pr. </w:t>
      </w:r>
      <w:r w:rsidR="003A0005" w:rsidRPr="003A0005">
        <w:rPr>
          <w:rFonts w:cstheme="minorHAnsi"/>
          <w:b/>
          <w:bCs/>
        </w:rPr>
        <w:t>m</w:t>
      </w:r>
      <w:r w:rsidRPr="003A0005">
        <w:rPr>
          <w:rFonts w:cstheme="minorHAnsi"/>
          <w:b/>
          <w:bCs/>
        </w:rPr>
        <w:t xml:space="preserve">ail d. 23. August 2020 til </w:t>
      </w:r>
      <w:hyperlink r:id="rId11" w:history="1">
        <w:r w:rsidR="003A0005" w:rsidRPr="003A0005">
          <w:rPr>
            <w:rStyle w:val="Hyperlink"/>
            <w:rFonts w:cstheme="minorHAnsi"/>
            <w:b/>
            <w:bCs/>
          </w:rPr>
          <w:t>andreaskronborg@gmail.com</w:t>
        </w:r>
      </w:hyperlink>
      <w:r w:rsidR="003A0005" w:rsidRPr="003A0005">
        <w:rPr>
          <w:rFonts w:cstheme="minorHAnsi"/>
          <w:b/>
          <w:bCs/>
        </w:rPr>
        <w:t xml:space="preserve"> </w:t>
      </w:r>
    </w:p>
    <w:p w14:paraId="38E98218" w14:textId="298D2D33" w:rsidR="00FD7411" w:rsidRPr="00FD7411" w:rsidRDefault="00FD7411" w:rsidP="00FD7411">
      <w:pPr>
        <w:rPr>
          <w:rFonts w:cstheme="minorHAnsi"/>
        </w:rPr>
      </w:pPr>
      <w:r w:rsidRPr="00FD7411">
        <w:rPr>
          <w:rFonts w:cstheme="minorHAnsi"/>
        </w:rPr>
        <w:t>Ansættelsessamtaler afholdes som udgangspunkt i uge 35 og 36</w:t>
      </w:r>
      <w:r w:rsidR="003E050D">
        <w:rPr>
          <w:rFonts w:cstheme="minorHAnsi"/>
        </w:rPr>
        <w:t>.</w:t>
      </w:r>
    </w:p>
    <w:p w14:paraId="71309B66" w14:textId="77777777" w:rsidR="00FD7411" w:rsidRPr="00FD7411" w:rsidRDefault="00FD7411" w:rsidP="00FD7411">
      <w:pPr>
        <w:rPr>
          <w:rFonts w:cstheme="minorHAnsi"/>
        </w:rPr>
      </w:pPr>
    </w:p>
    <w:p w14:paraId="1899D08D" w14:textId="36615567" w:rsidR="00FD7411" w:rsidRDefault="00FD7411" w:rsidP="00FD7411">
      <w:pPr>
        <w:rPr>
          <w:rFonts w:cstheme="minorHAnsi"/>
        </w:rPr>
      </w:pPr>
      <w:r w:rsidRPr="003A0005">
        <w:rPr>
          <w:rFonts w:cstheme="minorHAnsi"/>
          <w:b/>
          <w:bCs/>
        </w:rPr>
        <w:t>FAKTA</w:t>
      </w:r>
      <w:r w:rsidRPr="00FD7411">
        <w:rPr>
          <w:rFonts w:cstheme="minorHAnsi"/>
        </w:rPr>
        <w:t xml:space="preserve"> Special Olympics er en verdensomspændende organisation, som arbejder med idræt for personer med udviklingshandicap. Special Olympics</w:t>
      </w:r>
      <w:r w:rsidR="003A0005">
        <w:rPr>
          <w:rFonts w:cstheme="minorHAnsi"/>
        </w:rPr>
        <w:t>-</w:t>
      </w:r>
      <w:r w:rsidRPr="00FD7411">
        <w:rPr>
          <w:rFonts w:cstheme="minorHAnsi"/>
        </w:rPr>
        <w:t>stævner er breddeidrætsstævner for personer med udviklingshandicap med forskellige funktionsniveauer, hvor deltagerne inddeles efter deres aktuelle formåen (kaldet divisionering). Parasport Danmark repræsenterer Special Olympics i Danmark.</w:t>
      </w:r>
      <w:r w:rsidR="003A0005">
        <w:rPr>
          <w:rFonts w:cstheme="minorHAnsi"/>
        </w:rPr>
        <w:t xml:space="preserve"> Læs mere på </w:t>
      </w:r>
      <w:hyperlink r:id="rId12" w:history="1">
        <w:r w:rsidR="003A0005" w:rsidRPr="00A40423">
          <w:rPr>
            <w:rStyle w:val="Hyperlink"/>
            <w:rFonts w:cstheme="minorHAnsi"/>
          </w:rPr>
          <w:t>www.specialolympics.dk</w:t>
        </w:r>
      </w:hyperlink>
      <w:r w:rsidR="003A0005">
        <w:rPr>
          <w:rFonts w:cstheme="minorHAnsi"/>
        </w:rPr>
        <w:t xml:space="preserve"> og </w:t>
      </w:r>
      <w:hyperlink r:id="rId13" w:history="1">
        <w:r w:rsidR="003A0005" w:rsidRPr="00A40423">
          <w:rPr>
            <w:rStyle w:val="Hyperlink"/>
            <w:rFonts w:cstheme="minorHAnsi"/>
          </w:rPr>
          <w:t>www.facebook.com/sodanmark</w:t>
        </w:r>
      </w:hyperlink>
      <w:r w:rsidR="003A0005">
        <w:rPr>
          <w:rFonts w:cstheme="minorHAnsi"/>
        </w:rPr>
        <w:t xml:space="preserve"> </w:t>
      </w:r>
    </w:p>
    <w:sectPr w:rsidR="00FD7411" w:rsidSect="00803965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268" w:right="1134" w:bottom="226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D28F0" w14:textId="77777777" w:rsidR="001343E9" w:rsidRDefault="001343E9" w:rsidP="00B7218E">
      <w:pPr>
        <w:spacing w:after="0" w:line="240" w:lineRule="auto"/>
      </w:pPr>
      <w:r>
        <w:separator/>
      </w:r>
    </w:p>
  </w:endnote>
  <w:endnote w:type="continuationSeparator" w:id="0">
    <w:p w14:paraId="46AC9063" w14:textId="77777777" w:rsidR="001343E9" w:rsidRDefault="001343E9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B8C1D7-032F-425B-8B73-137A8F5236C4}"/>
    <w:embedBold r:id="rId2" w:fontKey="{BC777ED9-4E1F-4DD0-92BD-8CEB13D05A30}"/>
    <w:embedItalic r:id="rId3" w:fontKey="{67B9A303-DC87-4771-AC68-154657ED79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C4E2E0E-7513-4D03-A5CD-DB593E2AE3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E743F" w14:textId="77777777" w:rsidR="00A93C6C" w:rsidRPr="003F6C93" w:rsidRDefault="00803965" w:rsidP="008277C9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6432" behindDoc="1" locked="0" layoutInCell="1" allowOverlap="1" wp14:anchorId="5845459E" wp14:editId="748CAB1E">
          <wp:simplePos x="0" y="0"/>
          <wp:positionH relativeFrom="margin">
            <wp:align>right</wp:align>
          </wp:positionH>
          <wp:positionV relativeFrom="paragraph">
            <wp:posOffset>-161925</wp:posOffset>
          </wp:positionV>
          <wp:extent cx="1302694" cy="6120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694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A93C6C" w:rsidRPr="003F6C93">
      <w:rPr>
        <w:rFonts w:ascii="Arial" w:hAnsi="Arial" w:cs="Arial"/>
        <w:color w:val="474B4E"/>
        <w:sz w:val="14"/>
        <w:szCs w:val="14"/>
      </w:rPr>
      <w:t xml:space="preserve">Parasport Danmark - Team Nord - </w:t>
    </w:r>
    <w:proofErr w:type="spellStart"/>
    <w:r w:rsidR="00A93C6C" w:rsidRPr="003F6C93">
      <w:rPr>
        <w:rFonts w:ascii="Arial" w:hAnsi="Arial" w:cs="Arial"/>
        <w:color w:val="474B4E"/>
        <w:sz w:val="14"/>
        <w:szCs w:val="14"/>
      </w:rPr>
      <w:t>Skottenborg</w:t>
    </w:r>
    <w:proofErr w:type="spellEnd"/>
    <w:r w:rsidR="00A93C6C" w:rsidRPr="003F6C93">
      <w:rPr>
        <w:rFonts w:ascii="Arial" w:hAnsi="Arial" w:cs="Arial"/>
        <w:color w:val="474B4E"/>
        <w:sz w:val="14"/>
        <w:szCs w:val="14"/>
      </w:rPr>
      <w:t xml:space="preserve"> 12-14, 8800 Viborg </w:t>
    </w:r>
  </w:p>
  <w:p w14:paraId="445E7E3C" w14:textId="77777777" w:rsidR="00A93C6C" w:rsidRPr="003F6C93" w:rsidRDefault="00A93C6C" w:rsidP="008277C9">
    <w:pPr>
      <w:pStyle w:val="Sidefod"/>
      <w:rPr>
        <w:rFonts w:ascii="Arial" w:hAnsi="Arial" w:cs="Arial"/>
        <w:color w:val="474B4E"/>
        <w:sz w:val="14"/>
        <w:szCs w:val="14"/>
        <w:lang w:val="en-US"/>
      </w:rPr>
    </w:pPr>
    <w:r w:rsidRPr="003F6C93">
      <w:rPr>
        <w:rFonts w:ascii="Arial" w:hAnsi="Arial" w:cs="Arial"/>
        <w:color w:val="474B4E"/>
        <w:sz w:val="14"/>
        <w:szCs w:val="14"/>
        <w:lang w:val="en-US"/>
      </w:rPr>
      <w:t xml:space="preserve">www.parasport.dk - teamnord@parasport.dk - </w:t>
    </w:r>
    <w:proofErr w:type="spellStart"/>
    <w:r w:rsidRPr="003F6C93">
      <w:rPr>
        <w:rFonts w:ascii="Arial" w:hAnsi="Arial" w:cs="Arial"/>
        <w:color w:val="474B4E"/>
        <w:sz w:val="14"/>
        <w:szCs w:val="14"/>
        <w:lang w:val="en-US"/>
      </w:rPr>
      <w:t>tlf</w:t>
    </w:r>
    <w:proofErr w:type="spellEnd"/>
    <w:r w:rsidRPr="003F6C93">
      <w:rPr>
        <w:rFonts w:ascii="Arial" w:hAnsi="Arial" w:cs="Arial"/>
        <w:color w:val="474B4E"/>
        <w:sz w:val="14"/>
        <w:szCs w:val="14"/>
        <w:lang w:val="en-US"/>
      </w:rPr>
      <w:t>. 51 59 72 72</w:t>
    </w:r>
  </w:p>
  <w:p w14:paraId="781DAC9E" w14:textId="77777777" w:rsidR="00A93C6C" w:rsidRPr="003F6C93" w:rsidRDefault="00A93C6C" w:rsidP="008277C9">
    <w:pPr>
      <w:pStyle w:val="Sidefod"/>
      <w:rPr>
        <w:rFonts w:ascii="Arial" w:hAnsi="Arial" w:cs="Arial"/>
        <w:color w:val="474B4E"/>
        <w:sz w:val="14"/>
        <w:szCs w:val="14"/>
      </w:rPr>
    </w:pPr>
    <w:r w:rsidRPr="003F6C93">
      <w:rPr>
        <w:rFonts w:ascii="Arial" w:hAnsi="Arial" w:cs="Arial"/>
        <w:color w:val="474B4E"/>
        <w:sz w:val="14"/>
        <w:szCs w:val="14"/>
      </w:rPr>
      <w:t>CVR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43502" w14:textId="77777777" w:rsidR="001343E9" w:rsidRDefault="001343E9" w:rsidP="00B7218E">
      <w:pPr>
        <w:spacing w:after="0" w:line="240" w:lineRule="auto"/>
      </w:pPr>
      <w:r>
        <w:separator/>
      </w:r>
    </w:p>
  </w:footnote>
  <w:footnote w:type="continuationSeparator" w:id="0">
    <w:p w14:paraId="79E6CAB0" w14:textId="77777777" w:rsidR="001343E9" w:rsidRDefault="001343E9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D05F5" w14:textId="77777777" w:rsidR="00D04AB5" w:rsidRDefault="001343E9">
    <w:pPr>
      <w:pStyle w:val="Sidehoved"/>
    </w:pPr>
    <w:r>
      <w:rPr>
        <w:noProof/>
        <w:lang w:eastAsia="da-DK"/>
      </w:rPr>
      <w:pict w14:anchorId="6ED73E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5F918" w14:textId="77777777" w:rsidR="00B7218E" w:rsidRDefault="00DA5B3E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52825E85" wp14:editId="6E70F173">
          <wp:simplePos x="0" y="0"/>
          <wp:positionH relativeFrom="margin">
            <wp:align>left</wp:align>
          </wp:positionH>
          <wp:positionV relativeFrom="page">
            <wp:posOffset>400050</wp:posOffset>
          </wp:positionV>
          <wp:extent cx="1684800" cy="590400"/>
          <wp:effectExtent l="0" t="0" r="0" b="63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 BREV U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8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43E9">
      <w:rPr>
        <w:noProof/>
        <w:lang w:eastAsia="da-DK"/>
      </w:rPr>
      <w:pict w14:anchorId="7DEBC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2051" type="#_x0000_t75" style="position:absolute;margin-left:0;margin-top:0;width:595.3pt;height:842.1pt;z-index:-251659265;mso-position-horizontal:left;mso-position-horizontal-relative:page;mso-position-vertical:top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66322" w14:textId="77777777" w:rsidR="00D04AB5" w:rsidRDefault="001343E9">
    <w:pPr>
      <w:pStyle w:val="Sidehoved"/>
    </w:pPr>
    <w:r>
      <w:rPr>
        <w:noProof/>
        <w:lang w:eastAsia="da-DK"/>
      </w:rPr>
      <w:pict w14:anchorId="538D8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15325"/>
    <w:multiLevelType w:val="hybridMultilevel"/>
    <w:tmpl w:val="D96CBD1E"/>
    <w:lvl w:ilvl="0" w:tplc="A8DEE8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27DCA"/>
    <w:multiLevelType w:val="hybridMultilevel"/>
    <w:tmpl w:val="1D7456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C2A77"/>
    <w:multiLevelType w:val="hybridMultilevel"/>
    <w:tmpl w:val="C908AD44"/>
    <w:lvl w:ilvl="0" w:tplc="A8DEE8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23A42"/>
    <w:multiLevelType w:val="hybridMultilevel"/>
    <w:tmpl w:val="8F645DE6"/>
    <w:lvl w:ilvl="0" w:tplc="A8DEE8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11"/>
    <w:rsid w:val="00021C69"/>
    <w:rsid w:val="0010124B"/>
    <w:rsid w:val="001343E9"/>
    <w:rsid w:val="001361CD"/>
    <w:rsid w:val="00165AF0"/>
    <w:rsid w:val="001754AB"/>
    <w:rsid w:val="00207439"/>
    <w:rsid w:val="00220397"/>
    <w:rsid w:val="002203BE"/>
    <w:rsid w:val="002F5D3E"/>
    <w:rsid w:val="002F6297"/>
    <w:rsid w:val="003202D0"/>
    <w:rsid w:val="003A0005"/>
    <w:rsid w:val="003E050D"/>
    <w:rsid w:val="003F2311"/>
    <w:rsid w:val="003F69C9"/>
    <w:rsid w:val="00414788"/>
    <w:rsid w:val="0049170D"/>
    <w:rsid w:val="00493BF2"/>
    <w:rsid w:val="004A1C72"/>
    <w:rsid w:val="004A314C"/>
    <w:rsid w:val="005A1626"/>
    <w:rsid w:val="005B4225"/>
    <w:rsid w:val="00685041"/>
    <w:rsid w:val="00711EC1"/>
    <w:rsid w:val="00803965"/>
    <w:rsid w:val="008277C9"/>
    <w:rsid w:val="008E5867"/>
    <w:rsid w:val="008F5AB7"/>
    <w:rsid w:val="0090034E"/>
    <w:rsid w:val="00973DB7"/>
    <w:rsid w:val="009A7AF7"/>
    <w:rsid w:val="009C6AB5"/>
    <w:rsid w:val="009F394B"/>
    <w:rsid w:val="00A03048"/>
    <w:rsid w:val="00A93C6C"/>
    <w:rsid w:val="00B70E11"/>
    <w:rsid w:val="00B7218E"/>
    <w:rsid w:val="00BB4157"/>
    <w:rsid w:val="00BD084B"/>
    <w:rsid w:val="00BF0606"/>
    <w:rsid w:val="00CA1E25"/>
    <w:rsid w:val="00CD119F"/>
    <w:rsid w:val="00CF4E46"/>
    <w:rsid w:val="00D04AB5"/>
    <w:rsid w:val="00DA5B3E"/>
    <w:rsid w:val="00E310D2"/>
    <w:rsid w:val="00E5417B"/>
    <w:rsid w:val="00EA5EA6"/>
    <w:rsid w:val="00F94832"/>
    <w:rsid w:val="00FC5A5E"/>
    <w:rsid w:val="00FD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478FA2"/>
  <w15:chartTrackingRefBased/>
  <w15:docId w15:val="{D1FB75AF-ABE8-4BC1-ACD9-5BDD1D180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FD7411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3A000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3A00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acebook.com/sodanmar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pecialolympics.d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ndreaskronborg@gmail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andreaskronborg@gmail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A\Downloads\Special%20Olympics%20DK%20med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0" ma:contentTypeDescription="Opret et nyt dokument." ma:contentTypeScope="" ma:versionID="fcb219e5df642d25faac57b124aed7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e4e6eb03f2a2f70bea8248fcb5e6a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3C6C95-8A9C-41FB-ADCF-BC617CB866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FD3762-82D6-4E70-9F79-E7383E303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B30D73-BAF9-45A0-BEC5-1C0002B344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Special Olympics DK med vandmærke</Template>
  <TotalTime>6</TotalTime>
  <Pages>1</Pages>
  <Words>334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LA</dc:creator>
  <cp:keywords/>
  <dc:description/>
  <cp:lastModifiedBy>J LA</cp:lastModifiedBy>
  <cp:revision>3</cp:revision>
  <cp:lastPrinted>2017-01-24T11:01:00Z</cp:lastPrinted>
  <dcterms:created xsi:type="dcterms:W3CDTF">2020-07-08T10:29:00Z</dcterms:created>
  <dcterms:modified xsi:type="dcterms:W3CDTF">2020-07-08T11:10:00Z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</Properties>
</file>