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7CF09" w14:textId="77777777" w:rsidR="0037309E" w:rsidRDefault="0037309E" w:rsidP="0037309E">
      <w:pPr>
        <w:jc w:val="center"/>
        <w:rPr>
          <w:b/>
          <w:bCs/>
          <w:sz w:val="36"/>
          <w:szCs w:val="36"/>
          <w:u w:val="single"/>
        </w:rPr>
      </w:pPr>
      <w:r w:rsidRPr="0037309E">
        <w:rPr>
          <w:b/>
          <w:bCs/>
          <w:sz w:val="36"/>
          <w:szCs w:val="36"/>
          <w:u w:val="single"/>
        </w:rPr>
        <w:t>Parasport Danmark Uddannelse</w:t>
      </w:r>
    </w:p>
    <w:p w14:paraId="4CFE98AF" w14:textId="77777777" w:rsidR="0037309E" w:rsidRDefault="0037309E" w:rsidP="0037309E">
      <w:r>
        <w:t>Skemaet skal både bruges som aftalekontrakt og oplysningsseddel til Parasport Danmark.</w:t>
      </w:r>
    </w:p>
    <w:p w14:paraId="5E345AB2" w14:textId="77777777" w:rsidR="0037309E" w:rsidRDefault="0037309E" w:rsidP="0037309E">
      <w:r>
        <w:t xml:space="preserve">Til økonomiteamet: LS1: </w:t>
      </w:r>
      <w:r>
        <w:tab/>
      </w:r>
      <w:r>
        <w:tab/>
        <w:t xml:space="preserve">LS2:  </w:t>
      </w:r>
    </w:p>
    <w:p w14:paraId="198858CD" w14:textId="77777777" w:rsidR="0037309E" w:rsidRDefault="0037309E" w:rsidP="0037309E">
      <w:pPr>
        <w:rPr>
          <w:b/>
          <w:bCs/>
          <w:u w:val="single"/>
        </w:rPr>
      </w:pPr>
    </w:p>
    <w:p w14:paraId="1EC366CC" w14:textId="77777777" w:rsidR="0037309E" w:rsidRPr="0037309E" w:rsidRDefault="0037309E" w:rsidP="0037309E">
      <w:pPr>
        <w:rPr>
          <w:b/>
          <w:bCs/>
          <w:u w:val="single"/>
        </w:rPr>
      </w:pPr>
      <w:r w:rsidRPr="0037309E">
        <w:rPr>
          <w:b/>
          <w:bCs/>
          <w:u w:val="single"/>
        </w:rPr>
        <w:t>KURSUSLEDER / skattefri godtgørelse</w:t>
      </w:r>
    </w:p>
    <w:p w14:paraId="494B6E09" w14:textId="77777777" w:rsidR="0037309E" w:rsidRDefault="0037309E" w:rsidP="0037309E">
      <w:r>
        <w:t>Navn: ____________________________________ cpr.nr.: ___________________</w:t>
      </w:r>
    </w:p>
    <w:p w14:paraId="6DC92582" w14:textId="77777777" w:rsidR="0037309E" w:rsidRDefault="0037309E" w:rsidP="0037309E">
      <w:r>
        <w:t>Adresse: ____________________________________________________________</w:t>
      </w:r>
    </w:p>
    <w:p w14:paraId="58B0EF0D" w14:textId="77777777" w:rsidR="0037309E" w:rsidRDefault="0037309E" w:rsidP="0037309E">
      <w:r>
        <w:t>Postnr.:________________   by: _______________________________________</w:t>
      </w:r>
    </w:p>
    <w:p w14:paraId="16CFA542" w14:textId="77777777" w:rsidR="0037309E" w:rsidRPr="0037309E" w:rsidRDefault="0037309E" w:rsidP="0037309E">
      <w:pPr>
        <w:rPr>
          <w:lang w:val="en-US"/>
        </w:rPr>
      </w:pPr>
      <w:proofErr w:type="spellStart"/>
      <w:r w:rsidRPr="0037309E">
        <w:rPr>
          <w:lang w:val="en-US"/>
        </w:rPr>
        <w:t>Tlf</w:t>
      </w:r>
      <w:proofErr w:type="spellEnd"/>
      <w:r w:rsidRPr="0037309E">
        <w:rPr>
          <w:lang w:val="en-US"/>
        </w:rPr>
        <w:t xml:space="preserve">. </w:t>
      </w:r>
      <w:proofErr w:type="spellStart"/>
      <w:r w:rsidRPr="0037309E">
        <w:rPr>
          <w:lang w:val="en-US"/>
        </w:rPr>
        <w:t>privat</w:t>
      </w:r>
      <w:proofErr w:type="spellEnd"/>
      <w:r w:rsidRPr="0037309E">
        <w:rPr>
          <w:lang w:val="en-US"/>
        </w:rPr>
        <w:t xml:space="preserve">: _________________________     </w:t>
      </w:r>
      <w:proofErr w:type="spellStart"/>
      <w:r w:rsidRPr="0037309E">
        <w:rPr>
          <w:lang w:val="en-US"/>
        </w:rPr>
        <w:t>Tlf</w:t>
      </w:r>
      <w:proofErr w:type="spellEnd"/>
      <w:r w:rsidRPr="0037309E">
        <w:rPr>
          <w:lang w:val="en-US"/>
        </w:rPr>
        <w:t>. arb.: _______________________</w:t>
      </w:r>
    </w:p>
    <w:p w14:paraId="37039F28" w14:textId="77777777" w:rsidR="0037309E" w:rsidRPr="0037309E" w:rsidRDefault="0037309E" w:rsidP="0037309E">
      <w:pPr>
        <w:rPr>
          <w:lang w:val="en-US"/>
        </w:rPr>
      </w:pPr>
      <w:r w:rsidRPr="0037309E">
        <w:rPr>
          <w:lang w:val="en-US"/>
        </w:rPr>
        <w:t>E-mail: _____________________________________________________________</w:t>
      </w:r>
    </w:p>
    <w:p w14:paraId="20FD94A1" w14:textId="77777777" w:rsidR="0037309E" w:rsidRPr="0037309E" w:rsidRDefault="0037309E" w:rsidP="0037309E">
      <w:pPr>
        <w:rPr>
          <w:b/>
          <w:bCs/>
        </w:rPr>
      </w:pPr>
      <w:r w:rsidRPr="0037309E">
        <w:rPr>
          <w:b/>
          <w:bCs/>
        </w:rPr>
        <w:t>Bankoplysninger:</w:t>
      </w:r>
    </w:p>
    <w:p w14:paraId="3B3BA8D3" w14:textId="77777777" w:rsidR="0037309E" w:rsidRDefault="0037309E" w:rsidP="0037309E">
      <w:proofErr w:type="spellStart"/>
      <w:r>
        <w:t>Reg</w:t>
      </w:r>
      <w:proofErr w:type="spellEnd"/>
      <w:r>
        <w:t xml:space="preserve">: ___________    Konto nr.: ____________________________________  </w:t>
      </w:r>
    </w:p>
    <w:p w14:paraId="7AC8734D" w14:textId="77777777" w:rsidR="0037309E" w:rsidRDefault="0037309E" w:rsidP="0037309E"/>
    <w:p w14:paraId="76FC4A34" w14:textId="77777777" w:rsidR="0037309E" w:rsidRPr="008C4E38" w:rsidRDefault="0037309E" w:rsidP="0037309E">
      <w:pPr>
        <w:rPr>
          <w:b/>
          <w:bCs/>
        </w:rPr>
      </w:pPr>
      <w:r w:rsidRPr="008C4E38">
        <w:rPr>
          <w:b/>
          <w:bCs/>
        </w:rPr>
        <w:t>Vi takker for dit tilsagn om at fungere som kursusleder i forbindelse med planlægning og afvikling af kurset:</w:t>
      </w:r>
    </w:p>
    <w:p w14:paraId="47B7A932" w14:textId="77777777" w:rsidR="0037309E" w:rsidRDefault="0037309E" w:rsidP="0037309E">
      <w:r>
        <w:t>____________________________________________________________________</w:t>
      </w:r>
    </w:p>
    <w:p w14:paraId="6BE2CA30" w14:textId="77777777" w:rsidR="0037309E" w:rsidRDefault="0037309E" w:rsidP="0037309E"/>
    <w:p w14:paraId="76738A45" w14:textId="77777777" w:rsidR="0037309E" w:rsidRDefault="0037309E" w:rsidP="0037309E">
      <w:r>
        <w:t>Tid og sted: ___________________________________________________________</w:t>
      </w:r>
    </w:p>
    <w:p w14:paraId="498C7C91" w14:textId="77777777" w:rsidR="0037309E" w:rsidRDefault="0037309E" w:rsidP="0037309E"/>
    <w:p w14:paraId="2D939820" w14:textId="77777777" w:rsidR="0037309E" w:rsidRDefault="0037309E" w:rsidP="0037309E">
      <w:r>
        <w:t>Vi bekræfter hermed, at du efter aftale honoreres med skattefri godtgørelse som følger:</w:t>
      </w:r>
    </w:p>
    <w:p w14:paraId="123FC81D" w14:textId="77777777" w:rsidR="0037309E" w:rsidRDefault="0037309E" w:rsidP="0037309E">
      <w:r w:rsidRPr="008C4E38">
        <w:rPr>
          <w:b/>
          <w:bCs/>
        </w:rPr>
        <w:t>Skattefri godtgørelse</w:t>
      </w:r>
      <w:r>
        <w:tab/>
        <w:t>Kr. ____________________________</w:t>
      </w:r>
    </w:p>
    <w:p w14:paraId="33ECB4C3" w14:textId="77777777" w:rsidR="0037309E" w:rsidRDefault="0037309E" w:rsidP="0037309E"/>
    <w:p w14:paraId="1ADF6779" w14:textId="77777777" w:rsidR="0037309E" w:rsidRDefault="0037309E" w:rsidP="0037309E">
      <w:r w:rsidRPr="008C4E38">
        <w:rPr>
          <w:b/>
          <w:bCs/>
        </w:rPr>
        <w:t>Ovenstående accepteres:</w:t>
      </w:r>
      <w:r>
        <w:tab/>
      </w:r>
      <w:r>
        <w:tab/>
      </w:r>
      <w:bookmarkStart w:id="0" w:name="_GoBack"/>
      <w:r w:rsidRPr="008C4E38">
        <w:rPr>
          <w:b/>
          <w:bCs/>
        </w:rPr>
        <w:t>Arrangør:</w:t>
      </w:r>
      <w:r>
        <w:t xml:space="preserve"> </w:t>
      </w:r>
      <w:bookmarkEnd w:id="0"/>
    </w:p>
    <w:p w14:paraId="07913D24" w14:textId="77777777" w:rsidR="0037309E" w:rsidRDefault="0037309E" w:rsidP="0037309E">
      <w:r>
        <w:t>Dato: _________________</w:t>
      </w:r>
      <w:r>
        <w:tab/>
      </w:r>
      <w:r>
        <w:tab/>
        <w:t>Dato: _____________________</w:t>
      </w:r>
    </w:p>
    <w:p w14:paraId="69E339AF" w14:textId="77777777" w:rsidR="0037309E" w:rsidRDefault="0037309E" w:rsidP="0037309E"/>
    <w:p w14:paraId="4D28E3D6" w14:textId="77777777" w:rsidR="0037309E" w:rsidRDefault="0037309E" w:rsidP="0037309E"/>
    <w:p w14:paraId="34B96CD9" w14:textId="77777777" w:rsidR="0037309E" w:rsidRDefault="0037309E" w:rsidP="0037309E">
      <w:r w:rsidRPr="0037309E">
        <w:rPr>
          <w:b/>
          <w:bCs/>
        </w:rPr>
        <w:t>Blanketten indsendes til:</w:t>
      </w:r>
      <w:r>
        <w:t xml:space="preserve"> </w:t>
      </w:r>
    </w:p>
    <w:p w14:paraId="48918E15" w14:textId="77777777" w:rsidR="00165AF0" w:rsidRPr="00384793" w:rsidRDefault="0037309E" w:rsidP="0037309E">
      <w:r>
        <w:t>Parasport Danmark – Økonomi, Idrættens Hus, 2605 Brøndby, lige efter kursets afholdelse.</w:t>
      </w:r>
    </w:p>
    <w:sectPr w:rsidR="00165AF0" w:rsidRPr="00384793" w:rsidSect="00330224">
      <w:headerReference w:type="even" r:id="rId7"/>
      <w:footerReference w:type="default" r:id="rId8"/>
      <w:headerReference w:type="first" r:id="rId9"/>
      <w:footerReference w:type="first" r:id="rId10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6998C" w14:textId="77777777" w:rsidR="00E727E9" w:rsidRDefault="00E727E9" w:rsidP="00B7218E">
      <w:pPr>
        <w:spacing w:after="0" w:line="240" w:lineRule="auto"/>
      </w:pPr>
      <w:r>
        <w:separator/>
      </w:r>
    </w:p>
  </w:endnote>
  <w:endnote w:type="continuationSeparator" w:id="0">
    <w:p w14:paraId="48FE53B7" w14:textId="77777777" w:rsidR="00E727E9" w:rsidRDefault="00E727E9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BE1D3D-58A7-4173-B6E3-AFD8A999E7C9}"/>
    <w:embedBold r:id="rId2" w:fontKey="{561A9CFE-ED10-4355-BADB-C4856C572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CCCEDDB-73BA-4C28-80C7-64DCA64517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6D4FC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2DDA1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660186B0" wp14:editId="6398F975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140D4F52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5DA8AA7E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B64A8" w14:textId="77777777" w:rsidR="00E727E9" w:rsidRDefault="00E727E9" w:rsidP="00B7218E">
      <w:pPr>
        <w:spacing w:after="0" w:line="240" w:lineRule="auto"/>
      </w:pPr>
      <w:r>
        <w:separator/>
      </w:r>
    </w:p>
  </w:footnote>
  <w:footnote w:type="continuationSeparator" w:id="0">
    <w:p w14:paraId="22E22EF2" w14:textId="77777777" w:rsidR="00E727E9" w:rsidRDefault="00E727E9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2CACA" w14:textId="77777777" w:rsidR="00D04AB5" w:rsidRDefault="00E727E9">
    <w:pPr>
      <w:pStyle w:val="Sidehoved"/>
    </w:pPr>
    <w:r>
      <w:rPr>
        <w:noProof/>
        <w:lang w:eastAsia="da-DK"/>
      </w:rPr>
      <w:pict w14:anchorId="6E45A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80CC9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216CACE" wp14:editId="3F6EF450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7E9">
      <w:rPr>
        <w:noProof/>
        <w:lang w:eastAsia="da-DK"/>
      </w:rPr>
      <w:pict w14:anchorId="1E9F7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AC"/>
    <w:rsid w:val="00021C69"/>
    <w:rsid w:val="00035BD3"/>
    <w:rsid w:val="000A4488"/>
    <w:rsid w:val="0010124B"/>
    <w:rsid w:val="001361CD"/>
    <w:rsid w:val="00165AF0"/>
    <w:rsid w:val="001754AB"/>
    <w:rsid w:val="00207439"/>
    <w:rsid w:val="002873A0"/>
    <w:rsid w:val="002C49E2"/>
    <w:rsid w:val="002F6297"/>
    <w:rsid w:val="003202D0"/>
    <w:rsid w:val="00330224"/>
    <w:rsid w:val="00347084"/>
    <w:rsid w:val="0037309E"/>
    <w:rsid w:val="00384793"/>
    <w:rsid w:val="003B1393"/>
    <w:rsid w:val="003F69C9"/>
    <w:rsid w:val="00414788"/>
    <w:rsid w:val="00493BF2"/>
    <w:rsid w:val="004A1C72"/>
    <w:rsid w:val="004A314C"/>
    <w:rsid w:val="005A0AF6"/>
    <w:rsid w:val="00641A05"/>
    <w:rsid w:val="00685041"/>
    <w:rsid w:val="00711EC1"/>
    <w:rsid w:val="007A7639"/>
    <w:rsid w:val="00865DAC"/>
    <w:rsid w:val="008C0289"/>
    <w:rsid w:val="008C4E38"/>
    <w:rsid w:val="008E5867"/>
    <w:rsid w:val="008F5AB7"/>
    <w:rsid w:val="00973DB7"/>
    <w:rsid w:val="009A7AF7"/>
    <w:rsid w:val="009F394B"/>
    <w:rsid w:val="00A03048"/>
    <w:rsid w:val="00A26706"/>
    <w:rsid w:val="00AF57E3"/>
    <w:rsid w:val="00B351E4"/>
    <w:rsid w:val="00B70E11"/>
    <w:rsid w:val="00B7218E"/>
    <w:rsid w:val="00BB4157"/>
    <w:rsid w:val="00BF0606"/>
    <w:rsid w:val="00C034D5"/>
    <w:rsid w:val="00CA1E25"/>
    <w:rsid w:val="00CD119F"/>
    <w:rsid w:val="00CF4E46"/>
    <w:rsid w:val="00D04AB5"/>
    <w:rsid w:val="00D274E2"/>
    <w:rsid w:val="00E727E9"/>
    <w:rsid w:val="00EA5EA6"/>
    <w:rsid w:val="00F94832"/>
    <w:rsid w:val="00F9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631151"/>
  <w15:chartTrackingRefBased/>
  <w15:docId w15:val="{5B0BEC14-D9F4-440F-AA14-B09899A7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18%20-%20Parasport%20Danmark%20Logo%20og%20Skabeloner\01%20Word\Overordnet\01%20Parasport%20Danmark%20Overordnet%20DK%20med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633BC-085B-474C-BB8A-FD2B5DE4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 Parasport Danmark Overordnet DK med vandmærke</Template>
  <TotalTime>6</TotalTime>
  <Pages>1</Pages>
  <Words>174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Zenta Kirstejn Johansen</dc:creator>
  <cp:keywords/>
  <dc:description/>
  <cp:lastModifiedBy>Zenta Kirstejn Johansen</cp:lastModifiedBy>
  <cp:revision>4</cp:revision>
  <cp:lastPrinted>2017-01-09T11:47:00Z</cp:lastPrinted>
  <dcterms:created xsi:type="dcterms:W3CDTF">2019-12-05T13:53:00Z</dcterms:created>
  <dcterms:modified xsi:type="dcterms:W3CDTF">2019-12-06T10:17:00Z</dcterms:modified>
</cp:coreProperties>
</file>