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853A4" w14:textId="0985FE33" w:rsidR="004F7910" w:rsidRPr="004F7910" w:rsidRDefault="0085007F" w:rsidP="004F7910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Referat</w:t>
      </w:r>
      <w:r w:rsidR="004F7910" w:rsidRPr="004F7910">
        <w:rPr>
          <w:b/>
          <w:sz w:val="40"/>
          <w:szCs w:val="40"/>
          <w:u w:val="single"/>
        </w:rPr>
        <w:t xml:space="preserve"> – Eliteudvalgsmøde</w:t>
      </w:r>
    </w:p>
    <w:p w14:paraId="0EBD96F8" w14:textId="6C0248D3" w:rsidR="004F7910" w:rsidRPr="000A707C" w:rsidRDefault="004F7910" w:rsidP="004F7910">
      <w:r w:rsidRPr="000A707C">
        <w:rPr>
          <w:b/>
        </w:rPr>
        <w:t>Sted:</w:t>
      </w:r>
      <w:r w:rsidRPr="000A707C">
        <w:t xml:space="preserve"> </w:t>
      </w:r>
      <w:r w:rsidR="000A707C" w:rsidRPr="000A707C">
        <w:t>Vejle Center Hotel, Willy Søren</w:t>
      </w:r>
      <w:r w:rsidR="000A707C">
        <w:t>sens Plads 3, 7100 Vejle</w:t>
      </w:r>
    </w:p>
    <w:p w14:paraId="1A555A26" w14:textId="2EB0C608" w:rsidR="004F7910" w:rsidRDefault="004F7910" w:rsidP="004F7910">
      <w:r w:rsidRPr="004F7910">
        <w:rPr>
          <w:b/>
        </w:rPr>
        <w:t>Dato:</w:t>
      </w:r>
      <w:r>
        <w:t xml:space="preserve"> </w:t>
      </w:r>
      <w:proofErr w:type="gramStart"/>
      <w:r>
        <w:t>Lørdag</w:t>
      </w:r>
      <w:proofErr w:type="gramEnd"/>
      <w:r>
        <w:t xml:space="preserve"> d. 1</w:t>
      </w:r>
      <w:r w:rsidR="000A707C">
        <w:t>0</w:t>
      </w:r>
      <w:r>
        <w:t xml:space="preserve">. </w:t>
      </w:r>
      <w:r w:rsidR="000A707C">
        <w:t xml:space="preserve">august </w:t>
      </w:r>
      <w:r>
        <w:t>2019 fra kl. 10.00 – 1</w:t>
      </w:r>
      <w:r w:rsidR="000A707C">
        <w:t>9</w:t>
      </w:r>
      <w:r>
        <w:t>.00</w:t>
      </w:r>
    </w:p>
    <w:p w14:paraId="5770242B" w14:textId="77777777" w:rsidR="004F7910" w:rsidRDefault="004F7910" w:rsidP="004F7910">
      <w:r w:rsidRPr="004F7910">
        <w:rPr>
          <w:b/>
        </w:rPr>
        <w:t>Deltagere:</w:t>
      </w:r>
      <w:r>
        <w:t xml:space="preserve"> Even Falk Magnussen, Peter Lund Andersen, Ole Brynaa Solkær, Mads Baulund, Svenn Folkmann, Jonas Schmidt Christensen og Michael Møllgaard Nielsen</w:t>
      </w:r>
    </w:p>
    <w:p w14:paraId="04286097" w14:textId="77777777" w:rsidR="004F7910" w:rsidRDefault="004F7910" w:rsidP="004F7910">
      <w:r w:rsidRPr="004F7910">
        <w:rPr>
          <w:b/>
        </w:rPr>
        <w:t>Afbud:</w:t>
      </w:r>
      <w:r>
        <w:t xml:space="preserve"> -  </w:t>
      </w:r>
    </w:p>
    <w:p w14:paraId="1C0E219A" w14:textId="77777777" w:rsidR="004F7910" w:rsidRPr="004F7910" w:rsidRDefault="004F7910" w:rsidP="004F7910">
      <w:pPr>
        <w:rPr>
          <w:b/>
        </w:rPr>
      </w:pPr>
      <w:r w:rsidRPr="004F7910">
        <w:rPr>
          <w:b/>
        </w:rPr>
        <w:t>Dagsorden:</w:t>
      </w:r>
    </w:p>
    <w:p w14:paraId="652BD2E1" w14:textId="6E706334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Godkendelse og opfølgning på referat – bilag </w:t>
      </w:r>
      <w:r w:rsidR="00A229DE">
        <w:t>1</w:t>
      </w:r>
    </w:p>
    <w:p w14:paraId="689AACBC" w14:textId="68880135" w:rsidR="009640FC" w:rsidRDefault="009640FC" w:rsidP="009640FC">
      <w:pPr>
        <w:pStyle w:val="Listeafsnit"/>
        <w:numPr>
          <w:ilvl w:val="1"/>
          <w:numId w:val="1"/>
        </w:numPr>
      </w:pPr>
      <w:r>
        <w:t xml:space="preserve">Dagsorden godkendt. </w:t>
      </w:r>
    </w:p>
    <w:p w14:paraId="5D45FBF2" w14:textId="67654F9F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PL 2020 </w:t>
      </w:r>
    </w:p>
    <w:p w14:paraId="60DF5691" w14:textId="07734741" w:rsidR="004F7910" w:rsidRDefault="000A707C" w:rsidP="004F7910">
      <w:pPr>
        <w:pStyle w:val="Listeafsnit"/>
        <w:numPr>
          <w:ilvl w:val="0"/>
          <w:numId w:val="5"/>
        </w:numPr>
      </w:pPr>
      <w:r>
        <w:t>Orientering – bilag 2</w:t>
      </w:r>
    </w:p>
    <w:p w14:paraId="6C8136C4" w14:textId="2F3E4D10" w:rsidR="004016FC" w:rsidRDefault="004016FC" w:rsidP="004016FC">
      <w:pPr>
        <w:pStyle w:val="Listeafsnit"/>
        <w:numPr>
          <w:ilvl w:val="1"/>
          <w:numId w:val="5"/>
        </w:numPr>
      </w:pPr>
      <w:r>
        <w:t xml:space="preserve">Gennemgang af </w:t>
      </w:r>
      <w:r w:rsidR="00AF238E">
        <w:t>status på udvalgte områder i samarbejdet med DIF: flytransport, fragt, ”High Performance” (eksperter, indkvartering udenfor PL-by etc.) m.m.</w:t>
      </w:r>
    </w:p>
    <w:p w14:paraId="5E649CEE" w14:textId="041F29EF" w:rsidR="007F4896" w:rsidRDefault="007F4896" w:rsidP="004F7910">
      <w:pPr>
        <w:pStyle w:val="Listeafsnit"/>
        <w:numPr>
          <w:ilvl w:val="0"/>
          <w:numId w:val="5"/>
        </w:numPr>
      </w:pPr>
      <w:r>
        <w:t>Kvalifikation 2020 – bilag 3</w:t>
      </w:r>
    </w:p>
    <w:p w14:paraId="3A9859C1" w14:textId="10C66184" w:rsidR="00AF238E" w:rsidRDefault="00AF238E" w:rsidP="00AF238E">
      <w:pPr>
        <w:pStyle w:val="Listeafsnit"/>
        <w:numPr>
          <w:ilvl w:val="0"/>
          <w:numId w:val="6"/>
        </w:numPr>
      </w:pPr>
      <w:r>
        <w:t>Udtagelsesprocedure og -krav godkendt i DIF og PD-bestyrelse, p.t. 12 idrætsgrene.</w:t>
      </w:r>
    </w:p>
    <w:p w14:paraId="7308E8D7" w14:textId="77777777" w:rsidR="004F7910" w:rsidRDefault="004F7910" w:rsidP="004F7910">
      <w:pPr>
        <w:pStyle w:val="Listeafsnit"/>
        <w:numPr>
          <w:ilvl w:val="0"/>
          <w:numId w:val="1"/>
        </w:numPr>
      </w:pPr>
      <w:r>
        <w:t>Organisationsudvikling</w:t>
      </w:r>
    </w:p>
    <w:p w14:paraId="2DA08DEF" w14:textId="5BEC8913" w:rsidR="004F7910" w:rsidRDefault="004F7910" w:rsidP="004F7910">
      <w:pPr>
        <w:pStyle w:val="Listeafsnit"/>
        <w:numPr>
          <w:ilvl w:val="1"/>
          <w:numId w:val="1"/>
        </w:numPr>
      </w:pPr>
      <w:r>
        <w:t>Organisering af eliteidrætter</w:t>
      </w:r>
      <w:r w:rsidR="00A229DE">
        <w:t xml:space="preserve"> – </w:t>
      </w:r>
      <w:r w:rsidR="00746FB5">
        <w:t xml:space="preserve">orientering - </w:t>
      </w:r>
      <w:r w:rsidR="00A229DE">
        <w:t>bilag 4</w:t>
      </w:r>
    </w:p>
    <w:p w14:paraId="1C538142" w14:textId="1D55D154" w:rsidR="007112BF" w:rsidRDefault="007112BF" w:rsidP="007112BF">
      <w:pPr>
        <w:pStyle w:val="Listeafsnit"/>
        <w:numPr>
          <w:ilvl w:val="2"/>
          <w:numId w:val="1"/>
        </w:numPr>
      </w:pPr>
      <w:r>
        <w:t xml:space="preserve">Orientering </w:t>
      </w:r>
      <w:r w:rsidR="003F6FBA">
        <w:t xml:space="preserve">og drøftelser </w:t>
      </w:r>
      <w:r>
        <w:t>omkring ny organisering.</w:t>
      </w:r>
    </w:p>
    <w:p w14:paraId="115A03FA" w14:textId="12A37DBA" w:rsidR="007112BF" w:rsidRDefault="007112BF" w:rsidP="007112BF">
      <w:pPr>
        <w:pStyle w:val="Listeafsnit"/>
        <w:numPr>
          <w:ilvl w:val="2"/>
          <w:numId w:val="1"/>
        </w:numPr>
      </w:pPr>
      <w:r>
        <w:t>Hvordan sikrer vi overlevering af kompetencer ved specialisering</w:t>
      </w:r>
      <w:proofErr w:type="gramStart"/>
      <w:r>
        <w:t>.</w:t>
      </w:r>
      <w:proofErr w:type="gramEnd"/>
    </w:p>
    <w:p w14:paraId="251AF3F5" w14:textId="385AE64B" w:rsidR="0028716F" w:rsidRDefault="0028716F" w:rsidP="007112BF">
      <w:pPr>
        <w:pStyle w:val="Listeafsnit"/>
        <w:numPr>
          <w:ilvl w:val="2"/>
          <w:numId w:val="1"/>
        </w:numPr>
      </w:pPr>
      <w:r>
        <w:t>Gennemgang af E</w:t>
      </w:r>
      <w:r w:rsidR="003F6FBA">
        <w:t>liteudvalget</w:t>
      </w:r>
      <w:r>
        <w:t xml:space="preserve"> for konsulenter </w:t>
      </w:r>
      <w:r w:rsidR="003F6FBA">
        <w:t>ved næste konsulentm</w:t>
      </w:r>
      <w:r w:rsidR="00AF238E">
        <w:t>øde</w:t>
      </w:r>
      <w:r>
        <w:t xml:space="preserve"> </w:t>
      </w:r>
    </w:p>
    <w:p w14:paraId="6F6D8255" w14:textId="77777777" w:rsidR="00EC41BD" w:rsidRDefault="0039737F" w:rsidP="007112BF">
      <w:pPr>
        <w:pStyle w:val="Listeafsnit"/>
        <w:numPr>
          <w:ilvl w:val="2"/>
          <w:numId w:val="1"/>
        </w:numPr>
      </w:pPr>
      <w:r>
        <w:t>Vigtigt med mentor-effekt</w:t>
      </w:r>
      <w:r w:rsidR="00162BC1">
        <w:t xml:space="preserve"> – både overfor børn og forældre.</w:t>
      </w:r>
    </w:p>
    <w:p w14:paraId="205CC0D2" w14:textId="77777777" w:rsidR="00F34082" w:rsidRDefault="00EC41BD" w:rsidP="007112BF">
      <w:pPr>
        <w:pStyle w:val="Listeafsnit"/>
        <w:numPr>
          <w:ilvl w:val="2"/>
          <w:numId w:val="1"/>
        </w:numPr>
      </w:pPr>
      <w:r>
        <w:t>Stærke faglige kompetencer i idrætterne er vigtige – både for rekruttering og det elitære.</w:t>
      </w:r>
    </w:p>
    <w:p w14:paraId="6456C84C" w14:textId="5AB67225" w:rsidR="00EC41BD" w:rsidRDefault="00F34082" w:rsidP="007112BF">
      <w:pPr>
        <w:pStyle w:val="Listeafsnit"/>
        <w:numPr>
          <w:ilvl w:val="2"/>
          <w:numId w:val="1"/>
        </w:numPr>
      </w:pPr>
      <w:r>
        <w:t>Stort potentiale ved specialskolerne.</w:t>
      </w:r>
      <w:r w:rsidR="00EC41BD">
        <w:t xml:space="preserve"> </w:t>
      </w:r>
    </w:p>
    <w:p w14:paraId="0371D49B" w14:textId="2C78BE0E" w:rsidR="004F7910" w:rsidRDefault="004F7910" w:rsidP="004F7910">
      <w:pPr>
        <w:pStyle w:val="Listeafsnit"/>
        <w:numPr>
          <w:ilvl w:val="1"/>
          <w:numId w:val="1"/>
        </w:numPr>
      </w:pPr>
      <w:r>
        <w:t>Udviklingsidrætter</w:t>
      </w:r>
      <w:r w:rsidR="00746FB5">
        <w:t xml:space="preserve"> – </w:t>
      </w:r>
      <w:r w:rsidR="007F4896">
        <w:t>drøftelse - udkast til disciplinanalyse samt nuværende retningslinjer for indplacering af udviklingsidrætter – bilag 5 og 6</w:t>
      </w:r>
    </w:p>
    <w:p w14:paraId="2F1FDAA8" w14:textId="526A5736" w:rsidR="00016DF2" w:rsidRDefault="00016DF2" w:rsidP="00016DF2">
      <w:pPr>
        <w:pStyle w:val="Listeafsnit"/>
        <w:numPr>
          <w:ilvl w:val="2"/>
          <w:numId w:val="1"/>
        </w:numPr>
      </w:pPr>
      <w:r>
        <w:t>Fungerer fint med dokumentet der eksisterer. Ikke nødvendigt med omfattende disciplinanalyse</w:t>
      </w:r>
      <w:r w:rsidR="006222BF">
        <w:t>.</w:t>
      </w:r>
      <w:r>
        <w:t xml:space="preserve"> </w:t>
      </w:r>
    </w:p>
    <w:p w14:paraId="40F5FC6D" w14:textId="77777777" w:rsidR="004F7910" w:rsidRDefault="004F7910" w:rsidP="004F7910">
      <w:pPr>
        <w:pStyle w:val="Listeafsnit"/>
        <w:numPr>
          <w:ilvl w:val="0"/>
          <w:numId w:val="1"/>
        </w:numPr>
      </w:pPr>
      <w:r>
        <w:t>Eliteidrætter</w:t>
      </w:r>
    </w:p>
    <w:p w14:paraId="37E1AB54" w14:textId="5F7EC55F" w:rsidR="004F7910" w:rsidRDefault="004F7910" w:rsidP="004F7910">
      <w:pPr>
        <w:pStyle w:val="Listeafsnit"/>
        <w:numPr>
          <w:ilvl w:val="0"/>
          <w:numId w:val="3"/>
        </w:numPr>
      </w:pPr>
      <w:r>
        <w:t xml:space="preserve">Eliteidrætter – </w:t>
      </w:r>
      <w:r w:rsidR="007F4896">
        <w:t>gennemgang og status</w:t>
      </w:r>
    </w:p>
    <w:p w14:paraId="1D66AED9" w14:textId="71BA1241" w:rsidR="00992920" w:rsidRDefault="002649FE" w:rsidP="00992920">
      <w:pPr>
        <w:pStyle w:val="Listeafsnit"/>
        <w:numPr>
          <w:ilvl w:val="1"/>
          <w:numId w:val="3"/>
        </w:numPr>
      </w:pPr>
      <w:r>
        <w:t>Der blev orienteret om mesterskabsdeltagelse – og aftalt at bruttolandsholdsoversigt eftersendes sammen med referat.</w:t>
      </w:r>
    </w:p>
    <w:p w14:paraId="0EA37452" w14:textId="0A5B4B91" w:rsidR="007F4896" w:rsidRDefault="007F4896" w:rsidP="004F7910">
      <w:pPr>
        <w:pStyle w:val="Listeafsnit"/>
        <w:numPr>
          <w:ilvl w:val="0"/>
          <w:numId w:val="3"/>
        </w:numPr>
      </w:pPr>
      <w:r>
        <w:t>Aktivitetsplaner – bilag 7</w:t>
      </w:r>
    </w:p>
    <w:p w14:paraId="6B6EA834" w14:textId="578A9244" w:rsidR="002649FE" w:rsidRDefault="002649FE" w:rsidP="002649FE">
      <w:pPr>
        <w:pStyle w:val="Listeafsnit"/>
        <w:numPr>
          <w:ilvl w:val="0"/>
          <w:numId w:val="7"/>
        </w:numPr>
      </w:pPr>
      <w:r>
        <w:t>Aktivitetsplaner for de enkelte idrætter blev gennemgået i forbindelse med mesterskabsdeltagelse.</w:t>
      </w:r>
    </w:p>
    <w:p w14:paraId="48DF7952" w14:textId="11BE6E80" w:rsidR="004F7910" w:rsidRDefault="007F4896" w:rsidP="004F7910">
      <w:pPr>
        <w:pStyle w:val="Listeafsnit"/>
        <w:numPr>
          <w:ilvl w:val="0"/>
          <w:numId w:val="1"/>
        </w:numPr>
      </w:pPr>
      <w:r>
        <w:t>Team Danmark</w:t>
      </w:r>
    </w:p>
    <w:p w14:paraId="403E0931" w14:textId="3ED1CDBE" w:rsidR="004F7910" w:rsidRDefault="007F4896" w:rsidP="004F7910">
      <w:pPr>
        <w:pStyle w:val="Listeafsnit"/>
        <w:numPr>
          <w:ilvl w:val="1"/>
          <w:numId w:val="1"/>
        </w:numPr>
      </w:pPr>
      <w:r>
        <w:t>Status og nye tiltag</w:t>
      </w:r>
      <w:r w:rsidR="00547D6D">
        <w:t xml:space="preserve"> </w:t>
      </w:r>
      <w:r w:rsidR="002649FE">
        <w:t>–</w:t>
      </w:r>
      <w:r w:rsidR="00547D6D">
        <w:t xml:space="preserve"> orientering</w:t>
      </w:r>
    </w:p>
    <w:p w14:paraId="54E0B22F" w14:textId="556BA7AD" w:rsidR="002649FE" w:rsidRDefault="002649FE" w:rsidP="002649FE">
      <w:pPr>
        <w:pStyle w:val="Listeafsnit"/>
        <w:numPr>
          <w:ilvl w:val="0"/>
          <w:numId w:val="7"/>
        </w:numPr>
      </w:pPr>
      <w:r>
        <w:t>Elitestab har et ønske om at inddrage landstrænere med flere i endnu større grad i udarbejdelse af masterplan – og vil derfor bruge den kommende udgave af PSA trænernetværk den 25. september til dette</w:t>
      </w:r>
    </w:p>
    <w:p w14:paraId="6C6DFBDC" w14:textId="37A3AE2F" w:rsidR="00547D6D" w:rsidRDefault="00547D6D" w:rsidP="004F7910">
      <w:pPr>
        <w:pStyle w:val="Listeafsnit"/>
        <w:numPr>
          <w:ilvl w:val="1"/>
          <w:numId w:val="1"/>
        </w:numPr>
      </w:pPr>
      <w:r>
        <w:t xml:space="preserve">Forskning og eliteidrætten </w:t>
      </w:r>
      <w:r w:rsidR="00CB597F">
        <w:t>–</w:t>
      </w:r>
      <w:r>
        <w:t xml:space="preserve"> orientering</w:t>
      </w:r>
    </w:p>
    <w:p w14:paraId="6A17CE05" w14:textId="3672AD70" w:rsidR="00F91BC3" w:rsidRDefault="00CB597F" w:rsidP="00F91BC3">
      <w:pPr>
        <w:pStyle w:val="Listeafsnit"/>
        <w:numPr>
          <w:ilvl w:val="2"/>
          <w:numId w:val="1"/>
        </w:numPr>
      </w:pPr>
      <w:r>
        <w:t>Peter Koch orienterede omkring SDU-samarbejde og Novo Nordis</w:t>
      </w:r>
      <w:r w:rsidR="002649FE">
        <w:t>k</w:t>
      </w:r>
      <w:r>
        <w:t xml:space="preserve"> bevilling til Team Danmark.</w:t>
      </w:r>
    </w:p>
    <w:p w14:paraId="41FC6121" w14:textId="414E4095" w:rsidR="00284898" w:rsidRDefault="00FB7D2B" w:rsidP="00284898">
      <w:pPr>
        <w:pStyle w:val="Listeafsnit"/>
        <w:numPr>
          <w:ilvl w:val="2"/>
          <w:numId w:val="1"/>
        </w:numPr>
      </w:pPr>
      <w:r>
        <w:lastRenderedPageBreak/>
        <w:t>Parasport Danmark skal definere to store forskningsprojekter til SDU</w:t>
      </w:r>
      <w:r w:rsidR="00146982">
        <w:t xml:space="preserve"> – det ene vil være inden for det naturvidenskabelige område omkring proteser, det andet inden for det humanistisk-samfundsvidenskabelige omkring rekruttering. </w:t>
      </w:r>
    </w:p>
    <w:p w14:paraId="70FC8726" w14:textId="451909F8" w:rsidR="003147C5" w:rsidRDefault="003147C5" w:rsidP="00284898">
      <w:pPr>
        <w:pStyle w:val="Listeafsnit"/>
        <w:numPr>
          <w:ilvl w:val="2"/>
          <w:numId w:val="1"/>
        </w:numPr>
      </w:pPr>
      <w:r>
        <w:t>Der arbejdes på at blive implementeret i Bjarne Ibsens forskning forbundet til bevilling fra Nordea Fonden til projektet ”Danmark i bevægelse”.</w:t>
      </w:r>
    </w:p>
    <w:p w14:paraId="26F384CE" w14:textId="62F7590D" w:rsidR="004F7910" w:rsidRDefault="00547D6D" w:rsidP="004F7910">
      <w:pPr>
        <w:pStyle w:val="Listeafsnit"/>
        <w:numPr>
          <w:ilvl w:val="0"/>
          <w:numId w:val="1"/>
        </w:numPr>
      </w:pPr>
      <w:r>
        <w:t>Aktiv repræsentation</w:t>
      </w:r>
    </w:p>
    <w:p w14:paraId="673A8ACE" w14:textId="093C9C12" w:rsidR="004F7910" w:rsidRDefault="00547D6D" w:rsidP="004F7910">
      <w:pPr>
        <w:pStyle w:val="Listeafsnit"/>
        <w:numPr>
          <w:ilvl w:val="0"/>
          <w:numId w:val="2"/>
        </w:numPr>
      </w:pPr>
      <w:r>
        <w:t>Aktiv repræsentant i Eliteudvalget – se bilag 6</w:t>
      </w:r>
    </w:p>
    <w:p w14:paraId="753C1B87" w14:textId="2A6DD66A" w:rsidR="00DA4567" w:rsidRDefault="00DA4567" w:rsidP="00DA4567">
      <w:pPr>
        <w:pStyle w:val="Listeafsnit"/>
        <w:numPr>
          <w:ilvl w:val="1"/>
          <w:numId w:val="2"/>
        </w:numPr>
      </w:pPr>
      <w:r>
        <w:t>Man bør overveje om man også skal have en trænerrepræsentant.</w:t>
      </w:r>
    </w:p>
    <w:p w14:paraId="2CA57B4E" w14:textId="44B33D6F" w:rsidR="00AD31AC" w:rsidRDefault="00DA4567" w:rsidP="00AD31AC">
      <w:pPr>
        <w:pStyle w:val="Listeafsnit"/>
        <w:numPr>
          <w:ilvl w:val="1"/>
          <w:numId w:val="2"/>
        </w:numPr>
      </w:pPr>
      <w:r>
        <w:t>Kan være problematisk at en aktiv atlet er med under den lukkede dagsorden</w:t>
      </w:r>
      <w:r w:rsidR="00D6290D">
        <w:t>, men det anses ikke som et afgørende problem.</w:t>
      </w:r>
    </w:p>
    <w:p w14:paraId="5218C3DC" w14:textId="4AE0BE22" w:rsidR="00AD31AC" w:rsidRDefault="00AD31AC" w:rsidP="00AD31AC">
      <w:pPr>
        <w:pStyle w:val="Listeafsnit"/>
        <w:numPr>
          <w:ilvl w:val="1"/>
          <w:numId w:val="2"/>
        </w:numPr>
      </w:pPr>
      <w:r>
        <w:t>En model kunne også være at en aktivrepræsentant sad med som observatør.</w:t>
      </w:r>
    </w:p>
    <w:p w14:paraId="2AEB0B39" w14:textId="68DA2DA5" w:rsidR="00810541" w:rsidRDefault="007C6051" w:rsidP="00AD31AC">
      <w:pPr>
        <w:pStyle w:val="Listeafsnit"/>
        <w:numPr>
          <w:ilvl w:val="1"/>
          <w:numId w:val="2"/>
        </w:numPr>
      </w:pPr>
      <w:r>
        <w:t>Enighed om at atleter bør have ret til at repræsenteres.</w:t>
      </w:r>
    </w:p>
    <w:p w14:paraId="1515F2C7" w14:textId="514905FE" w:rsidR="00431EDE" w:rsidRDefault="00431EDE" w:rsidP="00AD31AC">
      <w:pPr>
        <w:pStyle w:val="Listeafsnit"/>
        <w:numPr>
          <w:ilvl w:val="1"/>
          <w:numId w:val="2"/>
        </w:numPr>
      </w:pPr>
      <w:r>
        <w:t xml:space="preserve">Det blev påpeget, at der ikke nødvendigvis er et kompetencematch mellem aktivrepræsentanten, og det som skal bruges i Eliteudvalget. Derfor kan en løsning også være 5 + 1 og ikke 4 + 1. </w:t>
      </w:r>
    </w:p>
    <w:p w14:paraId="47C655F1" w14:textId="5570EB97" w:rsidR="00547D6D" w:rsidRDefault="00547D6D" w:rsidP="004F7910">
      <w:pPr>
        <w:pStyle w:val="Listeafsnit"/>
        <w:numPr>
          <w:ilvl w:val="0"/>
          <w:numId w:val="2"/>
        </w:numPr>
      </w:pPr>
      <w:r>
        <w:t>Orientering om arbejdet i DIF aktivkomite</w:t>
      </w:r>
    </w:p>
    <w:p w14:paraId="680AD486" w14:textId="437A9F8B" w:rsidR="00401D65" w:rsidRDefault="00401D65" w:rsidP="00401D65">
      <w:pPr>
        <w:pStyle w:val="Listeafsnit"/>
        <w:numPr>
          <w:ilvl w:val="1"/>
          <w:numId w:val="2"/>
        </w:numPr>
      </w:pPr>
      <w:r>
        <w:t>Mads orienterede omkring arbejdet i DIF aktivkomite. Der arbejdes lige nu med antidoping</w:t>
      </w:r>
      <w:r w:rsidR="0095134D">
        <w:t xml:space="preserve"> og det næste punkt bliver atleters sundhed.</w:t>
      </w:r>
    </w:p>
    <w:p w14:paraId="5247814B" w14:textId="43C38045" w:rsidR="001907B3" w:rsidRDefault="001907B3" w:rsidP="00401D65">
      <w:pPr>
        <w:pStyle w:val="Listeafsnit"/>
        <w:numPr>
          <w:ilvl w:val="1"/>
          <w:numId w:val="2"/>
        </w:numPr>
      </w:pPr>
      <w:r>
        <w:t>Aktivkomiteen kan bede om eksperthjælp. Forslag om at få tilknyttet sekretær/konsulent.</w:t>
      </w:r>
    </w:p>
    <w:p w14:paraId="23C36C0D" w14:textId="3579676C" w:rsidR="00547D6D" w:rsidRDefault="00547D6D" w:rsidP="004F7910">
      <w:pPr>
        <w:pStyle w:val="Listeafsnit"/>
        <w:numPr>
          <w:ilvl w:val="0"/>
          <w:numId w:val="2"/>
        </w:numPr>
      </w:pPr>
      <w:r>
        <w:t>Orientering om IPC aktivkomite (ny strategi, deltagelse i IPC aktivmøder m.m.)</w:t>
      </w:r>
    </w:p>
    <w:p w14:paraId="0D8157FB" w14:textId="790F0196" w:rsidR="00016DF2" w:rsidRDefault="00016DF2" w:rsidP="00016DF2">
      <w:pPr>
        <w:pStyle w:val="Listeafsnit"/>
        <w:numPr>
          <w:ilvl w:val="1"/>
          <w:numId w:val="2"/>
        </w:numPr>
      </w:pPr>
      <w:r>
        <w:t>Mads</w:t>
      </w:r>
      <w:r w:rsidR="00AE525C">
        <w:t xml:space="preserve"> orienterede omkring punkter i </w:t>
      </w:r>
      <w:proofErr w:type="spellStart"/>
      <w:r w:rsidR="00AE525C">
        <w:t>IPC’s</w:t>
      </w:r>
      <w:proofErr w:type="spellEnd"/>
      <w:r w:rsidR="00AE525C">
        <w:t xml:space="preserve"> atletstrategi og telefonmøde med IPC aktivkomite, herunder bekymringer omkring RUSADA.</w:t>
      </w:r>
    </w:p>
    <w:p w14:paraId="4FBCCF87" w14:textId="11CB2625" w:rsidR="001907B3" w:rsidRDefault="001907B3" w:rsidP="00016DF2">
      <w:pPr>
        <w:pStyle w:val="Listeafsnit"/>
        <w:numPr>
          <w:ilvl w:val="1"/>
          <w:numId w:val="2"/>
        </w:numPr>
      </w:pPr>
      <w:r>
        <w:t xml:space="preserve">Til november er der IPC </w:t>
      </w:r>
      <w:proofErr w:type="spellStart"/>
      <w:r>
        <w:t>Athletes</w:t>
      </w:r>
      <w:proofErr w:type="spellEnd"/>
      <w:r>
        <w:t xml:space="preserve"> Forum, </w:t>
      </w:r>
      <w:r w:rsidR="002649FE">
        <w:t xml:space="preserve">der </w:t>
      </w:r>
      <w:r>
        <w:t>afholdes hvert andet år (første gang afholdt i 2017). Ser ud til at de store emner bliver klassifikation og mental sundhed.</w:t>
      </w:r>
    </w:p>
    <w:p w14:paraId="4222863D" w14:textId="4EAFA5DB" w:rsidR="001907B3" w:rsidRDefault="001907B3" w:rsidP="00016DF2">
      <w:pPr>
        <w:pStyle w:val="Listeafsnit"/>
        <w:numPr>
          <w:ilvl w:val="1"/>
          <w:numId w:val="2"/>
        </w:numPr>
      </w:pPr>
      <w:r>
        <w:t>Forslag til andet emne: Problematik omkring klassifikation under mesterskaber.</w:t>
      </w:r>
    </w:p>
    <w:p w14:paraId="72D8A026" w14:textId="5918C86D" w:rsidR="004F7910" w:rsidRDefault="004F7910" w:rsidP="004F7910">
      <w:pPr>
        <w:pStyle w:val="Listeafsnit"/>
        <w:numPr>
          <w:ilvl w:val="0"/>
          <w:numId w:val="1"/>
        </w:numPr>
      </w:pPr>
      <w:r>
        <w:t xml:space="preserve">Eventuelt </w:t>
      </w:r>
    </w:p>
    <w:p w14:paraId="26CDE680" w14:textId="76BDFC8B" w:rsidR="007F4896" w:rsidRDefault="007F4896" w:rsidP="007F4896">
      <w:pPr>
        <w:pStyle w:val="Listeafsnit"/>
        <w:numPr>
          <w:ilvl w:val="0"/>
          <w:numId w:val="4"/>
        </w:numPr>
      </w:pPr>
      <w:r>
        <w:t>Næste møde</w:t>
      </w:r>
      <w:r w:rsidR="00547D6D">
        <w:t xml:space="preserve"> </w:t>
      </w:r>
    </w:p>
    <w:p w14:paraId="2DF4737C" w14:textId="227388BF" w:rsidR="007B24C5" w:rsidRDefault="002649FE" w:rsidP="007B24C5">
      <w:pPr>
        <w:pStyle w:val="Listeafsnit"/>
        <w:numPr>
          <w:ilvl w:val="1"/>
          <w:numId w:val="4"/>
        </w:numPr>
      </w:pPr>
      <w:r>
        <w:t xml:space="preserve">Næste møde bliver efter styregruppemøde med Team Danmark den 30. oktober. </w:t>
      </w:r>
      <w:r w:rsidR="007B24C5">
        <w:t>Peter kan ikke mellem 26. oktober til 23. november.</w:t>
      </w:r>
    </w:p>
    <w:p w14:paraId="7B84BB73" w14:textId="77777777" w:rsidR="004F7910" w:rsidRDefault="004F7910" w:rsidP="004F7910">
      <w:pPr>
        <w:ind w:left="720"/>
      </w:pPr>
    </w:p>
    <w:p w14:paraId="6B249792" w14:textId="77777777" w:rsidR="00C44F5F" w:rsidRPr="005C18AA" w:rsidRDefault="00C44F5F" w:rsidP="00C44F5F">
      <w:bookmarkStart w:id="0" w:name="_GoBack"/>
      <w:bookmarkEnd w:id="0"/>
    </w:p>
    <w:p w14:paraId="75D79F51" w14:textId="77777777" w:rsidR="00C44F5F" w:rsidRDefault="00C44F5F" w:rsidP="00C44F5F"/>
    <w:p w14:paraId="6C07DA30" w14:textId="77777777" w:rsidR="00165AF0" w:rsidRPr="00185359" w:rsidRDefault="00165AF0" w:rsidP="00EA5EA6">
      <w:pPr>
        <w:jc w:val="both"/>
        <w:rPr>
          <w:rFonts w:ascii="Arial" w:hAnsi="Arial" w:cs="Arial"/>
        </w:rPr>
      </w:pPr>
    </w:p>
    <w:sectPr w:rsidR="00165AF0" w:rsidRPr="00185359" w:rsidSect="003302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418" w:left="1134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7BA13" w14:textId="77777777" w:rsidR="008A2398" w:rsidRDefault="008A2398" w:rsidP="00B7218E">
      <w:pPr>
        <w:spacing w:after="0" w:line="240" w:lineRule="auto"/>
      </w:pPr>
      <w:r>
        <w:separator/>
      </w:r>
    </w:p>
  </w:endnote>
  <w:endnote w:type="continuationSeparator" w:id="0">
    <w:p w14:paraId="14A69C21" w14:textId="77777777" w:rsidR="008A2398" w:rsidRDefault="008A2398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3E6686-F796-4CE5-86C9-11641AC268F0}"/>
    <w:embedBold r:id="rId2" w:fontKey="{D646750A-6AD4-4A53-B3A5-8DE7B34EFD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17A84F3-DB45-4D5C-975D-FE7D3D76606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BA891" w14:textId="77777777" w:rsidR="003F6FBA" w:rsidRDefault="003F6FB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B3C86" w14:textId="77777777" w:rsidR="00165AF0" w:rsidRPr="003202D0" w:rsidRDefault="00CF4E46" w:rsidP="00330224">
    <w:pPr>
      <w:pStyle w:val="Sidefod"/>
      <w:rPr>
        <w:rFonts w:ascii="Verdana" w:hAnsi="Verdana" w:cs="Arial"/>
        <w:color w:val="474B4E"/>
        <w:sz w:val="14"/>
        <w:szCs w:val="14"/>
      </w:rPr>
    </w:pPr>
    <w:r w:rsidRPr="00CA1E25">
      <w:rPr>
        <w:rFonts w:ascii="Verdana" w:hAnsi="Verdana"/>
        <w:b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F9D7D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7728" behindDoc="1" locked="0" layoutInCell="1" allowOverlap="1" wp14:anchorId="2BB96128" wp14:editId="01D10544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2190750" cy="324362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6CC9B8D9" w14:textId="77777777" w:rsidR="00330224" w:rsidRDefault="00330224" w:rsidP="00330224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</w:p>
  <w:p w14:paraId="11C54104" w14:textId="77777777" w:rsidR="00330224" w:rsidRDefault="00330224" w:rsidP="00330224">
    <w:pPr>
      <w:pStyle w:val="Sidefod"/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E0C63" w14:textId="77777777" w:rsidR="008A2398" w:rsidRDefault="008A2398" w:rsidP="00B7218E">
      <w:pPr>
        <w:spacing w:after="0" w:line="240" w:lineRule="auto"/>
      </w:pPr>
      <w:r>
        <w:separator/>
      </w:r>
    </w:p>
  </w:footnote>
  <w:footnote w:type="continuationSeparator" w:id="0">
    <w:p w14:paraId="03E88D50" w14:textId="77777777" w:rsidR="008A2398" w:rsidRDefault="008A2398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5241E" w14:textId="77777777" w:rsidR="00D04AB5" w:rsidRDefault="008A2398">
    <w:pPr>
      <w:pStyle w:val="Sidehoved"/>
    </w:pPr>
    <w:r>
      <w:rPr>
        <w:noProof/>
        <w:lang w:eastAsia="da-DK"/>
      </w:rPr>
      <w:pict w14:anchorId="16EB52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772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6AFB6" w14:textId="77777777" w:rsidR="003F6FBA" w:rsidRDefault="003F6FBA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D85E3" w14:textId="77777777" w:rsidR="00D04AB5" w:rsidRDefault="0033022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704" behindDoc="1" locked="0" layoutInCell="1" allowOverlap="1" wp14:anchorId="5CD58E51" wp14:editId="07C1AA92">
          <wp:simplePos x="0" y="0"/>
          <wp:positionH relativeFrom="margin">
            <wp:posOffset>3810</wp:posOffset>
          </wp:positionH>
          <wp:positionV relativeFrom="page">
            <wp:posOffset>399415</wp:posOffset>
          </wp:positionV>
          <wp:extent cx="1458000" cy="410400"/>
          <wp:effectExtent l="0" t="0" r="8890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E27BA"/>
    <w:multiLevelType w:val="hybridMultilevel"/>
    <w:tmpl w:val="80FA597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83579C"/>
    <w:multiLevelType w:val="hybridMultilevel"/>
    <w:tmpl w:val="881E8EB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27A042D"/>
    <w:multiLevelType w:val="hybridMultilevel"/>
    <w:tmpl w:val="CE645830"/>
    <w:lvl w:ilvl="0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9E8045A"/>
    <w:multiLevelType w:val="hybridMultilevel"/>
    <w:tmpl w:val="9932AE12"/>
    <w:lvl w:ilvl="0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21C37D6"/>
    <w:multiLevelType w:val="hybridMultilevel"/>
    <w:tmpl w:val="20245FDE"/>
    <w:lvl w:ilvl="0" w:tplc="5202B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B473D"/>
    <w:multiLevelType w:val="hybridMultilevel"/>
    <w:tmpl w:val="610EDD2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3C4073"/>
    <w:multiLevelType w:val="hybridMultilevel"/>
    <w:tmpl w:val="73C4C2A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F5F"/>
    <w:rsid w:val="00016DF2"/>
    <w:rsid w:val="00021C69"/>
    <w:rsid w:val="00035BD3"/>
    <w:rsid w:val="00062917"/>
    <w:rsid w:val="000A707C"/>
    <w:rsid w:val="0010124B"/>
    <w:rsid w:val="001361CD"/>
    <w:rsid w:val="00146982"/>
    <w:rsid w:val="00162BC1"/>
    <w:rsid w:val="00165AF0"/>
    <w:rsid w:val="001754AB"/>
    <w:rsid w:val="00185359"/>
    <w:rsid w:val="001907B3"/>
    <w:rsid w:val="00207439"/>
    <w:rsid w:val="00241B51"/>
    <w:rsid w:val="002649FE"/>
    <w:rsid w:val="00284898"/>
    <w:rsid w:val="0028716F"/>
    <w:rsid w:val="002C49E2"/>
    <w:rsid w:val="002F6297"/>
    <w:rsid w:val="003147C5"/>
    <w:rsid w:val="003202D0"/>
    <w:rsid w:val="00330224"/>
    <w:rsid w:val="00347084"/>
    <w:rsid w:val="0039737F"/>
    <w:rsid w:val="003B1393"/>
    <w:rsid w:val="003D063E"/>
    <w:rsid w:val="003F69C9"/>
    <w:rsid w:val="003F6FBA"/>
    <w:rsid w:val="004016FC"/>
    <w:rsid w:val="00401D65"/>
    <w:rsid w:val="00414788"/>
    <w:rsid w:val="00431EDE"/>
    <w:rsid w:val="00493BF2"/>
    <w:rsid w:val="004A1C72"/>
    <w:rsid w:val="004A314C"/>
    <w:rsid w:val="004F7910"/>
    <w:rsid w:val="00510B3A"/>
    <w:rsid w:val="00547D6D"/>
    <w:rsid w:val="00550988"/>
    <w:rsid w:val="006222BF"/>
    <w:rsid w:val="00641A05"/>
    <w:rsid w:val="00685041"/>
    <w:rsid w:val="006A160B"/>
    <w:rsid w:val="007112BF"/>
    <w:rsid w:val="00711EC1"/>
    <w:rsid w:val="007321D8"/>
    <w:rsid w:val="00746FB5"/>
    <w:rsid w:val="007A7639"/>
    <w:rsid w:val="007B24C5"/>
    <w:rsid w:val="007C6051"/>
    <w:rsid w:val="007F4896"/>
    <w:rsid w:val="00810541"/>
    <w:rsid w:val="0085007F"/>
    <w:rsid w:val="008A2398"/>
    <w:rsid w:val="008C0289"/>
    <w:rsid w:val="008E1CCC"/>
    <w:rsid w:val="008E5867"/>
    <w:rsid w:val="008F5AB7"/>
    <w:rsid w:val="0095134D"/>
    <w:rsid w:val="009640FC"/>
    <w:rsid w:val="00973DB7"/>
    <w:rsid w:val="0098331D"/>
    <w:rsid w:val="00992920"/>
    <w:rsid w:val="009A7AF7"/>
    <w:rsid w:val="009F394B"/>
    <w:rsid w:val="00A03048"/>
    <w:rsid w:val="00A229DE"/>
    <w:rsid w:val="00A57F58"/>
    <w:rsid w:val="00AA04AF"/>
    <w:rsid w:val="00AD31AC"/>
    <w:rsid w:val="00AE525C"/>
    <w:rsid w:val="00AF238E"/>
    <w:rsid w:val="00AF57E3"/>
    <w:rsid w:val="00B351E4"/>
    <w:rsid w:val="00B70E11"/>
    <w:rsid w:val="00B7218E"/>
    <w:rsid w:val="00BB4157"/>
    <w:rsid w:val="00BF0606"/>
    <w:rsid w:val="00C034D5"/>
    <w:rsid w:val="00C44F5F"/>
    <w:rsid w:val="00CA1E25"/>
    <w:rsid w:val="00CB597F"/>
    <w:rsid w:val="00CD119F"/>
    <w:rsid w:val="00CF4E46"/>
    <w:rsid w:val="00D04AB5"/>
    <w:rsid w:val="00D6290D"/>
    <w:rsid w:val="00D7547E"/>
    <w:rsid w:val="00DA4567"/>
    <w:rsid w:val="00E96A8E"/>
    <w:rsid w:val="00EA5EA6"/>
    <w:rsid w:val="00EC41BD"/>
    <w:rsid w:val="00EE6C9B"/>
    <w:rsid w:val="00F34082"/>
    <w:rsid w:val="00F91BC3"/>
    <w:rsid w:val="00F94832"/>
    <w:rsid w:val="00F9623A"/>
    <w:rsid w:val="00FB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F8388F9"/>
  <w15:chartTrackingRefBased/>
  <w15:docId w15:val="{6BC35870-032C-4D7C-BC97-7B13A1FE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4F5F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C44F5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44F5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44F5F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18%20-%20Parasport%20Danmark%20Logo%20og%20Skabeloner\01%20Word\Overordnet\02%20Parasport%20Danmark%20Overordnet%20DK%20uden%20vandm&#230;rke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1D14A-CEC8-4431-BD98-BE11762B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02 Parasport Danmark Overordnet DK uden vandmærke</Template>
  <TotalTime>0</TotalTime>
  <Pages>2</Pages>
  <Words>544</Words>
  <Characters>3321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 Parasport Danmark Overordnet DK uden vandmærke</vt:lpstr>
      <vt:lpstr>02 Parasport Danmark Overordnet DK uden vandmærke</vt:lpstr>
    </vt:vector>
  </TitlesOfParts>
  <Company>Parasport Danmark</Company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 Parasport Danmark Overordnet DK uden vandmærke</dc:title>
  <dc:subject/>
  <dc:creator>Jonas Schmidt Christensen</dc:creator>
  <cp:keywords/>
  <dc:description/>
  <cp:lastModifiedBy>Michael Møllgaard Nielsen</cp:lastModifiedBy>
  <cp:revision>2</cp:revision>
  <cp:lastPrinted>2019-08-15T15:00:00Z</cp:lastPrinted>
  <dcterms:created xsi:type="dcterms:W3CDTF">2019-08-15T15:07:00Z</dcterms:created>
  <dcterms:modified xsi:type="dcterms:W3CDTF">2019-08-15T15:07:00Z</dcterms:modified>
</cp:coreProperties>
</file>