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075" w:rsidRPr="00FB6E6B" w:rsidRDefault="00250075" w:rsidP="00A02041">
      <w:pPr>
        <w:rPr>
          <w:rFonts w:ascii="Verdana" w:hAnsi="Verdana"/>
          <w:b/>
          <w:sz w:val="24"/>
          <w:szCs w:val="24"/>
        </w:rPr>
      </w:pPr>
      <w:r w:rsidRPr="00A02041">
        <w:rPr>
          <w:rFonts w:ascii="Verdana" w:hAnsi="Verdana"/>
          <w:b/>
          <w:sz w:val="28"/>
          <w:szCs w:val="28"/>
        </w:rPr>
        <w:t>BREDDEUDVALGSMØDE</w:t>
      </w:r>
      <w:r w:rsidRPr="00A02041">
        <w:rPr>
          <w:rFonts w:ascii="Verdana" w:hAnsi="Verdana"/>
          <w:b/>
          <w:sz w:val="28"/>
          <w:szCs w:val="28"/>
        </w:rPr>
        <w:br/>
      </w:r>
      <w:r w:rsidRPr="00FB6E6B">
        <w:rPr>
          <w:rFonts w:ascii="Verdana" w:hAnsi="Verdana"/>
          <w:b/>
          <w:sz w:val="24"/>
          <w:szCs w:val="24"/>
        </w:rPr>
        <w:t xml:space="preserve"> </w:t>
      </w:r>
      <w:r w:rsidRPr="00FB6E6B">
        <w:rPr>
          <w:rFonts w:ascii="Verdana" w:hAnsi="Verdana"/>
          <w:b/>
          <w:sz w:val="24"/>
          <w:szCs w:val="24"/>
        </w:rPr>
        <w:br/>
      </w:r>
      <w:r>
        <w:rPr>
          <w:rFonts w:ascii="Verdana" w:hAnsi="Verdana"/>
          <w:b/>
          <w:sz w:val="24"/>
          <w:szCs w:val="24"/>
        </w:rPr>
        <w:t>mandag</w:t>
      </w:r>
      <w:r w:rsidRPr="00FB6E6B">
        <w:rPr>
          <w:rFonts w:ascii="Verdana" w:hAnsi="Verdana"/>
          <w:b/>
          <w:sz w:val="24"/>
          <w:szCs w:val="24"/>
        </w:rPr>
        <w:t xml:space="preserve"> </w:t>
      </w:r>
      <w:r>
        <w:rPr>
          <w:rFonts w:ascii="Verdana" w:hAnsi="Verdana"/>
          <w:b/>
          <w:sz w:val="24"/>
          <w:szCs w:val="24"/>
        </w:rPr>
        <w:t>d</w:t>
      </w:r>
      <w:r w:rsidRPr="00FB6E6B">
        <w:rPr>
          <w:rFonts w:ascii="Verdana" w:hAnsi="Verdana"/>
          <w:b/>
          <w:sz w:val="24"/>
          <w:szCs w:val="24"/>
        </w:rPr>
        <w:t xml:space="preserve">. </w:t>
      </w:r>
      <w:r>
        <w:rPr>
          <w:rFonts w:ascii="Verdana" w:hAnsi="Verdana"/>
          <w:b/>
          <w:sz w:val="24"/>
          <w:szCs w:val="24"/>
        </w:rPr>
        <w:t>12</w:t>
      </w:r>
      <w:r w:rsidRPr="00FB6E6B">
        <w:rPr>
          <w:rFonts w:ascii="Verdana" w:hAnsi="Verdana"/>
          <w:b/>
          <w:sz w:val="24"/>
          <w:szCs w:val="24"/>
        </w:rPr>
        <w:t xml:space="preserve">. </w:t>
      </w:r>
      <w:r>
        <w:rPr>
          <w:rFonts w:ascii="Verdana" w:hAnsi="Verdana"/>
          <w:b/>
          <w:sz w:val="24"/>
          <w:szCs w:val="24"/>
        </w:rPr>
        <w:t>juni</w:t>
      </w:r>
      <w:r w:rsidRPr="00FB6E6B">
        <w:rPr>
          <w:rFonts w:ascii="Verdana" w:hAnsi="Verdana"/>
          <w:b/>
          <w:sz w:val="24"/>
          <w:szCs w:val="24"/>
        </w:rPr>
        <w:t xml:space="preserve"> 2017</w:t>
      </w:r>
      <w:r w:rsidR="00A02041">
        <w:rPr>
          <w:rFonts w:ascii="Verdana" w:hAnsi="Verdana"/>
          <w:b/>
          <w:sz w:val="24"/>
          <w:szCs w:val="24"/>
        </w:rPr>
        <w:t xml:space="preserve"> kl. 16.00 – 20.00</w:t>
      </w:r>
      <w:r>
        <w:rPr>
          <w:rFonts w:ascii="Verdana" w:hAnsi="Verdana"/>
          <w:b/>
          <w:sz w:val="24"/>
          <w:szCs w:val="24"/>
        </w:rPr>
        <w:br/>
      </w:r>
      <w:r w:rsidRPr="00FB6E6B">
        <w:rPr>
          <w:rFonts w:ascii="Verdana" w:hAnsi="Verdana"/>
          <w:b/>
          <w:sz w:val="24"/>
          <w:szCs w:val="24"/>
        </w:rPr>
        <w:br/>
      </w:r>
      <w:r w:rsidRPr="00A02041">
        <w:rPr>
          <w:rFonts w:ascii="Verdana" w:hAnsi="Verdana"/>
          <w:b/>
          <w:sz w:val="24"/>
          <w:szCs w:val="24"/>
        </w:rPr>
        <w:t>Deltagere:</w:t>
      </w:r>
      <w:r w:rsidR="00A02041" w:rsidRPr="00A02041">
        <w:rPr>
          <w:rFonts w:ascii="Verdana" w:hAnsi="Verdana"/>
          <w:b/>
          <w:sz w:val="24"/>
          <w:szCs w:val="24"/>
        </w:rPr>
        <w:tab/>
      </w:r>
      <w:r w:rsidR="00A02041" w:rsidRPr="00A02041">
        <w:rPr>
          <w:rFonts w:ascii="Verdana" w:hAnsi="Verdana"/>
          <w:sz w:val="24"/>
          <w:szCs w:val="24"/>
        </w:rPr>
        <w:t>Anne Marie Malling Eriksen (AM)</w:t>
      </w:r>
      <w:r w:rsidR="00A02041">
        <w:rPr>
          <w:rFonts w:ascii="Verdana" w:hAnsi="Verdana"/>
          <w:sz w:val="24"/>
          <w:szCs w:val="24"/>
        </w:rPr>
        <w:br/>
      </w:r>
      <w:r w:rsidR="00A02041" w:rsidRPr="00A02041">
        <w:rPr>
          <w:rFonts w:ascii="Verdana" w:hAnsi="Verdana"/>
          <w:sz w:val="24"/>
          <w:szCs w:val="24"/>
        </w:rPr>
        <w:tab/>
      </w:r>
      <w:r w:rsidR="00A02041" w:rsidRPr="00A02041">
        <w:rPr>
          <w:rFonts w:ascii="Verdana" w:hAnsi="Verdana"/>
          <w:sz w:val="24"/>
          <w:szCs w:val="24"/>
        </w:rPr>
        <w:tab/>
        <w:t>Bjørn Georgsen (BG)</w:t>
      </w:r>
      <w:r w:rsidR="00A02041">
        <w:rPr>
          <w:rFonts w:ascii="Verdana" w:hAnsi="Verdana"/>
          <w:sz w:val="24"/>
          <w:szCs w:val="24"/>
        </w:rPr>
        <w:br/>
      </w:r>
      <w:r w:rsidR="00A02041" w:rsidRPr="00A02041">
        <w:rPr>
          <w:rFonts w:ascii="Verdana" w:hAnsi="Verdana"/>
          <w:sz w:val="24"/>
          <w:szCs w:val="24"/>
        </w:rPr>
        <w:tab/>
      </w:r>
      <w:r w:rsidR="00A02041" w:rsidRPr="00A02041">
        <w:rPr>
          <w:rFonts w:ascii="Verdana" w:hAnsi="Verdana"/>
          <w:sz w:val="24"/>
          <w:szCs w:val="24"/>
        </w:rPr>
        <w:tab/>
        <w:t>Charlotte Svarrer (CS)</w:t>
      </w:r>
      <w:r w:rsidR="00A02041">
        <w:rPr>
          <w:rFonts w:ascii="Verdana" w:hAnsi="Verdana"/>
          <w:sz w:val="24"/>
          <w:szCs w:val="24"/>
        </w:rPr>
        <w:br/>
      </w:r>
      <w:r w:rsidR="00A02041" w:rsidRPr="00A02041">
        <w:rPr>
          <w:rFonts w:ascii="Verdana" w:hAnsi="Verdana"/>
          <w:sz w:val="24"/>
          <w:szCs w:val="24"/>
        </w:rPr>
        <w:tab/>
      </w:r>
      <w:r w:rsidR="00A02041" w:rsidRPr="00A02041">
        <w:rPr>
          <w:rFonts w:ascii="Verdana" w:hAnsi="Verdana"/>
          <w:sz w:val="24"/>
          <w:szCs w:val="24"/>
        </w:rPr>
        <w:tab/>
        <w:t>Lene</w:t>
      </w:r>
      <w:r w:rsidR="00A02041">
        <w:rPr>
          <w:rFonts w:ascii="Verdana" w:hAnsi="Verdana"/>
          <w:sz w:val="24"/>
          <w:szCs w:val="24"/>
        </w:rPr>
        <w:t xml:space="preserve"> van der Keur (LvdK)</w:t>
      </w:r>
      <w:r w:rsidR="00A02041">
        <w:rPr>
          <w:rFonts w:ascii="Verdana" w:hAnsi="Verdana"/>
          <w:sz w:val="24"/>
          <w:szCs w:val="24"/>
        </w:rPr>
        <w:br/>
      </w:r>
      <w:r w:rsidR="00A02041" w:rsidRPr="00A02041">
        <w:rPr>
          <w:rFonts w:ascii="Verdana" w:hAnsi="Verdana"/>
          <w:sz w:val="24"/>
          <w:szCs w:val="24"/>
        </w:rPr>
        <w:tab/>
      </w:r>
      <w:r w:rsidR="00A02041" w:rsidRPr="00A02041">
        <w:rPr>
          <w:rFonts w:ascii="Verdana" w:hAnsi="Verdana"/>
          <w:sz w:val="24"/>
          <w:szCs w:val="24"/>
        </w:rPr>
        <w:tab/>
        <w:t>Mogens Jensen (MJ)</w:t>
      </w:r>
      <w:r w:rsidR="00A02041">
        <w:rPr>
          <w:rFonts w:ascii="Verdana" w:hAnsi="Verdana"/>
          <w:sz w:val="24"/>
          <w:szCs w:val="24"/>
        </w:rPr>
        <w:br/>
      </w:r>
      <w:r w:rsidR="00A02041" w:rsidRPr="00A02041">
        <w:rPr>
          <w:rFonts w:ascii="Verdana" w:hAnsi="Verdana"/>
          <w:sz w:val="24"/>
          <w:szCs w:val="24"/>
        </w:rPr>
        <w:tab/>
      </w:r>
      <w:r w:rsidR="00A02041" w:rsidRPr="00A02041">
        <w:rPr>
          <w:rFonts w:ascii="Verdana" w:hAnsi="Verdana"/>
          <w:sz w:val="24"/>
          <w:szCs w:val="24"/>
        </w:rPr>
        <w:tab/>
        <w:t>Søren Jul Kristensen (SJK)</w:t>
      </w:r>
      <w:r w:rsidR="00A02041">
        <w:rPr>
          <w:rFonts w:ascii="Verdana" w:hAnsi="Verdana"/>
          <w:sz w:val="24"/>
          <w:szCs w:val="24"/>
        </w:rPr>
        <w:br/>
      </w:r>
      <w:r w:rsidR="00A02041" w:rsidRPr="00A02041">
        <w:rPr>
          <w:rFonts w:ascii="Verdana" w:hAnsi="Verdana"/>
          <w:sz w:val="24"/>
          <w:szCs w:val="24"/>
        </w:rPr>
        <w:tab/>
      </w:r>
      <w:r w:rsidR="00A02041" w:rsidRPr="00A02041">
        <w:rPr>
          <w:rFonts w:ascii="Verdana" w:hAnsi="Verdana"/>
          <w:sz w:val="24"/>
          <w:szCs w:val="24"/>
        </w:rPr>
        <w:tab/>
        <w:t>Anette Svejstrup (ASV)</w:t>
      </w:r>
    </w:p>
    <w:p w:rsidR="00250075" w:rsidRPr="00FB6E6B" w:rsidRDefault="00250075" w:rsidP="00250075">
      <w:pPr>
        <w:rPr>
          <w:rFonts w:ascii="Verdana" w:hAnsi="Verdana"/>
          <w:b/>
          <w:sz w:val="24"/>
          <w:szCs w:val="24"/>
          <w:u w:val="single"/>
        </w:rPr>
      </w:pPr>
    </w:p>
    <w:p w:rsidR="00250075" w:rsidRPr="00FB6E6B" w:rsidRDefault="00250075" w:rsidP="00250075">
      <w:pPr>
        <w:rPr>
          <w:rFonts w:ascii="Verdana" w:hAnsi="Verdana"/>
          <w:b/>
          <w:sz w:val="24"/>
          <w:szCs w:val="24"/>
          <w:u w:val="single"/>
        </w:rPr>
      </w:pPr>
      <w:r>
        <w:rPr>
          <w:rFonts w:ascii="Verdana" w:hAnsi="Verdana"/>
          <w:b/>
          <w:sz w:val="24"/>
          <w:szCs w:val="24"/>
          <w:u w:val="single"/>
        </w:rPr>
        <w:t>UDKAST TIL REFERAT</w:t>
      </w:r>
    </w:p>
    <w:p w:rsidR="00250075" w:rsidRPr="00786C85" w:rsidRDefault="00250075" w:rsidP="00250075">
      <w:pPr>
        <w:pStyle w:val="NormalWeb"/>
        <w:spacing w:before="0" w:after="0"/>
        <w:rPr>
          <w:b/>
          <w:u w:val="single"/>
        </w:rPr>
      </w:pPr>
    </w:p>
    <w:p w:rsidR="00250075" w:rsidRDefault="00250075" w:rsidP="00803E03">
      <w:pPr>
        <w:pStyle w:val="NormalWeb"/>
        <w:numPr>
          <w:ilvl w:val="0"/>
          <w:numId w:val="1"/>
        </w:numPr>
        <w:spacing w:before="0" w:after="0"/>
        <w:rPr>
          <w:rStyle w:val="Overskrift3Tegn"/>
        </w:rPr>
      </w:pPr>
      <w:r w:rsidRPr="00EF12A0">
        <w:rPr>
          <w:rStyle w:val="Overskrift3Tegn"/>
        </w:rPr>
        <w:t>Godkendelse af dagsorden</w:t>
      </w:r>
      <w:r>
        <w:rPr>
          <w:rStyle w:val="Overskrift3Tegn"/>
        </w:rPr>
        <w:br/>
      </w:r>
      <w:r>
        <w:rPr>
          <w:rStyle w:val="Overskrift3Tegn"/>
        </w:rPr>
        <w:br/>
      </w:r>
      <w:r w:rsidRPr="00EF7274">
        <w:rPr>
          <w:rStyle w:val="Overskrift3Tegn"/>
          <w:b w:val="0"/>
          <w:i/>
        </w:rPr>
        <w:t xml:space="preserve">Tilføjelse af </w:t>
      </w:r>
      <w:r w:rsidR="00EF7274" w:rsidRPr="00EF7274">
        <w:rPr>
          <w:rStyle w:val="Overskrift3Tegn"/>
          <w:b w:val="0"/>
          <w:i/>
        </w:rPr>
        <w:t>pkt. 3k</w:t>
      </w:r>
      <w:r w:rsidR="00EF7274">
        <w:rPr>
          <w:rStyle w:val="Overskrift3Tegn"/>
          <w:b w:val="0"/>
          <w:i/>
        </w:rPr>
        <w:t>:</w:t>
      </w:r>
      <w:r w:rsidR="00EF7274">
        <w:rPr>
          <w:rStyle w:val="Overskrift3Tegn"/>
          <w:b w:val="0"/>
          <w:i/>
        </w:rPr>
        <w:tab/>
      </w:r>
      <w:r w:rsidR="00EF7274" w:rsidRPr="00EF7274">
        <w:rPr>
          <w:rStyle w:val="Overskrift3Tegn"/>
          <w:b w:val="0"/>
          <w:i/>
        </w:rPr>
        <w:t>IU Snooker</w:t>
      </w:r>
      <w:r w:rsidR="00807312" w:rsidRPr="00EF7274">
        <w:rPr>
          <w:rStyle w:val="Overskrift3Tegn"/>
          <w:b w:val="0"/>
          <w:i/>
        </w:rPr>
        <w:br/>
      </w:r>
      <w:r w:rsidR="00EF7274" w:rsidRPr="00EF7274">
        <w:rPr>
          <w:rStyle w:val="Overskrift3Tegn"/>
          <w:b w:val="0"/>
          <w:i/>
        </w:rPr>
        <w:t xml:space="preserve">Tilføjelse af </w:t>
      </w:r>
      <w:r w:rsidRPr="00EF7274">
        <w:rPr>
          <w:rStyle w:val="Overskrift3Tegn"/>
          <w:b w:val="0"/>
          <w:i/>
        </w:rPr>
        <w:t xml:space="preserve">pkt. </w:t>
      </w:r>
      <w:r w:rsidR="00EF7274" w:rsidRPr="00EF7274">
        <w:rPr>
          <w:rStyle w:val="Overskrift3Tegn"/>
          <w:b w:val="0"/>
          <w:i/>
        </w:rPr>
        <w:t>5j</w:t>
      </w:r>
      <w:r w:rsidR="00EF7274">
        <w:rPr>
          <w:rStyle w:val="Overskrift3Tegn"/>
          <w:b w:val="0"/>
          <w:i/>
        </w:rPr>
        <w:t>:</w:t>
      </w:r>
      <w:r w:rsidR="00EF7274">
        <w:rPr>
          <w:rStyle w:val="Overskrift3Tegn"/>
          <w:b w:val="0"/>
          <w:i/>
        </w:rPr>
        <w:tab/>
      </w:r>
      <w:r w:rsidRPr="00EF7274">
        <w:rPr>
          <w:rStyle w:val="Overskrift3Tegn"/>
          <w:b w:val="0"/>
          <w:i/>
        </w:rPr>
        <w:t>IU Svømning</w:t>
      </w:r>
      <w:r w:rsidR="00EF7274">
        <w:rPr>
          <w:rStyle w:val="Overskrift3Tegn"/>
          <w:b w:val="0"/>
          <w:i/>
        </w:rPr>
        <w:t xml:space="preserve"> – tilskud til stævne</w:t>
      </w:r>
      <w:r w:rsidRPr="00EF7274">
        <w:rPr>
          <w:rStyle w:val="Overskrift3Tegn"/>
          <w:b w:val="0"/>
          <w:i/>
        </w:rPr>
        <w:br/>
        <w:t xml:space="preserve">Tilføjelse af pkt. </w:t>
      </w:r>
      <w:r w:rsidR="00EF7274" w:rsidRPr="00EF7274">
        <w:rPr>
          <w:rStyle w:val="Overskrift3Tegn"/>
          <w:b w:val="0"/>
          <w:i/>
        </w:rPr>
        <w:t>5k</w:t>
      </w:r>
      <w:r w:rsidR="00EF7274">
        <w:rPr>
          <w:rStyle w:val="Overskrift3Tegn"/>
          <w:b w:val="0"/>
          <w:i/>
        </w:rPr>
        <w:t>:</w:t>
      </w:r>
      <w:r w:rsidR="00EF7274">
        <w:rPr>
          <w:rStyle w:val="Overskrift3Tegn"/>
          <w:b w:val="0"/>
          <w:i/>
        </w:rPr>
        <w:tab/>
      </w:r>
      <w:r w:rsidRPr="00EF7274">
        <w:rPr>
          <w:rStyle w:val="Overskrift3Tegn"/>
          <w:b w:val="0"/>
          <w:i/>
        </w:rPr>
        <w:t xml:space="preserve">IU Goalball </w:t>
      </w:r>
      <w:r w:rsidR="00EF7274">
        <w:rPr>
          <w:rStyle w:val="Overskrift3Tegn"/>
          <w:b w:val="0"/>
          <w:i/>
        </w:rPr>
        <w:t>- fællestrænere</w:t>
      </w:r>
      <w:r w:rsidR="00EF7274">
        <w:rPr>
          <w:rStyle w:val="Overskrift3Tegn"/>
          <w:b w:val="0"/>
          <w:i/>
        </w:rPr>
        <w:br/>
      </w:r>
    </w:p>
    <w:p w:rsidR="00250075" w:rsidRPr="000827B1" w:rsidRDefault="00250075" w:rsidP="00250075">
      <w:pPr>
        <w:pStyle w:val="NormalWeb"/>
        <w:numPr>
          <w:ilvl w:val="0"/>
          <w:numId w:val="1"/>
        </w:numPr>
        <w:spacing w:before="0" w:after="0" w:line="240" w:lineRule="auto"/>
        <w:rPr>
          <w:rStyle w:val="Overskrift4Tegn"/>
          <w:b/>
          <w:bCs w:val="0"/>
          <w:i w:val="0"/>
          <w:iCs w:val="0"/>
        </w:rPr>
      </w:pPr>
      <w:r w:rsidRPr="000827B1">
        <w:rPr>
          <w:rStyle w:val="Overskrift3Tegn"/>
        </w:rPr>
        <w:t>Godkendelse af referat fra sidste møde</w:t>
      </w:r>
      <w:r w:rsidRPr="000827B1">
        <w:rPr>
          <w:rStyle w:val="Overskrift3Tegn"/>
        </w:rPr>
        <w:br/>
      </w:r>
      <w:r w:rsidRPr="000827B1">
        <w:rPr>
          <w:b/>
        </w:rPr>
        <w:br/>
      </w:r>
      <w:r w:rsidRPr="000827B1">
        <w:rPr>
          <w:rStyle w:val="Overskrift4Tegn"/>
        </w:rPr>
        <w:t>Referatet er godkendt via ugemail 8.</w:t>
      </w:r>
      <w:r w:rsidRPr="000827B1">
        <w:rPr>
          <w:rStyle w:val="Overskrift4Tegn"/>
        </w:rPr>
        <w:br/>
      </w:r>
    </w:p>
    <w:p w:rsidR="00250075" w:rsidRPr="000827B1" w:rsidRDefault="00250075" w:rsidP="00250075">
      <w:pPr>
        <w:pStyle w:val="NormalWeb"/>
        <w:numPr>
          <w:ilvl w:val="0"/>
          <w:numId w:val="1"/>
        </w:numPr>
        <w:spacing w:before="0" w:after="0" w:line="240" w:lineRule="auto"/>
        <w:rPr>
          <w:rStyle w:val="Overskrift4Tegn"/>
          <w:b/>
          <w:bCs w:val="0"/>
          <w:i w:val="0"/>
          <w:iCs w:val="0"/>
        </w:rPr>
      </w:pPr>
      <w:r w:rsidRPr="000827B1">
        <w:rPr>
          <w:rStyle w:val="Overskrift3Tegn"/>
        </w:rPr>
        <w:t xml:space="preserve">Idrætter </w:t>
      </w:r>
    </w:p>
    <w:p w:rsidR="00250075" w:rsidRDefault="00250075" w:rsidP="00250075">
      <w:pPr>
        <w:pStyle w:val="NormalWeb"/>
        <w:numPr>
          <w:ilvl w:val="1"/>
          <w:numId w:val="1"/>
        </w:numPr>
        <w:spacing w:before="0" w:after="0" w:line="240" w:lineRule="auto"/>
        <w:rPr>
          <w:rStyle w:val="Overskrift3Tegn"/>
          <w:b w:val="0"/>
          <w:iCs/>
        </w:rPr>
      </w:pPr>
      <w:r w:rsidRPr="000827B1">
        <w:rPr>
          <w:rStyle w:val="Overskrift4Tegn"/>
          <w:b/>
          <w:i w:val="0"/>
        </w:rPr>
        <w:t>IU Fodbold</w:t>
      </w:r>
      <w:r w:rsidRPr="000827B1">
        <w:rPr>
          <w:rStyle w:val="Overskrift4Tegn"/>
          <w:i w:val="0"/>
        </w:rPr>
        <w:t xml:space="preserve"> – Landsmøde (bilag </w:t>
      </w:r>
      <w:r>
        <w:rPr>
          <w:rStyle w:val="Overskrift4Tegn"/>
          <w:i w:val="0"/>
        </w:rPr>
        <w:t>3a.2</w:t>
      </w:r>
      <w:r w:rsidRPr="000827B1">
        <w:rPr>
          <w:rStyle w:val="Overskrift4Tegn"/>
          <w:i w:val="0"/>
        </w:rPr>
        <w:t xml:space="preserve"> og </w:t>
      </w:r>
      <w:r>
        <w:rPr>
          <w:rStyle w:val="Overskrift4Tegn"/>
          <w:i w:val="0"/>
        </w:rPr>
        <w:t>3b.2</w:t>
      </w:r>
      <w:r w:rsidRPr="000827B1">
        <w:rPr>
          <w:rStyle w:val="Overskrift4Tegn"/>
          <w:i w:val="0"/>
        </w:rPr>
        <w:t>)</w:t>
      </w:r>
      <w:r w:rsidRPr="000827B1">
        <w:rPr>
          <w:rStyle w:val="Overskrift4Tegn"/>
          <w:i w:val="0"/>
        </w:rPr>
        <w:br/>
      </w:r>
      <w:r w:rsidRPr="000827B1">
        <w:rPr>
          <w:rStyle w:val="Overskrift4Tegn"/>
          <w:i w:val="0"/>
          <w:u w:val="single"/>
        </w:rPr>
        <w:t>Baggrund:</w:t>
      </w:r>
      <w:r w:rsidRPr="000827B1">
        <w:rPr>
          <w:rStyle w:val="Overskrift4Tegn"/>
          <w:i w:val="0"/>
        </w:rPr>
        <w:t xml:space="preserve"> IU Fodbold har afholdt Landsmøde lørdag d. 4. marts i Odense. Beretning og referat er modtaget.</w:t>
      </w:r>
      <w:r w:rsidRPr="000827B1">
        <w:rPr>
          <w:rStyle w:val="Overskrift4Tegn"/>
        </w:rPr>
        <w:br/>
      </w:r>
      <w:r w:rsidRPr="000827B1">
        <w:rPr>
          <w:rStyle w:val="Overskrift3Tegn"/>
          <w:b w:val="0"/>
          <w:u w:val="single"/>
        </w:rPr>
        <w:t>Indstilling:</w:t>
      </w:r>
      <w:r w:rsidRPr="000827B1">
        <w:rPr>
          <w:rStyle w:val="Overskrift3Tegn"/>
          <w:b w:val="0"/>
        </w:rPr>
        <w:t xml:space="preserve"> Orientering tages til efterretning.</w:t>
      </w:r>
      <w:r w:rsidR="0057086E">
        <w:rPr>
          <w:rStyle w:val="Overskrift3Tegn"/>
          <w:b w:val="0"/>
        </w:rPr>
        <w:br/>
      </w:r>
      <w:r w:rsidR="0057086E">
        <w:rPr>
          <w:rStyle w:val="Overskrift3Tegn"/>
          <w:b w:val="0"/>
        </w:rPr>
        <w:br/>
      </w:r>
      <w:r w:rsidR="0057086E" w:rsidRPr="00E205A4">
        <w:rPr>
          <w:rStyle w:val="Overskrift3Tegn"/>
          <w:b w:val="0"/>
          <w:u w:val="single"/>
        </w:rPr>
        <w:t>BESLUTNING:</w:t>
      </w:r>
      <w:r w:rsidR="0057086E" w:rsidRPr="00E205A4">
        <w:rPr>
          <w:rStyle w:val="Overskrift3Tegn"/>
          <w:b w:val="0"/>
        </w:rPr>
        <w:br/>
      </w:r>
      <w:r w:rsidR="0057086E" w:rsidRPr="00E205A4">
        <w:rPr>
          <w:rStyle w:val="Overskrift3Tegn"/>
          <w:b w:val="0"/>
          <w:i/>
        </w:rPr>
        <w:t>Orientering taget til efterretning.</w:t>
      </w:r>
      <w:r w:rsidR="0057086E">
        <w:rPr>
          <w:rStyle w:val="Overskrift3Tegn"/>
        </w:rPr>
        <w:br/>
      </w:r>
    </w:p>
    <w:p w:rsidR="00250075" w:rsidRPr="007344D1" w:rsidRDefault="00250075" w:rsidP="00250075">
      <w:pPr>
        <w:pStyle w:val="NormalWeb"/>
        <w:numPr>
          <w:ilvl w:val="1"/>
          <w:numId w:val="1"/>
        </w:numPr>
        <w:spacing w:before="0" w:after="0" w:line="240" w:lineRule="auto"/>
        <w:rPr>
          <w:rStyle w:val="Overskrift3Tegn"/>
          <w:b w:val="0"/>
          <w:iCs/>
        </w:rPr>
      </w:pPr>
      <w:r w:rsidRPr="000827B1">
        <w:rPr>
          <w:rStyle w:val="Overskrift4Tegn"/>
          <w:b/>
          <w:i w:val="0"/>
        </w:rPr>
        <w:t>IU Hockey/Floorball</w:t>
      </w:r>
      <w:r w:rsidRPr="000827B1">
        <w:rPr>
          <w:rStyle w:val="Overskrift4Tegn"/>
          <w:i w:val="0"/>
        </w:rPr>
        <w:t xml:space="preserve"> – Landsmøde (bilag </w:t>
      </w:r>
      <w:r>
        <w:rPr>
          <w:rStyle w:val="Overskrift4Tegn"/>
          <w:i w:val="0"/>
        </w:rPr>
        <w:t>3b</w:t>
      </w:r>
      <w:r w:rsidRPr="000827B1">
        <w:rPr>
          <w:rStyle w:val="Overskrift4Tegn"/>
          <w:i w:val="0"/>
        </w:rPr>
        <w:t>)</w:t>
      </w:r>
      <w:r w:rsidRPr="000827B1">
        <w:rPr>
          <w:rStyle w:val="Overskrift4Tegn"/>
          <w:i w:val="0"/>
        </w:rPr>
        <w:br/>
      </w:r>
      <w:r w:rsidRPr="000827B1">
        <w:rPr>
          <w:rStyle w:val="Overskrift4Tegn"/>
          <w:i w:val="0"/>
          <w:u w:val="single"/>
        </w:rPr>
        <w:t>Baggrund:</w:t>
      </w:r>
      <w:r w:rsidRPr="000827B1">
        <w:rPr>
          <w:rStyle w:val="Overskrift4Tegn"/>
          <w:i w:val="0"/>
        </w:rPr>
        <w:t xml:space="preserve"> IU Hockey/Floo</w:t>
      </w:r>
      <w:r w:rsidR="00807312">
        <w:rPr>
          <w:rStyle w:val="Overskrift4Tegn"/>
          <w:i w:val="0"/>
        </w:rPr>
        <w:t>r</w:t>
      </w:r>
      <w:r w:rsidRPr="000827B1">
        <w:rPr>
          <w:rStyle w:val="Overskrift4Tegn"/>
          <w:i w:val="0"/>
        </w:rPr>
        <w:t xml:space="preserve">ball har afholdt Landsmøde </w:t>
      </w:r>
      <w:r>
        <w:rPr>
          <w:rStyle w:val="Overskrift4Tegn"/>
          <w:i w:val="0"/>
        </w:rPr>
        <w:t>søn</w:t>
      </w:r>
      <w:r w:rsidRPr="000827B1">
        <w:rPr>
          <w:rStyle w:val="Overskrift4Tegn"/>
          <w:i w:val="0"/>
        </w:rPr>
        <w:t xml:space="preserve">dag d. </w:t>
      </w:r>
      <w:r>
        <w:rPr>
          <w:rStyle w:val="Overskrift4Tegn"/>
          <w:i w:val="0"/>
        </w:rPr>
        <w:t>5</w:t>
      </w:r>
      <w:r w:rsidRPr="000827B1">
        <w:rPr>
          <w:rStyle w:val="Overskrift4Tegn"/>
          <w:i w:val="0"/>
        </w:rPr>
        <w:t xml:space="preserve">. </w:t>
      </w:r>
      <w:r w:rsidRPr="00F33F7E">
        <w:rPr>
          <w:rStyle w:val="Overskrift4Tegn"/>
          <w:i w:val="0"/>
        </w:rPr>
        <w:t>marts i Fredericia. Referat er modtaget.</w:t>
      </w:r>
      <w:r w:rsidRPr="00F33F7E">
        <w:rPr>
          <w:rStyle w:val="Overskrift4Tegn"/>
        </w:rPr>
        <w:br/>
      </w:r>
      <w:r w:rsidRPr="00F33F7E">
        <w:rPr>
          <w:rStyle w:val="Overskrift3Tegn"/>
          <w:b w:val="0"/>
          <w:u w:val="single"/>
        </w:rPr>
        <w:t>Indstilling:</w:t>
      </w:r>
      <w:r w:rsidRPr="00F33F7E">
        <w:rPr>
          <w:rStyle w:val="Overskrift3Tegn"/>
          <w:b w:val="0"/>
        </w:rPr>
        <w:t xml:space="preserve"> Orientering tages til efterretning.</w:t>
      </w:r>
      <w:r w:rsidR="00807312">
        <w:rPr>
          <w:rStyle w:val="Overskrift3Tegn"/>
          <w:b w:val="0"/>
        </w:rPr>
        <w:br/>
      </w:r>
      <w:r w:rsidR="00807312">
        <w:rPr>
          <w:rStyle w:val="Overskrift3Tegn"/>
          <w:b w:val="0"/>
        </w:rPr>
        <w:br/>
      </w:r>
      <w:r w:rsidR="00807312" w:rsidRPr="00E205A4">
        <w:rPr>
          <w:rStyle w:val="Overskrift3Tegn"/>
          <w:b w:val="0"/>
          <w:u w:val="single"/>
        </w:rPr>
        <w:t>BESLUTNING:</w:t>
      </w:r>
      <w:r w:rsidR="00807312" w:rsidRPr="00E205A4">
        <w:rPr>
          <w:rStyle w:val="Overskrift3Tegn"/>
          <w:b w:val="0"/>
        </w:rPr>
        <w:br/>
      </w:r>
      <w:r w:rsidR="00807312" w:rsidRPr="00E205A4">
        <w:rPr>
          <w:rStyle w:val="Overskrift3Tegn"/>
          <w:b w:val="0"/>
          <w:i/>
        </w:rPr>
        <w:t>Orientering taget til efterretning.</w:t>
      </w:r>
      <w:r w:rsidR="00807312">
        <w:rPr>
          <w:rStyle w:val="Overskrift3Tegn"/>
          <w:b w:val="0"/>
          <w:i/>
        </w:rPr>
        <w:t xml:space="preserve"> SJK informerer om</w:t>
      </w:r>
      <w:r w:rsidR="00864F10">
        <w:rPr>
          <w:rStyle w:val="Overskrift3Tegn"/>
          <w:b w:val="0"/>
          <w:i/>
        </w:rPr>
        <w:t>,</w:t>
      </w:r>
      <w:r w:rsidR="00807312">
        <w:rPr>
          <w:rStyle w:val="Overskrift3Tegn"/>
          <w:b w:val="0"/>
          <w:i/>
        </w:rPr>
        <w:t xml:space="preserve"> at der efter </w:t>
      </w:r>
      <w:r w:rsidR="00807312">
        <w:rPr>
          <w:rStyle w:val="Overskrift3Tegn"/>
          <w:b w:val="0"/>
          <w:i/>
        </w:rPr>
        <w:lastRenderedPageBreak/>
        <w:t>sommerferien indkaldes til et infomøde for Floorball Danmark og klubber/personer, der har lyst til at arbejde videre med floorball.</w:t>
      </w:r>
      <w:r w:rsidR="00864F10">
        <w:rPr>
          <w:rStyle w:val="Overskrift3Tegn"/>
          <w:b w:val="0"/>
          <w:i/>
        </w:rPr>
        <w:br/>
      </w:r>
      <w:r w:rsidR="00CD3047">
        <w:rPr>
          <w:rStyle w:val="Overskrift3Tegn"/>
          <w:b w:val="0"/>
          <w:i/>
        </w:rPr>
        <w:t>Ifbm. afholdelse af FM har der været en sag mellem et par spillere. BrU ønsker en opfølgning på dette.</w:t>
      </w:r>
      <w:r w:rsidR="00864F10">
        <w:rPr>
          <w:rStyle w:val="Overskrift3Tegn"/>
          <w:b w:val="0"/>
          <w:i/>
        </w:rPr>
        <w:br/>
        <w:t>Opfølgning: SJK</w:t>
      </w:r>
      <w:r w:rsidR="00807312">
        <w:rPr>
          <w:rStyle w:val="Overskrift3Tegn"/>
          <w:b w:val="0"/>
          <w:i/>
        </w:rPr>
        <w:br/>
      </w:r>
    </w:p>
    <w:p w:rsidR="00250075" w:rsidRPr="007344D1" w:rsidRDefault="00250075" w:rsidP="00250075">
      <w:pPr>
        <w:pStyle w:val="NormalWeb"/>
        <w:numPr>
          <w:ilvl w:val="1"/>
          <w:numId w:val="1"/>
        </w:numPr>
        <w:spacing w:after="0" w:line="240" w:lineRule="auto"/>
        <w:rPr>
          <w:rStyle w:val="Overskrift3Tegn"/>
          <w:b w:val="0"/>
          <w:iCs/>
        </w:rPr>
      </w:pPr>
      <w:r>
        <w:rPr>
          <w:rStyle w:val="Overskrift4Tegn"/>
          <w:b/>
          <w:i w:val="0"/>
        </w:rPr>
        <w:t>IU Kørestolsfodbold</w:t>
      </w:r>
      <w:r>
        <w:rPr>
          <w:rStyle w:val="Overskrift4Tegn"/>
          <w:i w:val="0"/>
        </w:rPr>
        <w:t xml:space="preserve"> – Landsmøde (bilag 3c.1 og 3c.2)</w:t>
      </w:r>
      <w:r>
        <w:rPr>
          <w:rStyle w:val="Overskrift4Tegn"/>
          <w:i w:val="0"/>
        </w:rPr>
        <w:br/>
      </w:r>
      <w:r w:rsidRPr="007344D1">
        <w:rPr>
          <w:rStyle w:val="Overskrift4Tegn"/>
          <w:i w:val="0"/>
          <w:u w:val="single"/>
        </w:rPr>
        <w:t>Baggrund:</w:t>
      </w:r>
      <w:r>
        <w:rPr>
          <w:rStyle w:val="Overskrift4Tegn"/>
          <w:i w:val="0"/>
        </w:rPr>
        <w:t xml:space="preserve"> IU Kørestolsfodbold har afholdt Landsmøde lørdag d. 25. marts i Århus. Referat er modtaget.</w:t>
      </w:r>
      <w:r>
        <w:rPr>
          <w:rStyle w:val="Overskrift4Tegn"/>
          <w:i w:val="0"/>
        </w:rPr>
        <w:br/>
      </w:r>
      <w:r w:rsidRPr="007344D1">
        <w:rPr>
          <w:rStyle w:val="Overskrift4Tegn"/>
          <w:i w:val="0"/>
          <w:u w:val="single"/>
        </w:rPr>
        <w:t>Indstilling:</w:t>
      </w:r>
      <w:r>
        <w:rPr>
          <w:rStyle w:val="Overskrift4Tegn"/>
          <w:i w:val="0"/>
        </w:rPr>
        <w:t xml:space="preserve"> Orientering tages til efterretning.</w:t>
      </w:r>
      <w:r w:rsidR="0057086E">
        <w:rPr>
          <w:rStyle w:val="Overskrift4Tegn"/>
          <w:i w:val="0"/>
        </w:rPr>
        <w:br/>
      </w:r>
      <w:r w:rsidR="0057086E">
        <w:rPr>
          <w:rStyle w:val="Overskrift4Tegn"/>
          <w:i w:val="0"/>
        </w:rPr>
        <w:br/>
      </w:r>
      <w:r w:rsidR="0057086E" w:rsidRPr="00E205A4">
        <w:rPr>
          <w:rStyle w:val="Overskrift3Tegn"/>
          <w:b w:val="0"/>
          <w:u w:val="single"/>
        </w:rPr>
        <w:t>BESLUTNING:</w:t>
      </w:r>
      <w:r w:rsidR="0057086E" w:rsidRPr="00E205A4">
        <w:rPr>
          <w:rStyle w:val="Overskrift3Tegn"/>
          <w:b w:val="0"/>
        </w:rPr>
        <w:br/>
      </w:r>
      <w:r w:rsidR="0057086E" w:rsidRPr="00E205A4">
        <w:rPr>
          <w:rStyle w:val="Overskrift3Tegn"/>
          <w:b w:val="0"/>
          <w:i/>
        </w:rPr>
        <w:t>Orientering taget til efterretning.</w:t>
      </w:r>
      <w:r w:rsidRPr="007344D1">
        <w:rPr>
          <w:rStyle w:val="Overskrift3Tegn"/>
          <w:b w:val="0"/>
        </w:rPr>
        <w:br/>
      </w:r>
    </w:p>
    <w:p w:rsidR="00250075" w:rsidRPr="00F33F7E" w:rsidRDefault="00250075" w:rsidP="00250075">
      <w:pPr>
        <w:pStyle w:val="NormalWeb"/>
        <w:numPr>
          <w:ilvl w:val="1"/>
          <w:numId w:val="1"/>
        </w:numPr>
        <w:spacing w:before="0" w:after="0" w:line="240" w:lineRule="auto"/>
        <w:rPr>
          <w:rStyle w:val="Overskrift3Tegn"/>
          <w:b w:val="0"/>
          <w:iCs/>
        </w:rPr>
      </w:pPr>
      <w:r>
        <w:rPr>
          <w:rStyle w:val="Overskrift4Tegn"/>
          <w:b/>
          <w:i w:val="0"/>
        </w:rPr>
        <w:t>IU Håndbold</w:t>
      </w:r>
      <w:r>
        <w:rPr>
          <w:rStyle w:val="Overskrift4Tegn"/>
          <w:i w:val="0"/>
        </w:rPr>
        <w:t xml:space="preserve"> – Landsmøde (bilag 3d.1, 3d.2, 3d.3 og 3d.4)</w:t>
      </w:r>
      <w:r>
        <w:rPr>
          <w:rStyle w:val="Overskrift4Tegn"/>
          <w:i w:val="0"/>
        </w:rPr>
        <w:br/>
      </w:r>
      <w:r w:rsidRPr="000827B1">
        <w:rPr>
          <w:rStyle w:val="Overskrift4Tegn"/>
          <w:i w:val="0"/>
          <w:u w:val="single"/>
        </w:rPr>
        <w:t>Baggrund:</w:t>
      </w:r>
      <w:r w:rsidRPr="000827B1">
        <w:rPr>
          <w:rStyle w:val="Overskrift4Tegn"/>
          <w:i w:val="0"/>
        </w:rPr>
        <w:t xml:space="preserve"> IU H</w:t>
      </w:r>
      <w:r>
        <w:rPr>
          <w:rStyle w:val="Overskrift4Tegn"/>
          <w:i w:val="0"/>
        </w:rPr>
        <w:t xml:space="preserve">åndbold </w:t>
      </w:r>
      <w:r w:rsidRPr="000827B1">
        <w:rPr>
          <w:rStyle w:val="Overskrift4Tegn"/>
          <w:i w:val="0"/>
        </w:rPr>
        <w:t xml:space="preserve">har afholdt Landsmøde </w:t>
      </w:r>
      <w:r>
        <w:rPr>
          <w:rStyle w:val="Overskrift4Tegn"/>
          <w:i w:val="0"/>
        </w:rPr>
        <w:t>lør</w:t>
      </w:r>
      <w:r w:rsidRPr="000827B1">
        <w:rPr>
          <w:rStyle w:val="Overskrift4Tegn"/>
          <w:i w:val="0"/>
        </w:rPr>
        <w:t xml:space="preserve">dag d. </w:t>
      </w:r>
      <w:r>
        <w:rPr>
          <w:rStyle w:val="Overskrift4Tegn"/>
          <w:i w:val="0"/>
        </w:rPr>
        <w:t>1</w:t>
      </w:r>
      <w:r w:rsidRPr="000827B1">
        <w:rPr>
          <w:rStyle w:val="Overskrift4Tegn"/>
          <w:i w:val="0"/>
        </w:rPr>
        <w:t xml:space="preserve">. </w:t>
      </w:r>
      <w:r>
        <w:rPr>
          <w:rStyle w:val="Overskrift4Tegn"/>
          <w:i w:val="0"/>
        </w:rPr>
        <w:t>april</w:t>
      </w:r>
      <w:r w:rsidRPr="00F33F7E">
        <w:rPr>
          <w:rStyle w:val="Overskrift4Tegn"/>
          <w:i w:val="0"/>
        </w:rPr>
        <w:t xml:space="preserve"> i </w:t>
      </w:r>
      <w:r>
        <w:rPr>
          <w:rStyle w:val="Overskrift4Tegn"/>
          <w:i w:val="0"/>
        </w:rPr>
        <w:t>Brøndby og Viborg (skype-møde)</w:t>
      </w:r>
      <w:r w:rsidRPr="00F33F7E">
        <w:rPr>
          <w:rStyle w:val="Overskrift4Tegn"/>
          <w:i w:val="0"/>
        </w:rPr>
        <w:t>. Referat er modtaget.</w:t>
      </w:r>
      <w:r w:rsidRPr="00F33F7E">
        <w:rPr>
          <w:rStyle w:val="Overskrift4Tegn"/>
        </w:rPr>
        <w:br/>
      </w:r>
      <w:r w:rsidRPr="00F33F7E">
        <w:rPr>
          <w:rStyle w:val="Overskrift3Tegn"/>
          <w:b w:val="0"/>
          <w:u w:val="single"/>
        </w:rPr>
        <w:t>Indstilling:</w:t>
      </w:r>
      <w:r w:rsidRPr="00F33F7E">
        <w:rPr>
          <w:rStyle w:val="Overskrift3Tegn"/>
          <w:b w:val="0"/>
        </w:rPr>
        <w:t xml:space="preserve"> Orientering tages til efterretning.</w:t>
      </w:r>
      <w:r w:rsidR="00807312">
        <w:rPr>
          <w:rStyle w:val="Overskrift3Tegn"/>
          <w:b w:val="0"/>
        </w:rPr>
        <w:br/>
      </w:r>
      <w:r w:rsidR="00807312">
        <w:rPr>
          <w:rStyle w:val="Overskrift3Tegn"/>
          <w:b w:val="0"/>
        </w:rPr>
        <w:br/>
      </w:r>
      <w:r w:rsidR="00807312" w:rsidRPr="00E205A4">
        <w:rPr>
          <w:rStyle w:val="Overskrift3Tegn"/>
          <w:b w:val="0"/>
          <w:u w:val="single"/>
        </w:rPr>
        <w:t>BESLUTNING:</w:t>
      </w:r>
      <w:r w:rsidR="00807312" w:rsidRPr="00E205A4">
        <w:rPr>
          <w:rStyle w:val="Overskrift3Tegn"/>
          <w:b w:val="0"/>
        </w:rPr>
        <w:br/>
      </w:r>
      <w:r w:rsidR="00807312" w:rsidRPr="00E205A4">
        <w:rPr>
          <w:rStyle w:val="Overskrift3Tegn"/>
          <w:b w:val="0"/>
          <w:i/>
        </w:rPr>
        <w:t>Orientering taget til efterretning.</w:t>
      </w:r>
      <w:r w:rsidRPr="00F33F7E">
        <w:rPr>
          <w:rStyle w:val="Overskrift3Tegn"/>
          <w:b w:val="0"/>
        </w:rPr>
        <w:br/>
      </w:r>
    </w:p>
    <w:p w:rsidR="00250075" w:rsidRPr="00F33F7E" w:rsidRDefault="00250075" w:rsidP="00250075">
      <w:pPr>
        <w:pStyle w:val="NormalWeb"/>
        <w:numPr>
          <w:ilvl w:val="1"/>
          <w:numId w:val="1"/>
        </w:numPr>
        <w:spacing w:before="0" w:after="0" w:line="240" w:lineRule="auto"/>
        <w:rPr>
          <w:rStyle w:val="Overskrift3Tegn"/>
        </w:rPr>
      </w:pPr>
      <w:r w:rsidRPr="00F33F7E">
        <w:rPr>
          <w:rStyle w:val="Overskrift4Tegn"/>
          <w:b/>
          <w:i w:val="0"/>
        </w:rPr>
        <w:t>IU Svømning</w:t>
      </w:r>
      <w:r w:rsidRPr="00F33F7E">
        <w:rPr>
          <w:rStyle w:val="Overskrift4Tegn"/>
          <w:i w:val="0"/>
        </w:rPr>
        <w:t xml:space="preserve"> – Landsmøde (bilag 3</w:t>
      </w:r>
      <w:r>
        <w:rPr>
          <w:rStyle w:val="Overskrift4Tegn"/>
          <w:i w:val="0"/>
        </w:rPr>
        <w:t>e.1 og 3e</w:t>
      </w:r>
      <w:r w:rsidRPr="00F33F7E">
        <w:rPr>
          <w:rStyle w:val="Overskrift4Tegn"/>
          <w:i w:val="0"/>
        </w:rPr>
        <w:t>.2)</w:t>
      </w:r>
      <w:r w:rsidRPr="00F33F7E">
        <w:rPr>
          <w:rStyle w:val="Overskrift4Tegn"/>
          <w:i w:val="0"/>
        </w:rPr>
        <w:br/>
      </w:r>
      <w:r w:rsidRPr="00F33F7E">
        <w:rPr>
          <w:rStyle w:val="Overskrift4Tegn"/>
          <w:i w:val="0"/>
          <w:u w:val="single"/>
        </w:rPr>
        <w:t>Baggrund:</w:t>
      </w:r>
      <w:r w:rsidRPr="00F33F7E">
        <w:rPr>
          <w:rStyle w:val="Overskrift4Tegn"/>
          <w:i w:val="0"/>
        </w:rPr>
        <w:t xml:space="preserve"> IU Svømning har afholdt Landsmøde søndag den 2. april i Korsør. Referat er modtaget.</w:t>
      </w:r>
      <w:r w:rsidRPr="00F33F7E">
        <w:rPr>
          <w:rStyle w:val="Overskrift4Tegn"/>
        </w:rPr>
        <w:br/>
      </w:r>
      <w:r w:rsidRPr="00F33F7E">
        <w:rPr>
          <w:rStyle w:val="Overskrift3Tegn"/>
          <w:b w:val="0"/>
          <w:u w:val="single"/>
        </w:rPr>
        <w:t>Indstilling:</w:t>
      </w:r>
      <w:r w:rsidRPr="00F33F7E">
        <w:rPr>
          <w:rStyle w:val="Overskrift3Tegn"/>
          <w:b w:val="0"/>
        </w:rPr>
        <w:t xml:space="preserve"> Orientering tages til efterretning.</w:t>
      </w:r>
      <w:r w:rsidR="00807312">
        <w:rPr>
          <w:rStyle w:val="Overskrift3Tegn"/>
          <w:b w:val="0"/>
        </w:rPr>
        <w:br/>
      </w:r>
      <w:r w:rsidR="00807312">
        <w:rPr>
          <w:rStyle w:val="Overskrift3Tegn"/>
          <w:b w:val="0"/>
        </w:rPr>
        <w:br/>
      </w:r>
      <w:r w:rsidR="00807312" w:rsidRPr="00E205A4">
        <w:rPr>
          <w:rStyle w:val="Overskrift3Tegn"/>
          <w:b w:val="0"/>
          <w:u w:val="single"/>
        </w:rPr>
        <w:t>BESLUTNING:</w:t>
      </w:r>
      <w:r w:rsidR="00807312" w:rsidRPr="00E205A4">
        <w:rPr>
          <w:rStyle w:val="Overskrift3Tegn"/>
          <w:b w:val="0"/>
        </w:rPr>
        <w:br/>
      </w:r>
      <w:r w:rsidR="00807312" w:rsidRPr="00E205A4">
        <w:rPr>
          <w:rStyle w:val="Overskrift3Tegn"/>
          <w:b w:val="0"/>
          <w:i/>
        </w:rPr>
        <w:t>Orientering taget til efterretning.</w:t>
      </w:r>
      <w:r w:rsidRPr="00F33F7E">
        <w:rPr>
          <w:rStyle w:val="Overskrift3Tegn"/>
          <w:b w:val="0"/>
        </w:rPr>
        <w:br/>
      </w:r>
    </w:p>
    <w:p w:rsidR="00250075" w:rsidRPr="00B1776E" w:rsidRDefault="00250075" w:rsidP="00250075">
      <w:pPr>
        <w:pStyle w:val="NormalWeb"/>
        <w:numPr>
          <w:ilvl w:val="1"/>
          <w:numId w:val="1"/>
        </w:numPr>
        <w:spacing w:before="0" w:after="0" w:line="240" w:lineRule="auto"/>
        <w:rPr>
          <w:rStyle w:val="Overskrift3Tegn"/>
        </w:rPr>
      </w:pPr>
      <w:r w:rsidRPr="00B1776E">
        <w:rPr>
          <w:rStyle w:val="Overskrift4Tegn"/>
          <w:b/>
          <w:i w:val="0"/>
        </w:rPr>
        <w:t>IU Skydning</w:t>
      </w:r>
      <w:r w:rsidRPr="00B1776E">
        <w:rPr>
          <w:rStyle w:val="Overskrift4Tegn"/>
          <w:i w:val="0"/>
        </w:rPr>
        <w:t xml:space="preserve"> – Landsmøde (bilag 3f.1 og 3f.2)</w:t>
      </w:r>
      <w:r w:rsidRPr="00B1776E">
        <w:rPr>
          <w:rStyle w:val="Overskrift4Tegn"/>
          <w:b/>
          <w:i w:val="0"/>
        </w:rPr>
        <w:br/>
      </w:r>
      <w:r w:rsidRPr="00B1776E">
        <w:rPr>
          <w:rStyle w:val="Overskrift4Tegn"/>
          <w:i w:val="0"/>
          <w:u w:val="single"/>
        </w:rPr>
        <w:t>Baggrund</w:t>
      </w:r>
      <w:r w:rsidRPr="00B1776E">
        <w:rPr>
          <w:rStyle w:val="Overskrift3Tegn"/>
          <w:b w:val="0"/>
          <w:u w:val="single"/>
        </w:rPr>
        <w:t>:</w:t>
      </w:r>
      <w:r w:rsidRPr="00B1776E">
        <w:rPr>
          <w:rStyle w:val="Overskrift3Tegn"/>
          <w:b w:val="0"/>
        </w:rPr>
        <w:t xml:space="preserve"> IU Skydning har afholdt Landsmøde fredag d. 7. april i Næstved. </w:t>
      </w:r>
      <w:r w:rsidRPr="00B1776E">
        <w:rPr>
          <w:rStyle w:val="Overskrift4Tegn"/>
          <w:i w:val="0"/>
        </w:rPr>
        <w:t>Beretning er modtaget.</w:t>
      </w:r>
      <w:r w:rsidRPr="00B1776E">
        <w:rPr>
          <w:rStyle w:val="Overskrift3Tegn"/>
          <w:b w:val="0"/>
        </w:rPr>
        <w:br/>
      </w:r>
      <w:r w:rsidRPr="00B1776E">
        <w:rPr>
          <w:rStyle w:val="Overskrift3Tegn"/>
          <w:b w:val="0"/>
          <w:u w:val="single"/>
        </w:rPr>
        <w:t>Indstilling:</w:t>
      </w:r>
      <w:r w:rsidRPr="00B1776E">
        <w:rPr>
          <w:rStyle w:val="Overskrift3Tegn"/>
          <w:b w:val="0"/>
        </w:rPr>
        <w:t xml:space="preserve"> Orientering tages til efterretning.</w:t>
      </w:r>
      <w:r w:rsidR="00807312">
        <w:rPr>
          <w:rStyle w:val="Overskrift3Tegn"/>
          <w:b w:val="0"/>
        </w:rPr>
        <w:br/>
      </w:r>
      <w:r w:rsidR="00807312">
        <w:rPr>
          <w:rStyle w:val="Overskrift3Tegn"/>
          <w:b w:val="0"/>
        </w:rPr>
        <w:br/>
      </w:r>
      <w:r w:rsidR="00807312" w:rsidRPr="00E205A4">
        <w:rPr>
          <w:rStyle w:val="Overskrift3Tegn"/>
          <w:b w:val="0"/>
          <w:u w:val="single"/>
        </w:rPr>
        <w:t>BESLUTNING:</w:t>
      </w:r>
      <w:r w:rsidR="00807312" w:rsidRPr="00E205A4">
        <w:rPr>
          <w:rStyle w:val="Overskrift3Tegn"/>
          <w:b w:val="0"/>
        </w:rPr>
        <w:br/>
      </w:r>
      <w:r w:rsidR="00807312" w:rsidRPr="00E205A4">
        <w:rPr>
          <w:rStyle w:val="Overskrift3Tegn"/>
          <w:b w:val="0"/>
          <w:i/>
        </w:rPr>
        <w:t>Orientering taget til efterretning.</w:t>
      </w:r>
      <w:r w:rsidRPr="00B1776E">
        <w:rPr>
          <w:rStyle w:val="Overskrift3Tegn"/>
          <w:b w:val="0"/>
        </w:rPr>
        <w:br/>
      </w:r>
    </w:p>
    <w:p w:rsidR="00250075" w:rsidRPr="00B1776E" w:rsidRDefault="00250075" w:rsidP="00250075">
      <w:pPr>
        <w:pStyle w:val="NormalWeb"/>
        <w:numPr>
          <w:ilvl w:val="1"/>
          <w:numId w:val="1"/>
        </w:numPr>
        <w:spacing w:before="0" w:after="0" w:line="240" w:lineRule="auto"/>
        <w:rPr>
          <w:rStyle w:val="Overskrift3Tegn"/>
          <w:b w:val="0"/>
          <w:iCs/>
        </w:rPr>
      </w:pPr>
      <w:r w:rsidRPr="00B1776E">
        <w:rPr>
          <w:rStyle w:val="Overskrift3Tegn"/>
        </w:rPr>
        <w:t xml:space="preserve">IU Kørestolsbasket </w:t>
      </w:r>
      <w:r w:rsidRPr="00B1776E">
        <w:rPr>
          <w:rStyle w:val="Overskrift3Tegn"/>
          <w:b w:val="0"/>
        </w:rPr>
        <w:t>– Landsmøde (bilag 3g.1, 3g.2 og 3g.3)</w:t>
      </w:r>
      <w:r w:rsidRPr="00B1776E">
        <w:rPr>
          <w:rStyle w:val="Overskrift3Tegn"/>
        </w:rPr>
        <w:br/>
      </w:r>
      <w:r w:rsidRPr="00B1776E">
        <w:rPr>
          <w:rStyle w:val="Overskrift4Tegn"/>
          <w:i w:val="0"/>
          <w:u w:val="single"/>
        </w:rPr>
        <w:t>Baggrund</w:t>
      </w:r>
      <w:r w:rsidRPr="00B1776E">
        <w:rPr>
          <w:rStyle w:val="Overskrift3Tegn"/>
          <w:b w:val="0"/>
          <w:u w:val="single"/>
        </w:rPr>
        <w:t>:</w:t>
      </w:r>
      <w:r w:rsidRPr="00B1776E">
        <w:rPr>
          <w:rStyle w:val="Overskrift3Tegn"/>
          <w:b w:val="0"/>
        </w:rPr>
        <w:t xml:space="preserve"> IU Kørestolsbasket har afholdt Landsmøde lørdag d. 22. april i Esbjerg. </w:t>
      </w:r>
      <w:r w:rsidRPr="00B1776E">
        <w:rPr>
          <w:rStyle w:val="Overskrift4Tegn"/>
          <w:i w:val="0"/>
        </w:rPr>
        <w:t>Referat er modtaget.</w:t>
      </w:r>
      <w:r w:rsidRPr="00B1776E">
        <w:rPr>
          <w:rStyle w:val="Overskrift3Tegn"/>
          <w:b w:val="0"/>
        </w:rPr>
        <w:br/>
      </w:r>
      <w:r w:rsidRPr="00B1776E">
        <w:rPr>
          <w:rStyle w:val="Overskrift3Tegn"/>
          <w:b w:val="0"/>
          <w:u w:val="single"/>
        </w:rPr>
        <w:t>Indstilling:</w:t>
      </w:r>
      <w:r w:rsidRPr="00B1776E">
        <w:rPr>
          <w:rStyle w:val="Overskrift3Tegn"/>
          <w:b w:val="0"/>
        </w:rPr>
        <w:t xml:space="preserve"> Orientering tages til efterretning.</w:t>
      </w:r>
      <w:r w:rsidR="00807312">
        <w:rPr>
          <w:rStyle w:val="Overskrift3Tegn"/>
          <w:b w:val="0"/>
        </w:rPr>
        <w:br/>
      </w:r>
      <w:r w:rsidR="00807312">
        <w:rPr>
          <w:rStyle w:val="Overskrift3Tegn"/>
          <w:b w:val="0"/>
        </w:rPr>
        <w:br/>
      </w:r>
      <w:r w:rsidR="00807312" w:rsidRPr="00E205A4">
        <w:rPr>
          <w:rStyle w:val="Overskrift3Tegn"/>
          <w:b w:val="0"/>
          <w:u w:val="single"/>
        </w:rPr>
        <w:t>BESLUTNING:</w:t>
      </w:r>
      <w:r w:rsidR="00807312" w:rsidRPr="00E205A4">
        <w:rPr>
          <w:rStyle w:val="Overskrift3Tegn"/>
          <w:b w:val="0"/>
        </w:rPr>
        <w:br/>
      </w:r>
      <w:r w:rsidR="00807312" w:rsidRPr="00E205A4">
        <w:rPr>
          <w:rStyle w:val="Overskrift3Tegn"/>
          <w:b w:val="0"/>
          <w:i/>
        </w:rPr>
        <w:t>Orientering taget til efterretning.</w:t>
      </w:r>
      <w:r w:rsidRPr="00B1776E">
        <w:rPr>
          <w:rStyle w:val="Overskrift3Tegn"/>
          <w:b w:val="0"/>
        </w:rPr>
        <w:br/>
      </w:r>
    </w:p>
    <w:p w:rsidR="00EC46F6" w:rsidRPr="00EC46F6" w:rsidRDefault="00250075" w:rsidP="00250075">
      <w:pPr>
        <w:pStyle w:val="NormalWeb"/>
        <w:numPr>
          <w:ilvl w:val="1"/>
          <w:numId w:val="1"/>
        </w:numPr>
        <w:spacing w:before="0" w:after="0" w:line="240" w:lineRule="auto"/>
        <w:rPr>
          <w:rStyle w:val="Overskrift4Tegn"/>
          <w:i w:val="0"/>
        </w:rPr>
      </w:pPr>
      <w:r w:rsidRPr="00B1776E">
        <w:rPr>
          <w:rStyle w:val="Overskrift3Tegn"/>
        </w:rPr>
        <w:t xml:space="preserve">IU Hockey/Floorball </w:t>
      </w:r>
      <w:r w:rsidRPr="00B1776E">
        <w:rPr>
          <w:rStyle w:val="Overskrift3Tegn"/>
          <w:b w:val="0"/>
        </w:rPr>
        <w:t>– regelændringer (bilag 3h)</w:t>
      </w:r>
      <w:r w:rsidRPr="00B1776E">
        <w:rPr>
          <w:rStyle w:val="Overskrift3Tegn"/>
        </w:rPr>
        <w:br/>
      </w:r>
      <w:r w:rsidRPr="00B1776E">
        <w:rPr>
          <w:rStyle w:val="Overskrift3Tegn"/>
          <w:b w:val="0"/>
          <w:u w:val="single"/>
        </w:rPr>
        <w:t>Baggrund:</w:t>
      </w:r>
      <w:r w:rsidRPr="00B1776E">
        <w:rPr>
          <w:rStyle w:val="Overskrift4Tegn"/>
          <w:i w:val="0"/>
        </w:rPr>
        <w:t xml:space="preserve"> På Landsmødet blev der vedtaget en række regelændringer vedr. Hockey. </w:t>
      </w:r>
      <w:r>
        <w:rPr>
          <w:rStyle w:val="Overskrift4Tegn"/>
          <w:i w:val="0"/>
        </w:rPr>
        <w:t>Disse er blevet sendt til BrU med henblik på godkendelse.</w:t>
      </w:r>
      <w:r w:rsidRPr="00E205A4">
        <w:rPr>
          <w:rStyle w:val="Overskrift4Tegn"/>
          <w:i w:val="0"/>
        </w:rPr>
        <w:br/>
      </w:r>
      <w:r w:rsidRPr="0095294F">
        <w:rPr>
          <w:rStyle w:val="Overskrift4Tegn"/>
          <w:i w:val="0"/>
          <w:u w:val="single"/>
        </w:rPr>
        <w:t>Indstilling:</w:t>
      </w:r>
      <w:r>
        <w:rPr>
          <w:rStyle w:val="Overskrift4Tegn"/>
          <w:i w:val="0"/>
        </w:rPr>
        <w:t xml:space="preserve"> Regelændringerne gennemgås og godkendes.</w:t>
      </w:r>
      <w:r>
        <w:rPr>
          <w:rStyle w:val="Overskrift4Tegn"/>
          <w:i w:val="0"/>
        </w:rPr>
        <w:br/>
      </w:r>
      <w:r>
        <w:rPr>
          <w:rStyle w:val="Overskrift4Tegn"/>
          <w:i w:val="0"/>
        </w:rPr>
        <w:br/>
      </w:r>
      <w:r w:rsidRPr="00EC46F6">
        <w:rPr>
          <w:rStyle w:val="Overskrift4Tegn"/>
          <w:i w:val="0"/>
          <w:u w:val="single"/>
        </w:rPr>
        <w:t>BESLUTNING</w:t>
      </w:r>
      <w:r w:rsidRPr="0095294F">
        <w:rPr>
          <w:rStyle w:val="Overskrift4Tegn"/>
        </w:rPr>
        <w:t xml:space="preserve">: </w:t>
      </w:r>
      <w:r w:rsidR="00EC46F6">
        <w:rPr>
          <w:rStyle w:val="Overskrift4Tegn"/>
        </w:rPr>
        <w:br/>
      </w:r>
      <w:r w:rsidRPr="0095294F">
        <w:rPr>
          <w:rStyle w:val="Overskrift4Tegn"/>
        </w:rPr>
        <w:t>Ændringerne/tilføjelserne er gennemgået og regelsættet er godkendt.</w:t>
      </w:r>
      <w:r w:rsidRPr="0095294F">
        <w:rPr>
          <w:rStyle w:val="Overskrift4Tegn"/>
        </w:rPr>
        <w:br/>
      </w:r>
      <w:r w:rsidRPr="00A40484">
        <w:rPr>
          <w:rStyle w:val="Overskrift4Tegn"/>
        </w:rPr>
        <w:t>Opfølgning: ASV</w:t>
      </w:r>
      <w:r w:rsidR="00EC46F6">
        <w:rPr>
          <w:rStyle w:val="Overskrift4Tegn"/>
        </w:rPr>
        <w:br/>
      </w:r>
    </w:p>
    <w:p w:rsidR="00250075" w:rsidRPr="00ED5B55" w:rsidRDefault="00EC46F6" w:rsidP="00ED5B55">
      <w:pPr>
        <w:pStyle w:val="NormalWeb"/>
        <w:numPr>
          <w:ilvl w:val="1"/>
          <w:numId w:val="1"/>
        </w:numPr>
        <w:spacing w:before="0" w:after="0" w:line="240" w:lineRule="auto"/>
        <w:rPr>
          <w:rStyle w:val="Overskrift3Tegn"/>
          <w:b w:val="0"/>
          <w:iCs/>
        </w:rPr>
      </w:pPr>
      <w:r w:rsidRPr="00EC46F6">
        <w:rPr>
          <w:rStyle w:val="Overskrift4Tegn"/>
          <w:b/>
          <w:i w:val="0"/>
        </w:rPr>
        <w:t>IU Snooker</w:t>
      </w:r>
      <w:r>
        <w:rPr>
          <w:rStyle w:val="Overskrift4Tegn"/>
          <w:i w:val="0"/>
        </w:rPr>
        <w:br/>
      </w:r>
      <w:r w:rsidRPr="00EC46F6">
        <w:rPr>
          <w:rStyle w:val="Overskrift4Tegn"/>
          <w:i w:val="0"/>
          <w:u w:val="single"/>
        </w:rPr>
        <w:t>Baggrund:</w:t>
      </w:r>
      <w:r>
        <w:rPr>
          <w:rStyle w:val="Overskrift4Tegn"/>
          <w:i w:val="0"/>
        </w:rPr>
        <w:t xml:space="preserve"> Det lader til at regelsættet omkring afholdelse af FM i snooker ikke overholdes, idet regelsættet siger at det skal afholdes skiftevis øst og vest. Dette er blevet bemærket af en af klubberne, som henstiller til at snooker nedlægges som idræt i Parasport Danmark.</w:t>
      </w:r>
      <w:r>
        <w:rPr>
          <w:rStyle w:val="Overskrift4Tegn"/>
          <w:i w:val="0"/>
        </w:rPr>
        <w:br/>
      </w:r>
      <w:r w:rsidRPr="00EC46F6">
        <w:rPr>
          <w:rStyle w:val="Overskrift4Tegn"/>
          <w:i w:val="0"/>
          <w:u w:val="single"/>
        </w:rPr>
        <w:t>Indstilling:</w:t>
      </w:r>
      <w:r>
        <w:rPr>
          <w:rStyle w:val="Overskrift4Tegn"/>
          <w:i w:val="0"/>
        </w:rPr>
        <w:t xml:space="preserve"> Pkt. drøftes.</w:t>
      </w:r>
      <w:r>
        <w:rPr>
          <w:rStyle w:val="Overskrift4Tegn"/>
          <w:i w:val="0"/>
        </w:rPr>
        <w:br/>
      </w:r>
      <w:r>
        <w:rPr>
          <w:rStyle w:val="Overskrift4Tegn"/>
          <w:i w:val="0"/>
        </w:rPr>
        <w:br/>
      </w:r>
      <w:r w:rsidRPr="00EC46F6">
        <w:rPr>
          <w:rStyle w:val="Overskrift4Tegn"/>
          <w:i w:val="0"/>
          <w:u w:val="single"/>
        </w:rPr>
        <w:t>BESLUTNING:</w:t>
      </w:r>
      <w:r>
        <w:rPr>
          <w:rStyle w:val="Overskrift4Tegn"/>
          <w:i w:val="0"/>
        </w:rPr>
        <w:br/>
      </w:r>
      <w:r w:rsidR="00A103C4">
        <w:rPr>
          <w:rStyle w:val="Overskrift4Tegn"/>
        </w:rPr>
        <w:t>Der er igangsat en proces i forbundet omkring antal af idrætter og idrætsudvalg. Der afventes en melding fra dette arbejde, før der tages stilling til Snooker.</w:t>
      </w:r>
      <w:r w:rsidR="00A103C4">
        <w:rPr>
          <w:rStyle w:val="Overskrift4Tegn"/>
        </w:rPr>
        <w:br/>
        <w:t>Opfølgning: BG</w:t>
      </w:r>
      <w:r w:rsidR="00250075" w:rsidRPr="00ED5B55">
        <w:rPr>
          <w:rStyle w:val="Overskrift4Tegn"/>
          <w:i w:val="0"/>
        </w:rPr>
        <w:br/>
      </w:r>
    </w:p>
    <w:p w:rsidR="00250075" w:rsidRPr="00A40484" w:rsidRDefault="00250075" w:rsidP="00250075">
      <w:pPr>
        <w:pStyle w:val="NormalWeb"/>
        <w:numPr>
          <w:ilvl w:val="0"/>
          <w:numId w:val="1"/>
        </w:numPr>
        <w:spacing w:before="0" w:after="0" w:line="240" w:lineRule="auto"/>
        <w:rPr>
          <w:b/>
        </w:rPr>
      </w:pPr>
      <w:r w:rsidRPr="00A40484">
        <w:rPr>
          <w:b/>
        </w:rPr>
        <w:t>Økonomi</w:t>
      </w:r>
    </w:p>
    <w:p w:rsidR="00250075" w:rsidRPr="00A40484" w:rsidRDefault="00250075" w:rsidP="00250075">
      <w:pPr>
        <w:pStyle w:val="NormalWeb"/>
        <w:numPr>
          <w:ilvl w:val="1"/>
          <w:numId w:val="1"/>
        </w:numPr>
        <w:spacing w:before="0" w:after="0" w:line="240" w:lineRule="auto"/>
        <w:rPr>
          <w:b/>
        </w:rPr>
      </w:pPr>
      <w:r w:rsidRPr="00A40484">
        <w:rPr>
          <w:b/>
        </w:rPr>
        <w:t>Regnskab 2016</w:t>
      </w:r>
      <w:r w:rsidRPr="00A40484">
        <w:t xml:space="preserve"> </w:t>
      </w:r>
      <w:r w:rsidRPr="00A40484">
        <w:rPr>
          <w:u w:val="single"/>
        </w:rPr>
        <w:br/>
        <w:t>Baggrund:</w:t>
      </w:r>
      <w:r w:rsidRPr="00A40484">
        <w:t xml:space="preserve"> På sidste møde blev det foreløbige regnskab for 2016 godkendt. Der er kun minimale justeringer i det endelige regnskab.</w:t>
      </w:r>
    </w:p>
    <w:p w:rsidR="00250075" w:rsidRPr="00A40484" w:rsidRDefault="00250075" w:rsidP="00250075">
      <w:pPr>
        <w:pStyle w:val="NormalWeb"/>
        <w:spacing w:before="0" w:after="0" w:line="240" w:lineRule="auto"/>
        <w:ind w:left="1277"/>
        <w:rPr>
          <w:b/>
        </w:rPr>
      </w:pPr>
      <w:r w:rsidRPr="00A40484">
        <w:rPr>
          <w:u w:val="single"/>
        </w:rPr>
        <w:t>Indstilling:</w:t>
      </w:r>
      <w:r w:rsidRPr="00A40484">
        <w:t xml:space="preserve"> Regnskabet for 2016 tages til efterretning.</w:t>
      </w:r>
      <w:r w:rsidR="00ED5B55">
        <w:br/>
      </w:r>
      <w:r w:rsidR="00ED5B55">
        <w:br/>
      </w:r>
      <w:r w:rsidR="00ED5B55" w:rsidRPr="00ED5B55">
        <w:rPr>
          <w:u w:val="single"/>
        </w:rPr>
        <w:t>BESLUTNING:</w:t>
      </w:r>
      <w:r w:rsidR="00ED5B55" w:rsidRPr="00ED5B55">
        <w:rPr>
          <w:u w:val="single"/>
        </w:rPr>
        <w:br/>
      </w:r>
      <w:r w:rsidR="00ED5B55" w:rsidRPr="00ED5B55">
        <w:rPr>
          <w:i/>
        </w:rPr>
        <w:t>Pkt. taget til efterretning.</w:t>
      </w:r>
      <w:r w:rsidRPr="00ED5B55">
        <w:rPr>
          <w:b/>
          <w:i/>
        </w:rPr>
        <w:br/>
      </w:r>
    </w:p>
    <w:p w:rsidR="00250075" w:rsidRPr="00A40484" w:rsidRDefault="00250075" w:rsidP="00250075">
      <w:pPr>
        <w:pStyle w:val="NormalWeb"/>
        <w:numPr>
          <w:ilvl w:val="1"/>
          <w:numId w:val="1"/>
        </w:numPr>
        <w:spacing w:before="0" w:after="0" w:line="240" w:lineRule="auto"/>
        <w:rPr>
          <w:b/>
        </w:rPr>
      </w:pPr>
      <w:r w:rsidRPr="00A40484">
        <w:rPr>
          <w:b/>
        </w:rPr>
        <w:t>Budget 2017 – ekstrabevilling</w:t>
      </w:r>
      <w:r w:rsidRPr="00A40484">
        <w:t xml:space="preserve"> (</w:t>
      </w:r>
      <w:r>
        <w:t>bilag 4b</w:t>
      </w:r>
      <w:r w:rsidRPr="00A40484">
        <w:t>)</w:t>
      </w:r>
      <w:r w:rsidRPr="00A40484">
        <w:rPr>
          <w:b/>
        </w:rPr>
        <w:br/>
      </w:r>
      <w:r w:rsidRPr="00A40484">
        <w:rPr>
          <w:u w:val="single"/>
        </w:rPr>
        <w:t>Baggrund:</w:t>
      </w:r>
      <w:r w:rsidRPr="00A40484">
        <w:t xml:space="preserve"> Der er dags dato en overbudgettering på 114 tkr.</w:t>
      </w:r>
    </w:p>
    <w:p w:rsidR="00250075" w:rsidRPr="00A40484" w:rsidRDefault="00250075" w:rsidP="00250075">
      <w:pPr>
        <w:pStyle w:val="NormalWeb"/>
        <w:spacing w:before="0" w:after="0" w:line="240" w:lineRule="auto"/>
        <w:ind w:left="1277"/>
        <w:rPr>
          <w:b/>
        </w:rPr>
      </w:pPr>
      <w:r w:rsidRPr="00A40484">
        <w:t xml:space="preserve">Efter bemærkninger på repræsentantskabsmødet har bestyrelsen opfordret breddeudvalget til at lave en ansøgning om ekstra midler til 2018. Se bilag med oplæg til ansøgning til bestyrelsen. </w:t>
      </w:r>
      <w:r w:rsidRPr="00A40484">
        <w:br/>
      </w:r>
      <w:r w:rsidRPr="00A40484">
        <w:rPr>
          <w:u w:val="single"/>
        </w:rPr>
        <w:t>Indstilling:</w:t>
      </w:r>
      <w:r w:rsidRPr="00A40484">
        <w:t xml:space="preserve"> Ansøgningen om ekstrabevilling drøftes, tilrettes og godkendes.</w:t>
      </w:r>
      <w:r w:rsidR="00ED5B55">
        <w:br/>
      </w:r>
      <w:r w:rsidR="00ED5B55">
        <w:br/>
      </w:r>
      <w:r w:rsidR="00ED5B55" w:rsidRPr="00ED5B55">
        <w:rPr>
          <w:u w:val="single"/>
        </w:rPr>
        <w:t>BESLUTNING:</w:t>
      </w:r>
      <w:r w:rsidR="00ED5B55">
        <w:br/>
      </w:r>
      <w:r w:rsidR="005E63BE" w:rsidRPr="005E63BE">
        <w:rPr>
          <w:i/>
        </w:rPr>
        <w:t xml:space="preserve">Oplæg til ansøgning for 2017 godkendes. Ansøgning vedr. 2018 tilrettes med ønske om en bevilling til at </w:t>
      </w:r>
      <w:r w:rsidR="00AE765D">
        <w:rPr>
          <w:i/>
        </w:rPr>
        <w:t xml:space="preserve">kunne </w:t>
      </w:r>
      <w:r w:rsidR="005E63BE" w:rsidRPr="005E63BE">
        <w:rPr>
          <w:i/>
        </w:rPr>
        <w:t>genoptage tilskud til atleters deltagelse i stævneaktiviteter i udlandet.</w:t>
      </w:r>
      <w:r w:rsidR="005E63BE">
        <w:rPr>
          <w:i/>
        </w:rPr>
        <w:t xml:space="preserve"> Enighed om at såfremt tilskud til atleter kan genindføres i 2018, skal der udst</w:t>
      </w:r>
      <w:r w:rsidR="00855D01">
        <w:rPr>
          <w:i/>
        </w:rPr>
        <w:t>ikke</w:t>
      </w:r>
      <w:r w:rsidR="005E63BE">
        <w:rPr>
          <w:i/>
        </w:rPr>
        <w:t>s nogle tilskudsrammer.</w:t>
      </w:r>
      <w:r w:rsidR="00855D01">
        <w:rPr>
          <w:i/>
        </w:rPr>
        <w:t xml:space="preserve"> </w:t>
      </w:r>
      <w:r w:rsidR="00C14314">
        <w:rPr>
          <w:i/>
        </w:rPr>
        <w:br/>
        <w:t xml:space="preserve">Notatet rundsendes til BrU i løbet af </w:t>
      </w:r>
      <w:r w:rsidR="00AE765D">
        <w:rPr>
          <w:i/>
        </w:rPr>
        <w:t>uge 24</w:t>
      </w:r>
      <w:r w:rsidR="00C14314">
        <w:rPr>
          <w:i/>
        </w:rPr>
        <w:t>.</w:t>
      </w:r>
      <w:r w:rsidR="00C14314">
        <w:rPr>
          <w:i/>
        </w:rPr>
        <w:br/>
        <w:t>Opfølgning: SJK</w:t>
      </w:r>
      <w:r w:rsidRPr="00A40484">
        <w:br/>
      </w:r>
    </w:p>
    <w:p w:rsidR="00250075" w:rsidRPr="00A40484" w:rsidRDefault="00250075" w:rsidP="00250075">
      <w:pPr>
        <w:pStyle w:val="NormalWeb"/>
        <w:numPr>
          <w:ilvl w:val="1"/>
          <w:numId w:val="1"/>
        </w:numPr>
        <w:spacing w:before="0" w:after="0" w:line="240" w:lineRule="auto"/>
        <w:rPr>
          <w:b/>
        </w:rPr>
      </w:pPr>
      <w:r w:rsidRPr="00A40484">
        <w:rPr>
          <w:b/>
        </w:rPr>
        <w:t>Budget 2017 – sponsorat fra Det Faglige Hus</w:t>
      </w:r>
    </w:p>
    <w:p w:rsidR="00250075" w:rsidRPr="00A40484" w:rsidRDefault="00250075" w:rsidP="00250075">
      <w:pPr>
        <w:pStyle w:val="NormalWeb"/>
        <w:spacing w:before="0" w:after="0" w:line="240" w:lineRule="auto"/>
        <w:ind w:left="1277"/>
      </w:pPr>
      <w:r w:rsidRPr="00A40484">
        <w:rPr>
          <w:u w:val="single"/>
        </w:rPr>
        <w:t>Baggrund:</w:t>
      </w:r>
      <w:r w:rsidRPr="00A40484">
        <w:t xml:space="preserve"> Som følge af spons</w:t>
      </w:r>
      <w:r w:rsidR="00C14314">
        <w:t>oratet med Det Faglige Hus har B</w:t>
      </w:r>
      <w:r w:rsidRPr="00A40484">
        <w:t xml:space="preserve">reddeudvalget fået </w:t>
      </w:r>
      <w:r w:rsidR="00AE765D">
        <w:t xml:space="preserve">kr. </w:t>
      </w:r>
      <w:r w:rsidRPr="00A40484">
        <w:t xml:space="preserve">150.000 yderligere, som skal anvendes på Special Olympics området. En relativ stor del af det samlede budget anvendes allerede på området (især fællestrænere og støtte til deltagelse i stævner i udlandet). Men det giver også mulighed for at tænke nyt. </w:t>
      </w:r>
    </w:p>
    <w:p w:rsidR="00250075" w:rsidRPr="00A40484" w:rsidRDefault="00250075" w:rsidP="00250075">
      <w:pPr>
        <w:pStyle w:val="NormalWeb"/>
        <w:spacing w:before="0" w:after="0" w:line="240" w:lineRule="auto"/>
        <w:ind w:left="1277"/>
        <w:rPr>
          <w:rStyle w:val="Overskrift3Tegn"/>
          <w:rFonts w:eastAsia="Times New Roman" w:cs="Times New Roman"/>
          <w:b w:val="0"/>
          <w:bCs w:val="0"/>
        </w:rPr>
      </w:pPr>
      <w:r w:rsidRPr="00A40484">
        <w:rPr>
          <w:u w:val="single"/>
        </w:rPr>
        <w:t>Indstilling:</w:t>
      </w:r>
      <w:r w:rsidRPr="00A40484">
        <w:t xml:space="preserve"> Breddeudvalget drøfter mulige nye aktiviteter og beslutter, hvordan beløbet anvendes.</w:t>
      </w:r>
      <w:r w:rsidR="00855D01">
        <w:br/>
      </w:r>
      <w:r w:rsidR="00855D01">
        <w:br/>
      </w:r>
      <w:r w:rsidR="00855D01" w:rsidRPr="00855D01">
        <w:rPr>
          <w:u w:val="single"/>
        </w:rPr>
        <w:t>BESLUTNING:</w:t>
      </w:r>
      <w:r w:rsidR="00855D01" w:rsidRPr="00855D01">
        <w:rPr>
          <w:u w:val="single"/>
        </w:rPr>
        <w:br/>
      </w:r>
      <w:r w:rsidR="00855D01" w:rsidRPr="00F51685">
        <w:rPr>
          <w:i/>
        </w:rPr>
        <w:t>Der afsættes et beløb til PR for Special Olympics</w:t>
      </w:r>
      <w:r w:rsidR="00C14314" w:rsidRPr="00F51685">
        <w:rPr>
          <w:i/>
        </w:rPr>
        <w:t>, herunder videospots og foldere.</w:t>
      </w:r>
      <w:r w:rsidR="00F51685">
        <w:rPr>
          <w:rStyle w:val="Overskrift3Tegn"/>
          <w:rFonts w:eastAsia="Times New Roman" w:cs="Times New Roman"/>
          <w:b w:val="0"/>
          <w:bCs w:val="0"/>
        </w:rPr>
        <w:br/>
      </w:r>
      <w:r w:rsidR="00E6637D">
        <w:rPr>
          <w:rStyle w:val="Overskrift3Tegn"/>
          <w:rFonts w:eastAsia="Times New Roman" w:cs="Times New Roman"/>
          <w:b w:val="0"/>
          <w:bCs w:val="0"/>
          <w:i/>
        </w:rPr>
        <w:t>Der afsættes en pulje til de ni idrætter, der søges kvote til ved SOWSG. Puljen skal bruges til af afholde åbne samlinger i efteråret med henblik på at få lavet udtagelse i 1. halvår af 2018.</w:t>
      </w:r>
      <w:r w:rsidR="00E6637D">
        <w:rPr>
          <w:rStyle w:val="Overskrift3Tegn"/>
          <w:rFonts w:eastAsia="Times New Roman" w:cs="Times New Roman"/>
          <w:b w:val="0"/>
          <w:bCs w:val="0"/>
          <w:i/>
        </w:rPr>
        <w:br/>
        <w:t>Opfølgning: SJK/ASV</w:t>
      </w:r>
      <w:r w:rsidRPr="00F51685">
        <w:rPr>
          <w:rStyle w:val="Overskrift3Tegn"/>
          <w:rFonts w:eastAsia="Times New Roman" w:cs="Times New Roman"/>
          <w:b w:val="0"/>
          <w:bCs w:val="0"/>
        </w:rPr>
        <w:br/>
      </w:r>
    </w:p>
    <w:p w:rsidR="00250075" w:rsidRPr="00175452" w:rsidRDefault="00250075" w:rsidP="00250075">
      <w:pPr>
        <w:pStyle w:val="NormalWeb"/>
        <w:numPr>
          <w:ilvl w:val="0"/>
          <w:numId w:val="1"/>
        </w:numPr>
        <w:spacing w:before="0" w:after="0" w:line="240" w:lineRule="auto"/>
        <w:rPr>
          <w:b/>
        </w:rPr>
      </w:pPr>
      <w:r w:rsidRPr="00175452">
        <w:rPr>
          <w:b/>
        </w:rPr>
        <w:t xml:space="preserve">Aktivitetspuljen </w:t>
      </w:r>
    </w:p>
    <w:p w:rsidR="00250075" w:rsidRPr="0095294F" w:rsidRDefault="00250075" w:rsidP="00250075">
      <w:pPr>
        <w:pStyle w:val="NormalWeb"/>
        <w:numPr>
          <w:ilvl w:val="1"/>
          <w:numId w:val="1"/>
        </w:numPr>
        <w:spacing w:line="240" w:lineRule="auto"/>
        <w:rPr>
          <w:rStyle w:val="Overskrift3Tegn"/>
          <w:b w:val="0"/>
          <w:iCs/>
        </w:rPr>
      </w:pPr>
      <w:r w:rsidRPr="00175452">
        <w:rPr>
          <w:rStyle w:val="Overskrift4Tegn"/>
          <w:b/>
          <w:i w:val="0"/>
        </w:rPr>
        <w:t>Indefodboldstævne</w:t>
      </w:r>
      <w:r w:rsidRPr="00175452">
        <w:rPr>
          <w:rStyle w:val="Overskrift4Tegn"/>
          <w:i w:val="0"/>
        </w:rPr>
        <w:t xml:space="preserve"> – Special Olympics stævne i Brøndby (bilag </w:t>
      </w:r>
      <w:r>
        <w:rPr>
          <w:rStyle w:val="Overskrift4Tegn"/>
          <w:i w:val="0"/>
        </w:rPr>
        <w:t>5a.1 og 5a.b</w:t>
      </w:r>
      <w:r w:rsidRPr="00175452">
        <w:rPr>
          <w:rStyle w:val="Overskrift4Tegn"/>
          <w:i w:val="0"/>
        </w:rPr>
        <w:t>)</w:t>
      </w:r>
      <w:r w:rsidRPr="00175452">
        <w:rPr>
          <w:rStyle w:val="Overskrift4Tegn"/>
          <w:i w:val="0"/>
        </w:rPr>
        <w:br/>
      </w:r>
      <w:r w:rsidRPr="00175452">
        <w:rPr>
          <w:rStyle w:val="Overskrift4Tegn"/>
          <w:i w:val="0"/>
          <w:u w:val="single"/>
        </w:rPr>
        <w:t>Baggrund:</w:t>
      </w:r>
      <w:r w:rsidRPr="00175452">
        <w:rPr>
          <w:rStyle w:val="Overskrift4Tegn"/>
          <w:i w:val="0"/>
        </w:rPr>
        <w:t xml:space="preserve"> Parasport Danmark og Brøndbyvester Skole afholder indendørs skole-turnering i fodbold for børn. Der søges om kr. </w:t>
      </w:r>
      <w:r>
        <w:rPr>
          <w:rStyle w:val="Overskrift4Tegn"/>
          <w:i w:val="0"/>
        </w:rPr>
        <w:t>1.7</w:t>
      </w:r>
      <w:r w:rsidRPr="00175452">
        <w:rPr>
          <w:rStyle w:val="Overskrift4Tegn"/>
          <w:i w:val="0"/>
        </w:rPr>
        <w:t xml:space="preserve">20,- </w:t>
      </w:r>
      <w:r>
        <w:rPr>
          <w:rStyle w:val="Overskrift4Tegn"/>
          <w:i w:val="0"/>
        </w:rPr>
        <w:t>for at få budgettet til at balancere</w:t>
      </w:r>
      <w:r w:rsidRPr="00175452">
        <w:rPr>
          <w:rStyle w:val="Overskrift4Tegn"/>
          <w:i w:val="0"/>
        </w:rPr>
        <w:t>.</w:t>
      </w:r>
      <w:r w:rsidRPr="00175452">
        <w:rPr>
          <w:rStyle w:val="Overskrift4Tegn"/>
          <w:i w:val="0"/>
        </w:rPr>
        <w:br/>
      </w:r>
      <w:r w:rsidRPr="00175452">
        <w:rPr>
          <w:rStyle w:val="Overskrift4Tegn"/>
          <w:i w:val="0"/>
          <w:u w:val="single"/>
        </w:rPr>
        <w:t>Indstilling:</w:t>
      </w:r>
      <w:r w:rsidRPr="00175452">
        <w:rPr>
          <w:rStyle w:val="Overskrift4Tegn"/>
          <w:i w:val="0"/>
        </w:rPr>
        <w:t xml:space="preserve"> Ansøgningen imødekommes med et tilskud på max. kr. 2.000,-.</w:t>
      </w:r>
      <w:r w:rsidRPr="00175452">
        <w:rPr>
          <w:rStyle w:val="Overskrift4Tegn"/>
          <w:i w:val="0"/>
        </w:rPr>
        <w:br/>
      </w:r>
      <w:r w:rsidRPr="00175452">
        <w:rPr>
          <w:rStyle w:val="Overskrift4Tegn"/>
          <w:i w:val="0"/>
        </w:rPr>
        <w:br/>
      </w:r>
      <w:r w:rsidRPr="00175452">
        <w:rPr>
          <w:rStyle w:val="Overskrift4Tegn"/>
          <w:i w:val="0"/>
          <w:u w:val="single"/>
        </w:rPr>
        <w:t>BESLUTNING:</w:t>
      </w:r>
      <w:r w:rsidRPr="00175452">
        <w:rPr>
          <w:rStyle w:val="Overskrift4Tegn"/>
          <w:u w:val="single"/>
        </w:rPr>
        <w:br/>
      </w:r>
      <w:r w:rsidRPr="00175452">
        <w:rPr>
          <w:rStyle w:val="Overskrift4Tegn"/>
        </w:rPr>
        <w:t>Indstilling følges.</w:t>
      </w:r>
      <w:r w:rsidRPr="00175452">
        <w:rPr>
          <w:rStyle w:val="Overskrift4Tegn"/>
        </w:rPr>
        <w:br/>
      </w:r>
      <w:r w:rsidRPr="00175452">
        <w:rPr>
          <w:rStyle w:val="Overskrift3Tegn"/>
          <w:b w:val="0"/>
          <w:i/>
        </w:rPr>
        <w:t>Opfølgning: ASV</w:t>
      </w:r>
    </w:p>
    <w:p w:rsidR="00250075" w:rsidRPr="0095294F" w:rsidRDefault="00250075" w:rsidP="00250075">
      <w:pPr>
        <w:pStyle w:val="NormalWeb"/>
        <w:numPr>
          <w:ilvl w:val="1"/>
          <w:numId w:val="1"/>
        </w:numPr>
        <w:spacing w:line="240" w:lineRule="auto"/>
        <w:rPr>
          <w:rStyle w:val="Overskrift3Tegn"/>
          <w:b w:val="0"/>
          <w:iCs/>
        </w:rPr>
      </w:pPr>
      <w:r w:rsidRPr="0095294F">
        <w:rPr>
          <w:rStyle w:val="Overskrift4Tegn"/>
          <w:b/>
          <w:i w:val="0"/>
        </w:rPr>
        <w:t>IU Cykling</w:t>
      </w:r>
      <w:r>
        <w:rPr>
          <w:rStyle w:val="Overskrift4Tegn"/>
          <w:i w:val="0"/>
        </w:rPr>
        <w:t xml:space="preserve"> – international klassifikatør</w:t>
      </w:r>
      <w:r>
        <w:rPr>
          <w:rStyle w:val="Overskrift4Tegn"/>
          <w:b/>
          <w:i w:val="0"/>
        </w:rPr>
        <w:t xml:space="preserve"> </w:t>
      </w:r>
      <w:r w:rsidRPr="000C3F39">
        <w:rPr>
          <w:rStyle w:val="Overskrift4Tegn"/>
          <w:i w:val="0"/>
        </w:rPr>
        <w:t>(bilag 5b)</w:t>
      </w:r>
      <w:r w:rsidRPr="0095294F">
        <w:rPr>
          <w:rStyle w:val="Overskrift4Tegn"/>
          <w:b/>
          <w:i w:val="0"/>
        </w:rPr>
        <w:br/>
      </w:r>
      <w:r w:rsidRPr="0095294F">
        <w:rPr>
          <w:rStyle w:val="Overskrift4Tegn"/>
          <w:i w:val="0"/>
          <w:u w:val="single"/>
        </w:rPr>
        <w:t>Baggrund:</w:t>
      </w:r>
      <w:r w:rsidRPr="0095294F">
        <w:rPr>
          <w:rStyle w:val="Overskrift4Tegn"/>
          <w:i w:val="0"/>
        </w:rPr>
        <w:t xml:space="preserve"> IU Cykling søger om kr. 8.400 til få en international klassifikatør til Danmark ifm. DM i Grindsted, for at reklassificere samt nyklassificere.</w:t>
      </w:r>
      <w:r w:rsidRPr="0095294F">
        <w:rPr>
          <w:rStyle w:val="Overskrift4Tegn"/>
          <w:i w:val="0"/>
        </w:rPr>
        <w:br/>
      </w:r>
      <w:r w:rsidRPr="0095294F">
        <w:rPr>
          <w:rStyle w:val="Overskrift4Tegn"/>
          <w:i w:val="0"/>
          <w:u w:val="single"/>
        </w:rPr>
        <w:t>Indstilling:</w:t>
      </w:r>
      <w:r w:rsidRPr="0095294F">
        <w:rPr>
          <w:rStyle w:val="Overskrift4Tegn"/>
          <w:i w:val="0"/>
        </w:rPr>
        <w:t xml:space="preserve"> Som udgangspunkt har klassifikation indgået i de enkelte arrangementers deltagerbetaling. Dette er ikke muligt her, da arrangementet ikke er Parasport Danmarks. Derfor imødekommes ansøgningen med en bevilling på kr. 8.400,-.</w:t>
      </w:r>
      <w:r>
        <w:rPr>
          <w:rStyle w:val="Overskrift4Tegn"/>
          <w:i w:val="0"/>
        </w:rPr>
        <w:br/>
      </w:r>
      <w:r>
        <w:rPr>
          <w:rStyle w:val="Overskrift4Tegn"/>
          <w:i w:val="0"/>
        </w:rPr>
        <w:br/>
      </w:r>
      <w:r w:rsidRPr="00175452">
        <w:rPr>
          <w:rStyle w:val="Overskrift4Tegn"/>
          <w:i w:val="0"/>
          <w:u w:val="single"/>
        </w:rPr>
        <w:t>BESLUTNING:</w:t>
      </w:r>
      <w:r w:rsidRPr="00175452">
        <w:rPr>
          <w:rStyle w:val="Overskrift4Tegn"/>
          <w:u w:val="single"/>
        </w:rPr>
        <w:br/>
      </w:r>
      <w:r w:rsidRPr="00175452">
        <w:rPr>
          <w:rStyle w:val="Overskrift4Tegn"/>
        </w:rPr>
        <w:t>Indstilling følges.</w:t>
      </w:r>
      <w:r w:rsidRPr="00175452">
        <w:rPr>
          <w:rStyle w:val="Overskrift4Tegn"/>
        </w:rPr>
        <w:br/>
      </w:r>
      <w:r w:rsidRPr="00175452">
        <w:rPr>
          <w:rStyle w:val="Overskrift3Tegn"/>
          <w:b w:val="0"/>
          <w:i/>
        </w:rPr>
        <w:t>Opfølgning: ASV</w:t>
      </w:r>
    </w:p>
    <w:p w:rsidR="00250075" w:rsidRPr="0095294F" w:rsidRDefault="00250075" w:rsidP="00250075">
      <w:pPr>
        <w:pStyle w:val="NormalWeb"/>
        <w:numPr>
          <w:ilvl w:val="1"/>
          <w:numId w:val="1"/>
        </w:numPr>
        <w:spacing w:line="240" w:lineRule="auto"/>
        <w:rPr>
          <w:rStyle w:val="Overskrift3Tegn"/>
          <w:b w:val="0"/>
        </w:rPr>
      </w:pPr>
      <w:r w:rsidRPr="00175452">
        <w:rPr>
          <w:rStyle w:val="Overskrift4Tegn"/>
          <w:b/>
          <w:i w:val="0"/>
        </w:rPr>
        <w:t>IU Goalball</w:t>
      </w:r>
      <w:r w:rsidRPr="00175452">
        <w:rPr>
          <w:rStyle w:val="Overskrift4Tegn"/>
          <w:i w:val="0"/>
        </w:rPr>
        <w:t xml:space="preserve"> – transport af mål </w:t>
      </w:r>
      <w:r>
        <w:rPr>
          <w:rStyle w:val="Overskrift4Tegn"/>
          <w:i w:val="0"/>
        </w:rPr>
        <w:t>(bilag 5c</w:t>
      </w:r>
      <w:r w:rsidRPr="00175452">
        <w:rPr>
          <w:rStyle w:val="Overskrift4Tegn"/>
          <w:i w:val="0"/>
        </w:rPr>
        <w:t>)</w:t>
      </w:r>
      <w:r w:rsidRPr="00175452">
        <w:rPr>
          <w:rStyle w:val="Overskrift4Tegn"/>
          <w:i w:val="0"/>
        </w:rPr>
        <w:br/>
        <w:t>Baggrund: IU Goalball søger om tilskud til transport af mål ifbm. deres FM-turnering. Der søges om kr. 3.000 til leje af trailer og benzin.</w:t>
      </w:r>
      <w:r w:rsidRPr="00175452">
        <w:rPr>
          <w:rStyle w:val="Overskrift4Tegn"/>
          <w:i w:val="0"/>
        </w:rPr>
        <w:br/>
        <w:t>Indstilling: Ansøgningen imødekommes med et tilskud på kr. 3.000.</w:t>
      </w:r>
      <w:r w:rsidRPr="00175452">
        <w:rPr>
          <w:rStyle w:val="Overskrift4Tegn"/>
          <w:i w:val="0"/>
        </w:rPr>
        <w:br/>
      </w:r>
      <w:r w:rsidRPr="00175452">
        <w:rPr>
          <w:rStyle w:val="Overskrift4Tegn"/>
          <w:i w:val="0"/>
        </w:rPr>
        <w:br/>
      </w:r>
      <w:r w:rsidRPr="00175452">
        <w:rPr>
          <w:rStyle w:val="Overskrift4Tegn"/>
          <w:i w:val="0"/>
          <w:u w:val="single"/>
        </w:rPr>
        <w:t>BESLUTNING:</w:t>
      </w:r>
      <w:r w:rsidRPr="00175452">
        <w:rPr>
          <w:rStyle w:val="Overskrift4Tegn"/>
          <w:u w:val="single"/>
        </w:rPr>
        <w:br/>
      </w:r>
      <w:r w:rsidRPr="00175452">
        <w:rPr>
          <w:rStyle w:val="Overskrift4Tegn"/>
        </w:rPr>
        <w:t>Indstilling følges.</w:t>
      </w:r>
      <w:r w:rsidRPr="00175452">
        <w:rPr>
          <w:rStyle w:val="Overskrift4Tegn"/>
        </w:rPr>
        <w:br/>
      </w:r>
      <w:r w:rsidRPr="0095294F">
        <w:rPr>
          <w:rStyle w:val="Overskrift3Tegn"/>
          <w:b w:val="0"/>
          <w:i/>
        </w:rPr>
        <w:t>Opfølgning: ASV</w:t>
      </w:r>
    </w:p>
    <w:p w:rsidR="00250075" w:rsidRPr="00930CC7" w:rsidRDefault="00250075" w:rsidP="00250075">
      <w:pPr>
        <w:pStyle w:val="NormalWeb"/>
        <w:numPr>
          <w:ilvl w:val="1"/>
          <w:numId w:val="1"/>
        </w:numPr>
        <w:spacing w:line="240" w:lineRule="auto"/>
        <w:rPr>
          <w:rStyle w:val="Overskrift3Tegn"/>
          <w:b w:val="0"/>
        </w:rPr>
      </w:pPr>
      <w:r w:rsidRPr="00930CC7">
        <w:rPr>
          <w:rStyle w:val="Overskrift3Tegn"/>
        </w:rPr>
        <w:t>IU Goalball</w:t>
      </w:r>
      <w:r w:rsidRPr="00930CC7">
        <w:rPr>
          <w:rStyle w:val="Overskrift3Tegn"/>
          <w:b w:val="0"/>
        </w:rPr>
        <w:t xml:space="preserve"> – C-EM (bilag 5d)</w:t>
      </w:r>
      <w:r w:rsidRPr="00930CC7">
        <w:rPr>
          <w:rStyle w:val="Overskrift3Tegn"/>
          <w:b w:val="0"/>
        </w:rPr>
        <w:br/>
      </w:r>
      <w:r w:rsidRPr="00930CC7">
        <w:rPr>
          <w:rStyle w:val="Overskrift3Tegn"/>
          <w:b w:val="0"/>
          <w:u w:val="single"/>
        </w:rPr>
        <w:t>Baggrund:</w:t>
      </w:r>
      <w:r w:rsidRPr="00930CC7">
        <w:rPr>
          <w:rStyle w:val="Overskrift3Tegn"/>
          <w:b w:val="0"/>
        </w:rPr>
        <w:t xml:space="preserve"> IU Goalball har tidligere fået tilskud til trænerudgifter ved deltagelse i C-EM. De har nu bedt om yderligere kr. 2.000,- til at kunne have en ekstra leder med. Dette skal ses på baggrund af det hjælperbehov spillerne har generelt.</w:t>
      </w:r>
      <w:r w:rsidRPr="00930CC7">
        <w:rPr>
          <w:rStyle w:val="Overskrift3Tegn"/>
          <w:b w:val="0"/>
        </w:rPr>
        <w:br/>
      </w:r>
      <w:r w:rsidRPr="00930CC7">
        <w:rPr>
          <w:rStyle w:val="Overskrift3Tegn"/>
          <w:b w:val="0"/>
          <w:u w:val="single"/>
        </w:rPr>
        <w:t>Indstilling:</w:t>
      </w:r>
      <w:r w:rsidRPr="00930CC7">
        <w:rPr>
          <w:rStyle w:val="Overskrift3Tegn"/>
          <w:b w:val="0"/>
        </w:rPr>
        <w:t xml:space="preserve"> Ansøgningen imødekommes med et tilskud på kr. 2.000,- og det gøres opmærksom på at der er tale om en undtagelse.</w:t>
      </w:r>
      <w:r w:rsidRPr="00930CC7">
        <w:rPr>
          <w:rStyle w:val="Overskrift3Tegn"/>
          <w:b w:val="0"/>
        </w:rPr>
        <w:br/>
      </w:r>
      <w:r w:rsidRPr="00930CC7">
        <w:rPr>
          <w:rStyle w:val="Overskrift3Tegn"/>
          <w:b w:val="0"/>
        </w:rPr>
        <w:br/>
      </w:r>
      <w:r w:rsidRPr="00930CC7">
        <w:rPr>
          <w:rStyle w:val="Overskrift4Tegn"/>
          <w:i w:val="0"/>
          <w:u w:val="single"/>
        </w:rPr>
        <w:t>BESLUTNING:</w:t>
      </w:r>
      <w:r w:rsidRPr="00930CC7">
        <w:rPr>
          <w:rStyle w:val="Overskrift4Tegn"/>
          <w:u w:val="single"/>
        </w:rPr>
        <w:br/>
      </w:r>
      <w:r w:rsidRPr="00930CC7">
        <w:rPr>
          <w:rStyle w:val="Overskrift4Tegn"/>
        </w:rPr>
        <w:t>Indstilling følges.</w:t>
      </w:r>
      <w:r w:rsidRPr="00930CC7">
        <w:rPr>
          <w:rStyle w:val="Overskrift4Tegn"/>
        </w:rPr>
        <w:br/>
      </w:r>
      <w:r w:rsidRPr="00930CC7">
        <w:rPr>
          <w:rStyle w:val="Overskrift3Tegn"/>
          <w:b w:val="0"/>
          <w:i/>
        </w:rPr>
        <w:t>Opfølgning: ASV</w:t>
      </w:r>
    </w:p>
    <w:p w:rsidR="00250075" w:rsidRPr="00930CC7" w:rsidRDefault="00250075" w:rsidP="00250075">
      <w:pPr>
        <w:pStyle w:val="NormalWeb"/>
        <w:numPr>
          <w:ilvl w:val="1"/>
          <w:numId w:val="1"/>
        </w:numPr>
        <w:spacing w:line="240" w:lineRule="auto"/>
        <w:rPr>
          <w:rStyle w:val="Overskrift3Tegn"/>
          <w:b w:val="0"/>
          <w:i/>
        </w:rPr>
      </w:pPr>
      <w:r w:rsidRPr="00930CC7">
        <w:rPr>
          <w:rStyle w:val="Overskrift3Tegn"/>
        </w:rPr>
        <w:t>IU Boccia</w:t>
      </w:r>
      <w:r w:rsidRPr="00930CC7">
        <w:rPr>
          <w:rStyle w:val="Overskrift3Tegn"/>
          <w:b w:val="0"/>
        </w:rPr>
        <w:t xml:space="preserve"> – EM (bilag 5e.1 og 5e.2)</w:t>
      </w:r>
      <w:r w:rsidRPr="00930CC7">
        <w:rPr>
          <w:rStyle w:val="Overskrift3Tegn"/>
          <w:b w:val="0"/>
        </w:rPr>
        <w:br/>
      </w:r>
      <w:r w:rsidRPr="00930CC7">
        <w:rPr>
          <w:rStyle w:val="Overskrift3Tegn"/>
          <w:b w:val="0"/>
          <w:u w:val="single"/>
        </w:rPr>
        <w:t>Baggrund:</w:t>
      </w:r>
      <w:r w:rsidRPr="00930CC7">
        <w:rPr>
          <w:rStyle w:val="Overskrift3Tegn"/>
          <w:b w:val="0"/>
        </w:rPr>
        <w:t xml:space="preserve"> IU Boccia søger om tilskud på kr. 15.000 til en træners deltagelse ved EM i Portugal i dagene fra d. 25. oktober til d. 2. november.</w:t>
      </w:r>
      <w:r w:rsidRPr="00930CC7">
        <w:rPr>
          <w:rStyle w:val="Overskrift3Tegn"/>
          <w:b w:val="0"/>
        </w:rPr>
        <w:br/>
      </w:r>
      <w:r w:rsidRPr="00930CC7">
        <w:rPr>
          <w:rStyle w:val="Overskrift3Tegn"/>
          <w:b w:val="0"/>
          <w:u w:val="single"/>
        </w:rPr>
        <w:t>Indstilling:</w:t>
      </w:r>
      <w:r w:rsidRPr="00930CC7">
        <w:rPr>
          <w:rStyle w:val="Overskrift3Tegn"/>
          <w:b w:val="0"/>
        </w:rPr>
        <w:t xml:space="preserve"> Ansøgningen imødekommes med et tilskud på kr. 7.500,- til træners ophold og forplejning samt kr. 3.500,- til transport. I alt en bevilling på kr. 11.000,-.</w:t>
      </w:r>
      <w:r w:rsidRPr="00930CC7">
        <w:rPr>
          <w:rStyle w:val="Overskrift3Tegn"/>
          <w:b w:val="0"/>
        </w:rPr>
        <w:br/>
      </w:r>
      <w:r w:rsidRPr="00930CC7">
        <w:rPr>
          <w:rStyle w:val="Overskrift3Tegn"/>
          <w:b w:val="0"/>
        </w:rPr>
        <w:br/>
      </w:r>
      <w:r w:rsidRPr="00930CC7">
        <w:rPr>
          <w:rStyle w:val="Overskrift4Tegn"/>
          <w:i w:val="0"/>
          <w:u w:val="single"/>
        </w:rPr>
        <w:t>BESLUTNING:</w:t>
      </w:r>
      <w:r w:rsidRPr="00930CC7">
        <w:rPr>
          <w:rStyle w:val="Overskrift4Tegn"/>
          <w:u w:val="single"/>
        </w:rPr>
        <w:br/>
      </w:r>
      <w:r w:rsidRPr="00930CC7">
        <w:rPr>
          <w:rStyle w:val="Overskrift4Tegn"/>
        </w:rPr>
        <w:t>Indstilling følges.</w:t>
      </w:r>
      <w:r w:rsidRPr="00930CC7">
        <w:rPr>
          <w:rStyle w:val="Overskrift4Tegn"/>
        </w:rPr>
        <w:br/>
      </w:r>
      <w:r w:rsidRPr="00930CC7">
        <w:rPr>
          <w:rStyle w:val="Overskrift3Tegn"/>
          <w:b w:val="0"/>
          <w:i/>
        </w:rPr>
        <w:t>Opfølgning: ASV</w:t>
      </w:r>
    </w:p>
    <w:p w:rsidR="00250075" w:rsidRPr="00930CC7" w:rsidRDefault="00250075" w:rsidP="00250075">
      <w:pPr>
        <w:pStyle w:val="NormalWeb"/>
        <w:numPr>
          <w:ilvl w:val="1"/>
          <w:numId w:val="1"/>
        </w:numPr>
        <w:spacing w:line="240" w:lineRule="auto"/>
        <w:rPr>
          <w:rStyle w:val="Overskrift3Tegn"/>
          <w:b w:val="0"/>
          <w:i/>
        </w:rPr>
      </w:pPr>
      <w:r w:rsidRPr="00930CC7">
        <w:rPr>
          <w:rStyle w:val="Overskrift3Tegn"/>
        </w:rPr>
        <w:t>IU Hockey/Floorball</w:t>
      </w:r>
      <w:r w:rsidRPr="00930CC7">
        <w:rPr>
          <w:rStyle w:val="Overskrift3Tegn"/>
          <w:b w:val="0"/>
        </w:rPr>
        <w:t xml:space="preserve"> – opsplitning af udvalg</w:t>
      </w:r>
      <w:r w:rsidRPr="00930CC7">
        <w:rPr>
          <w:rStyle w:val="Overskrift3Tegn"/>
          <w:b w:val="0"/>
        </w:rPr>
        <w:br/>
      </w:r>
      <w:r w:rsidRPr="00930CC7">
        <w:rPr>
          <w:rStyle w:val="Overskrift3Tegn"/>
          <w:b w:val="0"/>
          <w:u w:val="single"/>
        </w:rPr>
        <w:t>Baggrund:</w:t>
      </w:r>
      <w:r w:rsidRPr="00930CC7">
        <w:rPr>
          <w:rStyle w:val="Overskrift3Tegn"/>
          <w:b w:val="0"/>
        </w:rPr>
        <w:t xml:space="preserve"> På deres landsmøde i sidste måned besluttede de, at de ville koncentrere sig om halhockey fremover. Vi tænker, at vi må tage denne beslutning til efterretning, og så finde en ny løsning for floorball. Søren har haft lejlighed til at drøfte løsninger med folk fra Floorball Danmark - formanden Thorbjørn Ovedal og bestyrelsesmedlem Jonas Hviid. Vi er enige om at foreslå, at vi indkalder floorballinteresserede for vores målgrupper til en miniseminar i løbet af sommeren, hvor vi kan få peget på veje og initiativer samt få udpeget en arbejdsgruppe, som kan arbejde videre og komme med bud på en fremtidig organisation måske i stil med ridning. Et miniseminar skønnes at koste 2.500 kr. til forplejning og evt. kørepenge til enkelte personer fra Parasport Danmark.</w:t>
      </w:r>
      <w:r w:rsidRPr="00930CC7">
        <w:rPr>
          <w:rStyle w:val="Overskrift3Tegn"/>
          <w:b w:val="0"/>
        </w:rPr>
        <w:br/>
      </w:r>
      <w:r w:rsidRPr="00930CC7">
        <w:rPr>
          <w:rStyle w:val="Overskrift3Tegn"/>
          <w:b w:val="0"/>
          <w:u w:val="single"/>
        </w:rPr>
        <w:t>Indstilling:</w:t>
      </w:r>
      <w:r w:rsidRPr="00930CC7">
        <w:rPr>
          <w:rStyle w:val="Overskrift3Tegn"/>
          <w:b w:val="0"/>
        </w:rPr>
        <w:t xml:space="preserve"> Breddeudvalget bevilliger 2.500 kr.</w:t>
      </w:r>
      <w:r w:rsidRPr="00930CC7">
        <w:rPr>
          <w:rStyle w:val="Overskrift3Tegn"/>
          <w:b w:val="0"/>
        </w:rPr>
        <w:br/>
      </w:r>
      <w:r w:rsidRPr="00930CC7">
        <w:rPr>
          <w:rStyle w:val="Overskrift3Tegn"/>
          <w:b w:val="0"/>
        </w:rPr>
        <w:br/>
      </w:r>
      <w:r w:rsidRPr="00930CC7">
        <w:rPr>
          <w:rStyle w:val="Overskrift4Tegn"/>
          <w:i w:val="0"/>
          <w:u w:val="single"/>
        </w:rPr>
        <w:t>BESLUTNING:</w:t>
      </w:r>
      <w:r w:rsidRPr="00930CC7">
        <w:rPr>
          <w:rStyle w:val="Overskrift4Tegn"/>
          <w:u w:val="single"/>
        </w:rPr>
        <w:br/>
      </w:r>
      <w:r w:rsidRPr="00930CC7">
        <w:rPr>
          <w:rStyle w:val="Overskrift4Tegn"/>
        </w:rPr>
        <w:t>Indstilling følges.</w:t>
      </w:r>
      <w:r w:rsidRPr="00930CC7">
        <w:rPr>
          <w:rStyle w:val="Overskrift4Tegn"/>
        </w:rPr>
        <w:br/>
      </w:r>
      <w:r w:rsidRPr="00930CC7">
        <w:rPr>
          <w:rStyle w:val="Overskrift3Tegn"/>
          <w:b w:val="0"/>
          <w:i/>
        </w:rPr>
        <w:t>Opfølgning: SJK</w:t>
      </w:r>
    </w:p>
    <w:p w:rsidR="00250075" w:rsidRPr="00E00BAE" w:rsidRDefault="00250075" w:rsidP="00250075">
      <w:pPr>
        <w:pStyle w:val="NormalWeb"/>
        <w:numPr>
          <w:ilvl w:val="1"/>
          <w:numId w:val="1"/>
        </w:numPr>
        <w:spacing w:line="240" w:lineRule="auto"/>
        <w:rPr>
          <w:rStyle w:val="Overskrift3Tegn"/>
          <w:b w:val="0"/>
          <w:i/>
        </w:rPr>
      </w:pPr>
      <w:r w:rsidRPr="00930CC7">
        <w:rPr>
          <w:rStyle w:val="Overskrift3Tegn"/>
        </w:rPr>
        <w:t>IU Hockey/Floorball</w:t>
      </w:r>
      <w:r w:rsidRPr="00930CC7">
        <w:rPr>
          <w:rStyle w:val="Overskrift3Tegn"/>
          <w:b w:val="0"/>
        </w:rPr>
        <w:t xml:space="preserve"> – rekruttering (bilag 5g)</w:t>
      </w:r>
      <w:r w:rsidRPr="00930CC7">
        <w:rPr>
          <w:rStyle w:val="Overskrift3Tegn"/>
          <w:b w:val="0"/>
        </w:rPr>
        <w:br/>
      </w:r>
      <w:r w:rsidRPr="00930CC7">
        <w:rPr>
          <w:rStyle w:val="Overskrift3Tegn"/>
          <w:b w:val="0"/>
          <w:u w:val="single"/>
        </w:rPr>
        <w:t>Baggrund:</w:t>
      </w:r>
      <w:r w:rsidRPr="00930CC7">
        <w:rPr>
          <w:rStyle w:val="Overskrift3Tegn"/>
          <w:b w:val="0"/>
        </w:rPr>
        <w:t xml:space="preserve"> Hockey har det svært på Sjælland, hvor der kun er få klubber / hold tilbage. Derfor har hockeyudvalget søgt om 5.500 kr. til et rekrutteringsstævne til efteråret. På et telefonmøde med udvalget fortalte udvalget, at man inviterer såvel hockey- og floorballinteresserede, og måske giver mulighed for at spille både hockey og floorball. For at kunne rekruttere spillere eks. tidligere spillere opfordrede </w:t>
      </w:r>
      <w:r w:rsidRPr="00E00BAE">
        <w:rPr>
          <w:rStyle w:val="Overskrift3Tegn"/>
          <w:b w:val="0"/>
        </w:rPr>
        <w:t>Søren udvalget til at overveje at aktivere en ildsjæl, som via en fællestræneraftale skal rekruttere spillere til rekrutteringsstævnet fra hele Sjælland og øerne. De vil derfor nok vende tilbage med en ansøgning om tilskud til en fællestræner senere.</w:t>
      </w:r>
      <w:r>
        <w:rPr>
          <w:rStyle w:val="Overskrift3Tegn"/>
          <w:b w:val="0"/>
        </w:rPr>
        <w:br/>
      </w:r>
      <w:r w:rsidRPr="00E00BAE">
        <w:rPr>
          <w:rStyle w:val="Overskrift3Tegn"/>
          <w:b w:val="0"/>
          <w:u w:val="single"/>
        </w:rPr>
        <w:t>Indstilling:</w:t>
      </w:r>
      <w:r>
        <w:rPr>
          <w:rStyle w:val="Overskrift3Tegn"/>
          <w:b w:val="0"/>
        </w:rPr>
        <w:t xml:space="preserve"> </w:t>
      </w:r>
      <w:r w:rsidRPr="00E00BAE">
        <w:rPr>
          <w:rStyle w:val="Overskrift3Tegn"/>
          <w:b w:val="0"/>
        </w:rPr>
        <w:t>Breddeudvalget bevilliger 5.500 kr.</w:t>
      </w:r>
      <w:r>
        <w:rPr>
          <w:rStyle w:val="Overskrift3Tegn"/>
          <w:b w:val="0"/>
        </w:rPr>
        <w:br/>
      </w:r>
      <w:r>
        <w:rPr>
          <w:rStyle w:val="Overskrift3Tegn"/>
          <w:b w:val="0"/>
        </w:rPr>
        <w:br/>
      </w:r>
      <w:r w:rsidRPr="00175452">
        <w:rPr>
          <w:rStyle w:val="Overskrift4Tegn"/>
          <w:i w:val="0"/>
          <w:u w:val="single"/>
        </w:rPr>
        <w:t>BESLUTNING:</w:t>
      </w:r>
      <w:r w:rsidRPr="00175452">
        <w:rPr>
          <w:rStyle w:val="Overskrift4Tegn"/>
          <w:u w:val="single"/>
        </w:rPr>
        <w:br/>
      </w:r>
      <w:r w:rsidRPr="00175452">
        <w:rPr>
          <w:rStyle w:val="Overskrift4Tegn"/>
        </w:rPr>
        <w:t>Indstilling følges.</w:t>
      </w:r>
      <w:r w:rsidRPr="00175452">
        <w:rPr>
          <w:rStyle w:val="Overskrift4Tegn"/>
        </w:rPr>
        <w:br/>
      </w:r>
      <w:r w:rsidRPr="00E00BAE">
        <w:rPr>
          <w:rStyle w:val="Overskrift3Tegn"/>
          <w:b w:val="0"/>
          <w:i/>
        </w:rPr>
        <w:t>Opfølgning: SJK</w:t>
      </w:r>
    </w:p>
    <w:p w:rsidR="00250075" w:rsidRDefault="00250075" w:rsidP="00250075">
      <w:pPr>
        <w:pStyle w:val="NormalWeb"/>
        <w:numPr>
          <w:ilvl w:val="1"/>
          <w:numId w:val="1"/>
        </w:numPr>
        <w:spacing w:line="240" w:lineRule="auto"/>
        <w:rPr>
          <w:rStyle w:val="Overskrift3Tegn"/>
          <w:b w:val="0"/>
          <w:i/>
        </w:rPr>
      </w:pPr>
      <w:r w:rsidRPr="00E00BAE">
        <w:rPr>
          <w:rStyle w:val="Overskrift4Tegn"/>
          <w:b/>
          <w:i w:val="0"/>
        </w:rPr>
        <w:t>European Paralympic Youth Games</w:t>
      </w:r>
      <w:r w:rsidRPr="00E00BAE">
        <w:rPr>
          <w:rStyle w:val="Overskrift4Tegn"/>
          <w:i w:val="0"/>
        </w:rPr>
        <w:t xml:space="preserve"> (EPYG)</w:t>
      </w:r>
      <w:r w:rsidRPr="00E00BAE">
        <w:rPr>
          <w:rStyle w:val="Overskrift4Tegn"/>
          <w:i w:val="0"/>
        </w:rPr>
        <w:br/>
      </w:r>
      <w:r w:rsidRPr="00E00BAE">
        <w:rPr>
          <w:rStyle w:val="Overskrift4Tegn"/>
          <w:i w:val="0"/>
          <w:u w:val="single"/>
        </w:rPr>
        <w:t>Baggrund:</w:t>
      </w:r>
      <w:r w:rsidRPr="00E00BAE">
        <w:rPr>
          <w:rStyle w:val="Overskrift4Tegn"/>
          <w:i w:val="0"/>
        </w:rPr>
        <w:t xml:space="preserve"> I henhold til tidligere orientering, så planlægges der med udgangspunkt i UAF deltagelse i EPYG til oktober. Desværre er alderskriterierne blevet ændret i enkelte idrætter her kort tid inden den endelige tilmelding. Derfor deltager Parasport Danmark ikke som planlagt i atletik, og holdet til svømning bliver væsentlig mindre end planlagt.</w:t>
      </w:r>
      <w:r w:rsidRPr="00E00BAE">
        <w:rPr>
          <w:rStyle w:val="Overskrift4Tegn"/>
          <w:i w:val="0"/>
        </w:rPr>
        <w:br/>
        <w:t>Prisen per deltager bliver kr. 8.400,- dækkende indkvartering, forplejning og flybillet. Deltagerne opfordres til at søge om tilskud hos lokale fonde og virksomheder, og vil få en skabelon hertil. Desuden vil Peter Rosenmeier lave overordnet fundraising, så deltagerbetaling og Breddeudvalgets tilskud kan blive reduceret, ligesom vi går efter af få midler til en mindre tøjpakke.</w:t>
      </w:r>
      <w:r w:rsidR="00BB7093">
        <w:rPr>
          <w:rStyle w:val="Overskrift4Tegn"/>
          <w:i w:val="0"/>
        </w:rPr>
        <w:t xml:space="preserve"> </w:t>
      </w:r>
      <w:r w:rsidRPr="00E00BAE">
        <w:rPr>
          <w:rStyle w:val="Overskrift4Tegn"/>
          <w:i w:val="0"/>
        </w:rPr>
        <w:t>Planerne om at lave en fælles nordisk træningslejr umiddelbart inden afrejse genovervejes grundet den sænkede aldersgrænse i nogle idrætsgrene og dermed færre deltagere fra de nordiske lande. Breddeudvalget ansøges om 7 x kr. 8.400 kr. i alt kr. 58.800,- til dækning af udgifter for trænere og ledere. En udgift som forhåbentlig kan blive mindre under forudsætning af, at vi lykkes med fundraising.</w:t>
      </w:r>
      <w:r w:rsidRPr="00E00BAE">
        <w:rPr>
          <w:rStyle w:val="Overskrift4Tegn"/>
          <w:i w:val="0"/>
        </w:rPr>
        <w:br/>
      </w:r>
      <w:r w:rsidRPr="00E00BAE">
        <w:rPr>
          <w:rStyle w:val="Overskrift4Tegn"/>
          <w:i w:val="0"/>
          <w:u w:val="single"/>
        </w:rPr>
        <w:t>Indstilling:</w:t>
      </w:r>
      <w:r w:rsidRPr="00E00BAE">
        <w:rPr>
          <w:rStyle w:val="Overskrift4Tegn"/>
          <w:i w:val="0"/>
        </w:rPr>
        <w:t xml:space="preserve"> Breddeudvalget bevilliger kr. 58.800,- til dækning af udgifter for 7 trænere og ledere.</w:t>
      </w:r>
      <w:r>
        <w:rPr>
          <w:rStyle w:val="Overskrift4Tegn"/>
          <w:i w:val="0"/>
        </w:rPr>
        <w:br/>
      </w:r>
      <w:r>
        <w:rPr>
          <w:rStyle w:val="Overskrift4Tegn"/>
          <w:i w:val="0"/>
        </w:rPr>
        <w:br/>
      </w:r>
      <w:r w:rsidRPr="00175452">
        <w:rPr>
          <w:rStyle w:val="Overskrift4Tegn"/>
          <w:i w:val="0"/>
          <w:u w:val="single"/>
        </w:rPr>
        <w:t>BESLUTNING:</w:t>
      </w:r>
      <w:r w:rsidRPr="00175452">
        <w:rPr>
          <w:rStyle w:val="Overskrift4Tegn"/>
          <w:u w:val="single"/>
        </w:rPr>
        <w:br/>
      </w:r>
      <w:r w:rsidRPr="00175452">
        <w:rPr>
          <w:rStyle w:val="Overskrift4Tegn"/>
        </w:rPr>
        <w:t>Indstilling følges.</w:t>
      </w:r>
      <w:r w:rsidRPr="00175452">
        <w:rPr>
          <w:rStyle w:val="Overskrift4Tegn"/>
        </w:rPr>
        <w:br/>
      </w:r>
      <w:r w:rsidRPr="007344D1">
        <w:rPr>
          <w:rStyle w:val="Overskrift3Tegn"/>
          <w:b w:val="0"/>
          <w:i/>
        </w:rPr>
        <w:t>Opfølgning: SJK</w:t>
      </w:r>
    </w:p>
    <w:p w:rsidR="00807312" w:rsidRDefault="00807312" w:rsidP="00807312">
      <w:pPr>
        <w:pStyle w:val="NormalWeb"/>
        <w:numPr>
          <w:ilvl w:val="1"/>
          <w:numId w:val="1"/>
        </w:numPr>
        <w:spacing w:before="0" w:after="0" w:line="240" w:lineRule="auto"/>
        <w:ind w:left="1276"/>
        <w:rPr>
          <w:rStyle w:val="Overskrift3Tegn"/>
          <w:b w:val="0"/>
          <w:i/>
        </w:rPr>
      </w:pPr>
      <w:r w:rsidRPr="00D0492C">
        <w:rPr>
          <w:rStyle w:val="Overskrift3Tegn"/>
        </w:rPr>
        <w:t>Parasportens Dag</w:t>
      </w:r>
    </w:p>
    <w:p w:rsidR="00807312" w:rsidRDefault="00807312" w:rsidP="00807312">
      <w:pPr>
        <w:pStyle w:val="NormalWeb"/>
        <w:spacing w:before="0" w:after="0" w:line="240" w:lineRule="auto"/>
        <w:ind w:left="1276"/>
        <w:rPr>
          <w:rStyle w:val="Overskrift3Tegn"/>
          <w:b w:val="0"/>
        </w:rPr>
      </w:pPr>
      <w:r w:rsidRPr="00D0492C">
        <w:rPr>
          <w:rStyle w:val="Overskrift3Tegn"/>
          <w:b w:val="0"/>
          <w:u w:val="single"/>
        </w:rPr>
        <w:t>Baggrund:</w:t>
      </w:r>
      <w:r w:rsidRPr="00D0492C">
        <w:rPr>
          <w:rStyle w:val="Overskrift3Tegn"/>
          <w:b w:val="0"/>
        </w:rPr>
        <w:t xml:space="preserve"> Konceptet for PL-Day er ændret, så det dækker alle handicapgrupper og afholdes 3 steder rundt i landet. Det betyder selvsagt øgede udgifter</w:t>
      </w:r>
      <w:r w:rsidR="00E6637D">
        <w:rPr>
          <w:rStyle w:val="Overskrift3Tegn"/>
          <w:b w:val="0"/>
        </w:rPr>
        <w:t>, kr. 50.000</w:t>
      </w:r>
      <w:r w:rsidRPr="00D0492C">
        <w:rPr>
          <w:rStyle w:val="Overskrift3Tegn"/>
          <w:b w:val="0"/>
        </w:rPr>
        <w:t>. Midlerne skal anvendes til leje af faciliteter, transport og forplejning af frivillige, t</w:t>
      </w:r>
      <w:r w:rsidR="00930CC7">
        <w:rPr>
          <w:rStyle w:val="Overskrift3Tegn"/>
          <w:b w:val="0"/>
        </w:rPr>
        <w:t>ransport af udstyr, trykning</w:t>
      </w:r>
      <w:r w:rsidRPr="00D0492C">
        <w:rPr>
          <w:rStyle w:val="Overskrift3Tegn"/>
          <w:b w:val="0"/>
        </w:rPr>
        <w:t xml:space="preserve"> af indbydelse og markedsføring m.m.</w:t>
      </w:r>
    </w:p>
    <w:p w:rsidR="00807312" w:rsidRPr="00807312" w:rsidRDefault="00807312" w:rsidP="00807312">
      <w:pPr>
        <w:pStyle w:val="NormalWeb"/>
        <w:spacing w:before="0" w:after="0" w:line="240" w:lineRule="auto"/>
        <w:ind w:left="1276"/>
        <w:rPr>
          <w:rStyle w:val="Overskrift3Tegn"/>
          <w:b w:val="0"/>
        </w:rPr>
      </w:pPr>
      <w:r>
        <w:rPr>
          <w:rStyle w:val="Overskrift3Tegn"/>
          <w:b w:val="0"/>
          <w:u w:val="single"/>
        </w:rPr>
        <w:t>Indstilling:</w:t>
      </w:r>
      <w:r>
        <w:rPr>
          <w:rStyle w:val="Overskrift3Tegn"/>
          <w:b w:val="0"/>
        </w:rPr>
        <w:t xml:space="preserve"> Ansøgningen imødekommes.</w:t>
      </w:r>
      <w:r w:rsidR="00E6637D">
        <w:rPr>
          <w:rStyle w:val="Overskrift3Tegn"/>
          <w:b w:val="0"/>
        </w:rPr>
        <w:br/>
      </w:r>
      <w:r w:rsidR="00E6637D">
        <w:rPr>
          <w:rStyle w:val="Overskrift3Tegn"/>
          <w:b w:val="0"/>
        </w:rPr>
        <w:br/>
      </w:r>
      <w:r w:rsidR="00E6637D" w:rsidRPr="00E6637D">
        <w:rPr>
          <w:rStyle w:val="Overskrift3Tegn"/>
          <w:b w:val="0"/>
          <w:u w:val="single"/>
        </w:rPr>
        <w:t>BESLUTNING:</w:t>
      </w:r>
      <w:r w:rsidR="00E6637D" w:rsidRPr="00E6637D">
        <w:rPr>
          <w:rStyle w:val="Overskrift3Tegn"/>
          <w:b w:val="0"/>
          <w:u w:val="single"/>
        </w:rPr>
        <w:br/>
      </w:r>
      <w:r w:rsidR="00830480" w:rsidRPr="00830480">
        <w:rPr>
          <w:rStyle w:val="Overskrift3Tegn"/>
          <w:b w:val="0"/>
          <w:i/>
        </w:rPr>
        <w:t>Indstilling følges med en bevilling på kr. 50.000.</w:t>
      </w:r>
      <w:r w:rsidR="00830480" w:rsidRPr="00830480">
        <w:rPr>
          <w:rStyle w:val="Overskrift3Tegn"/>
          <w:b w:val="0"/>
          <w:i/>
        </w:rPr>
        <w:br/>
        <w:t>Opfølgning: SJK</w:t>
      </w:r>
      <w:r>
        <w:rPr>
          <w:rStyle w:val="Overskrift3Tegn"/>
          <w:b w:val="0"/>
        </w:rPr>
        <w:br/>
      </w:r>
    </w:p>
    <w:p w:rsidR="00AD7092" w:rsidRPr="00807312" w:rsidRDefault="00807312" w:rsidP="001D59A1">
      <w:pPr>
        <w:pStyle w:val="NormalWeb"/>
        <w:numPr>
          <w:ilvl w:val="1"/>
          <w:numId w:val="1"/>
        </w:numPr>
        <w:spacing w:before="0" w:after="0" w:line="240" w:lineRule="auto"/>
        <w:rPr>
          <w:rStyle w:val="Overskrift3Tegn"/>
        </w:rPr>
      </w:pPr>
      <w:r w:rsidRPr="001D59A1">
        <w:rPr>
          <w:rStyle w:val="Overskrift3Tegn"/>
        </w:rPr>
        <w:t>IU Svømning</w:t>
      </w:r>
      <w:r w:rsidRPr="001D59A1">
        <w:rPr>
          <w:rStyle w:val="Overskrift3Tegn"/>
        </w:rPr>
        <w:br/>
      </w:r>
      <w:r w:rsidRPr="001D59A1">
        <w:rPr>
          <w:rStyle w:val="Overskrift3Tegn"/>
          <w:b w:val="0"/>
          <w:u w:val="single"/>
        </w:rPr>
        <w:t>Baggrund:</w:t>
      </w:r>
      <w:r w:rsidR="00830480" w:rsidRPr="001D59A1">
        <w:rPr>
          <w:rStyle w:val="Overskrift3Tegn"/>
          <w:b w:val="0"/>
        </w:rPr>
        <w:t xml:space="preserve"> DSISO Danmark søger om støtte til deltagelse i EM for svømmere med Downs Syndrom, der afholdes i Paris 28/10 til 4/11 2017. Fra Danmark deltager 3 svømmere</w:t>
      </w:r>
      <w:r w:rsidR="00181B6F" w:rsidRPr="001D59A1">
        <w:rPr>
          <w:rStyle w:val="Overskrift3Tegn"/>
          <w:b w:val="0"/>
        </w:rPr>
        <w:t>,</w:t>
      </w:r>
      <w:r w:rsidR="00830480" w:rsidRPr="001D59A1">
        <w:rPr>
          <w:rStyle w:val="Overskrift3Tegn"/>
          <w:b w:val="0"/>
        </w:rPr>
        <w:t xml:space="preserve"> </w:t>
      </w:r>
      <w:r w:rsidR="00CB481A" w:rsidRPr="001D59A1">
        <w:rPr>
          <w:rStyle w:val="Overskrift3Tegn"/>
          <w:b w:val="0"/>
        </w:rPr>
        <w:t>l</w:t>
      </w:r>
      <w:r w:rsidR="00830480" w:rsidRPr="001D59A1">
        <w:rPr>
          <w:rStyle w:val="Overskrift3Tegn"/>
          <w:b w:val="0"/>
        </w:rPr>
        <w:t xml:space="preserve">andstræner, holdleder, læge og 1 ledsager. I alt 7 personer. Der søges om støtte til: ophold og rejse for træner og holdleder (2 x </w:t>
      </w:r>
      <w:r w:rsidR="00C63C85" w:rsidRPr="001D59A1">
        <w:rPr>
          <w:rStyle w:val="Overskrift3Tegn"/>
          <w:b w:val="0"/>
        </w:rPr>
        <w:t xml:space="preserve">Euro </w:t>
      </w:r>
      <w:r w:rsidR="00830480" w:rsidRPr="001D59A1">
        <w:rPr>
          <w:rStyle w:val="Overskrift3Tegn"/>
          <w:b w:val="0"/>
        </w:rPr>
        <w:t>1</w:t>
      </w:r>
      <w:r w:rsidR="00C63C85" w:rsidRPr="001D59A1">
        <w:rPr>
          <w:rStyle w:val="Overskrift3Tegn"/>
          <w:b w:val="0"/>
        </w:rPr>
        <w:t>.</w:t>
      </w:r>
      <w:r w:rsidR="00830480" w:rsidRPr="001D59A1">
        <w:rPr>
          <w:rStyle w:val="Overskrift3Tegn"/>
          <w:b w:val="0"/>
        </w:rPr>
        <w:t>050</w:t>
      </w:r>
      <w:r w:rsidR="00181B6F" w:rsidRPr="001D59A1">
        <w:rPr>
          <w:rStyle w:val="Overskrift3Tegn"/>
          <w:b w:val="0"/>
        </w:rPr>
        <w:t xml:space="preserve"> </w:t>
      </w:r>
      <w:r w:rsidR="00830480" w:rsidRPr="001D59A1">
        <w:rPr>
          <w:rStyle w:val="Overskrift3Tegn"/>
          <w:b w:val="0"/>
        </w:rPr>
        <w:t xml:space="preserve">+ </w:t>
      </w:r>
      <w:r w:rsidR="00C63C85" w:rsidRPr="001D59A1">
        <w:rPr>
          <w:rStyle w:val="Overskrift3Tegn"/>
          <w:b w:val="0"/>
        </w:rPr>
        <w:t xml:space="preserve">kr. </w:t>
      </w:r>
      <w:r w:rsidR="00830480" w:rsidRPr="001D59A1">
        <w:rPr>
          <w:rStyle w:val="Overskrift3Tegn"/>
          <w:b w:val="0"/>
        </w:rPr>
        <w:t>1</w:t>
      </w:r>
      <w:r w:rsidR="00C63C85" w:rsidRPr="001D59A1">
        <w:rPr>
          <w:rStyle w:val="Overskrift3Tegn"/>
          <w:b w:val="0"/>
        </w:rPr>
        <w:t>.</w:t>
      </w:r>
      <w:r w:rsidR="00830480" w:rsidRPr="001D59A1">
        <w:rPr>
          <w:rStyle w:val="Overskrift3Tegn"/>
          <w:b w:val="0"/>
        </w:rPr>
        <w:t>500)=kr. 18.750, samt 4 stk</w:t>
      </w:r>
      <w:r w:rsidR="00181B6F" w:rsidRPr="001D59A1">
        <w:rPr>
          <w:rStyle w:val="Overskrift3Tegn"/>
          <w:b w:val="0"/>
        </w:rPr>
        <w:t>.</w:t>
      </w:r>
      <w:r w:rsidR="00830480" w:rsidRPr="001D59A1">
        <w:rPr>
          <w:rStyle w:val="Overskrift3Tegn"/>
          <w:b w:val="0"/>
        </w:rPr>
        <w:t xml:space="preserve"> Dannebrog (4 x 100) </w:t>
      </w:r>
      <w:r w:rsidR="00C63C85" w:rsidRPr="001D59A1">
        <w:rPr>
          <w:rStyle w:val="Overskrift3Tegn"/>
          <w:b w:val="0"/>
        </w:rPr>
        <w:t xml:space="preserve">kr. </w:t>
      </w:r>
      <w:r w:rsidR="00830480" w:rsidRPr="001D59A1">
        <w:rPr>
          <w:rStyle w:val="Overskrift3Tegn"/>
          <w:b w:val="0"/>
        </w:rPr>
        <w:t>400</w:t>
      </w:r>
      <w:r w:rsidR="00C63C85" w:rsidRPr="001D59A1">
        <w:rPr>
          <w:rStyle w:val="Overskrift3Tegn"/>
          <w:b w:val="0"/>
        </w:rPr>
        <w:t xml:space="preserve"> og </w:t>
      </w:r>
      <w:r w:rsidR="00830480" w:rsidRPr="001D59A1">
        <w:rPr>
          <w:rStyle w:val="Overskrift3Tegn"/>
          <w:b w:val="0"/>
        </w:rPr>
        <w:t xml:space="preserve">CD el USB med nationalhymne </w:t>
      </w:r>
      <w:r w:rsidR="00C63C85" w:rsidRPr="001D59A1">
        <w:rPr>
          <w:rStyle w:val="Overskrift3Tegn"/>
          <w:b w:val="0"/>
        </w:rPr>
        <w:t xml:space="preserve">kr. </w:t>
      </w:r>
      <w:r w:rsidR="00830480" w:rsidRPr="001D59A1">
        <w:rPr>
          <w:rStyle w:val="Overskrift3Tegn"/>
          <w:b w:val="0"/>
        </w:rPr>
        <w:t>50</w:t>
      </w:r>
      <w:r w:rsidR="00C63C85" w:rsidRPr="001D59A1">
        <w:rPr>
          <w:rStyle w:val="Overskrift3Tegn"/>
          <w:b w:val="0"/>
        </w:rPr>
        <w:t xml:space="preserve">. </w:t>
      </w:r>
      <w:r w:rsidR="00830480" w:rsidRPr="001D59A1">
        <w:rPr>
          <w:rStyle w:val="Overskrift3Tegn"/>
          <w:b w:val="0"/>
        </w:rPr>
        <w:t xml:space="preserve">I alt ca. </w:t>
      </w:r>
      <w:r w:rsidR="00C63C85" w:rsidRPr="001D59A1">
        <w:rPr>
          <w:rStyle w:val="Overskrift3Tegn"/>
          <w:b w:val="0"/>
        </w:rPr>
        <w:t>kr. 19.200.</w:t>
      </w:r>
      <w:r w:rsidRPr="001D59A1">
        <w:rPr>
          <w:rStyle w:val="Overskrift3Tegn"/>
          <w:b w:val="0"/>
        </w:rPr>
        <w:br/>
      </w:r>
      <w:r w:rsidRPr="001D59A1">
        <w:rPr>
          <w:rStyle w:val="Overskrift3Tegn"/>
          <w:b w:val="0"/>
          <w:u w:val="single"/>
        </w:rPr>
        <w:t>Indstilling:</w:t>
      </w:r>
      <w:r w:rsidR="00181B6F" w:rsidRPr="001D59A1">
        <w:rPr>
          <w:rStyle w:val="Overskrift3Tegn"/>
          <w:b w:val="0"/>
        </w:rPr>
        <w:t xml:space="preserve"> </w:t>
      </w:r>
      <w:r w:rsidR="001D59A1">
        <w:rPr>
          <w:rStyle w:val="Overskrift3Tegn"/>
          <w:b w:val="0"/>
        </w:rPr>
        <w:t>Pkt. drøftes.</w:t>
      </w:r>
      <w:r w:rsidR="001D59A1">
        <w:rPr>
          <w:rStyle w:val="Overskrift3Tegn"/>
          <w:b w:val="0"/>
        </w:rPr>
        <w:br/>
      </w:r>
      <w:r w:rsidR="001D59A1">
        <w:rPr>
          <w:rStyle w:val="Overskrift3Tegn"/>
          <w:b w:val="0"/>
        </w:rPr>
        <w:br/>
      </w:r>
      <w:r w:rsidR="001D59A1" w:rsidRPr="001D59A1">
        <w:rPr>
          <w:rStyle w:val="Overskrift3Tegn"/>
          <w:b w:val="0"/>
          <w:u w:val="single"/>
        </w:rPr>
        <w:t>BESLUTNING:</w:t>
      </w:r>
      <w:r w:rsidR="001D59A1">
        <w:rPr>
          <w:rStyle w:val="Overskrift3Tegn"/>
          <w:b w:val="0"/>
        </w:rPr>
        <w:br/>
      </w:r>
      <w:r w:rsidR="00AD7092" w:rsidRPr="001D59A1">
        <w:rPr>
          <w:rStyle w:val="Overskrift3Tegn"/>
          <w:b w:val="0"/>
          <w:i/>
        </w:rPr>
        <w:t xml:space="preserve">Ansøgningen er sendt til behandling i </w:t>
      </w:r>
      <w:r w:rsidR="001D59A1" w:rsidRPr="001D59A1">
        <w:rPr>
          <w:rStyle w:val="Overskrift3Tegn"/>
          <w:b w:val="0"/>
          <w:i/>
        </w:rPr>
        <w:t>IU Svømning</w:t>
      </w:r>
      <w:r w:rsidR="00AD7092" w:rsidRPr="001D59A1">
        <w:rPr>
          <w:rStyle w:val="Overskrift3Tegn"/>
          <w:b w:val="0"/>
          <w:i/>
        </w:rPr>
        <w:t xml:space="preserve">. Breddeudvalget besluttede at tage afgørelsen i </w:t>
      </w:r>
      <w:r w:rsidR="001D59A1" w:rsidRPr="001D59A1">
        <w:rPr>
          <w:rStyle w:val="Overskrift3Tegn"/>
          <w:b w:val="0"/>
          <w:i/>
        </w:rPr>
        <w:t>IU Svømning</w:t>
      </w:r>
      <w:r w:rsidR="00AD7092" w:rsidRPr="001D59A1">
        <w:rPr>
          <w:rStyle w:val="Overskrift3Tegn"/>
          <w:b w:val="0"/>
          <w:i/>
        </w:rPr>
        <w:t xml:space="preserve"> til efterretning. </w:t>
      </w:r>
      <w:r w:rsidR="001D59A1" w:rsidRPr="001D59A1">
        <w:rPr>
          <w:rStyle w:val="Overskrift3Tegn"/>
          <w:b w:val="0"/>
          <w:i/>
        </w:rPr>
        <w:t>IU Svømning</w:t>
      </w:r>
      <w:r w:rsidR="00AD7092" w:rsidRPr="001D59A1">
        <w:rPr>
          <w:rStyle w:val="Overskrift3Tegn"/>
          <w:b w:val="0"/>
          <w:i/>
        </w:rPr>
        <w:t xml:space="preserve"> har efterfølgende besluttet ikke at fremme ansøgningen.</w:t>
      </w:r>
      <w:r w:rsidR="001D59A1">
        <w:rPr>
          <w:rStyle w:val="Overskrift3Tegn"/>
          <w:b w:val="0"/>
        </w:rPr>
        <w:br/>
      </w:r>
    </w:p>
    <w:p w:rsidR="00250075" w:rsidRDefault="00807312" w:rsidP="00250075">
      <w:pPr>
        <w:pStyle w:val="NormalWeb"/>
        <w:numPr>
          <w:ilvl w:val="1"/>
          <w:numId w:val="1"/>
        </w:numPr>
        <w:spacing w:before="0" w:after="0" w:line="240" w:lineRule="auto"/>
        <w:ind w:left="1276"/>
        <w:rPr>
          <w:rStyle w:val="Overskrift3Tegn"/>
          <w:b w:val="0"/>
          <w:i/>
        </w:rPr>
      </w:pPr>
      <w:r>
        <w:rPr>
          <w:rStyle w:val="Overskrift3Tegn"/>
        </w:rPr>
        <w:t>IU Goalball</w:t>
      </w:r>
    </w:p>
    <w:p w:rsidR="00250075" w:rsidRDefault="00250075" w:rsidP="00250075">
      <w:pPr>
        <w:pStyle w:val="NormalWeb"/>
        <w:spacing w:before="0" w:after="0" w:line="240" w:lineRule="auto"/>
        <w:ind w:left="1276"/>
        <w:rPr>
          <w:rStyle w:val="Overskrift3Tegn"/>
          <w:b w:val="0"/>
        </w:rPr>
      </w:pPr>
      <w:r w:rsidRPr="00D0492C">
        <w:rPr>
          <w:rStyle w:val="Overskrift3Tegn"/>
          <w:b w:val="0"/>
          <w:u w:val="single"/>
        </w:rPr>
        <w:t>Baggrund:</w:t>
      </w:r>
      <w:r w:rsidRPr="00D0492C">
        <w:rPr>
          <w:rStyle w:val="Overskrift3Tegn"/>
          <w:b w:val="0"/>
        </w:rPr>
        <w:t xml:space="preserve"> </w:t>
      </w:r>
      <w:r w:rsidR="00830480">
        <w:rPr>
          <w:rStyle w:val="Overskrift3Tegn"/>
          <w:b w:val="0"/>
        </w:rPr>
        <w:t>BrU har tidligere givet en bevilling på kr. 10.000 til IU Goalball for at kunne tilknytte to fællestrænere. Efter udarbejdelse af handleplaner</w:t>
      </w:r>
      <w:r w:rsidR="00AE765D">
        <w:rPr>
          <w:rStyle w:val="Overskrift3Tegn"/>
          <w:b w:val="0"/>
        </w:rPr>
        <w:t>,</w:t>
      </w:r>
      <w:r w:rsidR="00830480">
        <w:rPr>
          <w:rStyle w:val="Overskrift3Tegn"/>
          <w:b w:val="0"/>
        </w:rPr>
        <w:t xml:space="preserve"> </w:t>
      </w:r>
      <w:r w:rsidR="00AE765D">
        <w:rPr>
          <w:rStyle w:val="Overskrift3Tegn"/>
          <w:b w:val="0"/>
        </w:rPr>
        <w:t xml:space="preserve">og dermed det forventede aktivitetsniveau, </w:t>
      </w:r>
      <w:r w:rsidR="00830480">
        <w:rPr>
          <w:rStyle w:val="Overskrift3Tegn"/>
          <w:b w:val="0"/>
        </w:rPr>
        <w:t>søges om kr. 6.000 ekstra.</w:t>
      </w:r>
    </w:p>
    <w:p w:rsidR="00807312" w:rsidRDefault="00250075" w:rsidP="00807312">
      <w:pPr>
        <w:pStyle w:val="NormalWeb"/>
        <w:spacing w:before="0" w:after="0" w:line="240" w:lineRule="auto"/>
        <w:ind w:left="1276"/>
        <w:rPr>
          <w:rStyle w:val="Overskrift3Tegn"/>
          <w:b w:val="0"/>
        </w:rPr>
      </w:pPr>
      <w:r>
        <w:rPr>
          <w:rStyle w:val="Overskrift3Tegn"/>
          <w:b w:val="0"/>
          <w:u w:val="single"/>
        </w:rPr>
        <w:t>Indstilling:</w:t>
      </w:r>
      <w:r>
        <w:rPr>
          <w:rStyle w:val="Overskrift3Tegn"/>
          <w:b w:val="0"/>
        </w:rPr>
        <w:t xml:space="preserve"> </w:t>
      </w:r>
      <w:r w:rsidR="00830480">
        <w:rPr>
          <w:rStyle w:val="Overskrift3Tegn"/>
          <w:b w:val="0"/>
        </w:rPr>
        <w:t>Ansøgningen imødekommes.</w:t>
      </w:r>
      <w:r w:rsidR="00830480">
        <w:rPr>
          <w:rStyle w:val="Overskrift3Tegn"/>
          <w:b w:val="0"/>
        </w:rPr>
        <w:br/>
      </w:r>
      <w:r w:rsidR="00830480">
        <w:rPr>
          <w:rStyle w:val="Overskrift3Tegn"/>
          <w:b w:val="0"/>
        </w:rPr>
        <w:br/>
      </w:r>
      <w:r w:rsidR="00830480" w:rsidRPr="00830480">
        <w:rPr>
          <w:rStyle w:val="Overskrift3Tegn"/>
          <w:b w:val="0"/>
          <w:u w:val="single"/>
        </w:rPr>
        <w:t>BESLUTNING:</w:t>
      </w:r>
      <w:r w:rsidR="00830480">
        <w:rPr>
          <w:rStyle w:val="Overskrift3Tegn"/>
          <w:b w:val="0"/>
        </w:rPr>
        <w:br/>
      </w:r>
      <w:r w:rsidR="00830480" w:rsidRPr="00830480">
        <w:rPr>
          <w:rStyle w:val="Overskrift3Tegn"/>
          <w:b w:val="0"/>
          <w:i/>
        </w:rPr>
        <w:t>Indstilling følges.</w:t>
      </w:r>
      <w:r w:rsidR="00830480" w:rsidRPr="00830480">
        <w:rPr>
          <w:rStyle w:val="Overskrift3Tegn"/>
          <w:b w:val="0"/>
          <w:i/>
        </w:rPr>
        <w:br/>
        <w:t>Opfølgning: ASV</w:t>
      </w:r>
    </w:p>
    <w:p w:rsidR="00250075" w:rsidRPr="00D0492C" w:rsidRDefault="00250075" w:rsidP="00250075">
      <w:pPr>
        <w:pStyle w:val="NormalWeb"/>
        <w:spacing w:before="0" w:after="0" w:line="240" w:lineRule="auto"/>
        <w:ind w:left="1276"/>
        <w:rPr>
          <w:rStyle w:val="Overskrift3Tegn"/>
          <w:b w:val="0"/>
        </w:rPr>
      </w:pPr>
    </w:p>
    <w:p w:rsidR="00250075" w:rsidRPr="007344D1" w:rsidRDefault="00250075" w:rsidP="00250075">
      <w:pPr>
        <w:pStyle w:val="NormalWeb"/>
        <w:numPr>
          <w:ilvl w:val="0"/>
          <w:numId w:val="1"/>
        </w:numPr>
        <w:spacing w:before="0" w:after="0" w:line="240" w:lineRule="auto"/>
      </w:pPr>
      <w:r w:rsidRPr="007344D1">
        <w:rPr>
          <w:b/>
        </w:rPr>
        <w:t xml:space="preserve">Aktivitetspuljen - Opfølgning </w:t>
      </w:r>
    </w:p>
    <w:p w:rsidR="00250075" w:rsidRPr="007344D1" w:rsidRDefault="00250075" w:rsidP="00250075">
      <w:pPr>
        <w:pStyle w:val="NormalWeb"/>
        <w:numPr>
          <w:ilvl w:val="1"/>
          <w:numId w:val="1"/>
        </w:numPr>
        <w:spacing w:before="0" w:after="0" w:line="240" w:lineRule="auto"/>
      </w:pPr>
      <w:r w:rsidRPr="007344D1">
        <w:rPr>
          <w:b/>
        </w:rPr>
        <w:t xml:space="preserve">IU Svømning </w:t>
      </w:r>
      <w:r w:rsidRPr="007344D1">
        <w:t xml:space="preserve">(bilag </w:t>
      </w:r>
      <w:r>
        <w:t>6a</w:t>
      </w:r>
      <w:r w:rsidRPr="007344D1">
        <w:t>)</w:t>
      </w:r>
      <w:r w:rsidRPr="007344D1">
        <w:br/>
      </w:r>
      <w:r w:rsidRPr="007344D1">
        <w:rPr>
          <w:u w:val="single"/>
        </w:rPr>
        <w:t>Baggrund:</w:t>
      </w:r>
      <w:r w:rsidRPr="007344D1">
        <w:t xml:space="preserve"> Aktivitetspuljen har støttet svømmetalentholdets deltagelse i Malmø Open, og idrætsudvalget har sendt en tilbagemelding vedr. stævnedeltagelsen. </w:t>
      </w:r>
      <w:r w:rsidRPr="007344D1">
        <w:br/>
      </w:r>
      <w:r w:rsidRPr="007344D1">
        <w:rPr>
          <w:u w:val="single"/>
        </w:rPr>
        <w:t>Indstilling:</w:t>
      </w:r>
      <w:r w:rsidRPr="007344D1">
        <w:t xml:space="preserve"> Opfølgning tages til efterretning.</w:t>
      </w:r>
      <w:r w:rsidRPr="007344D1">
        <w:br/>
      </w:r>
      <w:r w:rsidRPr="007344D1">
        <w:br/>
      </w:r>
      <w:r w:rsidRPr="007344D1">
        <w:rPr>
          <w:rStyle w:val="Overskrift3Tegn"/>
          <w:b w:val="0"/>
          <w:u w:val="single"/>
        </w:rPr>
        <w:t>BESLUTNING:</w:t>
      </w:r>
      <w:r w:rsidRPr="007344D1">
        <w:rPr>
          <w:rStyle w:val="Overskrift3Tegn"/>
        </w:rPr>
        <w:br/>
      </w:r>
      <w:r w:rsidRPr="007344D1">
        <w:rPr>
          <w:rStyle w:val="Overskrift3Tegn"/>
          <w:b w:val="0"/>
          <w:i/>
        </w:rPr>
        <w:t>Orientering taget til efterretning.</w:t>
      </w:r>
      <w:r w:rsidRPr="007344D1">
        <w:br/>
      </w:r>
    </w:p>
    <w:p w:rsidR="00250075" w:rsidRPr="00E9023B" w:rsidRDefault="00250075" w:rsidP="00250075">
      <w:pPr>
        <w:pStyle w:val="NormalWeb"/>
        <w:numPr>
          <w:ilvl w:val="1"/>
          <w:numId w:val="1"/>
        </w:numPr>
        <w:spacing w:before="0" w:after="0" w:line="240" w:lineRule="auto"/>
        <w:rPr>
          <w:rStyle w:val="Overskrift3Tegn"/>
          <w:rFonts w:eastAsia="Times New Roman" w:cs="Times New Roman"/>
          <w:bCs w:val="0"/>
        </w:rPr>
      </w:pPr>
      <w:r w:rsidRPr="007344D1">
        <w:rPr>
          <w:b/>
        </w:rPr>
        <w:t>IU Kørestolsdans</w:t>
      </w:r>
      <w:r w:rsidRPr="007344D1">
        <w:t xml:space="preserve"> (bilag 6b)</w:t>
      </w:r>
      <w:r w:rsidRPr="007344D1">
        <w:br/>
      </w:r>
      <w:r w:rsidRPr="007344D1">
        <w:rPr>
          <w:u w:val="single"/>
        </w:rPr>
        <w:t>Baggrund:</w:t>
      </w:r>
      <w:r w:rsidRPr="007344D1">
        <w:t xml:space="preserve"> Aktivitetspuljen har støttet deltagelse i Dans Spektakel - World Cup i Holland, og idrætsudvalget har sendt en tilbagemelding vedr. stævnedeltagelsen. </w:t>
      </w:r>
      <w:r w:rsidRPr="007344D1">
        <w:br/>
      </w:r>
      <w:r w:rsidRPr="007344D1">
        <w:rPr>
          <w:u w:val="single"/>
        </w:rPr>
        <w:t>Indstilling:</w:t>
      </w:r>
      <w:r w:rsidRPr="007344D1">
        <w:t xml:space="preserve"> Opfølgning tages til efterretning.</w:t>
      </w:r>
      <w:r w:rsidRPr="007344D1">
        <w:br/>
      </w:r>
      <w:r w:rsidRPr="007344D1">
        <w:br/>
      </w:r>
      <w:r w:rsidRPr="007344D1">
        <w:rPr>
          <w:rStyle w:val="Overskrift3Tegn"/>
          <w:b w:val="0"/>
          <w:u w:val="single"/>
        </w:rPr>
        <w:t>BESLUTNING:</w:t>
      </w:r>
      <w:r w:rsidRPr="007344D1">
        <w:rPr>
          <w:rStyle w:val="Overskrift3Tegn"/>
        </w:rPr>
        <w:br/>
      </w:r>
      <w:r w:rsidRPr="007344D1">
        <w:rPr>
          <w:rStyle w:val="Overskrift3Tegn"/>
          <w:b w:val="0"/>
          <w:i/>
        </w:rPr>
        <w:t>Orientering taget til efterretning.</w:t>
      </w:r>
      <w:r>
        <w:rPr>
          <w:rStyle w:val="Overskrift3Tegn"/>
          <w:b w:val="0"/>
          <w:i/>
        </w:rPr>
        <w:br/>
      </w:r>
    </w:p>
    <w:p w:rsidR="00250075" w:rsidRPr="00557D7B" w:rsidRDefault="00250075" w:rsidP="00250075">
      <w:pPr>
        <w:pStyle w:val="NormalWeb"/>
        <w:numPr>
          <w:ilvl w:val="1"/>
          <w:numId w:val="1"/>
        </w:numPr>
        <w:spacing w:before="0" w:after="0" w:line="240" w:lineRule="auto"/>
        <w:rPr>
          <w:b/>
        </w:rPr>
      </w:pPr>
      <w:r>
        <w:rPr>
          <w:rStyle w:val="Overskrift3Tegn"/>
        </w:rPr>
        <w:t>IU Boccia</w:t>
      </w:r>
      <w:r>
        <w:rPr>
          <w:rStyle w:val="Overskrift3Tegn"/>
          <w:b w:val="0"/>
        </w:rPr>
        <w:t xml:space="preserve"> (bilag 6c)</w:t>
      </w:r>
      <w:r>
        <w:rPr>
          <w:rStyle w:val="Overskrift3Tegn"/>
          <w:b w:val="0"/>
        </w:rPr>
        <w:br/>
      </w:r>
      <w:r w:rsidRPr="00E9023B">
        <w:rPr>
          <w:rStyle w:val="Overskrift3Tegn"/>
          <w:b w:val="0"/>
          <w:u w:val="single"/>
        </w:rPr>
        <w:t>Baggrund:</w:t>
      </w:r>
      <w:r>
        <w:rPr>
          <w:rStyle w:val="Overskrift3Tegn"/>
          <w:b w:val="0"/>
        </w:rPr>
        <w:t xml:space="preserve"> Aktivitetspuljen har støttet deltagelse i S</w:t>
      </w:r>
      <w:r w:rsidRPr="00E9023B">
        <w:rPr>
          <w:rStyle w:val="Overskrift3Tegn"/>
          <w:b w:val="0"/>
        </w:rPr>
        <w:t xml:space="preserve">an Cugat </w:t>
      </w:r>
      <w:r>
        <w:rPr>
          <w:rStyle w:val="Overskrift3Tegn"/>
          <w:b w:val="0"/>
        </w:rPr>
        <w:t xml:space="preserve">i </w:t>
      </w:r>
      <w:r w:rsidRPr="00E9023B">
        <w:rPr>
          <w:rStyle w:val="Overskrift3Tegn"/>
          <w:b w:val="0"/>
        </w:rPr>
        <w:t>april 2017</w:t>
      </w:r>
      <w:r>
        <w:rPr>
          <w:rStyle w:val="Overskrift3Tegn"/>
          <w:b w:val="0"/>
        </w:rPr>
        <w:t xml:space="preserve"> og den deltagende holdleder har sendt en tilbagemelding vedr. stævnedeltagelsen.</w:t>
      </w:r>
      <w:r>
        <w:rPr>
          <w:rStyle w:val="Overskrift3Tegn"/>
          <w:b w:val="0"/>
        </w:rPr>
        <w:br/>
      </w:r>
      <w:r w:rsidRPr="00E9023B">
        <w:rPr>
          <w:rStyle w:val="Overskrift3Tegn"/>
          <w:b w:val="0"/>
          <w:u w:val="single"/>
        </w:rPr>
        <w:t>Indstilling:</w:t>
      </w:r>
      <w:r>
        <w:rPr>
          <w:rStyle w:val="Overskrift3Tegn"/>
          <w:b w:val="0"/>
        </w:rPr>
        <w:t xml:space="preserve"> Opfølgning tages til efterretning.</w:t>
      </w:r>
      <w:r w:rsidR="00521C28">
        <w:rPr>
          <w:rStyle w:val="Overskrift3Tegn"/>
          <w:b w:val="0"/>
        </w:rPr>
        <w:br/>
      </w:r>
      <w:r w:rsidR="00521C28">
        <w:rPr>
          <w:rStyle w:val="Overskrift3Tegn"/>
          <w:b w:val="0"/>
        </w:rPr>
        <w:br/>
      </w:r>
      <w:r w:rsidR="00521C28" w:rsidRPr="007344D1">
        <w:rPr>
          <w:rStyle w:val="Overskrift3Tegn"/>
          <w:b w:val="0"/>
          <w:u w:val="single"/>
        </w:rPr>
        <w:t>BESLUTNING:</w:t>
      </w:r>
      <w:r w:rsidR="00521C28" w:rsidRPr="007344D1">
        <w:rPr>
          <w:rStyle w:val="Overskrift3Tegn"/>
        </w:rPr>
        <w:br/>
      </w:r>
      <w:r w:rsidR="00521C28" w:rsidRPr="007344D1">
        <w:rPr>
          <w:rStyle w:val="Overskrift3Tegn"/>
          <w:b w:val="0"/>
          <w:i/>
        </w:rPr>
        <w:t>Orientering taget til efterretning.</w:t>
      </w:r>
      <w:r w:rsidR="00EF7BA0">
        <w:rPr>
          <w:rStyle w:val="Overskrift3Tegn"/>
          <w:b w:val="0"/>
          <w:i/>
        </w:rPr>
        <w:t xml:space="preserve"> </w:t>
      </w:r>
      <w:r w:rsidRPr="007344D1">
        <w:br/>
      </w:r>
    </w:p>
    <w:p w:rsidR="00250075" w:rsidRPr="00557D7B" w:rsidRDefault="00250075" w:rsidP="00250075">
      <w:pPr>
        <w:pStyle w:val="NormalWeb"/>
        <w:numPr>
          <w:ilvl w:val="0"/>
          <w:numId w:val="1"/>
        </w:numPr>
        <w:spacing w:before="0" w:after="0" w:line="240" w:lineRule="auto"/>
        <w:rPr>
          <w:b/>
        </w:rPr>
      </w:pPr>
      <w:r w:rsidRPr="00557D7B">
        <w:rPr>
          <w:b/>
        </w:rPr>
        <w:t>Special Olympics World Winter Games 2017</w:t>
      </w:r>
      <w:r w:rsidRPr="00557D7B">
        <w:rPr>
          <w:b/>
        </w:rPr>
        <w:br/>
      </w:r>
      <w:r w:rsidRPr="00557D7B">
        <w:rPr>
          <w:u w:val="single"/>
        </w:rPr>
        <w:t>Baggrund:</w:t>
      </w:r>
      <w:r w:rsidRPr="00557D7B">
        <w:t xml:space="preserve"> Special Olympics Danmark deltog i Special Olympics World Winter Games 2017 i marts i Østrig. Den danske trup bestod af 14 idrætsudøvere, 6 trænere og 2 ledere. Der orienteres om den danske deltagelse, samt selve stævnet.</w:t>
      </w:r>
      <w:r w:rsidRPr="00557D7B">
        <w:rPr>
          <w:b/>
        </w:rPr>
        <w:br/>
      </w:r>
      <w:r w:rsidRPr="00557D7B">
        <w:rPr>
          <w:u w:val="single"/>
        </w:rPr>
        <w:t>Indstilling:</w:t>
      </w:r>
      <w:r w:rsidRPr="00557D7B">
        <w:t xml:space="preserve"> Orientering tages til efterretning.</w:t>
      </w:r>
      <w:r w:rsidR="00AE765D">
        <w:br/>
      </w:r>
      <w:r w:rsidR="00AE765D">
        <w:br/>
      </w:r>
      <w:r w:rsidR="00AE765D" w:rsidRPr="007344D1">
        <w:rPr>
          <w:rStyle w:val="Overskrift3Tegn"/>
          <w:b w:val="0"/>
          <w:u w:val="single"/>
        </w:rPr>
        <w:t>BESLUTNING:</w:t>
      </w:r>
      <w:r w:rsidR="00AE765D" w:rsidRPr="007344D1">
        <w:rPr>
          <w:rStyle w:val="Overskrift3Tegn"/>
        </w:rPr>
        <w:br/>
      </w:r>
      <w:r w:rsidR="00AE765D" w:rsidRPr="007344D1">
        <w:rPr>
          <w:rStyle w:val="Overskrift3Tegn"/>
          <w:b w:val="0"/>
          <w:i/>
        </w:rPr>
        <w:t>Orientering taget til efterretning.</w:t>
      </w:r>
      <w:r w:rsidRPr="00557D7B">
        <w:br/>
      </w:r>
    </w:p>
    <w:p w:rsidR="00250075" w:rsidRPr="00E9023B" w:rsidRDefault="00250075" w:rsidP="00250075">
      <w:pPr>
        <w:pStyle w:val="NormalWeb"/>
        <w:numPr>
          <w:ilvl w:val="0"/>
          <w:numId w:val="1"/>
        </w:numPr>
        <w:spacing w:before="0" w:after="0" w:line="240" w:lineRule="auto"/>
        <w:rPr>
          <w:b/>
        </w:rPr>
      </w:pPr>
      <w:r w:rsidRPr="00557D7B">
        <w:rPr>
          <w:b/>
        </w:rPr>
        <w:t>Special Olympics Idrætsfestival 2018</w:t>
      </w:r>
      <w:r w:rsidRPr="00557D7B">
        <w:rPr>
          <w:b/>
        </w:rPr>
        <w:br/>
      </w:r>
      <w:r w:rsidRPr="00557D7B">
        <w:rPr>
          <w:u w:val="single"/>
        </w:rPr>
        <w:t>Baggrund:</w:t>
      </w:r>
      <w:r w:rsidRPr="00557D7B">
        <w:t xml:space="preserve"> Helsingør er værtskommune for SOIF 2018 og forberedelserne er i gang.</w:t>
      </w:r>
      <w:r>
        <w:t xml:space="preserve"> Det tages udgangspunkt i de samme idrætter som i 2016, </w:t>
      </w:r>
      <w:r w:rsidRPr="00E9023B">
        <w:t>nemlig atletik, badminton, boccia, bowling, floorball, fodbold, golf, gymnastik, håndbold, ridning og svømning. Fodbold vil afholde sit FM på festivalen, så forhåbentligt kan det igen give noget volumen på fodbold-delen.</w:t>
      </w:r>
      <w:r w:rsidRPr="00E9023B">
        <w:br/>
      </w:r>
      <w:r w:rsidRPr="00E9023B">
        <w:rPr>
          <w:u w:val="single"/>
        </w:rPr>
        <w:t>Indstilling:</w:t>
      </w:r>
      <w:r w:rsidRPr="00E9023B">
        <w:t xml:space="preserve"> Orientering tages til efterretning.</w:t>
      </w:r>
      <w:r w:rsidR="00AE765D">
        <w:br/>
      </w:r>
      <w:r w:rsidR="00AE765D">
        <w:br/>
      </w:r>
      <w:r w:rsidR="00AE765D" w:rsidRPr="007344D1">
        <w:rPr>
          <w:rStyle w:val="Overskrift3Tegn"/>
          <w:b w:val="0"/>
          <w:u w:val="single"/>
        </w:rPr>
        <w:t>BESLUTNING:</w:t>
      </w:r>
      <w:r w:rsidR="00AE765D" w:rsidRPr="007344D1">
        <w:rPr>
          <w:rStyle w:val="Overskrift3Tegn"/>
        </w:rPr>
        <w:br/>
      </w:r>
      <w:r w:rsidR="00AE765D" w:rsidRPr="007344D1">
        <w:rPr>
          <w:rStyle w:val="Overskrift3Tegn"/>
          <w:b w:val="0"/>
          <w:i/>
        </w:rPr>
        <w:t>Orientering taget til efterretning.</w:t>
      </w:r>
      <w:r>
        <w:br/>
      </w:r>
    </w:p>
    <w:p w:rsidR="00250075" w:rsidRPr="00C72DC1" w:rsidRDefault="00250075" w:rsidP="00250075">
      <w:pPr>
        <w:pStyle w:val="NormalWeb"/>
        <w:numPr>
          <w:ilvl w:val="0"/>
          <w:numId w:val="1"/>
        </w:numPr>
        <w:spacing w:before="0" w:after="0" w:line="240" w:lineRule="auto"/>
        <w:rPr>
          <w:b/>
        </w:rPr>
      </w:pPr>
      <w:r w:rsidRPr="00C72DC1">
        <w:rPr>
          <w:b/>
        </w:rPr>
        <w:t>Special Olympics World Summer Games 2019</w:t>
      </w:r>
      <w:r w:rsidRPr="00C72DC1">
        <w:rPr>
          <w:b/>
        </w:rPr>
        <w:br/>
      </w:r>
      <w:r w:rsidRPr="00C72DC1">
        <w:rPr>
          <w:u w:val="single"/>
        </w:rPr>
        <w:t>Baggrund:</w:t>
      </w:r>
      <w:r w:rsidRPr="00C72DC1">
        <w:t xml:space="preserve"> Vi har modtaget invitation til deltagelse i SOWSG 2019 i marts 2019 i Abu Dhabi. Der udbydes 24 idrætter og vi har med henblik på kvoteansøgning kontaktet vores Idrætsudvalg i flg. idrætter:</w:t>
      </w:r>
      <w:r>
        <w:t xml:space="preserve"> </w:t>
      </w:r>
      <w:r w:rsidRPr="00C72DC1">
        <w:t>Atletik, badminton, bowling, fodbold, golf, gymnastik, håndbold, ridning og svømning. Senest d. 20. juni skal vi have søgt om kvote i de pågældende idrætter. Det forventes at vi har en endelig kvotetildeling medio august og herefter vil der blive udarbejdet endeligt budget og indstilling til BrU.</w:t>
      </w:r>
      <w:r>
        <w:br/>
      </w:r>
      <w:r w:rsidRPr="00C72DC1">
        <w:rPr>
          <w:u w:val="single"/>
        </w:rPr>
        <w:t>Indstilling:</w:t>
      </w:r>
      <w:r w:rsidRPr="00C72DC1">
        <w:t xml:space="preserve"> Pkt. drøftes.</w:t>
      </w:r>
      <w:r w:rsidR="008A6E1D">
        <w:br/>
      </w:r>
      <w:r w:rsidR="008A6E1D">
        <w:br/>
      </w:r>
      <w:r w:rsidR="00AE765D" w:rsidRPr="007344D1">
        <w:rPr>
          <w:rStyle w:val="Overskrift3Tegn"/>
          <w:b w:val="0"/>
          <w:u w:val="single"/>
        </w:rPr>
        <w:t>BESLUTNING:</w:t>
      </w:r>
      <w:r w:rsidR="00AE765D" w:rsidRPr="007344D1">
        <w:rPr>
          <w:rStyle w:val="Overskrift3Tegn"/>
        </w:rPr>
        <w:br/>
      </w:r>
      <w:r w:rsidR="00AE765D" w:rsidRPr="007344D1">
        <w:rPr>
          <w:rStyle w:val="Overskrift3Tegn"/>
          <w:b w:val="0"/>
          <w:i/>
        </w:rPr>
        <w:t>Orientering taget til efterretning.</w:t>
      </w:r>
      <w:r w:rsidR="00AE765D">
        <w:rPr>
          <w:rStyle w:val="Overskrift3Tegn"/>
          <w:b w:val="0"/>
          <w:i/>
        </w:rPr>
        <w:t xml:space="preserve"> Der tages kontakt til IU Boccia med henblik på at afklare om de evt. har atleter til 2019.</w:t>
      </w:r>
      <w:r w:rsidR="00AE765D">
        <w:rPr>
          <w:rStyle w:val="Overskrift3Tegn"/>
          <w:b w:val="0"/>
          <w:i/>
        </w:rPr>
        <w:br/>
        <w:t>Opfølgning: ASV</w:t>
      </w:r>
      <w:r w:rsidRPr="008A6E1D">
        <w:rPr>
          <w:i/>
        </w:rPr>
        <w:br/>
      </w:r>
    </w:p>
    <w:p w:rsidR="00250075" w:rsidRPr="00E9023B" w:rsidRDefault="00250075" w:rsidP="00250075">
      <w:pPr>
        <w:pStyle w:val="NormalWeb"/>
        <w:numPr>
          <w:ilvl w:val="0"/>
          <w:numId w:val="1"/>
        </w:numPr>
        <w:spacing w:before="0" w:after="0" w:line="240" w:lineRule="auto"/>
        <w:rPr>
          <w:b/>
        </w:rPr>
      </w:pPr>
      <w:r w:rsidRPr="00E9023B">
        <w:rPr>
          <w:b/>
        </w:rPr>
        <w:t>Frivilligheds Forsamling 2017</w:t>
      </w:r>
      <w:r w:rsidRPr="00E9023B">
        <w:t xml:space="preserve"> </w:t>
      </w:r>
      <w:r w:rsidRPr="00E9023B">
        <w:rPr>
          <w:b/>
        </w:rPr>
        <w:br/>
      </w:r>
      <w:r w:rsidRPr="00E9023B">
        <w:rPr>
          <w:u w:val="single"/>
        </w:rPr>
        <w:t>Baggrund:</w:t>
      </w:r>
      <w:r w:rsidRPr="00E9023B">
        <w:t xml:space="preserve"> Der er så småt styr på indholdet ved Frivilligheds Forsamling 2017, der afholdes d. 30. september – 1. oktober i Vejen. </w:t>
      </w:r>
      <w:r w:rsidRPr="00E9023B">
        <w:br/>
      </w:r>
      <w:r w:rsidRPr="00E9023B">
        <w:rPr>
          <w:u w:val="single"/>
        </w:rPr>
        <w:t>Indstilling:</w:t>
      </w:r>
      <w:r w:rsidRPr="00E9023B">
        <w:t xml:space="preserve"> Orientering og BrU’s deltagelse drøftes.</w:t>
      </w:r>
      <w:r w:rsidR="008A6E1D">
        <w:br/>
      </w:r>
      <w:r w:rsidR="008A6E1D">
        <w:br/>
      </w:r>
      <w:r w:rsidR="00376166" w:rsidRPr="00376166">
        <w:rPr>
          <w:u w:val="single"/>
        </w:rPr>
        <w:t>BESLUTNING:</w:t>
      </w:r>
      <w:r w:rsidR="00376166">
        <w:rPr>
          <w:i/>
        </w:rPr>
        <w:br/>
      </w:r>
      <w:r w:rsidR="008A6E1D" w:rsidRPr="00376166">
        <w:rPr>
          <w:i/>
        </w:rPr>
        <w:t>L</w:t>
      </w:r>
      <w:r w:rsidR="00AE765D">
        <w:rPr>
          <w:i/>
        </w:rPr>
        <w:t>vdK</w:t>
      </w:r>
      <w:r w:rsidR="008A6E1D" w:rsidRPr="00376166">
        <w:rPr>
          <w:i/>
        </w:rPr>
        <w:t xml:space="preserve"> ka</w:t>
      </w:r>
      <w:r w:rsidR="00376166" w:rsidRPr="00376166">
        <w:rPr>
          <w:i/>
        </w:rPr>
        <w:t>n kun fredag</w:t>
      </w:r>
      <w:r w:rsidR="00AE765D">
        <w:rPr>
          <w:i/>
        </w:rPr>
        <w:t xml:space="preserve"> (såfremt der er udvalg der ønsker sparring</w:t>
      </w:r>
      <w:r w:rsidR="001D59A1">
        <w:rPr>
          <w:i/>
        </w:rPr>
        <w:t>)</w:t>
      </w:r>
      <w:r w:rsidR="00AE765D">
        <w:rPr>
          <w:i/>
        </w:rPr>
        <w:t>. CS, BG, AM og MJ</w:t>
      </w:r>
      <w:r w:rsidR="00376166" w:rsidRPr="00376166">
        <w:rPr>
          <w:i/>
        </w:rPr>
        <w:t xml:space="preserve"> deltager</w:t>
      </w:r>
      <w:r w:rsidR="00AE765D">
        <w:rPr>
          <w:i/>
        </w:rPr>
        <w:t xml:space="preserve"> lørdag til søndag</w:t>
      </w:r>
      <w:r w:rsidR="00376166" w:rsidRPr="00376166">
        <w:rPr>
          <w:i/>
        </w:rPr>
        <w:t>.</w:t>
      </w:r>
      <w:r w:rsidR="00AE765D">
        <w:rPr>
          <w:i/>
        </w:rPr>
        <w:t xml:space="preserve"> Alle skal tilmelde sig elektronisk.</w:t>
      </w:r>
    </w:p>
    <w:p w:rsidR="00250075" w:rsidRPr="000573A3" w:rsidRDefault="00250075" w:rsidP="00250075">
      <w:pPr>
        <w:pStyle w:val="NormalWeb"/>
        <w:spacing w:before="0" w:after="0" w:line="240" w:lineRule="auto"/>
        <w:ind w:left="567"/>
        <w:rPr>
          <w:b/>
          <w:color w:val="FF0000"/>
        </w:rPr>
      </w:pPr>
    </w:p>
    <w:p w:rsidR="00250075" w:rsidRPr="00BF6A41" w:rsidRDefault="00250075" w:rsidP="00250075">
      <w:pPr>
        <w:pStyle w:val="NormalWeb"/>
        <w:numPr>
          <w:ilvl w:val="0"/>
          <w:numId w:val="1"/>
        </w:numPr>
        <w:spacing w:before="0" w:after="0" w:line="240" w:lineRule="auto"/>
        <w:rPr>
          <w:b/>
        </w:rPr>
      </w:pPr>
      <w:r w:rsidRPr="00BF6A41">
        <w:rPr>
          <w:b/>
        </w:rPr>
        <w:t xml:space="preserve">Hvor Svært Kan Det Være </w:t>
      </w:r>
      <w:r>
        <w:t>(bilag 11</w:t>
      </w:r>
      <w:r w:rsidRPr="00E9023B">
        <w:t>)</w:t>
      </w:r>
    </w:p>
    <w:p w:rsidR="00250075" w:rsidRPr="00BF6A41" w:rsidRDefault="00250075" w:rsidP="00250075">
      <w:pPr>
        <w:pStyle w:val="NormalWeb"/>
        <w:spacing w:before="0" w:after="0" w:line="240" w:lineRule="auto"/>
        <w:ind w:left="567"/>
      </w:pPr>
      <w:r w:rsidRPr="00A40484">
        <w:rPr>
          <w:u w:val="single"/>
        </w:rPr>
        <w:t>Baggrund:</w:t>
      </w:r>
      <w:r w:rsidRPr="00BF6A41">
        <w:t xml:space="preserve"> Bestyrelsen har besluttet </w:t>
      </w:r>
      <w:r w:rsidR="00376166">
        <w:t xml:space="preserve">at </w:t>
      </w:r>
      <w:r w:rsidRPr="00BF6A41">
        <w:t xml:space="preserve">iværksætte profilerings- og rekrutteringskampagnen Hvor Svært Kan Det Være til efteråret. </w:t>
      </w:r>
    </w:p>
    <w:p w:rsidR="00250075" w:rsidRPr="003C59D6" w:rsidRDefault="00250075" w:rsidP="00250075">
      <w:pPr>
        <w:pStyle w:val="NormalWeb"/>
        <w:spacing w:before="0" w:after="0" w:line="240" w:lineRule="auto"/>
        <w:ind w:left="567"/>
        <w:rPr>
          <w:i/>
        </w:rPr>
      </w:pPr>
      <w:r w:rsidRPr="00A40484">
        <w:rPr>
          <w:u w:val="single"/>
        </w:rPr>
        <w:t>Indstilling:</w:t>
      </w:r>
      <w:r w:rsidRPr="00BF6A41">
        <w:t xml:space="preserve"> Orienteringen tages til efterre</w:t>
      </w:r>
      <w:r w:rsidR="00376166">
        <w:t>tning, og eventuelle input fra B</w:t>
      </w:r>
      <w:r w:rsidRPr="00BF6A41">
        <w:t>reddeudvalget tages op i kampagnens styregruppe.</w:t>
      </w:r>
      <w:r w:rsidR="00376166">
        <w:br/>
      </w:r>
      <w:r w:rsidR="00376166">
        <w:br/>
      </w:r>
      <w:r w:rsidR="00376166" w:rsidRPr="003C59D6">
        <w:rPr>
          <w:u w:val="single"/>
        </w:rPr>
        <w:t>BESLUTNING:</w:t>
      </w:r>
      <w:r w:rsidR="003C59D6" w:rsidRPr="003C59D6">
        <w:rPr>
          <w:u w:val="single"/>
        </w:rPr>
        <w:br/>
      </w:r>
      <w:r w:rsidR="003C59D6" w:rsidRPr="003C59D6">
        <w:rPr>
          <w:i/>
        </w:rPr>
        <w:t>Orientering taget til efterretning.</w:t>
      </w:r>
    </w:p>
    <w:p w:rsidR="00250075" w:rsidRPr="00BF6A41" w:rsidRDefault="00250075" w:rsidP="00250075">
      <w:pPr>
        <w:pStyle w:val="NormalWeb"/>
        <w:spacing w:before="0" w:after="0" w:line="240" w:lineRule="auto"/>
        <w:ind w:left="567"/>
      </w:pPr>
    </w:p>
    <w:p w:rsidR="00250075" w:rsidRPr="00BF6A41" w:rsidRDefault="00250075" w:rsidP="00250075">
      <w:pPr>
        <w:pStyle w:val="NormalWeb"/>
        <w:numPr>
          <w:ilvl w:val="0"/>
          <w:numId w:val="1"/>
        </w:numPr>
        <w:spacing w:before="0" w:after="0" w:line="240" w:lineRule="auto"/>
        <w:rPr>
          <w:b/>
        </w:rPr>
      </w:pPr>
      <w:r w:rsidRPr="00BF6A41">
        <w:rPr>
          <w:b/>
        </w:rPr>
        <w:t>Parasport Danmarks indstilling til DIF til strategispor for 2018 – 2021</w:t>
      </w:r>
      <w:r>
        <w:rPr>
          <w:b/>
        </w:rPr>
        <w:t xml:space="preserve"> </w:t>
      </w:r>
      <w:r>
        <w:t>(bilag 12</w:t>
      </w:r>
      <w:r w:rsidRPr="00C72DC1">
        <w:t>)</w:t>
      </w:r>
    </w:p>
    <w:p w:rsidR="00250075" w:rsidRPr="00BF6A41" w:rsidRDefault="00250075" w:rsidP="00250075">
      <w:pPr>
        <w:pStyle w:val="NormalWeb"/>
        <w:spacing w:before="0" w:after="0" w:line="240" w:lineRule="auto"/>
        <w:ind w:left="567"/>
      </w:pPr>
      <w:r w:rsidRPr="00A40484">
        <w:rPr>
          <w:u w:val="single"/>
        </w:rPr>
        <w:t>Baggrund:</w:t>
      </w:r>
      <w:r w:rsidRPr="00BF6A41">
        <w:t xml:space="preserve"> DIF har ændret deres tilskudsmodel til specialforbund. Indtil nu har det været baseret på allerede afholdte og dokumenterede aktiviteter. Fra 2018 og frem ydes tilskud på grundlag af strategiplaner. Vi har pr. 1.6. indsendt oplæg til strategispor til for 2018 – 2021.</w:t>
      </w:r>
    </w:p>
    <w:p w:rsidR="00250075" w:rsidRPr="0025374A" w:rsidRDefault="00250075" w:rsidP="00250075">
      <w:pPr>
        <w:pStyle w:val="NormalWeb"/>
        <w:spacing w:before="0" w:after="0" w:line="240" w:lineRule="auto"/>
        <w:ind w:left="567"/>
      </w:pPr>
      <w:r w:rsidRPr="00A40484">
        <w:rPr>
          <w:u w:val="single"/>
        </w:rPr>
        <w:t>Indstilling:</w:t>
      </w:r>
      <w:r w:rsidRPr="00BF6A41">
        <w:t xml:space="preserve"> Orienteringen om strategisporene tages til efterretning.</w:t>
      </w:r>
      <w:r w:rsidR="003C59D6">
        <w:br/>
      </w:r>
      <w:r w:rsidR="003C59D6">
        <w:br/>
      </w:r>
      <w:r w:rsidR="003C59D6" w:rsidRPr="003C59D6">
        <w:rPr>
          <w:u w:val="single"/>
        </w:rPr>
        <w:t>BESLUTNING:</w:t>
      </w:r>
      <w:r w:rsidR="003C59D6" w:rsidRPr="003C59D6">
        <w:rPr>
          <w:u w:val="single"/>
        </w:rPr>
        <w:br/>
      </w:r>
      <w:r w:rsidR="00AE765D" w:rsidRPr="003C59D6">
        <w:rPr>
          <w:i/>
        </w:rPr>
        <w:t>Orientering taget til efterretning.</w:t>
      </w:r>
      <w:r w:rsidRPr="00BF6A41">
        <w:rPr>
          <w:i/>
          <w:color w:val="FF0000"/>
        </w:rPr>
        <w:br/>
      </w:r>
    </w:p>
    <w:p w:rsidR="00250075" w:rsidRPr="007344D1" w:rsidRDefault="00250075" w:rsidP="00250075">
      <w:pPr>
        <w:pStyle w:val="NormalWeb"/>
        <w:numPr>
          <w:ilvl w:val="0"/>
          <w:numId w:val="1"/>
        </w:numPr>
        <w:spacing w:before="0" w:after="0" w:line="240" w:lineRule="auto"/>
        <w:rPr>
          <w:b/>
        </w:rPr>
      </w:pPr>
      <w:r w:rsidRPr="007344D1">
        <w:rPr>
          <w:b/>
        </w:rPr>
        <w:t>Repræsentantskabsmøde</w:t>
      </w:r>
    </w:p>
    <w:p w:rsidR="00250075" w:rsidRPr="007344D1" w:rsidRDefault="00250075" w:rsidP="00250075">
      <w:pPr>
        <w:pStyle w:val="NormalWeb"/>
        <w:spacing w:before="0" w:after="0" w:line="240" w:lineRule="auto"/>
        <w:ind w:left="567"/>
        <w:rPr>
          <w:b/>
        </w:rPr>
      </w:pPr>
      <w:r w:rsidRPr="007344D1">
        <w:rPr>
          <w:u w:val="single"/>
        </w:rPr>
        <w:t>Baggrund:</w:t>
      </w:r>
      <w:r w:rsidRPr="007344D1">
        <w:t xml:space="preserve"> Repræsentantskabsmøde blev afviklet d. 29. april i Kolding.</w:t>
      </w:r>
      <w:r w:rsidRPr="007344D1">
        <w:br/>
      </w:r>
      <w:r w:rsidRPr="007344D1">
        <w:rPr>
          <w:u w:val="single"/>
        </w:rPr>
        <w:t>Indstilling:</w:t>
      </w:r>
      <w:r w:rsidRPr="007344D1">
        <w:t xml:space="preserve"> Mødet samt evt. opfølgning drøftes.</w:t>
      </w:r>
      <w:r w:rsidR="009F57D2">
        <w:br/>
      </w:r>
      <w:r w:rsidR="009F57D2">
        <w:br/>
      </w:r>
      <w:r w:rsidR="009F57D2" w:rsidRPr="009F57D2">
        <w:rPr>
          <w:u w:val="single"/>
        </w:rPr>
        <w:t>BESLUTNING:</w:t>
      </w:r>
      <w:r w:rsidR="009F57D2">
        <w:br/>
      </w:r>
      <w:bookmarkStart w:id="0" w:name="_GoBack"/>
      <w:r w:rsidR="009F57D2">
        <w:rPr>
          <w:i/>
        </w:rPr>
        <w:t>MJ giver udtryk for at det er svært at agere som samlet BrU, - og det bør måske aftales om L</w:t>
      </w:r>
      <w:r w:rsidR="00AE765D">
        <w:rPr>
          <w:i/>
        </w:rPr>
        <w:t>vdK</w:t>
      </w:r>
      <w:r w:rsidR="009F57D2">
        <w:rPr>
          <w:i/>
        </w:rPr>
        <w:t xml:space="preserve"> </w:t>
      </w:r>
      <w:r w:rsidR="00BA0186">
        <w:rPr>
          <w:i/>
        </w:rPr>
        <w:t>som</w:t>
      </w:r>
      <w:r w:rsidR="009F57D2">
        <w:rPr>
          <w:i/>
        </w:rPr>
        <w:t xml:space="preserve"> tal</w:t>
      </w:r>
      <w:r w:rsidR="00AE765D">
        <w:rPr>
          <w:i/>
        </w:rPr>
        <w:t>sperson for BrU</w:t>
      </w:r>
      <w:r w:rsidR="00BA0186">
        <w:rPr>
          <w:i/>
        </w:rPr>
        <w:t xml:space="preserve"> udelukkende er den der fører ordet</w:t>
      </w:r>
      <w:r w:rsidR="009F57D2">
        <w:rPr>
          <w:i/>
        </w:rPr>
        <w:t xml:space="preserve">, eller </w:t>
      </w:r>
      <w:r w:rsidR="00AE765D">
        <w:rPr>
          <w:i/>
        </w:rPr>
        <w:t xml:space="preserve">om øvrige </w:t>
      </w:r>
      <w:r w:rsidR="00BA0186">
        <w:rPr>
          <w:i/>
        </w:rPr>
        <w:t>BrU-</w:t>
      </w:r>
      <w:r w:rsidR="00AE765D">
        <w:rPr>
          <w:i/>
        </w:rPr>
        <w:t xml:space="preserve">medlemmer </w:t>
      </w:r>
      <w:r w:rsidR="009F57D2">
        <w:rPr>
          <w:i/>
        </w:rPr>
        <w:t>skal byde ind.</w:t>
      </w:r>
      <w:bookmarkEnd w:id="0"/>
      <w:r w:rsidRPr="007344D1">
        <w:br/>
      </w:r>
    </w:p>
    <w:p w:rsidR="00250075" w:rsidRPr="007344D1" w:rsidRDefault="00250075" w:rsidP="00250075">
      <w:pPr>
        <w:pStyle w:val="NormalWeb"/>
        <w:numPr>
          <w:ilvl w:val="0"/>
          <w:numId w:val="1"/>
        </w:numPr>
        <w:spacing w:before="0" w:after="0" w:line="240" w:lineRule="auto"/>
        <w:rPr>
          <w:b/>
        </w:rPr>
      </w:pPr>
      <w:r w:rsidRPr="007344D1">
        <w:rPr>
          <w:b/>
        </w:rPr>
        <w:t>Nyt fra:</w:t>
      </w:r>
    </w:p>
    <w:p w:rsidR="00250075" w:rsidRPr="007344D1" w:rsidRDefault="00250075" w:rsidP="00AE765D">
      <w:pPr>
        <w:pStyle w:val="NormalWeb"/>
        <w:numPr>
          <w:ilvl w:val="1"/>
          <w:numId w:val="1"/>
        </w:numPr>
        <w:spacing w:before="0" w:after="0" w:line="240" w:lineRule="auto"/>
      </w:pPr>
      <w:r w:rsidRPr="007344D1">
        <w:t>Bestyrelsen</w:t>
      </w:r>
      <w:r w:rsidR="00AE765D">
        <w:br/>
      </w:r>
      <w:r w:rsidR="00AE765D">
        <w:br/>
      </w:r>
      <w:r w:rsidR="00AE765D">
        <w:rPr>
          <w:i/>
        </w:rPr>
        <w:t>Intet at referere.</w:t>
      </w:r>
      <w:r w:rsidRPr="007344D1">
        <w:br/>
      </w:r>
    </w:p>
    <w:p w:rsidR="00250075" w:rsidRPr="007344D1" w:rsidRDefault="00250075" w:rsidP="00250075">
      <w:pPr>
        <w:pStyle w:val="NormalWeb"/>
        <w:numPr>
          <w:ilvl w:val="1"/>
          <w:numId w:val="1"/>
        </w:numPr>
        <w:spacing w:before="0" w:after="0" w:line="240" w:lineRule="auto"/>
      </w:pPr>
      <w:r w:rsidRPr="007344D1">
        <w:t>Udviklingsudvalget</w:t>
      </w:r>
      <w:r w:rsidR="00AE765D">
        <w:br/>
      </w:r>
      <w:r w:rsidR="00AE765D">
        <w:br/>
      </w:r>
      <w:r w:rsidR="00AE765D">
        <w:rPr>
          <w:i/>
        </w:rPr>
        <w:t>Intet at referere.</w:t>
      </w:r>
    </w:p>
    <w:p w:rsidR="00250075" w:rsidRPr="007344D1" w:rsidRDefault="00250075" w:rsidP="00250075">
      <w:pPr>
        <w:pStyle w:val="NormalWeb"/>
        <w:spacing w:before="0" w:after="0" w:line="240" w:lineRule="auto"/>
        <w:ind w:left="1134"/>
      </w:pPr>
    </w:p>
    <w:p w:rsidR="00250075" w:rsidRPr="007344D1" w:rsidRDefault="00250075" w:rsidP="00250075">
      <w:pPr>
        <w:pStyle w:val="NormalWeb"/>
        <w:numPr>
          <w:ilvl w:val="1"/>
          <w:numId w:val="1"/>
        </w:numPr>
        <w:spacing w:before="0" w:after="0" w:line="240" w:lineRule="auto"/>
      </w:pPr>
      <w:r w:rsidRPr="007344D1">
        <w:t>Breddeudvalgets medlemmer</w:t>
      </w:r>
      <w:r w:rsidR="000B36CD">
        <w:br/>
      </w:r>
      <w:r w:rsidR="000B36CD">
        <w:br/>
      </w:r>
      <w:r w:rsidR="000B36CD" w:rsidRPr="000B36CD">
        <w:rPr>
          <w:i/>
        </w:rPr>
        <w:t>MJ orienterer om at det nu er muligt individuelt at oprette licens for medlemmer af fx golf og ridning, hvor klubben ikke ser det som en klubopgave. Det sker via mail</w:t>
      </w:r>
      <w:r w:rsidR="000B36CD">
        <w:rPr>
          <w:i/>
        </w:rPr>
        <w:t>,</w:t>
      </w:r>
      <w:r w:rsidR="000B36CD" w:rsidRPr="000B36CD">
        <w:rPr>
          <w:i/>
        </w:rPr>
        <w:t xml:space="preserve"> og den enkelte klub skal godkende at licenstageren er medlem.</w:t>
      </w:r>
      <w:r w:rsidR="000B36CD">
        <w:rPr>
          <w:i/>
        </w:rPr>
        <w:br/>
      </w:r>
      <w:r w:rsidR="000B36CD">
        <w:rPr>
          <w:i/>
        </w:rPr>
        <w:br/>
        <w:t>Sommerhøjskolen afvikles i uge 27 på Egmont Højskolen. 3 idrætter er aflyst pga. manglende tilslutning. Der er pt. tilmeldt 73 deltagere, og det er stadigt muligt med eftertilmeldinger.</w:t>
      </w:r>
      <w:r w:rsidR="00BA0186">
        <w:rPr>
          <w:i/>
        </w:rPr>
        <w:t xml:space="preserve"> Hvis BrU-medlemmer aflægger besøg må de gerne lige kontakte MJ.</w:t>
      </w:r>
      <w:r w:rsidR="002C6D8C">
        <w:rPr>
          <w:i/>
        </w:rPr>
        <w:br/>
      </w:r>
      <w:r w:rsidR="002C6D8C">
        <w:rPr>
          <w:i/>
        </w:rPr>
        <w:br/>
        <w:t xml:space="preserve">CS forslår at der laves et årshjul for BrU, med mødedatoer, som så kan aflyses såfremt, der ikke er behov for et møde. </w:t>
      </w:r>
      <w:r w:rsidR="00AE765D">
        <w:rPr>
          <w:i/>
        </w:rPr>
        <w:t>SJK og ASV følger op på dette.</w:t>
      </w:r>
      <w:r w:rsidR="002C6D8C">
        <w:rPr>
          <w:i/>
        </w:rPr>
        <w:br/>
      </w:r>
      <w:r w:rsidR="002C6D8C">
        <w:rPr>
          <w:i/>
        </w:rPr>
        <w:br/>
        <w:t>MJ og CS opfordrer til at der planlægges mindst et dagsmøde om året. AMM tilslutter sig denne idé.</w:t>
      </w:r>
      <w:r w:rsidRPr="000B36CD">
        <w:rPr>
          <w:i/>
        </w:rPr>
        <w:br/>
      </w:r>
      <w:r w:rsidRPr="007344D1">
        <w:rPr>
          <w:i/>
        </w:rPr>
        <w:tab/>
      </w:r>
    </w:p>
    <w:p w:rsidR="00250075" w:rsidRPr="007344D1" w:rsidRDefault="00250075" w:rsidP="00250075">
      <w:pPr>
        <w:pStyle w:val="NormalWeb"/>
        <w:numPr>
          <w:ilvl w:val="1"/>
          <w:numId w:val="1"/>
        </w:numPr>
        <w:spacing w:before="0" w:after="0" w:line="240" w:lineRule="auto"/>
        <w:rPr>
          <w:b/>
        </w:rPr>
      </w:pPr>
      <w:r w:rsidRPr="007344D1">
        <w:t>Administrationen</w:t>
      </w:r>
      <w:r w:rsidR="00AE765D">
        <w:br/>
      </w:r>
      <w:r w:rsidR="00AE765D">
        <w:br/>
      </w:r>
      <w:r w:rsidR="00AE765D">
        <w:rPr>
          <w:i/>
        </w:rPr>
        <w:t>Intet at referere.</w:t>
      </w:r>
    </w:p>
    <w:p w:rsidR="00250075" w:rsidRPr="007344D1" w:rsidRDefault="00250075" w:rsidP="00250075">
      <w:pPr>
        <w:pStyle w:val="NormalWeb"/>
        <w:spacing w:before="0" w:after="0" w:line="240" w:lineRule="auto"/>
        <w:ind w:left="1494"/>
        <w:rPr>
          <w:b/>
        </w:rPr>
      </w:pPr>
    </w:p>
    <w:p w:rsidR="00250075" w:rsidRPr="007344D1" w:rsidRDefault="00250075" w:rsidP="00250075">
      <w:pPr>
        <w:pStyle w:val="NormalWeb"/>
        <w:numPr>
          <w:ilvl w:val="0"/>
          <w:numId w:val="1"/>
        </w:numPr>
        <w:spacing w:before="0" w:after="0" w:line="240" w:lineRule="auto"/>
      </w:pPr>
      <w:r w:rsidRPr="007344D1">
        <w:rPr>
          <w:rStyle w:val="Overskrift3Tegn"/>
        </w:rPr>
        <w:t>Evt.</w:t>
      </w:r>
      <w:r w:rsidR="00AE765D">
        <w:rPr>
          <w:rStyle w:val="Overskrift3Tegn"/>
        </w:rPr>
        <w:br/>
      </w:r>
      <w:r w:rsidR="00AE765D">
        <w:rPr>
          <w:rStyle w:val="Overskrift3Tegn"/>
        </w:rPr>
        <w:br/>
      </w:r>
      <w:r w:rsidR="00AE765D">
        <w:rPr>
          <w:i/>
        </w:rPr>
        <w:t>Intet at referere.</w:t>
      </w:r>
    </w:p>
    <w:p w:rsidR="00250075" w:rsidRPr="00EA7DDD" w:rsidRDefault="00250075" w:rsidP="00250075">
      <w:pPr>
        <w:pStyle w:val="Overskrift3"/>
        <w:numPr>
          <w:ilvl w:val="0"/>
          <w:numId w:val="1"/>
        </w:numPr>
        <w:tabs>
          <w:tab w:val="left" w:pos="3119"/>
        </w:tabs>
      </w:pPr>
      <w:r w:rsidRPr="007344D1">
        <w:t>Næste møde</w:t>
      </w:r>
      <w:r w:rsidR="00AE765D">
        <w:br/>
      </w:r>
      <w:r w:rsidR="00AE765D">
        <w:br/>
      </w:r>
      <w:r w:rsidR="00AE765D" w:rsidRPr="00AE765D">
        <w:rPr>
          <w:b w:val="0"/>
          <w:i/>
        </w:rPr>
        <w:t xml:space="preserve">Udsendes via </w:t>
      </w:r>
      <w:r w:rsidR="001D59A1">
        <w:rPr>
          <w:b w:val="0"/>
          <w:i/>
        </w:rPr>
        <w:t>D</w:t>
      </w:r>
      <w:r w:rsidR="00AE765D" w:rsidRPr="00AE765D">
        <w:rPr>
          <w:b w:val="0"/>
          <w:i/>
        </w:rPr>
        <w:t>oodle efter sommerferien.</w:t>
      </w:r>
      <w:r w:rsidRPr="00AE765D">
        <w:rPr>
          <w:b w:val="0"/>
          <w:i/>
          <w:color w:val="FF0000"/>
        </w:rPr>
        <w:br/>
      </w:r>
      <w:r w:rsidRPr="005374BD">
        <w:rPr>
          <w:color w:val="FF0000"/>
        </w:rPr>
        <w:br/>
      </w:r>
    </w:p>
    <w:p w:rsidR="00250075" w:rsidRPr="00EA7DDD" w:rsidRDefault="00250075" w:rsidP="00250075">
      <w:pPr>
        <w:pStyle w:val="Overskrift3"/>
        <w:tabs>
          <w:tab w:val="left" w:pos="3119"/>
        </w:tabs>
        <w:ind w:left="567"/>
      </w:pPr>
      <w:r w:rsidRPr="00EA7DDD">
        <w:t>Kalenderen:</w:t>
      </w:r>
    </w:p>
    <w:p w:rsidR="00250075" w:rsidRDefault="00250075" w:rsidP="00250075">
      <w:pPr>
        <w:tabs>
          <w:tab w:val="left" w:pos="3119"/>
        </w:tabs>
        <w:ind w:left="567"/>
        <w:rPr>
          <w:rFonts w:ascii="Verdana" w:hAnsi="Verdana"/>
          <w:sz w:val="24"/>
          <w:szCs w:val="24"/>
        </w:rPr>
      </w:pPr>
      <w:r w:rsidRPr="00EA7DDD">
        <w:rPr>
          <w:rFonts w:ascii="Verdana" w:hAnsi="Verdana"/>
          <w:sz w:val="24"/>
          <w:szCs w:val="24"/>
          <w:u w:val="single"/>
        </w:rPr>
        <w:t>2017</w:t>
      </w:r>
      <w:r w:rsidRPr="00EA7DDD">
        <w:rPr>
          <w:rFonts w:ascii="Verdana" w:hAnsi="Verdana"/>
          <w:sz w:val="24"/>
          <w:szCs w:val="24"/>
        </w:rPr>
        <w:br/>
      </w:r>
      <w:r>
        <w:rPr>
          <w:rFonts w:ascii="Verdana" w:hAnsi="Verdana"/>
          <w:sz w:val="24"/>
          <w:szCs w:val="24"/>
        </w:rPr>
        <w:t>23. sep</w:t>
      </w:r>
      <w:r>
        <w:rPr>
          <w:rFonts w:ascii="Verdana" w:hAnsi="Verdana"/>
          <w:sz w:val="24"/>
          <w:szCs w:val="24"/>
        </w:rPr>
        <w:tab/>
        <w:t>Parasportens Dag, Aalborg/Vejle/København</w:t>
      </w:r>
    </w:p>
    <w:p w:rsidR="00165AF0" w:rsidRPr="00F53521" w:rsidRDefault="00250075" w:rsidP="00AE765D">
      <w:pPr>
        <w:tabs>
          <w:tab w:val="left" w:pos="3119"/>
        </w:tabs>
        <w:ind w:left="567"/>
        <w:rPr>
          <w:rFonts w:ascii="Arial" w:hAnsi="Arial" w:cs="Arial"/>
        </w:rPr>
      </w:pPr>
      <w:r>
        <w:rPr>
          <w:rFonts w:ascii="Verdana" w:hAnsi="Verdana"/>
          <w:sz w:val="24"/>
          <w:szCs w:val="24"/>
        </w:rPr>
        <w:t>30</w:t>
      </w:r>
      <w:r w:rsidRPr="00096F2F">
        <w:rPr>
          <w:rFonts w:ascii="Verdana" w:hAnsi="Verdana"/>
          <w:sz w:val="24"/>
          <w:szCs w:val="24"/>
        </w:rPr>
        <w:t>.</w:t>
      </w:r>
      <w:r>
        <w:rPr>
          <w:rFonts w:ascii="Verdana" w:hAnsi="Verdana"/>
          <w:sz w:val="24"/>
          <w:szCs w:val="24"/>
        </w:rPr>
        <w:t xml:space="preserve"> sep. </w:t>
      </w:r>
      <w:r w:rsidRPr="00096F2F">
        <w:rPr>
          <w:rFonts w:ascii="Verdana" w:hAnsi="Verdana"/>
          <w:sz w:val="24"/>
          <w:szCs w:val="24"/>
        </w:rPr>
        <w:t>-</w:t>
      </w:r>
      <w:r>
        <w:rPr>
          <w:rFonts w:ascii="Verdana" w:hAnsi="Verdana"/>
          <w:sz w:val="24"/>
          <w:szCs w:val="24"/>
        </w:rPr>
        <w:t>1</w:t>
      </w:r>
      <w:r w:rsidRPr="00096F2F">
        <w:rPr>
          <w:rFonts w:ascii="Verdana" w:hAnsi="Verdana"/>
          <w:sz w:val="24"/>
          <w:szCs w:val="24"/>
        </w:rPr>
        <w:t>.</w:t>
      </w:r>
      <w:r>
        <w:rPr>
          <w:rFonts w:ascii="Verdana" w:hAnsi="Verdana"/>
          <w:sz w:val="24"/>
          <w:szCs w:val="24"/>
        </w:rPr>
        <w:t xml:space="preserve"> okt.</w:t>
      </w:r>
      <w:r>
        <w:rPr>
          <w:rFonts w:ascii="Verdana" w:hAnsi="Verdana"/>
          <w:sz w:val="24"/>
          <w:szCs w:val="24"/>
        </w:rPr>
        <w:tab/>
        <w:t>Frivilligheds Forsamling 2017, Vejen</w:t>
      </w:r>
      <w:r>
        <w:rPr>
          <w:rFonts w:ascii="Verdana" w:hAnsi="Verdana"/>
          <w:sz w:val="24"/>
          <w:szCs w:val="24"/>
        </w:rPr>
        <w:br/>
      </w:r>
      <w:r>
        <w:rPr>
          <w:rFonts w:ascii="Verdana" w:hAnsi="Verdana"/>
          <w:sz w:val="24"/>
          <w:szCs w:val="24"/>
          <w:u w:val="single"/>
        </w:rPr>
        <w:br/>
        <w:t>2018</w:t>
      </w:r>
      <w:r>
        <w:rPr>
          <w:rFonts w:ascii="Verdana" w:hAnsi="Verdana"/>
          <w:sz w:val="24"/>
          <w:szCs w:val="24"/>
          <w:u w:val="single"/>
        </w:rPr>
        <w:br/>
      </w:r>
      <w:r w:rsidRPr="00D846A9">
        <w:rPr>
          <w:rFonts w:ascii="Verdana" w:hAnsi="Verdana"/>
          <w:sz w:val="24"/>
          <w:szCs w:val="24"/>
        </w:rPr>
        <w:t>25.-</w:t>
      </w:r>
      <w:r>
        <w:rPr>
          <w:rFonts w:ascii="Verdana" w:hAnsi="Verdana"/>
          <w:sz w:val="24"/>
          <w:szCs w:val="24"/>
        </w:rPr>
        <w:t>27. maj</w:t>
      </w:r>
      <w:r>
        <w:rPr>
          <w:rFonts w:ascii="Verdana" w:hAnsi="Verdana"/>
          <w:sz w:val="24"/>
          <w:szCs w:val="24"/>
        </w:rPr>
        <w:tab/>
        <w:t>SOIF 2018, Helsingør</w:t>
      </w:r>
      <w:r w:rsidR="00AE765D">
        <w:rPr>
          <w:rFonts w:ascii="Verdana" w:hAnsi="Verdana"/>
          <w:sz w:val="24"/>
          <w:szCs w:val="24"/>
        </w:rPr>
        <w:br/>
      </w:r>
      <w:r w:rsidR="00AE765D">
        <w:rPr>
          <w:rFonts w:ascii="Verdana" w:hAnsi="Verdana"/>
          <w:sz w:val="24"/>
          <w:szCs w:val="24"/>
        </w:rPr>
        <w:br/>
      </w:r>
    </w:p>
    <w:sectPr w:rsidR="00165AF0" w:rsidRPr="00F53521" w:rsidSect="004A1C72">
      <w:headerReference w:type="even" r:id="rId7"/>
      <w:headerReference w:type="default" r:id="rId8"/>
      <w:footerReference w:type="default" r:id="rId9"/>
      <w:headerReference w:type="first" r:id="rId10"/>
      <w:pgSz w:w="11906" w:h="16838"/>
      <w:pgMar w:top="2268" w:right="1134" w:bottom="1418" w:left="1134" w:header="96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0075" w:rsidRDefault="00250075" w:rsidP="00B7218E">
      <w:pPr>
        <w:spacing w:after="0" w:line="240" w:lineRule="auto"/>
      </w:pPr>
      <w:r>
        <w:separator/>
      </w:r>
    </w:p>
  </w:endnote>
  <w:endnote w:type="continuationSeparator" w:id="0">
    <w:p w:rsidR="00250075" w:rsidRDefault="00250075" w:rsidP="00B72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embedRegular r:id="rId1" w:fontKey="{24946D5D-3153-478A-AD8E-D79F1154A404}"/>
    <w:embedBold r:id="rId2" w:fontKey="{69CB18D4-7E4E-4D4C-B578-5B76D0832927}"/>
    <w:embedItalic r:id="rId3" w:fontKey="{28973462-BE08-4B8D-A7BD-BDD242936C2B}"/>
    <w:embedBoldItalic r:id="rId4" w:fontKey="{D314BFE1-22B3-490D-BE88-D471238707A2}"/>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embedRegular r:id="rId5" w:fontKey="{E205544F-11BB-44B0-BF1F-ADDE8B973D61}"/>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521" w:rsidRDefault="00F53521" w:rsidP="00F53521">
    <w:pPr>
      <w:pStyle w:val="Sidefod"/>
      <w:rPr>
        <w:rFonts w:ascii="Arial" w:hAnsi="Arial" w:cs="Arial"/>
        <w:color w:val="474B4E"/>
        <w:sz w:val="14"/>
        <w:szCs w:val="14"/>
      </w:rPr>
    </w:pPr>
    <w:r>
      <w:rPr>
        <w:rFonts w:ascii="Verdana" w:hAnsi="Verdana"/>
        <w:b/>
        <w:noProof/>
        <w:lang w:eastAsia="da-DK"/>
      </w:rPr>
      <w:drawing>
        <wp:anchor distT="0" distB="0" distL="114300" distR="114300" simplePos="0" relativeHeight="251663360" behindDoc="1" locked="0" layoutInCell="1" allowOverlap="1" wp14:anchorId="134AE0C4" wp14:editId="3A9D6E42">
          <wp:simplePos x="0" y="0"/>
          <wp:positionH relativeFrom="margin">
            <wp:align>right</wp:align>
          </wp:positionH>
          <wp:positionV relativeFrom="paragraph">
            <wp:posOffset>136525</wp:posOffset>
          </wp:positionV>
          <wp:extent cx="2192400" cy="324000"/>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Parasport Danmark Logo og Hovedsponsorer Ver.2 Farver DK - Med Elsass Horisontal NY 52.png"/>
                  <pic:cNvPicPr/>
                </pic:nvPicPr>
                <pic:blipFill>
                  <a:blip r:embed="rId1">
                    <a:extLst>
                      <a:ext uri="{28A0092B-C50C-407E-A947-70E740481C1C}">
                        <a14:useLocalDpi xmlns:a14="http://schemas.microsoft.com/office/drawing/2010/main" val="0"/>
                      </a:ext>
                    </a:extLst>
                  </a:blip>
                  <a:stretch>
                    <a:fillRect/>
                  </a:stretch>
                </pic:blipFill>
                <pic:spPr>
                  <a:xfrm>
                    <a:off x="0" y="0"/>
                    <a:ext cx="2192400" cy="324000"/>
                  </a:xfrm>
                  <a:prstGeom prst="rect">
                    <a:avLst/>
                  </a:prstGeom>
                </pic:spPr>
              </pic:pic>
            </a:graphicData>
          </a:graphic>
          <wp14:sizeRelH relativeFrom="margin">
            <wp14:pctWidth>0</wp14:pctWidth>
          </wp14:sizeRelH>
          <wp14:sizeRelV relativeFrom="margin">
            <wp14:pctHeight>0</wp14:pctHeight>
          </wp14:sizeRelV>
        </wp:anchor>
      </w:drawing>
    </w:r>
    <w:r w:rsidR="00CF4E46" w:rsidRPr="00CA1E25">
      <w:rPr>
        <w:rFonts w:ascii="Verdana" w:hAnsi="Verdana"/>
        <w:b/>
      </w:rPr>
      <w:br/>
    </w:r>
    <w:r w:rsidR="003F69C9">
      <w:rPr>
        <w:rFonts w:ascii="Arial" w:hAnsi="Arial" w:cs="Arial"/>
        <w:color w:val="474B4E"/>
        <w:sz w:val="14"/>
        <w:szCs w:val="14"/>
      </w:rPr>
      <w:t>Parasport Danmark - Idrættens Hus - DK-2605 Brøndby</w:t>
    </w:r>
  </w:p>
  <w:p w:rsidR="003F69C9" w:rsidRDefault="003F69C9" w:rsidP="00F53521">
    <w:pPr>
      <w:pStyle w:val="Sidefod"/>
      <w:rPr>
        <w:rFonts w:ascii="Arial" w:hAnsi="Arial" w:cs="Arial"/>
        <w:color w:val="474B4E"/>
        <w:sz w:val="14"/>
        <w:szCs w:val="14"/>
      </w:rPr>
    </w:pPr>
    <w:r>
      <w:rPr>
        <w:rFonts w:ascii="Arial" w:hAnsi="Arial" w:cs="Arial"/>
        <w:color w:val="474B4E"/>
        <w:sz w:val="14"/>
        <w:szCs w:val="14"/>
      </w:rPr>
      <w:t>www.parasport.dk - info@parasport.dk</w:t>
    </w:r>
    <w:r w:rsidR="00F53521">
      <w:rPr>
        <w:rFonts w:ascii="Arial" w:hAnsi="Arial" w:cs="Arial"/>
        <w:color w:val="474B4E"/>
        <w:sz w:val="14"/>
        <w:szCs w:val="14"/>
      </w:rPr>
      <w:tab/>
    </w:r>
  </w:p>
  <w:p w:rsidR="00165AF0" w:rsidRPr="003202D0" w:rsidRDefault="003F69C9" w:rsidP="00F53521">
    <w:pPr>
      <w:pStyle w:val="Sidefod"/>
      <w:rPr>
        <w:rFonts w:ascii="Verdana" w:hAnsi="Verdana" w:cs="Arial"/>
        <w:color w:val="474B4E"/>
        <w:sz w:val="14"/>
        <w:szCs w:val="14"/>
      </w:rPr>
    </w:pPr>
    <w:r>
      <w:rPr>
        <w:rFonts w:ascii="Arial" w:hAnsi="Arial" w:cs="Arial"/>
        <w:color w:val="474B4E"/>
        <w:sz w:val="14"/>
        <w:szCs w:val="14"/>
      </w:rPr>
      <w:t>CVR nr. 44301318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0075" w:rsidRDefault="00250075" w:rsidP="00B7218E">
      <w:pPr>
        <w:spacing w:after="0" w:line="240" w:lineRule="auto"/>
      </w:pPr>
      <w:r>
        <w:separator/>
      </w:r>
    </w:p>
  </w:footnote>
  <w:footnote w:type="continuationSeparator" w:id="0">
    <w:p w:rsidR="00250075" w:rsidRDefault="00250075" w:rsidP="00B721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AB5" w:rsidRDefault="007858BB">
    <w:pPr>
      <w:pStyle w:val="Sidehoved"/>
    </w:pP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4" o:spid="_x0000_s2050" type="#_x0000_t75" style="position:absolute;margin-left:0;margin-top:0;width:930pt;height:1315.5pt;z-index:-251655168;mso-position-horizontal:center;mso-position-horizontal-relative:margin;mso-position-vertical:center;mso-position-vertical-relative:margin" o:allowincell="f">
          <v:imagedata r:id="rId1" o:title="Brevpapirbaggrund GI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18E" w:rsidRDefault="004A1C72" w:rsidP="004A1C72">
    <w:pPr>
      <w:pStyle w:val="Sidehoved"/>
    </w:pPr>
    <w:r>
      <w:rPr>
        <w:noProof/>
        <w:lang w:eastAsia="da-DK"/>
      </w:rPr>
      <w:drawing>
        <wp:anchor distT="0" distB="0" distL="114300" distR="114300" simplePos="0" relativeHeight="251658240" behindDoc="1" locked="0" layoutInCell="1" allowOverlap="1">
          <wp:simplePos x="0" y="0"/>
          <wp:positionH relativeFrom="margin">
            <wp:posOffset>3810</wp:posOffset>
          </wp:positionH>
          <wp:positionV relativeFrom="page">
            <wp:posOffset>400057</wp:posOffset>
          </wp:positionV>
          <wp:extent cx="1457325" cy="410195"/>
          <wp:effectExtent l="0" t="0" r="0" b="9525"/>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Parasport Danmark Logo Ver.2 Farver DK.png"/>
                  <pic:cNvPicPr/>
                </pic:nvPicPr>
                <pic:blipFill>
                  <a:blip r:embed="rId1">
                    <a:extLst>
                      <a:ext uri="{28A0092B-C50C-407E-A947-70E740481C1C}">
                        <a14:useLocalDpi xmlns:a14="http://schemas.microsoft.com/office/drawing/2010/main" val="0"/>
                      </a:ext>
                    </a:extLst>
                  </a:blip>
                  <a:stretch>
                    <a:fillRect/>
                  </a:stretch>
                </pic:blipFill>
                <pic:spPr>
                  <a:xfrm>
                    <a:off x="0" y="0"/>
                    <a:ext cx="1457325" cy="4101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AB5" w:rsidRDefault="007858BB">
    <w:pPr>
      <w:pStyle w:val="Sidehoved"/>
    </w:pP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3" o:spid="_x0000_s2049" type="#_x0000_t75" style="position:absolute;margin-left:0;margin-top:0;width:930pt;height:1315.5pt;z-index:-251656192;mso-position-horizontal:center;mso-position-horizontal-relative:margin;mso-position-vertical:center;mso-position-vertical-relative:margin" o:allowincell="f">
          <v:imagedata r:id="rId1" o:title="Brevpapirbaggrund GI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CF6232"/>
    <w:multiLevelType w:val="multilevel"/>
    <w:tmpl w:val="CAD2517E"/>
    <w:lvl w:ilvl="0">
      <w:start w:val="1"/>
      <w:numFmt w:val="decimal"/>
      <w:lvlText w:val="%1."/>
      <w:lvlJc w:val="left"/>
      <w:pPr>
        <w:tabs>
          <w:tab w:val="num" w:pos="0"/>
        </w:tabs>
        <w:ind w:left="567" w:hanging="567"/>
      </w:pPr>
      <w:rPr>
        <w:rFonts w:hint="default"/>
        <w:b/>
        <w:i w:val="0"/>
        <w:sz w:val="24"/>
      </w:rPr>
    </w:lvl>
    <w:lvl w:ilvl="1">
      <w:start w:val="1"/>
      <w:numFmt w:val="lowerLetter"/>
      <w:lvlText w:val="%2."/>
      <w:lvlJc w:val="left"/>
      <w:pPr>
        <w:tabs>
          <w:tab w:val="num" w:pos="1277"/>
        </w:tabs>
        <w:ind w:left="1277" w:hanging="567"/>
      </w:pPr>
      <w:rPr>
        <w:rFonts w:hint="default"/>
        <w:b/>
        <w:i w:val="0"/>
      </w:rPr>
    </w:lvl>
    <w:lvl w:ilvl="2">
      <w:start w:val="1"/>
      <w:numFmt w:val="lowerRoman"/>
      <w:lvlText w:val="%3."/>
      <w:lvlJc w:val="left"/>
      <w:pPr>
        <w:tabs>
          <w:tab w:val="num" w:pos="1077"/>
        </w:tabs>
        <w:ind w:left="1077" w:hanging="39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embedSystemFonts/>
  <w:saveSubsetFonts/>
  <w:attachedTemplate r:id="rId1"/>
  <w:defaultTabStop w:val="1304"/>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075"/>
    <w:rsid w:val="00021C69"/>
    <w:rsid w:val="000B36CD"/>
    <w:rsid w:val="0010124B"/>
    <w:rsid w:val="001361CD"/>
    <w:rsid w:val="00165AF0"/>
    <w:rsid w:val="001754AB"/>
    <w:rsid w:val="00181B6F"/>
    <w:rsid w:val="001D59A1"/>
    <w:rsid w:val="001F7EC6"/>
    <w:rsid w:val="00207439"/>
    <w:rsid w:val="00250075"/>
    <w:rsid w:val="002C6D8C"/>
    <w:rsid w:val="002F6297"/>
    <w:rsid w:val="003202D0"/>
    <w:rsid w:val="00376166"/>
    <w:rsid w:val="003C59D6"/>
    <w:rsid w:val="003F69C9"/>
    <w:rsid w:val="00414788"/>
    <w:rsid w:val="00493BF2"/>
    <w:rsid w:val="004A1C72"/>
    <w:rsid w:val="004A314C"/>
    <w:rsid w:val="00521C28"/>
    <w:rsid w:val="0057086E"/>
    <w:rsid w:val="005E63BE"/>
    <w:rsid w:val="00685041"/>
    <w:rsid w:val="00711EC1"/>
    <w:rsid w:val="007858BB"/>
    <w:rsid w:val="00807312"/>
    <w:rsid w:val="00830480"/>
    <w:rsid w:val="00855D01"/>
    <w:rsid w:val="00864F10"/>
    <w:rsid w:val="008A6E1D"/>
    <w:rsid w:val="008E5867"/>
    <w:rsid w:val="008F5AB7"/>
    <w:rsid w:val="00930CC7"/>
    <w:rsid w:val="00973DB7"/>
    <w:rsid w:val="009A7AF7"/>
    <w:rsid w:val="009F394B"/>
    <w:rsid w:val="009F57D2"/>
    <w:rsid w:val="00A02041"/>
    <w:rsid w:val="00A03048"/>
    <w:rsid w:val="00A103C4"/>
    <w:rsid w:val="00A73FF8"/>
    <w:rsid w:val="00AD7092"/>
    <w:rsid w:val="00AE765D"/>
    <w:rsid w:val="00B70E11"/>
    <w:rsid w:val="00B7218E"/>
    <w:rsid w:val="00BA0186"/>
    <w:rsid w:val="00BB4157"/>
    <w:rsid w:val="00BB7093"/>
    <w:rsid w:val="00BF0606"/>
    <w:rsid w:val="00C14314"/>
    <w:rsid w:val="00C63C85"/>
    <w:rsid w:val="00CA1E25"/>
    <w:rsid w:val="00CB481A"/>
    <w:rsid w:val="00CD119F"/>
    <w:rsid w:val="00CD3047"/>
    <w:rsid w:val="00CF4E46"/>
    <w:rsid w:val="00D04AB5"/>
    <w:rsid w:val="00D50753"/>
    <w:rsid w:val="00E6637D"/>
    <w:rsid w:val="00EA5EA6"/>
    <w:rsid w:val="00EC46F6"/>
    <w:rsid w:val="00ED5B55"/>
    <w:rsid w:val="00EF7274"/>
    <w:rsid w:val="00EF7BA0"/>
    <w:rsid w:val="00F51685"/>
    <w:rsid w:val="00F53521"/>
    <w:rsid w:val="00F9483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8D4AF7"/>
  <w15:chartTrackingRefBased/>
  <w15:docId w15:val="{9CDB5C15-731A-4BFC-9BD3-230015583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50075"/>
  </w:style>
  <w:style w:type="paragraph" w:styleId="Overskrift3">
    <w:name w:val="heading 3"/>
    <w:basedOn w:val="Normal"/>
    <w:next w:val="Normal"/>
    <w:link w:val="Overskrift3Tegn"/>
    <w:uiPriority w:val="9"/>
    <w:unhideWhenUsed/>
    <w:qFormat/>
    <w:rsid w:val="00250075"/>
    <w:pPr>
      <w:keepNext/>
      <w:keepLines/>
      <w:spacing w:before="200" w:after="0" w:line="240" w:lineRule="auto"/>
      <w:outlineLvl w:val="2"/>
    </w:pPr>
    <w:rPr>
      <w:rFonts w:ascii="Verdana" w:eastAsiaTheme="majorEastAsia" w:hAnsi="Verdana" w:cstheme="majorBidi"/>
      <w:b/>
      <w:bCs/>
      <w:sz w:val="24"/>
      <w:szCs w:val="24"/>
      <w:lang w:eastAsia="da-DK"/>
    </w:rPr>
  </w:style>
  <w:style w:type="paragraph" w:styleId="Overskrift4">
    <w:name w:val="heading 4"/>
    <w:basedOn w:val="Normal"/>
    <w:next w:val="Normal"/>
    <w:link w:val="Overskrift4Tegn"/>
    <w:uiPriority w:val="9"/>
    <w:unhideWhenUsed/>
    <w:qFormat/>
    <w:rsid w:val="00250075"/>
    <w:pPr>
      <w:keepNext/>
      <w:keepLines/>
      <w:spacing w:before="200" w:after="0" w:line="240" w:lineRule="auto"/>
      <w:outlineLvl w:val="3"/>
    </w:pPr>
    <w:rPr>
      <w:rFonts w:ascii="Verdana" w:eastAsiaTheme="majorEastAsia" w:hAnsi="Verdana" w:cstheme="majorBidi"/>
      <w:bCs/>
      <w:i/>
      <w:iCs/>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7218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7218E"/>
  </w:style>
  <w:style w:type="paragraph" w:styleId="Sidefod">
    <w:name w:val="footer"/>
    <w:basedOn w:val="Normal"/>
    <w:link w:val="SidefodTegn"/>
    <w:uiPriority w:val="99"/>
    <w:unhideWhenUsed/>
    <w:rsid w:val="00B7218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7218E"/>
  </w:style>
  <w:style w:type="character" w:styleId="Hyperlink">
    <w:name w:val="Hyperlink"/>
    <w:basedOn w:val="Standardskrifttypeiafsnit"/>
    <w:uiPriority w:val="99"/>
    <w:unhideWhenUsed/>
    <w:rsid w:val="00B7218E"/>
    <w:rPr>
      <w:color w:val="0563C1" w:themeColor="hyperlink"/>
      <w:u w:val="single"/>
    </w:rPr>
  </w:style>
  <w:style w:type="paragraph" w:styleId="Markeringsbobletekst">
    <w:name w:val="Balloon Text"/>
    <w:basedOn w:val="Normal"/>
    <w:link w:val="MarkeringsbobletekstTegn"/>
    <w:uiPriority w:val="99"/>
    <w:semiHidden/>
    <w:unhideWhenUsed/>
    <w:rsid w:val="00165AF0"/>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65AF0"/>
    <w:rPr>
      <w:rFonts w:ascii="Segoe UI" w:hAnsi="Segoe UI" w:cs="Segoe UI"/>
      <w:sz w:val="18"/>
      <w:szCs w:val="18"/>
    </w:rPr>
  </w:style>
  <w:style w:type="character" w:customStyle="1" w:styleId="Overskrift3Tegn">
    <w:name w:val="Overskrift 3 Tegn"/>
    <w:basedOn w:val="Standardskrifttypeiafsnit"/>
    <w:link w:val="Overskrift3"/>
    <w:uiPriority w:val="9"/>
    <w:rsid w:val="00250075"/>
    <w:rPr>
      <w:rFonts w:ascii="Verdana" w:eastAsiaTheme="majorEastAsia" w:hAnsi="Verdana" w:cstheme="majorBidi"/>
      <w:b/>
      <w:bCs/>
      <w:sz w:val="24"/>
      <w:szCs w:val="24"/>
      <w:lang w:eastAsia="da-DK"/>
    </w:rPr>
  </w:style>
  <w:style w:type="character" w:customStyle="1" w:styleId="Overskrift4Tegn">
    <w:name w:val="Overskrift 4 Tegn"/>
    <w:basedOn w:val="Standardskrifttypeiafsnit"/>
    <w:link w:val="Overskrift4"/>
    <w:uiPriority w:val="9"/>
    <w:rsid w:val="00250075"/>
    <w:rPr>
      <w:rFonts w:ascii="Verdana" w:eastAsiaTheme="majorEastAsia" w:hAnsi="Verdana" w:cstheme="majorBidi"/>
      <w:bCs/>
      <w:i/>
      <w:iCs/>
      <w:sz w:val="24"/>
      <w:szCs w:val="24"/>
      <w:lang w:eastAsia="da-DK"/>
    </w:rPr>
  </w:style>
  <w:style w:type="paragraph" w:styleId="NormalWeb">
    <w:name w:val="Normal (Web)"/>
    <w:basedOn w:val="Normal"/>
    <w:rsid w:val="00250075"/>
    <w:pPr>
      <w:spacing w:before="120" w:after="240" w:line="360" w:lineRule="atLeast"/>
    </w:pPr>
    <w:rPr>
      <w:rFonts w:ascii="Verdana" w:eastAsia="Times New Roman" w:hAnsi="Verdana"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509209">
      <w:bodyDiv w:val="1"/>
      <w:marLeft w:val="0"/>
      <w:marRight w:val="0"/>
      <w:marTop w:val="0"/>
      <w:marBottom w:val="0"/>
      <w:divBdr>
        <w:top w:val="none" w:sz="0" w:space="0" w:color="auto"/>
        <w:left w:val="none" w:sz="0" w:space="0" w:color="auto"/>
        <w:bottom w:val="none" w:sz="0" w:space="0" w:color="auto"/>
        <w:right w:val="none" w:sz="0" w:space="0" w:color="auto"/>
      </w:divBdr>
    </w:div>
    <w:div w:id="20757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M:\04%20-%20Kommunikation\F&#230;lles%20identitet\Parasport%20Danmark%20-%20skabeloner\01%20Word\02%20Parasport%20Danmark%20Overordnet%20DK%20uden%20vandm&#230;rke.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02 Parasport Danmark Overordnet DK uden vandmærke</Template>
  <TotalTime>1194</TotalTime>
  <Pages>11</Pages>
  <Words>2373</Words>
  <Characters>14479</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Anette Svejstrup</dc:creator>
  <cp:keywords/>
  <dc:description/>
  <cp:lastModifiedBy>Anette Svejstrup</cp:lastModifiedBy>
  <cp:revision>19</cp:revision>
  <cp:lastPrinted>2016-11-29T14:53:00Z</cp:lastPrinted>
  <dcterms:created xsi:type="dcterms:W3CDTF">2017-06-12T10:14:00Z</dcterms:created>
  <dcterms:modified xsi:type="dcterms:W3CDTF">2017-06-21T07:48:00Z</dcterms:modified>
</cp:coreProperties>
</file>