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81FA6" w14:textId="02B66342" w:rsidR="00AC2E1F" w:rsidRPr="00FE35BC" w:rsidRDefault="00AC2E1F" w:rsidP="006F2491">
      <w:pPr>
        <w:rPr>
          <w:rFonts w:cstheme="minorHAnsi"/>
          <w:b/>
          <w:bCs/>
          <w:sz w:val="44"/>
          <w:szCs w:val="44"/>
        </w:rPr>
      </w:pPr>
      <w:r w:rsidRPr="00FE35BC">
        <w:rPr>
          <w:rFonts w:cstheme="minorHAnsi"/>
          <w:b/>
          <w:bCs/>
          <w:sz w:val="44"/>
          <w:szCs w:val="44"/>
        </w:rPr>
        <w:t>Fodboldturnering 202</w:t>
      </w:r>
      <w:r w:rsidR="008A6F6E" w:rsidRPr="00FE35BC">
        <w:rPr>
          <w:rFonts w:cstheme="minorHAnsi"/>
          <w:b/>
          <w:bCs/>
          <w:sz w:val="44"/>
          <w:szCs w:val="44"/>
        </w:rPr>
        <w:t>3</w:t>
      </w:r>
      <w:r w:rsidRPr="00FE35BC">
        <w:rPr>
          <w:rFonts w:cstheme="minorHAnsi"/>
          <w:b/>
          <w:bCs/>
          <w:sz w:val="44"/>
          <w:szCs w:val="44"/>
        </w:rPr>
        <w:t>/202</w:t>
      </w:r>
      <w:r w:rsidR="008A6F6E" w:rsidRPr="00FE35BC">
        <w:rPr>
          <w:rFonts w:cstheme="minorHAnsi"/>
          <w:b/>
          <w:bCs/>
          <w:sz w:val="44"/>
          <w:szCs w:val="44"/>
        </w:rPr>
        <w:t>4</w:t>
      </w:r>
    </w:p>
    <w:p w14:paraId="422C0E69" w14:textId="77777777" w:rsidR="0085386A" w:rsidRPr="006F2491" w:rsidRDefault="0085386A" w:rsidP="0085386A">
      <w:pPr>
        <w:rPr>
          <w:rFonts w:cstheme="minorHAnsi"/>
          <w:b/>
          <w:bCs/>
          <w:sz w:val="24"/>
          <w:szCs w:val="24"/>
        </w:rPr>
      </w:pPr>
      <w:r w:rsidRPr="006F2491">
        <w:rPr>
          <w:rFonts w:cstheme="minorHAnsi"/>
          <w:b/>
          <w:bCs/>
          <w:sz w:val="24"/>
          <w:szCs w:val="24"/>
        </w:rPr>
        <w:t>Spillesteder og -tidspunkter*:</w:t>
      </w:r>
    </w:p>
    <w:p w14:paraId="2F31A910" w14:textId="77777777" w:rsidR="0085386A" w:rsidRPr="006F2491" w:rsidRDefault="0085386A" w:rsidP="0085386A">
      <w:pPr>
        <w:pStyle w:val="Listeafsnit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1. runde:</w:t>
      </w:r>
    </w:p>
    <w:p w14:paraId="1F2F9944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Nord: 16/9-23. Skalborg Sportsklub. </w:t>
      </w:r>
    </w:p>
    <w:p w14:paraId="00178000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Syd: 16/9-23. Sønderborg Boldklub. </w:t>
      </w:r>
    </w:p>
    <w:p w14:paraId="20963F9E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Øst: 17/9-23. Tune IF.</w:t>
      </w:r>
    </w:p>
    <w:p w14:paraId="3F134C0B" w14:textId="77777777" w:rsidR="0085386A" w:rsidRPr="006F2491" w:rsidRDefault="0085386A" w:rsidP="0085386A">
      <w:pPr>
        <w:pStyle w:val="Listeafsnit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2. runde:</w:t>
      </w:r>
    </w:p>
    <w:p w14:paraId="62591996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Nord: 7/10-23. Brønderslev IF. </w:t>
      </w:r>
    </w:p>
    <w:p w14:paraId="0F37764C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Syd: 7/10-23. MG&amp;BK, Middelfart.</w:t>
      </w:r>
    </w:p>
    <w:p w14:paraId="5DC1FD2D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Øst: 8/10-23. B73 Herlev.</w:t>
      </w:r>
    </w:p>
    <w:p w14:paraId="761A90B2" w14:textId="77777777" w:rsidR="0085386A" w:rsidRPr="006F2491" w:rsidRDefault="0085386A" w:rsidP="0085386A">
      <w:pPr>
        <w:pStyle w:val="Listeafsnit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3. runde:</w:t>
      </w:r>
    </w:p>
    <w:p w14:paraId="742DE556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Nord: 20/4-24. KFUM Fodbold Randers.</w:t>
      </w:r>
    </w:p>
    <w:p w14:paraId="1FC40B01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Syd: 27/4-24. Esbjerg. </w:t>
      </w:r>
    </w:p>
    <w:p w14:paraId="3EE6FB75" w14:textId="77777777" w:rsidR="0085386A" w:rsidRPr="006F2491" w:rsidRDefault="0085386A" w:rsidP="0085386A">
      <w:pPr>
        <w:pStyle w:val="Listeafsnit"/>
        <w:ind w:left="1440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Øst: 28/4-24. Glostrup Special.</w:t>
      </w:r>
    </w:p>
    <w:p w14:paraId="3E498607" w14:textId="77777777" w:rsidR="0085386A" w:rsidRPr="006F2491" w:rsidRDefault="0085386A" w:rsidP="0085386A">
      <w:pPr>
        <w:pStyle w:val="Listeafsnit"/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DM: 15/6-2024. Boldklubben Enghaven. </w:t>
      </w:r>
    </w:p>
    <w:p w14:paraId="25A7A22C" w14:textId="6FD393C0" w:rsidR="0085386A" w:rsidRPr="006F2491" w:rsidRDefault="0085386A" w:rsidP="0085386A">
      <w:p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*Spillesteder og -tidspunkter for kampene i A- og B-rækken i øst aftales internt mellem holdene. </w:t>
      </w:r>
      <w:r w:rsidR="00FE35BC">
        <w:rPr>
          <w:rFonts w:cstheme="minorHAnsi"/>
          <w:sz w:val="24"/>
          <w:szCs w:val="24"/>
        </w:rPr>
        <w:br/>
      </w:r>
    </w:p>
    <w:p w14:paraId="53A5B997" w14:textId="542D2780" w:rsidR="00F777D6" w:rsidRPr="006F2491" w:rsidRDefault="00F777D6" w:rsidP="006F2491">
      <w:pPr>
        <w:rPr>
          <w:rFonts w:cstheme="minorHAnsi"/>
          <w:b/>
          <w:bCs/>
          <w:sz w:val="24"/>
          <w:szCs w:val="24"/>
        </w:rPr>
      </w:pPr>
      <w:r w:rsidRPr="006F2491">
        <w:rPr>
          <w:rFonts w:cstheme="minorHAnsi"/>
          <w:b/>
          <w:bCs/>
          <w:sz w:val="24"/>
          <w:szCs w:val="24"/>
        </w:rPr>
        <w:t>Turneringsform:</w:t>
      </w:r>
    </w:p>
    <w:p w14:paraId="3E566DBF" w14:textId="77777777" w:rsidR="006B1314" w:rsidRPr="006F2491" w:rsidRDefault="00FE4BB7" w:rsidP="00FE35BC">
      <w:p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I sæsonen 202</w:t>
      </w:r>
      <w:r w:rsidR="006B1314" w:rsidRPr="006F2491">
        <w:rPr>
          <w:rFonts w:cstheme="minorHAnsi"/>
          <w:sz w:val="24"/>
          <w:szCs w:val="24"/>
        </w:rPr>
        <w:t>3</w:t>
      </w:r>
      <w:r w:rsidRPr="006F2491">
        <w:rPr>
          <w:rFonts w:cstheme="minorHAnsi"/>
          <w:sz w:val="24"/>
          <w:szCs w:val="24"/>
        </w:rPr>
        <w:t>/202</w:t>
      </w:r>
      <w:r w:rsidR="006B1314" w:rsidRPr="006F2491">
        <w:rPr>
          <w:rFonts w:cstheme="minorHAnsi"/>
          <w:sz w:val="24"/>
          <w:szCs w:val="24"/>
        </w:rPr>
        <w:t>4</w:t>
      </w:r>
      <w:r w:rsidRPr="006F2491">
        <w:rPr>
          <w:rFonts w:cstheme="minorHAnsi"/>
          <w:sz w:val="24"/>
          <w:szCs w:val="24"/>
        </w:rPr>
        <w:t xml:space="preserve"> bliver turneringen afviklet </w:t>
      </w:r>
      <w:r w:rsidR="002C12AE" w:rsidRPr="006F2491">
        <w:rPr>
          <w:rFonts w:cstheme="minorHAnsi"/>
          <w:sz w:val="24"/>
          <w:szCs w:val="24"/>
        </w:rPr>
        <w:t>på</w:t>
      </w:r>
      <w:r w:rsidR="008A5375" w:rsidRPr="006F2491">
        <w:rPr>
          <w:rFonts w:cstheme="minorHAnsi"/>
          <w:sz w:val="24"/>
          <w:szCs w:val="24"/>
        </w:rPr>
        <w:t xml:space="preserve"> </w:t>
      </w:r>
      <w:r w:rsidR="008A6F6E" w:rsidRPr="006F2491">
        <w:rPr>
          <w:rFonts w:cstheme="minorHAnsi"/>
          <w:sz w:val="24"/>
          <w:szCs w:val="24"/>
        </w:rPr>
        <w:t>seks</w:t>
      </w:r>
      <w:r w:rsidR="008A5375" w:rsidRPr="006F2491">
        <w:rPr>
          <w:rFonts w:cstheme="minorHAnsi"/>
          <w:sz w:val="24"/>
          <w:szCs w:val="24"/>
        </w:rPr>
        <w:t xml:space="preserve"> forskellige niveauer: </w:t>
      </w:r>
    </w:p>
    <w:p w14:paraId="760FD43C" w14:textId="488F9DE7" w:rsidR="006B1314" w:rsidRPr="006F2491" w:rsidRDefault="008A5375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A</w:t>
      </w:r>
      <w:r w:rsidR="006B1314" w:rsidRPr="006F2491">
        <w:rPr>
          <w:rFonts w:cstheme="minorHAnsi"/>
          <w:sz w:val="24"/>
          <w:szCs w:val="24"/>
        </w:rPr>
        <w:t xml:space="preserve"> (8-mands)</w:t>
      </w:r>
    </w:p>
    <w:p w14:paraId="2A475DF1" w14:textId="117FD082" w:rsidR="006B1314" w:rsidRPr="006F2491" w:rsidRDefault="006B1314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B (8-mands)</w:t>
      </w:r>
    </w:p>
    <w:p w14:paraId="085FDC81" w14:textId="4B8E193D" w:rsidR="006B1314" w:rsidRPr="006F2491" w:rsidRDefault="006B1314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C (8-mands)</w:t>
      </w:r>
    </w:p>
    <w:p w14:paraId="16C4E42F" w14:textId="3B185A49" w:rsidR="006B1314" w:rsidRPr="006F2491" w:rsidRDefault="006B1314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D (5-mands)</w:t>
      </w:r>
    </w:p>
    <w:p w14:paraId="011AC94C" w14:textId="6297ADB3" w:rsidR="006B1314" w:rsidRPr="006F2491" w:rsidRDefault="006B1314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E (5-mands)</w:t>
      </w:r>
    </w:p>
    <w:p w14:paraId="55D7E5D3" w14:textId="68673420" w:rsidR="006B1314" w:rsidRPr="006F2491" w:rsidRDefault="006B1314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U15 (5-</w:t>
      </w:r>
      <w:proofErr w:type="gramStart"/>
      <w:r w:rsidRPr="006F2491">
        <w:rPr>
          <w:rFonts w:cstheme="minorHAnsi"/>
          <w:sz w:val="24"/>
          <w:szCs w:val="24"/>
        </w:rPr>
        <w:t>mands)</w:t>
      </w:r>
      <w:r w:rsidR="00A25237">
        <w:rPr>
          <w:rFonts w:cstheme="minorHAnsi"/>
          <w:sz w:val="24"/>
          <w:szCs w:val="24"/>
        </w:rPr>
        <w:t>*</w:t>
      </w:r>
      <w:proofErr w:type="gramEnd"/>
    </w:p>
    <w:p w14:paraId="646C6E90" w14:textId="7F9E78A7" w:rsidR="004F700B" w:rsidRDefault="004F700B" w:rsidP="006F249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*U15 er for spillere </w:t>
      </w:r>
      <w:r w:rsidR="00E66837">
        <w:rPr>
          <w:rFonts w:cstheme="minorHAnsi"/>
          <w:sz w:val="24"/>
          <w:szCs w:val="24"/>
        </w:rPr>
        <w:t xml:space="preserve">fra </w:t>
      </w:r>
      <w:r>
        <w:rPr>
          <w:rFonts w:cstheme="minorHAnsi"/>
          <w:sz w:val="24"/>
          <w:szCs w:val="24"/>
        </w:rPr>
        <w:t>årgang 2008 eller yngre. Det er tilladt at have to spillere fra årgang 2007 eller 2006</w:t>
      </w:r>
      <w:r w:rsidR="00E66837">
        <w:rPr>
          <w:rFonts w:cstheme="minorHAnsi"/>
          <w:sz w:val="24"/>
          <w:szCs w:val="24"/>
        </w:rPr>
        <w:t xml:space="preserve">, hvoraf kun én af disse spillere må være på banen </w:t>
      </w:r>
      <w:r w:rsidR="00521872">
        <w:rPr>
          <w:rFonts w:cstheme="minorHAnsi"/>
          <w:sz w:val="24"/>
          <w:szCs w:val="24"/>
        </w:rPr>
        <w:t>ad gangen</w:t>
      </w:r>
      <w:r w:rsidR="00E66837">
        <w:rPr>
          <w:rFonts w:cstheme="minorHAnsi"/>
          <w:sz w:val="24"/>
          <w:szCs w:val="24"/>
        </w:rPr>
        <w:t xml:space="preserve">. </w:t>
      </w:r>
    </w:p>
    <w:p w14:paraId="06B5D23C" w14:textId="367FEB23" w:rsidR="00A20061" w:rsidRPr="006F2491" w:rsidRDefault="00A20061" w:rsidP="006F2491">
      <w:p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Holdene vurderer selv, hvilket niveau </w:t>
      </w:r>
      <w:r w:rsidR="009D7532" w:rsidRPr="006F2491">
        <w:rPr>
          <w:rFonts w:cstheme="minorHAnsi"/>
          <w:sz w:val="24"/>
          <w:szCs w:val="24"/>
        </w:rPr>
        <w:t xml:space="preserve">de skal spille på. Hvis </w:t>
      </w:r>
      <w:r w:rsidR="003413F4" w:rsidRPr="006F2491">
        <w:rPr>
          <w:rFonts w:cstheme="minorHAnsi"/>
          <w:sz w:val="24"/>
          <w:szCs w:val="24"/>
        </w:rPr>
        <w:t xml:space="preserve">fodboldudvalget vurderer, at holdet er tilmeldt et forkert niveau efter 1. runde, har de ret til at rykke </w:t>
      </w:r>
      <w:r w:rsidR="00254C87" w:rsidRPr="006F2491">
        <w:rPr>
          <w:rFonts w:cstheme="minorHAnsi"/>
          <w:sz w:val="24"/>
          <w:szCs w:val="24"/>
        </w:rPr>
        <w:t>holdet til et andet niveau. Det giver store udfordringer</w:t>
      </w:r>
      <w:r w:rsidR="00DC5D3F" w:rsidRPr="006F2491">
        <w:rPr>
          <w:rFonts w:cstheme="minorHAnsi"/>
          <w:sz w:val="24"/>
          <w:szCs w:val="24"/>
        </w:rPr>
        <w:t xml:space="preserve"> ift. kampprogrammet</w:t>
      </w:r>
      <w:r w:rsidR="00254C87" w:rsidRPr="006F2491">
        <w:rPr>
          <w:rFonts w:cstheme="minorHAnsi"/>
          <w:sz w:val="24"/>
          <w:szCs w:val="24"/>
        </w:rPr>
        <w:t>, når et hold skal flyttes i niveau</w:t>
      </w:r>
      <w:r w:rsidR="006B5A40" w:rsidRPr="006F2491">
        <w:rPr>
          <w:rFonts w:cstheme="minorHAnsi"/>
          <w:sz w:val="24"/>
          <w:szCs w:val="24"/>
        </w:rPr>
        <w:t xml:space="preserve"> midt i sæsonen</w:t>
      </w:r>
      <w:r w:rsidR="00254C87" w:rsidRPr="006F2491">
        <w:rPr>
          <w:rFonts w:cstheme="minorHAnsi"/>
          <w:sz w:val="24"/>
          <w:szCs w:val="24"/>
        </w:rPr>
        <w:t>, så holdene opfordres til at være realistiske og fair</w:t>
      </w:r>
      <w:r w:rsidR="00E667B6" w:rsidRPr="006F2491">
        <w:rPr>
          <w:rFonts w:cstheme="minorHAnsi"/>
          <w:sz w:val="24"/>
          <w:szCs w:val="24"/>
        </w:rPr>
        <w:t xml:space="preserve"> i deres vurdering</w:t>
      </w:r>
      <w:r w:rsidR="00DC5D3F" w:rsidRPr="006F2491">
        <w:rPr>
          <w:rFonts w:cstheme="minorHAnsi"/>
          <w:sz w:val="24"/>
          <w:szCs w:val="24"/>
        </w:rPr>
        <w:t xml:space="preserve">, så det så vidt muligt kan undgås. Ved behov for at </w:t>
      </w:r>
      <w:r w:rsidR="00BF0A04" w:rsidRPr="006F2491">
        <w:rPr>
          <w:rFonts w:cstheme="minorHAnsi"/>
          <w:sz w:val="24"/>
          <w:szCs w:val="24"/>
        </w:rPr>
        <w:t>flytte hold i niveau kan der være puljer, hvor kampprogrammet bliver ændret undervejs.</w:t>
      </w:r>
      <w:r w:rsidR="003340C8" w:rsidRPr="006F2491">
        <w:rPr>
          <w:rFonts w:cstheme="minorHAnsi"/>
          <w:sz w:val="24"/>
          <w:szCs w:val="24"/>
        </w:rPr>
        <w:t xml:space="preserve"> Ved behov for sparring om niveau kan man kontakt</w:t>
      </w:r>
      <w:r w:rsidR="00275A04">
        <w:rPr>
          <w:rFonts w:cstheme="minorHAnsi"/>
          <w:sz w:val="24"/>
          <w:szCs w:val="24"/>
        </w:rPr>
        <w:t>e</w:t>
      </w:r>
      <w:r w:rsidR="003340C8" w:rsidRPr="006F2491">
        <w:rPr>
          <w:rFonts w:cstheme="minorHAnsi"/>
          <w:sz w:val="24"/>
          <w:szCs w:val="24"/>
        </w:rPr>
        <w:t xml:space="preserve"> fodboldudvalget. </w:t>
      </w:r>
    </w:p>
    <w:p w14:paraId="02FB6987" w14:textId="269A1CA3" w:rsidR="0045171F" w:rsidRPr="006F2491" w:rsidRDefault="008A5375" w:rsidP="006F2491">
      <w:p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Der bliver spillet tre indledende turneringsrunder geografisk opdelt i nord, syd og øst. </w:t>
      </w:r>
      <w:r w:rsidR="00BD5CAC" w:rsidRPr="006F2491">
        <w:rPr>
          <w:rFonts w:cstheme="minorHAnsi"/>
          <w:sz w:val="24"/>
          <w:szCs w:val="24"/>
        </w:rPr>
        <w:t xml:space="preserve">Dog med undtagelse af A- og B-rækken i øst, hvor det på landsmødet blev besluttet, at de som en prøve i </w:t>
      </w:r>
      <w:r w:rsidR="00D46610" w:rsidRPr="006F2491">
        <w:rPr>
          <w:rFonts w:cstheme="minorHAnsi"/>
          <w:sz w:val="24"/>
          <w:szCs w:val="24"/>
        </w:rPr>
        <w:t>denne sæson</w:t>
      </w:r>
      <w:r w:rsidR="00BD5CAC" w:rsidRPr="006F2491">
        <w:rPr>
          <w:rFonts w:cstheme="minorHAnsi"/>
          <w:sz w:val="24"/>
          <w:szCs w:val="24"/>
        </w:rPr>
        <w:t xml:space="preserve"> spiller løbende turnering</w:t>
      </w:r>
      <w:r w:rsidR="00906B4B" w:rsidRPr="006F2491">
        <w:rPr>
          <w:rFonts w:cstheme="minorHAnsi"/>
          <w:sz w:val="24"/>
          <w:szCs w:val="24"/>
        </w:rPr>
        <w:t xml:space="preserve"> (format herfor aftales med de pågældende hold). </w:t>
      </w:r>
    </w:p>
    <w:p w14:paraId="5E11CBE2" w14:textId="36DAC2C1" w:rsidR="00AC2E1F" w:rsidRPr="006F2491" w:rsidRDefault="00261FFB" w:rsidP="006F2491">
      <w:pPr>
        <w:rPr>
          <w:rFonts w:cstheme="minorHAnsi"/>
          <w:b/>
          <w:bCs/>
          <w:sz w:val="24"/>
          <w:szCs w:val="24"/>
        </w:rPr>
      </w:pPr>
      <w:r w:rsidRPr="006F2491">
        <w:rPr>
          <w:rFonts w:cstheme="minorHAnsi"/>
          <w:sz w:val="24"/>
          <w:szCs w:val="24"/>
        </w:rPr>
        <w:lastRenderedPageBreak/>
        <w:t xml:space="preserve">Resultaterne fra de </w:t>
      </w:r>
      <w:r w:rsidR="00453B79" w:rsidRPr="006F2491">
        <w:rPr>
          <w:rFonts w:cstheme="minorHAnsi"/>
          <w:sz w:val="24"/>
          <w:szCs w:val="24"/>
        </w:rPr>
        <w:t>indledende kampe</w:t>
      </w:r>
      <w:r w:rsidRPr="006F2491">
        <w:rPr>
          <w:rFonts w:cstheme="minorHAnsi"/>
          <w:sz w:val="24"/>
          <w:szCs w:val="24"/>
        </w:rPr>
        <w:t xml:space="preserve"> lægges sammen, og efter sidste runde findes der en regionsmester </w:t>
      </w:r>
      <w:r w:rsidR="00BB15C8" w:rsidRPr="006F2491">
        <w:rPr>
          <w:rFonts w:cstheme="minorHAnsi"/>
          <w:sz w:val="24"/>
          <w:szCs w:val="24"/>
        </w:rPr>
        <w:t>på</w:t>
      </w:r>
      <w:r w:rsidRPr="006F2491">
        <w:rPr>
          <w:rFonts w:cstheme="minorHAnsi"/>
          <w:sz w:val="24"/>
          <w:szCs w:val="24"/>
        </w:rPr>
        <w:t xml:space="preserve"> hvert niveau. </w:t>
      </w:r>
      <w:r w:rsidR="00B71573" w:rsidRPr="006F2491">
        <w:rPr>
          <w:rFonts w:cstheme="minorHAnsi"/>
          <w:sz w:val="24"/>
          <w:szCs w:val="24"/>
        </w:rPr>
        <w:t>1. og 2. pladsen fra hver pulje kvalificerer sig til DM</w:t>
      </w:r>
      <w:r w:rsidR="00EB21B8" w:rsidRPr="006F2491">
        <w:rPr>
          <w:rFonts w:cstheme="minorHAnsi"/>
          <w:sz w:val="24"/>
          <w:szCs w:val="24"/>
        </w:rPr>
        <w:t xml:space="preserve">. </w:t>
      </w:r>
      <w:r w:rsidR="0049373B" w:rsidRPr="006F2491">
        <w:rPr>
          <w:rFonts w:cstheme="minorHAnsi"/>
          <w:sz w:val="24"/>
          <w:szCs w:val="24"/>
        </w:rPr>
        <w:t>Ved afbud</w:t>
      </w:r>
      <w:r w:rsidR="00277CE0" w:rsidRPr="006F2491">
        <w:rPr>
          <w:rFonts w:cstheme="minorHAnsi"/>
          <w:sz w:val="24"/>
          <w:szCs w:val="24"/>
        </w:rPr>
        <w:t xml:space="preserve"> til DM</w:t>
      </w:r>
      <w:r w:rsidR="0049373B" w:rsidRPr="006F2491">
        <w:rPr>
          <w:rFonts w:cstheme="minorHAnsi"/>
          <w:sz w:val="24"/>
          <w:szCs w:val="24"/>
        </w:rPr>
        <w:t xml:space="preserve"> gives pladsen videre</w:t>
      </w:r>
      <w:r w:rsidR="00EB21B8" w:rsidRPr="006F2491">
        <w:rPr>
          <w:rFonts w:cstheme="minorHAnsi"/>
          <w:sz w:val="24"/>
          <w:szCs w:val="24"/>
        </w:rPr>
        <w:t>, og k</w:t>
      </w:r>
      <w:r w:rsidR="00B71573" w:rsidRPr="006F2491">
        <w:rPr>
          <w:rFonts w:cstheme="minorHAnsi"/>
          <w:sz w:val="24"/>
          <w:szCs w:val="24"/>
        </w:rPr>
        <w:t>un hold, der har deltaget i alle kampene i de indledende runder</w:t>
      </w:r>
      <w:r w:rsidR="0049373B" w:rsidRPr="006F2491">
        <w:rPr>
          <w:rFonts w:cstheme="minorHAnsi"/>
          <w:sz w:val="24"/>
          <w:szCs w:val="24"/>
        </w:rPr>
        <w:t>,</w:t>
      </w:r>
      <w:r w:rsidR="00B71573" w:rsidRPr="006F2491">
        <w:rPr>
          <w:rFonts w:cstheme="minorHAnsi"/>
          <w:sz w:val="24"/>
          <w:szCs w:val="24"/>
        </w:rPr>
        <w:t xml:space="preserve"> kan kvalificere sig.</w:t>
      </w:r>
      <w:r w:rsidR="00D81433">
        <w:rPr>
          <w:rFonts w:cstheme="minorHAnsi"/>
          <w:sz w:val="24"/>
          <w:szCs w:val="24"/>
        </w:rPr>
        <w:br/>
      </w:r>
      <w:r w:rsidR="00D81433">
        <w:rPr>
          <w:rFonts w:cstheme="minorHAnsi"/>
          <w:sz w:val="24"/>
          <w:szCs w:val="24"/>
        </w:rPr>
        <w:br/>
      </w:r>
      <w:r w:rsidR="0017591D" w:rsidRPr="006F2491">
        <w:rPr>
          <w:rFonts w:cstheme="minorHAnsi"/>
          <w:b/>
          <w:bCs/>
          <w:sz w:val="24"/>
          <w:szCs w:val="24"/>
        </w:rPr>
        <w:t>Spilleregler</w:t>
      </w:r>
      <w:r w:rsidR="00AC2E1F" w:rsidRPr="006F2491">
        <w:rPr>
          <w:rFonts w:cstheme="minorHAnsi"/>
          <w:b/>
          <w:bCs/>
          <w:sz w:val="24"/>
          <w:szCs w:val="24"/>
        </w:rPr>
        <w:t>:</w:t>
      </w:r>
    </w:p>
    <w:p w14:paraId="2492EC08" w14:textId="632AD6C4" w:rsidR="00946637" w:rsidRPr="006F2491" w:rsidRDefault="00946637" w:rsidP="006F2491">
      <w:p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Der spilles efter DBU’s regler</w:t>
      </w:r>
      <w:r w:rsidR="0039474B" w:rsidRPr="006F2491">
        <w:rPr>
          <w:rFonts w:cstheme="minorHAnsi"/>
          <w:sz w:val="24"/>
          <w:szCs w:val="24"/>
        </w:rPr>
        <w:t xml:space="preserve"> med enkelt</w:t>
      </w:r>
      <w:r w:rsidR="003204E6" w:rsidRPr="006F2491">
        <w:rPr>
          <w:rFonts w:cstheme="minorHAnsi"/>
          <w:sz w:val="24"/>
          <w:szCs w:val="24"/>
        </w:rPr>
        <w:t>e</w:t>
      </w:r>
      <w:r w:rsidR="0039474B" w:rsidRPr="006F2491">
        <w:rPr>
          <w:rFonts w:cstheme="minorHAnsi"/>
          <w:sz w:val="24"/>
          <w:szCs w:val="24"/>
        </w:rPr>
        <w:t xml:space="preserve"> undtagelser</w:t>
      </w:r>
      <w:r w:rsidR="003204E6" w:rsidRPr="006F2491">
        <w:rPr>
          <w:rFonts w:cstheme="minorHAnsi"/>
          <w:sz w:val="24"/>
          <w:szCs w:val="24"/>
        </w:rPr>
        <w:t>:</w:t>
      </w:r>
    </w:p>
    <w:p w14:paraId="0DACFCD5" w14:textId="6287F002" w:rsidR="003B1A05" w:rsidRPr="006F2491" w:rsidRDefault="00946637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8-mands:</w:t>
      </w:r>
      <w:r w:rsidR="002A45AD" w:rsidRPr="006F2491">
        <w:rPr>
          <w:rFonts w:cstheme="minorHAnsi"/>
          <w:sz w:val="24"/>
          <w:szCs w:val="24"/>
        </w:rPr>
        <w:t xml:space="preserve"> </w:t>
      </w:r>
      <w:hyperlink r:id="rId11" w:history="1">
        <w:r w:rsidR="003B1A05" w:rsidRPr="006F2491">
          <w:rPr>
            <w:rStyle w:val="Hyperlink"/>
            <w:rFonts w:cstheme="minorHAnsi"/>
            <w:sz w:val="24"/>
            <w:szCs w:val="24"/>
          </w:rPr>
          <w:t>8M - Spilleregler (dbusjaelland.dk)</w:t>
        </w:r>
      </w:hyperlink>
    </w:p>
    <w:p w14:paraId="0F562E9E" w14:textId="38F2782D" w:rsidR="00EC0EF4" w:rsidRPr="006F2491" w:rsidRDefault="00946637" w:rsidP="006F2491">
      <w:pPr>
        <w:pStyle w:val="Listeafsnit"/>
        <w:numPr>
          <w:ilvl w:val="0"/>
          <w:numId w:val="4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5-mands:</w:t>
      </w:r>
      <w:r w:rsidR="00FF019F" w:rsidRPr="006F2491">
        <w:rPr>
          <w:rFonts w:cstheme="minorHAnsi"/>
          <w:sz w:val="24"/>
          <w:szCs w:val="24"/>
        </w:rPr>
        <w:t xml:space="preserve"> </w:t>
      </w:r>
      <w:hyperlink r:id="rId12" w:history="1">
        <w:r w:rsidR="006F2491" w:rsidRPr="006F2491">
          <w:rPr>
            <w:rStyle w:val="Hyperlink"/>
            <w:rFonts w:cstheme="minorHAnsi"/>
            <w:sz w:val="24"/>
            <w:szCs w:val="24"/>
          </w:rPr>
          <w:t>5M - Spille</w:t>
        </w:r>
        <w:r w:rsidR="006F2491" w:rsidRPr="006F2491">
          <w:rPr>
            <w:rStyle w:val="Hyperlink"/>
            <w:rFonts w:cstheme="minorHAnsi"/>
            <w:sz w:val="24"/>
            <w:szCs w:val="24"/>
          </w:rPr>
          <w:t>r</w:t>
        </w:r>
        <w:r w:rsidR="006F2491" w:rsidRPr="006F2491">
          <w:rPr>
            <w:rStyle w:val="Hyperlink"/>
            <w:rFonts w:cstheme="minorHAnsi"/>
            <w:sz w:val="24"/>
            <w:szCs w:val="24"/>
          </w:rPr>
          <w:t>egler (dbusjaelland.dk)</w:t>
        </w:r>
      </w:hyperlink>
    </w:p>
    <w:p w14:paraId="2E07128B" w14:textId="2933371C" w:rsidR="007B5EB1" w:rsidRPr="006F2491" w:rsidRDefault="007B5EB1" w:rsidP="006F2491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>Spillernes antal:</w:t>
      </w:r>
    </w:p>
    <w:p w14:paraId="2898A024" w14:textId="77777777" w:rsidR="006270E7" w:rsidRPr="006F2491" w:rsidRDefault="006270E7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8-mands: </w:t>
      </w:r>
    </w:p>
    <w:p w14:paraId="69930EF0" w14:textId="12AEDAE2" w:rsidR="007B5EB1" w:rsidRPr="006F2491" w:rsidRDefault="00D475E4" w:rsidP="006F2491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Det er tilladt at anvende op til </w:t>
      </w:r>
      <w:r w:rsidR="00074FB2">
        <w:rPr>
          <w:rFonts w:cstheme="minorHAnsi"/>
          <w:sz w:val="24"/>
          <w:szCs w:val="24"/>
        </w:rPr>
        <w:t>15</w:t>
      </w:r>
      <w:r w:rsidRPr="006F2491">
        <w:rPr>
          <w:rFonts w:cstheme="minorHAnsi"/>
          <w:sz w:val="24"/>
          <w:szCs w:val="24"/>
        </w:rPr>
        <w:t xml:space="preserve"> spillere pr. stævne. Et hold består af op til 11 spillere pr. kamp, hvor 8 spillere må være på banen samtidig. </w:t>
      </w:r>
    </w:p>
    <w:p w14:paraId="2FFE3367" w14:textId="7AD323AC" w:rsidR="00167ACD" w:rsidRPr="006F2491" w:rsidRDefault="00167ACD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5-mands:</w:t>
      </w:r>
    </w:p>
    <w:p w14:paraId="4CFA1BA4" w14:textId="77777777" w:rsidR="00FC4B55" w:rsidRDefault="00383F40" w:rsidP="00FC4B55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Det er tilladt at </w:t>
      </w:r>
      <w:r w:rsidR="003F5B15" w:rsidRPr="006F2491">
        <w:rPr>
          <w:rFonts w:cstheme="minorHAnsi"/>
          <w:sz w:val="24"/>
          <w:szCs w:val="24"/>
        </w:rPr>
        <w:t>anvende</w:t>
      </w:r>
      <w:r w:rsidRPr="006F2491">
        <w:rPr>
          <w:rFonts w:cstheme="minorHAnsi"/>
          <w:sz w:val="24"/>
          <w:szCs w:val="24"/>
        </w:rPr>
        <w:t xml:space="preserve"> op til 9 spi</w:t>
      </w:r>
      <w:r w:rsidR="00F937AE" w:rsidRPr="006F2491">
        <w:rPr>
          <w:rFonts w:cstheme="minorHAnsi"/>
          <w:sz w:val="24"/>
          <w:szCs w:val="24"/>
        </w:rPr>
        <w:t>l</w:t>
      </w:r>
      <w:r w:rsidRPr="006F2491">
        <w:rPr>
          <w:rFonts w:cstheme="minorHAnsi"/>
          <w:sz w:val="24"/>
          <w:szCs w:val="24"/>
        </w:rPr>
        <w:t xml:space="preserve">lere pr. stævne. </w:t>
      </w:r>
      <w:r w:rsidR="009B5E31" w:rsidRPr="006F2491">
        <w:rPr>
          <w:rFonts w:cstheme="minorHAnsi"/>
          <w:sz w:val="24"/>
          <w:szCs w:val="24"/>
        </w:rPr>
        <w:t xml:space="preserve">Et hold består af op til 8 spillere pr. kamp, hvor 5 spillere må være på banen samtidig. </w:t>
      </w:r>
    </w:p>
    <w:p w14:paraId="110C8063" w14:textId="6B583C06" w:rsidR="00383F40" w:rsidRPr="00B34DFD" w:rsidRDefault="00B34DFD" w:rsidP="00B34DFD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Ved gult kort får spilleren </w:t>
      </w:r>
      <w:r w:rsidRPr="006F2491">
        <w:rPr>
          <w:rFonts w:cstheme="minorHAnsi"/>
          <w:sz w:val="24"/>
          <w:szCs w:val="24"/>
        </w:rPr>
        <w:t>5 minutters udvisning</w:t>
      </w:r>
      <w:r>
        <w:rPr>
          <w:rFonts w:cstheme="minorHAnsi"/>
          <w:sz w:val="24"/>
          <w:szCs w:val="24"/>
        </w:rPr>
        <w:t xml:space="preserve">. Ved </w:t>
      </w:r>
      <w:r w:rsidRPr="006F2491">
        <w:rPr>
          <w:rFonts w:cstheme="minorHAnsi"/>
          <w:sz w:val="24"/>
          <w:szCs w:val="24"/>
        </w:rPr>
        <w:t>rød</w:t>
      </w:r>
      <w:r>
        <w:rPr>
          <w:rFonts w:cstheme="minorHAnsi"/>
          <w:sz w:val="24"/>
          <w:szCs w:val="24"/>
        </w:rPr>
        <w:t>t</w:t>
      </w:r>
      <w:r w:rsidRPr="006F2491">
        <w:rPr>
          <w:rFonts w:cstheme="minorHAnsi"/>
          <w:sz w:val="24"/>
          <w:szCs w:val="24"/>
        </w:rPr>
        <w:t xml:space="preserve"> kort </w:t>
      </w:r>
      <w:r>
        <w:rPr>
          <w:rFonts w:cstheme="minorHAnsi"/>
          <w:sz w:val="24"/>
          <w:szCs w:val="24"/>
        </w:rPr>
        <w:t xml:space="preserve">får spilleren </w:t>
      </w:r>
      <w:r w:rsidRPr="006F2491">
        <w:rPr>
          <w:rFonts w:cstheme="minorHAnsi"/>
          <w:sz w:val="24"/>
          <w:szCs w:val="24"/>
        </w:rPr>
        <w:t xml:space="preserve">karantæne </w:t>
      </w:r>
      <w:r>
        <w:rPr>
          <w:rFonts w:cstheme="minorHAnsi"/>
          <w:sz w:val="24"/>
          <w:szCs w:val="24"/>
        </w:rPr>
        <w:t>resten af kampen og minimum den efterfølgende kamp (hvis det er den sidste kamp i en runde, følger karantænen med til første kamp i næste runde</w:t>
      </w:r>
      <w:r w:rsidR="00E43E54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. Karantæne herudover kan besluttes af fodboldudvalget. </w:t>
      </w:r>
    </w:p>
    <w:p w14:paraId="28387DB1" w14:textId="77777777" w:rsidR="00E43E54" w:rsidRPr="006F2491" w:rsidRDefault="00E43E54" w:rsidP="00E43E54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>Spilletid:</w:t>
      </w:r>
    </w:p>
    <w:p w14:paraId="1A3AAF24" w14:textId="77777777" w:rsidR="00E43E54" w:rsidRPr="006F2491" w:rsidRDefault="00E43E54" w:rsidP="00E43E54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8-mands: </w:t>
      </w:r>
    </w:p>
    <w:p w14:paraId="585DC8A0" w14:textId="77777777" w:rsidR="00E43E54" w:rsidRPr="006F2491" w:rsidRDefault="00E43E54" w:rsidP="00E43E54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2 x 20 minutter eller 2 x 15 minutter </w:t>
      </w:r>
    </w:p>
    <w:p w14:paraId="20E68615" w14:textId="77777777" w:rsidR="00E43E54" w:rsidRPr="006F2491" w:rsidRDefault="00E43E54" w:rsidP="00E43E54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5-mands: </w:t>
      </w:r>
    </w:p>
    <w:p w14:paraId="46B292F1" w14:textId="77777777" w:rsidR="00E43E54" w:rsidRPr="006F2491" w:rsidRDefault="00E43E54" w:rsidP="00E43E54">
      <w:pPr>
        <w:pStyle w:val="Listeafsnit"/>
        <w:numPr>
          <w:ilvl w:val="1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2 x 10 minutter </w:t>
      </w:r>
    </w:p>
    <w:p w14:paraId="4BBC140C" w14:textId="77777777" w:rsidR="00E43E54" w:rsidRPr="006F2491" w:rsidRDefault="00E43E54" w:rsidP="00E43E54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Ændringer kan forekomme, idet det afhænger af antal hold. Se kampprogram. </w:t>
      </w:r>
    </w:p>
    <w:p w14:paraId="35699ADF" w14:textId="77777777" w:rsidR="00E43E54" w:rsidRPr="006F2491" w:rsidRDefault="00E43E54" w:rsidP="00E43E54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>Bolden:</w:t>
      </w:r>
    </w:p>
    <w:p w14:paraId="2F671CC7" w14:textId="77777777" w:rsidR="00E43E54" w:rsidRPr="006F2491" w:rsidRDefault="00E43E54" w:rsidP="00E43E54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Der spilles med str. 5 </w:t>
      </w:r>
      <w:r>
        <w:rPr>
          <w:rFonts w:cstheme="minorHAnsi"/>
          <w:sz w:val="24"/>
          <w:szCs w:val="24"/>
        </w:rPr>
        <w:t>i A-E-rækken samt str. 4 i U15-rækken.</w:t>
      </w:r>
    </w:p>
    <w:p w14:paraId="76C3F379" w14:textId="190DFA09" w:rsidR="00656AF3" w:rsidRPr="006F2491" w:rsidRDefault="0501D4AF" w:rsidP="006F2491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>Indkast:</w:t>
      </w:r>
    </w:p>
    <w:p w14:paraId="528F2B65" w14:textId="00332029" w:rsidR="00656AF3" w:rsidRPr="006F2491" w:rsidRDefault="0501D4AF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</w:rPr>
        <w:t>For spillere med fysisk handicap er det tilladt at udføre indkast ved at trille bolden ind under knæhøjde.</w:t>
      </w:r>
    </w:p>
    <w:p w14:paraId="25EAA689" w14:textId="39F67556" w:rsidR="007F47DC" w:rsidRPr="00E43E54" w:rsidRDefault="00A00995" w:rsidP="007F47DC">
      <w:pPr>
        <w:rPr>
          <w:rFonts w:cstheme="minorHAnsi"/>
          <w:sz w:val="24"/>
          <w:szCs w:val="24"/>
          <w:u w:val="single"/>
        </w:rPr>
      </w:pPr>
      <w:r w:rsidRPr="00E43E54">
        <w:rPr>
          <w:rFonts w:cstheme="minorHAnsi"/>
          <w:sz w:val="24"/>
          <w:szCs w:val="24"/>
          <w:u w:val="single"/>
        </w:rPr>
        <w:t>5-mands:</w:t>
      </w:r>
    </w:p>
    <w:p w14:paraId="197F3B5D" w14:textId="128108C7" w:rsidR="00B34DFD" w:rsidRPr="00B34DFD" w:rsidRDefault="00B34DFD" w:rsidP="007F47DC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Hvis et hold kommer bagud med 3 mål, må de sætte en ekstra spiller på banen. Alternativt kan det førende hold tage en spiller ud. Hvis målforskelle</w:t>
      </w:r>
      <w:r w:rsidR="00E04A96">
        <w:rPr>
          <w:rFonts w:cstheme="minorHAnsi"/>
          <w:sz w:val="24"/>
          <w:szCs w:val="24"/>
        </w:rPr>
        <w:t>n</w:t>
      </w:r>
      <w:r>
        <w:rPr>
          <w:rFonts w:cstheme="minorHAnsi"/>
          <w:sz w:val="24"/>
          <w:szCs w:val="24"/>
        </w:rPr>
        <w:t xml:space="preserve"> reduceres, skal en spiller tages ud/sættes ind igen. </w:t>
      </w:r>
    </w:p>
    <w:p w14:paraId="43C73430" w14:textId="3E37FF67" w:rsidR="007F47DC" w:rsidRPr="006F2491" w:rsidRDefault="007F47DC" w:rsidP="007F47DC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Målmanden må samle bolden op ved tilbagelægning</w:t>
      </w:r>
      <w:r w:rsidR="00AE413F">
        <w:rPr>
          <w:rFonts w:cstheme="minorHAnsi"/>
          <w:sz w:val="24"/>
          <w:szCs w:val="24"/>
        </w:rPr>
        <w:t>.</w:t>
      </w:r>
    </w:p>
    <w:p w14:paraId="62E89BAF" w14:textId="27B5B508" w:rsidR="00656AF3" w:rsidRPr="006F2491" w:rsidRDefault="004C1D1F" w:rsidP="006F2491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lastRenderedPageBreak/>
        <w:t>Dommer</w:t>
      </w:r>
      <w:r w:rsidR="002B12CA" w:rsidRPr="006F2491">
        <w:rPr>
          <w:rFonts w:cstheme="minorHAnsi"/>
          <w:sz w:val="24"/>
          <w:szCs w:val="24"/>
          <w:u w:val="single"/>
        </w:rPr>
        <w:t>e:</w:t>
      </w:r>
    </w:p>
    <w:p w14:paraId="76E3EA7F" w14:textId="755EE507" w:rsidR="0034086E" w:rsidRPr="006F2491" w:rsidRDefault="00253761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Værtsklubben sørger for at bestille dommere gennem DBU. </w:t>
      </w:r>
    </w:p>
    <w:p w14:paraId="3EFF8DD4" w14:textId="33ABB590" w:rsidR="2768BF06" w:rsidRPr="006F2491" w:rsidRDefault="00626EF5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Hvis det ikke er muligt at skaffe nok dommere gennem DBU, sørger værtsklubben for at finde andre dommere. </w:t>
      </w:r>
    </w:p>
    <w:p w14:paraId="595417F0" w14:textId="483DFA3E" w:rsidR="00B54549" w:rsidRPr="006F2491" w:rsidRDefault="00B54549" w:rsidP="006F2491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 xml:space="preserve">Inddeling i </w:t>
      </w:r>
      <w:r w:rsidR="00894A64" w:rsidRPr="006F2491">
        <w:rPr>
          <w:rFonts w:cstheme="minorHAnsi"/>
          <w:sz w:val="24"/>
          <w:szCs w:val="24"/>
          <w:u w:val="single"/>
        </w:rPr>
        <w:t>niveauer</w:t>
      </w:r>
      <w:r w:rsidR="006A095B" w:rsidRPr="006F2491">
        <w:rPr>
          <w:rFonts w:cstheme="minorHAnsi"/>
          <w:sz w:val="24"/>
          <w:szCs w:val="24"/>
          <w:u w:val="single"/>
        </w:rPr>
        <w:t>:</w:t>
      </w:r>
    </w:p>
    <w:p w14:paraId="0B916887" w14:textId="0927E0FD" w:rsidR="00894A64" w:rsidRPr="006F2491" w:rsidRDefault="00894A64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Holdene tilmelder sig i det niveau, som de vurderer, at de hører til. Hvis holdene er i tvivl, kan de få vejledning fra fodboldudvalget. </w:t>
      </w:r>
    </w:p>
    <w:p w14:paraId="59EEF79D" w14:textId="2AB353AF" w:rsidR="00F05679" w:rsidRPr="006F2491" w:rsidRDefault="00F05679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Hvis et hold er fejlplaceret, kan </w:t>
      </w:r>
      <w:r w:rsidR="00595254" w:rsidRPr="006F2491">
        <w:rPr>
          <w:rFonts w:cstheme="minorHAnsi"/>
          <w:sz w:val="24"/>
          <w:szCs w:val="24"/>
        </w:rPr>
        <w:t xml:space="preserve">fodboldudvalget flytte det til et andet niveau efter første </w:t>
      </w:r>
      <w:r w:rsidR="003204E6" w:rsidRPr="006F2491">
        <w:rPr>
          <w:rFonts w:cstheme="minorHAnsi"/>
          <w:sz w:val="24"/>
          <w:szCs w:val="24"/>
        </w:rPr>
        <w:t>turnerings</w:t>
      </w:r>
      <w:r w:rsidR="00595254" w:rsidRPr="006F2491">
        <w:rPr>
          <w:rFonts w:cstheme="minorHAnsi"/>
          <w:sz w:val="24"/>
          <w:szCs w:val="24"/>
        </w:rPr>
        <w:t>runde</w:t>
      </w:r>
      <w:r w:rsidRPr="006F2491">
        <w:rPr>
          <w:rFonts w:cstheme="minorHAnsi"/>
          <w:sz w:val="24"/>
          <w:szCs w:val="24"/>
        </w:rPr>
        <w:t xml:space="preserve">. </w:t>
      </w:r>
    </w:p>
    <w:p w14:paraId="616911FB" w14:textId="0CB60799" w:rsidR="00F05679" w:rsidRPr="006F2491" w:rsidRDefault="00F05679" w:rsidP="006F2491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>Holdkort</w:t>
      </w:r>
      <w:r w:rsidR="006A095B" w:rsidRPr="006F2491">
        <w:rPr>
          <w:rFonts w:cstheme="minorHAnsi"/>
          <w:sz w:val="24"/>
          <w:szCs w:val="24"/>
          <w:u w:val="single"/>
        </w:rPr>
        <w:t>:</w:t>
      </w:r>
    </w:p>
    <w:p w14:paraId="00A8AAEB" w14:textId="476FAF2F" w:rsidR="00595254" w:rsidRPr="006F2491" w:rsidRDefault="00595254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Alle hold skal udfylde holdkort ved </w:t>
      </w:r>
      <w:r w:rsidR="00A2716E" w:rsidRPr="006F2491">
        <w:rPr>
          <w:rFonts w:cstheme="minorHAnsi"/>
          <w:sz w:val="24"/>
          <w:szCs w:val="24"/>
        </w:rPr>
        <w:t xml:space="preserve">hver turneringsrunde. Holdkort udleveres af værtsklubben og afleveres efter udfyldelse igen til værtsklubben. </w:t>
      </w:r>
    </w:p>
    <w:p w14:paraId="474B9659" w14:textId="349FCAF5" w:rsidR="006E5EB9" w:rsidRPr="006F2491" w:rsidRDefault="006E5EB9" w:rsidP="006F2491">
      <w:pPr>
        <w:rPr>
          <w:rFonts w:cstheme="minorHAnsi"/>
          <w:sz w:val="24"/>
          <w:szCs w:val="24"/>
          <w:u w:val="single"/>
        </w:rPr>
      </w:pPr>
      <w:r w:rsidRPr="006F2491">
        <w:rPr>
          <w:rFonts w:cstheme="minorHAnsi"/>
          <w:sz w:val="24"/>
          <w:szCs w:val="24"/>
          <w:u w:val="single"/>
        </w:rPr>
        <w:t>Pointgivning</w:t>
      </w:r>
      <w:r w:rsidR="00502B95" w:rsidRPr="006F2491">
        <w:rPr>
          <w:rFonts w:cstheme="minorHAnsi"/>
          <w:sz w:val="24"/>
          <w:szCs w:val="24"/>
          <w:u w:val="single"/>
        </w:rPr>
        <w:t>:</w:t>
      </w:r>
    </w:p>
    <w:p w14:paraId="033F6BA8" w14:textId="29198EF0" w:rsidR="006E5EB9" w:rsidRPr="006F2491" w:rsidRDefault="0057386C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Der tildeles 3 point for sejr, 1 point for uafgjort, og 0 point for nederlag. </w:t>
      </w:r>
    </w:p>
    <w:p w14:paraId="548D448F" w14:textId="32106A31" w:rsidR="0057386C" w:rsidRPr="006F2491" w:rsidRDefault="0057386C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Ved udeblivelse fra en kamp</w:t>
      </w:r>
      <w:r w:rsidR="00772C21" w:rsidRPr="006F2491">
        <w:rPr>
          <w:rFonts w:cstheme="minorHAnsi"/>
          <w:sz w:val="24"/>
          <w:szCs w:val="24"/>
        </w:rPr>
        <w:t xml:space="preserve">, taberdømmes holdet 0-3. </w:t>
      </w:r>
      <w:r w:rsidR="00BC0042" w:rsidRPr="006F2491">
        <w:rPr>
          <w:rFonts w:cstheme="minorHAnsi"/>
          <w:sz w:val="24"/>
          <w:szCs w:val="24"/>
        </w:rPr>
        <w:t>Hvis begge hold udebliver, bliv</w:t>
      </w:r>
      <w:r w:rsidR="006760A3" w:rsidRPr="006F2491">
        <w:rPr>
          <w:rFonts w:cstheme="minorHAnsi"/>
          <w:sz w:val="24"/>
          <w:szCs w:val="24"/>
        </w:rPr>
        <w:t xml:space="preserve">er resultatet 0-0. </w:t>
      </w:r>
    </w:p>
    <w:p w14:paraId="0F109B22" w14:textId="0CE8A02A" w:rsidR="00E11021" w:rsidRPr="006F2491" w:rsidRDefault="00564DCD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Ved pointlighed afgøres holdenes placering </w:t>
      </w:r>
      <w:r w:rsidR="00E11021" w:rsidRPr="006F2491">
        <w:rPr>
          <w:rFonts w:cstheme="minorHAnsi"/>
          <w:sz w:val="24"/>
          <w:szCs w:val="24"/>
        </w:rPr>
        <w:t xml:space="preserve">efter 1) </w:t>
      </w:r>
      <w:r w:rsidR="008A172D" w:rsidRPr="006F2491">
        <w:rPr>
          <w:rFonts w:cstheme="minorHAnsi"/>
          <w:sz w:val="24"/>
          <w:szCs w:val="24"/>
        </w:rPr>
        <w:t>i</w:t>
      </w:r>
      <w:r w:rsidR="00E11021" w:rsidRPr="006F2491">
        <w:rPr>
          <w:rFonts w:cstheme="minorHAnsi"/>
          <w:sz w:val="24"/>
          <w:szCs w:val="24"/>
        </w:rPr>
        <w:t>ndbyrdes kampe</w:t>
      </w:r>
      <w:r w:rsidR="009960DF" w:rsidRPr="006F2491">
        <w:rPr>
          <w:rFonts w:cstheme="minorHAnsi"/>
          <w:sz w:val="24"/>
          <w:szCs w:val="24"/>
        </w:rPr>
        <w:t>, 2)</w:t>
      </w:r>
      <w:r w:rsidR="0035497D" w:rsidRPr="006F2491">
        <w:rPr>
          <w:rFonts w:cstheme="minorHAnsi"/>
          <w:sz w:val="24"/>
          <w:szCs w:val="24"/>
        </w:rPr>
        <w:t xml:space="preserve"> samlet målforskel, 3) samlet antal scorede mål. </w:t>
      </w:r>
    </w:p>
    <w:p w14:paraId="4C9A4B9C" w14:textId="56E5F297" w:rsidR="00EE7180" w:rsidRPr="000403F5" w:rsidRDefault="00EE7180" w:rsidP="006F2491">
      <w:pPr>
        <w:rPr>
          <w:rFonts w:cstheme="minorHAnsi"/>
          <w:sz w:val="24"/>
          <w:szCs w:val="24"/>
          <w:u w:val="single"/>
        </w:rPr>
      </w:pPr>
      <w:r w:rsidRPr="000403F5">
        <w:rPr>
          <w:rFonts w:cstheme="minorHAnsi"/>
          <w:sz w:val="24"/>
          <w:szCs w:val="24"/>
          <w:u w:val="single"/>
        </w:rPr>
        <w:t>Protester</w:t>
      </w:r>
    </w:p>
    <w:p w14:paraId="5716D420" w14:textId="00F5F5A2" w:rsidR="00C414ED" w:rsidRDefault="00141E5F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Protester s</w:t>
      </w:r>
      <w:r w:rsidR="00EE7180" w:rsidRPr="006F2491">
        <w:rPr>
          <w:rFonts w:cstheme="minorHAnsi"/>
          <w:sz w:val="24"/>
          <w:szCs w:val="24"/>
        </w:rPr>
        <w:t xml:space="preserve">kal afleveres skriftligt til </w:t>
      </w:r>
      <w:r w:rsidR="00250B64">
        <w:rPr>
          <w:rFonts w:cstheme="minorHAnsi"/>
          <w:sz w:val="24"/>
          <w:szCs w:val="24"/>
        </w:rPr>
        <w:t xml:space="preserve">værtsklubben eller </w:t>
      </w:r>
      <w:r w:rsidR="005016B1" w:rsidRPr="006F2491">
        <w:rPr>
          <w:rFonts w:cstheme="minorHAnsi"/>
          <w:sz w:val="24"/>
          <w:szCs w:val="24"/>
        </w:rPr>
        <w:t xml:space="preserve">en repræsentant fra </w:t>
      </w:r>
      <w:r w:rsidR="00502B95" w:rsidRPr="006F2491">
        <w:rPr>
          <w:rFonts w:cstheme="minorHAnsi"/>
          <w:sz w:val="24"/>
          <w:szCs w:val="24"/>
        </w:rPr>
        <w:t>f</w:t>
      </w:r>
      <w:r w:rsidR="005016B1" w:rsidRPr="006F2491">
        <w:rPr>
          <w:rFonts w:cstheme="minorHAnsi"/>
          <w:sz w:val="24"/>
          <w:szCs w:val="24"/>
        </w:rPr>
        <w:t xml:space="preserve">odboldudvalget senest 1 time efter kampen er afsluttet. </w:t>
      </w:r>
      <w:r w:rsidR="00AF673D">
        <w:rPr>
          <w:rFonts w:cstheme="minorHAnsi"/>
          <w:sz w:val="24"/>
          <w:szCs w:val="24"/>
        </w:rPr>
        <w:t xml:space="preserve">Protesten skal vedlægges </w:t>
      </w:r>
      <w:r w:rsidR="00C414ED">
        <w:rPr>
          <w:rFonts w:cstheme="minorHAnsi"/>
          <w:sz w:val="24"/>
          <w:szCs w:val="24"/>
        </w:rPr>
        <w:t xml:space="preserve">et depositum på 300 kr. </w:t>
      </w:r>
      <w:r w:rsidR="00004E3E">
        <w:rPr>
          <w:rFonts w:cstheme="minorHAnsi"/>
          <w:sz w:val="24"/>
          <w:szCs w:val="24"/>
        </w:rPr>
        <w:t>Hvis protesten afvises</w:t>
      </w:r>
      <w:r w:rsidR="000403F5">
        <w:rPr>
          <w:rFonts w:cstheme="minorHAnsi"/>
          <w:sz w:val="24"/>
          <w:szCs w:val="24"/>
        </w:rPr>
        <w:t>,</w:t>
      </w:r>
      <w:r w:rsidR="00004E3E">
        <w:rPr>
          <w:rFonts w:cstheme="minorHAnsi"/>
          <w:sz w:val="24"/>
          <w:szCs w:val="24"/>
        </w:rPr>
        <w:t xml:space="preserve"> tilfalder beløbet fodboldudvalget.</w:t>
      </w:r>
    </w:p>
    <w:p w14:paraId="4A7AEE62" w14:textId="6329D680" w:rsidR="00EE7180" w:rsidRPr="006F2491" w:rsidRDefault="00250B64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Fodboldudvalget</w:t>
      </w:r>
      <w:r w:rsidR="00E70A8F" w:rsidRPr="006F2491">
        <w:rPr>
          <w:rFonts w:cstheme="minorHAnsi"/>
          <w:sz w:val="24"/>
          <w:szCs w:val="24"/>
        </w:rPr>
        <w:t xml:space="preserve"> afgør protesten efter at have hørt de implicerede parter. </w:t>
      </w:r>
    </w:p>
    <w:p w14:paraId="40663E03" w14:textId="10DE098F" w:rsidR="00B10A9A" w:rsidRPr="00AE413F" w:rsidRDefault="00B10A9A" w:rsidP="006F2491">
      <w:pPr>
        <w:rPr>
          <w:rFonts w:cstheme="minorHAnsi"/>
          <w:sz w:val="24"/>
          <w:szCs w:val="24"/>
          <w:u w:val="single"/>
        </w:rPr>
      </w:pPr>
      <w:r w:rsidRPr="00AE413F">
        <w:rPr>
          <w:rFonts w:cstheme="minorHAnsi"/>
          <w:sz w:val="24"/>
          <w:szCs w:val="24"/>
          <w:u w:val="single"/>
        </w:rPr>
        <w:t>Klubskifte</w:t>
      </w:r>
    </w:p>
    <w:p w14:paraId="6B5FFE60" w14:textId="5EE01AFB" w:rsidR="00B10A9A" w:rsidRPr="006F2491" w:rsidRDefault="006B5C35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En spiller kan skifte klub mellem to sæsoner (sommerpausen) eller mellem 2. og 3. runde (vinterpausen). </w:t>
      </w:r>
    </w:p>
    <w:p w14:paraId="16513A7A" w14:textId="534A0D2E" w:rsidR="009B5F38" w:rsidRPr="00AE413F" w:rsidRDefault="009B5F38" w:rsidP="006F2491">
      <w:pPr>
        <w:rPr>
          <w:rFonts w:cstheme="minorHAnsi"/>
          <w:sz w:val="24"/>
          <w:szCs w:val="24"/>
          <w:u w:val="single"/>
        </w:rPr>
      </w:pPr>
      <w:r w:rsidRPr="00AE413F">
        <w:rPr>
          <w:rFonts w:cstheme="minorHAnsi"/>
          <w:sz w:val="24"/>
          <w:szCs w:val="24"/>
          <w:u w:val="single"/>
        </w:rPr>
        <w:t>Spilleberettigelse</w:t>
      </w:r>
    </w:p>
    <w:p w14:paraId="2292B5A8" w14:textId="27C53D15" w:rsidR="009B5F38" w:rsidRPr="006F2491" w:rsidRDefault="009B5F38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 xml:space="preserve">En spiller kan kun spille på </w:t>
      </w:r>
      <w:r w:rsidR="00153A79" w:rsidRPr="006F2491">
        <w:rPr>
          <w:rFonts w:cstheme="minorHAnsi"/>
          <w:sz w:val="24"/>
          <w:szCs w:val="24"/>
        </w:rPr>
        <w:t>é</w:t>
      </w:r>
      <w:r w:rsidRPr="006F2491">
        <w:rPr>
          <w:rFonts w:cstheme="minorHAnsi"/>
          <w:sz w:val="24"/>
          <w:szCs w:val="24"/>
        </w:rPr>
        <w:t>t hold ved hver</w:t>
      </w:r>
      <w:r w:rsidR="003D604B" w:rsidRPr="006F2491">
        <w:rPr>
          <w:rFonts w:cstheme="minorHAnsi"/>
          <w:sz w:val="24"/>
          <w:szCs w:val="24"/>
        </w:rPr>
        <w:t xml:space="preserve"> turneringsrunde</w:t>
      </w:r>
      <w:r w:rsidRPr="006F2491">
        <w:rPr>
          <w:rFonts w:cstheme="minorHAnsi"/>
          <w:sz w:val="24"/>
          <w:szCs w:val="24"/>
        </w:rPr>
        <w:t>.</w:t>
      </w:r>
    </w:p>
    <w:p w14:paraId="41F28D0E" w14:textId="4BAC5A79" w:rsidR="009B5F38" w:rsidRPr="006F2491" w:rsidRDefault="009B5F38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En spiller kan ikke rykkes ned på et lavere rangerende hold i klubben, hvis spilleren har spillet</w:t>
      </w:r>
      <w:r w:rsidR="003D604B" w:rsidRPr="006F2491">
        <w:rPr>
          <w:rFonts w:cstheme="minorHAnsi"/>
          <w:sz w:val="24"/>
          <w:szCs w:val="24"/>
        </w:rPr>
        <w:t xml:space="preserve"> til minimum to af de indledende </w:t>
      </w:r>
      <w:r w:rsidR="00A87464" w:rsidRPr="006F2491">
        <w:rPr>
          <w:rFonts w:cstheme="minorHAnsi"/>
          <w:sz w:val="24"/>
          <w:szCs w:val="24"/>
        </w:rPr>
        <w:t xml:space="preserve">turneringsrunder. </w:t>
      </w:r>
    </w:p>
    <w:p w14:paraId="29651AB9" w14:textId="649739CB" w:rsidR="00B76AA0" w:rsidRPr="006F2491" w:rsidRDefault="00B76AA0" w:rsidP="006F2491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En spiller kan frit rykke op på et af klubbens højere rangerende hold.</w:t>
      </w:r>
    </w:p>
    <w:p w14:paraId="004C7214" w14:textId="34677239" w:rsidR="007F47DC" w:rsidRPr="00AE413F" w:rsidRDefault="006128E6" w:rsidP="000403F5">
      <w:pPr>
        <w:pStyle w:val="Listeafsni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F2491">
        <w:rPr>
          <w:rFonts w:cstheme="minorHAnsi"/>
          <w:sz w:val="24"/>
          <w:szCs w:val="24"/>
        </w:rPr>
        <w:t>Det er til DM tilladt at benytte én spiller, som ikke har spillet i sæsonen, så længe spillere</w:t>
      </w:r>
      <w:r w:rsidR="00153A79" w:rsidRPr="006F2491">
        <w:rPr>
          <w:rFonts w:cstheme="minorHAnsi"/>
          <w:sz w:val="24"/>
          <w:szCs w:val="24"/>
        </w:rPr>
        <w:t>n</w:t>
      </w:r>
      <w:r w:rsidRPr="006F2491">
        <w:rPr>
          <w:rFonts w:cstheme="minorHAnsi"/>
          <w:sz w:val="24"/>
          <w:szCs w:val="24"/>
        </w:rPr>
        <w:t xml:space="preserve"> ikke har højere </w:t>
      </w:r>
      <w:r w:rsidR="00011467" w:rsidRPr="006F2491">
        <w:rPr>
          <w:rFonts w:cstheme="minorHAnsi"/>
          <w:sz w:val="24"/>
          <w:szCs w:val="24"/>
        </w:rPr>
        <w:t xml:space="preserve">niveau end det pågældende hold. </w:t>
      </w:r>
    </w:p>
    <w:sectPr w:rsidR="007F47DC" w:rsidRPr="00AE413F" w:rsidSect="00BA45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716DD" w14:textId="77777777" w:rsidR="00A051D1" w:rsidRDefault="00A051D1" w:rsidP="00B7218E">
      <w:pPr>
        <w:spacing w:after="0" w:line="240" w:lineRule="auto"/>
      </w:pPr>
      <w:r>
        <w:separator/>
      </w:r>
    </w:p>
  </w:endnote>
  <w:endnote w:type="continuationSeparator" w:id="0">
    <w:p w14:paraId="156E80EF" w14:textId="77777777" w:rsidR="00A051D1" w:rsidRDefault="00A051D1" w:rsidP="00B7218E">
      <w:pPr>
        <w:spacing w:after="0" w:line="240" w:lineRule="auto"/>
      </w:pPr>
      <w:r>
        <w:continuationSeparator/>
      </w:r>
    </w:p>
  </w:endnote>
  <w:endnote w:type="continuationNotice" w:id="1">
    <w:p w14:paraId="18FFDF39" w14:textId="77777777" w:rsidR="00A051D1" w:rsidRDefault="00A051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6D1A7BFF-5014-44A3-92C9-B7FE123995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49F01A-73E2-4723-AB51-AB95F72E105F}"/>
    <w:embedBold r:id="rId3" w:fontKey="{4C7238B3-5EFE-4400-9DBD-3FEDFCAAD3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FB7A" w14:textId="77777777" w:rsidR="00E330B1" w:rsidRDefault="00E330B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5602" w14:textId="77777777" w:rsidR="008D315D" w:rsidRDefault="00641A05" w:rsidP="008D315D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58244" behindDoc="1" locked="0" layoutInCell="1" allowOverlap="1" wp14:anchorId="518EFA74" wp14:editId="752B0237">
          <wp:simplePos x="0" y="0"/>
          <wp:positionH relativeFrom="margin">
            <wp:align>right</wp:align>
          </wp:positionH>
          <wp:positionV relativeFrom="paragraph">
            <wp:posOffset>137795</wp:posOffset>
          </wp:positionV>
          <wp:extent cx="2190750" cy="3243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3243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4E46" w:rsidRPr="00CA1E25">
      <w:rPr>
        <w:rFonts w:ascii="Verdana" w:hAnsi="Verdana"/>
        <w:b/>
      </w:rPr>
      <w:br/>
    </w:r>
    <w:r w:rsidR="008D315D">
      <w:rPr>
        <w:rFonts w:ascii="Arial" w:hAnsi="Arial" w:cs="Arial"/>
        <w:color w:val="474B4E"/>
        <w:sz w:val="14"/>
        <w:szCs w:val="14"/>
      </w:rPr>
      <w:t>Parasport Danmark - Fodbold</w:t>
    </w:r>
  </w:p>
  <w:p w14:paraId="10C239B6" w14:textId="77777777" w:rsidR="008D315D" w:rsidRDefault="00000000" w:rsidP="008D315D">
    <w:pPr>
      <w:pStyle w:val="Sidefod"/>
      <w:rPr>
        <w:rFonts w:ascii="Arial" w:hAnsi="Arial" w:cs="Arial"/>
        <w:color w:val="474B4E"/>
        <w:sz w:val="14"/>
        <w:szCs w:val="14"/>
      </w:rPr>
    </w:pPr>
    <w:hyperlink r:id="rId2" w:history="1">
      <w:r w:rsidR="008D315D" w:rsidRPr="0017727D">
        <w:rPr>
          <w:rStyle w:val="Hyperlink"/>
          <w:rFonts w:ascii="Arial" w:hAnsi="Arial" w:cs="Arial"/>
          <w:sz w:val="14"/>
          <w:szCs w:val="14"/>
        </w:rPr>
        <w:t>www.parasport.dk</w:t>
      </w:r>
    </w:hyperlink>
  </w:p>
  <w:p w14:paraId="062CAA53" w14:textId="3D49292D" w:rsidR="008D315D" w:rsidRPr="00E330B1" w:rsidRDefault="008D315D" w:rsidP="008D315D">
    <w:pPr>
      <w:tabs>
        <w:tab w:val="center" w:pos="4819"/>
        <w:tab w:val="right" w:pos="9638"/>
      </w:tabs>
      <w:spacing w:after="0" w:line="240" w:lineRule="auto"/>
      <w:rPr>
        <w:rFonts w:ascii="Arial" w:hAnsi="Arial" w:cs="Arial"/>
        <w:color w:val="474B4E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E0CC3" w14:textId="77777777" w:rsidR="00E330B1" w:rsidRDefault="00E330B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CC10A" w14:textId="77777777" w:rsidR="00A051D1" w:rsidRDefault="00A051D1" w:rsidP="00B7218E">
      <w:pPr>
        <w:spacing w:after="0" w:line="240" w:lineRule="auto"/>
      </w:pPr>
      <w:r>
        <w:separator/>
      </w:r>
    </w:p>
  </w:footnote>
  <w:footnote w:type="continuationSeparator" w:id="0">
    <w:p w14:paraId="468A6D0C" w14:textId="77777777" w:rsidR="00A051D1" w:rsidRDefault="00A051D1" w:rsidP="00B7218E">
      <w:pPr>
        <w:spacing w:after="0" w:line="240" w:lineRule="auto"/>
      </w:pPr>
      <w:r>
        <w:continuationSeparator/>
      </w:r>
    </w:p>
  </w:footnote>
  <w:footnote w:type="continuationNotice" w:id="1">
    <w:p w14:paraId="02D4A8FB" w14:textId="77777777" w:rsidR="00A051D1" w:rsidRDefault="00A051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A79E" w14:textId="77777777" w:rsidR="00D04AB5" w:rsidRDefault="00000000">
    <w:pPr>
      <w:pStyle w:val="Sidehoved"/>
    </w:pPr>
    <w:r>
      <w:rPr>
        <w:noProof/>
        <w:lang w:eastAsia="da-DK"/>
      </w:rPr>
      <w:pict w14:anchorId="12FD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6" type="#_x0000_t75" style="position:absolute;margin-left:0;margin-top:0;width:930pt;height:1315.5pt;z-index:-251658237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6340" w14:textId="77777777" w:rsidR="00B7218E" w:rsidRPr="00D962DF" w:rsidRDefault="00BA45FA" w:rsidP="00D962DF">
    <w:pPr>
      <w:pStyle w:val="Sidehoved"/>
      <w:jc w:val="right"/>
      <w:rPr>
        <w:rFonts w:ascii="Arial" w:hAnsi="Arial" w:cs="Arial"/>
        <w:b/>
        <w:color w:val="5E1217"/>
      </w:rPr>
    </w:pPr>
    <w:r w:rsidRPr="00D962DF">
      <w:rPr>
        <w:rFonts w:ascii="Arial" w:hAnsi="Arial" w:cs="Arial"/>
        <w:b/>
        <w:noProof/>
        <w:color w:val="5E1217"/>
        <w:lang w:eastAsia="da-DK"/>
      </w:rPr>
      <w:drawing>
        <wp:anchor distT="0" distB="0" distL="114300" distR="114300" simplePos="0" relativeHeight="251658241" behindDoc="1" locked="0" layoutInCell="1" allowOverlap="1" wp14:anchorId="319DA78B" wp14:editId="0831594D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9" cy="410400"/>
          <wp:effectExtent l="0" t="0" r="0" b="889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9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Arial" w:hAnsi="Arial" w:cs="Arial"/>
        <w:b/>
        <w:noProof/>
        <w:color w:val="5E1217"/>
        <w:lang w:eastAsia="da-DK"/>
      </w:rPr>
      <w:pict w14:anchorId="683B99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style="position:absolute;left:0;text-align:left;margin-left:-.75pt;margin-top:0;width:595.3pt;height:842.1pt;z-index:-251658240;mso-position-horizontal-relative:page;mso-position-vertical-relative:page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A4673" w14:textId="77777777" w:rsidR="00D04AB5" w:rsidRDefault="00000000">
    <w:pPr>
      <w:pStyle w:val="Sidehoved"/>
    </w:pPr>
    <w:r>
      <w:rPr>
        <w:noProof/>
        <w:lang w:eastAsia="da-DK"/>
      </w:rPr>
      <w:pict w14:anchorId="0E00DC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style="position:absolute;margin-left:0;margin-top:0;width:930pt;height:1315.5pt;z-index:-25165823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8262B"/>
    <w:multiLevelType w:val="hybridMultilevel"/>
    <w:tmpl w:val="653646AA"/>
    <w:lvl w:ilvl="0" w:tplc="302EB460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F1134"/>
    <w:multiLevelType w:val="hybridMultilevel"/>
    <w:tmpl w:val="1346DAC2"/>
    <w:lvl w:ilvl="0" w:tplc="A5C63AA4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D7305"/>
    <w:multiLevelType w:val="hybridMultilevel"/>
    <w:tmpl w:val="7F86C43E"/>
    <w:lvl w:ilvl="0" w:tplc="42BC7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26A07"/>
    <w:multiLevelType w:val="hybridMultilevel"/>
    <w:tmpl w:val="36687BA0"/>
    <w:lvl w:ilvl="0" w:tplc="697C40D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245952">
    <w:abstractNumId w:val="2"/>
  </w:num>
  <w:num w:numId="2" w16cid:durableId="2127385186">
    <w:abstractNumId w:val="1"/>
  </w:num>
  <w:num w:numId="3" w16cid:durableId="1473643340">
    <w:abstractNumId w:val="0"/>
  </w:num>
  <w:num w:numId="4" w16cid:durableId="83847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grammar="clean"/>
  <w:attachedTemplate r:id="rId1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63E"/>
    <w:rsid w:val="00004E3E"/>
    <w:rsid w:val="00011467"/>
    <w:rsid w:val="000161C1"/>
    <w:rsid w:val="00021C69"/>
    <w:rsid w:val="00035BD3"/>
    <w:rsid w:val="000403F5"/>
    <w:rsid w:val="000540F3"/>
    <w:rsid w:val="00062627"/>
    <w:rsid w:val="00074FB2"/>
    <w:rsid w:val="000858CD"/>
    <w:rsid w:val="000B026D"/>
    <w:rsid w:val="000B4F82"/>
    <w:rsid w:val="000B71DE"/>
    <w:rsid w:val="000E3991"/>
    <w:rsid w:val="0010124B"/>
    <w:rsid w:val="00114671"/>
    <w:rsid w:val="001211AB"/>
    <w:rsid w:val="00123A84"/>
    <w:rsid w:val="001361CD"/>
    <w:rsid w:val="00140034"/>
    <w:rsid w:val="00141E5F"/>
    <w:rsid w:val="00153A79"/>
    <w:rsid w:val="00165AF0"/>
    <w:rsid w:val="00167ACD"/>
    <w:rsid w:val="001754AB"/>
    <w:rsid w:val="0017591D"/>
    <w:rsid w:val="001777D6"/>
    <w:rsid w:val="0018371E"/>
    <w:rsid w:val="001B28EA"/>
    <w:rsid w:val="001C63A7"/>
    <w:rsid w:val="001E5B5C"/>
    <w:rsid w:val="00207439"/>
    <w:rsid w:val="002117F2"/>
    <w:rsid w:val="00232851"/>
    <w:rsid w:val="00240B43"/>
    <w:rsid w:val="0024346E"/>
    <w:rsid w:val="00245C89"/>
    <w:rsid w:val="00250B64"/>
    <w:rsid w:val="00253761"/>
    <w:rsid w:val="00254C87"/>
    <w:rsid w:val="00261A0D"/>
    <w:rsid w:val="00261FFB"/>
    <w:rsid w:val="00275A04"/>
    <w:rsid w:val="00276A75"/>
    <w:rsid w:val="00277CE0"/>
    <w:rsid w:val="00281638"/>
    <w:rsid w:val="00281BB5"/>
    <w:rsid w:val="002869F3"/>
    <w:rsid w:val="00295238"/>
    <w:rsid w:val="002A45AD"/>
    <w:rsid w:val="002A71DC"/>
    <w:rsid w:val="002B12CA"/>
    <w:rsid w:val="002C12AE"/>
    <w:rsid w:val="002C49E2"/>
    <w:rsid w:val="002C6049"/>
    <w:rsid w:val="002D2CFC"/>
    <w:rsid w:val="002D3907"/>
    <w:rsid w:val="002F6297"/>
    <w:rsid w:val="003068E4"/>
    <w:rsid w:val="003202D0"/>
    <w:rsid w:val="003204E6"/>
    <w:rsid w:val="003340C8"/>
    <w:rsid w:val="0034086E"/>
    <w:rsid w:val="003413F4"/>
    <w:rsid w:val="00347084"/>
    <w:rsid w:val="0035497D"/>
    <w:rsid w:val="00367B91"/>
    <w:rsid w:val="00375DF0"/>
    <w:rsid w:val="00383F40"/>
    <w:rsid w:val="0039474B"/>
    <w:rsid w:val="003A5D26"/>
    <w:rsid w:val="003B0AE1"/>
    <w:rsid w:val="003B1393"/>
    <w:rsid w:val="003B1A05"/>
    <w:rsid w:val="003D604B"/>
    <w:rsid w:val="003F5B15"/>
    <w:rsid w:val="003F69C9"/>
    <w:rsid w:val="00407B53"/>
    <w:rsid w:val="00411B4D"/>
    <w:rsid w:val="00414788"/>
    <w:rsid w:val="00426866"/>
    <w:rsid w:val="0044063D"/>
    <w:rsid w:val="00447B9D"/>
    <w:rsid w:val="0045150A"/>
    <w:rsid w:val="0045171F"/>
    <w:rsid w:val="00453B79"/>
    <w:rsid w:val="00457CC3"/>
    <w:rsid w:val="00457E9E"/>
    <w:rsid w:val="00463F96"/>
    <w:rsid w:val="004643F1"/>
    <w:rsid w:val="0049373B"/>
    <w:rsid w:val="00493BF2"/>
    <w:rsid w:val="004A1C72"/>
    <w:rsid w:val="004A314C"/>
    <w:rsid w:val="004C1D1F"/>
    <w:rsid w:val="004E6653"/>
    <w:rsid w:val="004E69CB"/>
    <w:rsid w:val="004F700B"/>
    <w:rsid w:val="005016B1"/>
    <w:rsid w:val="00502B95"/>
    <w:rsid w:val="00503406"/>
    <w:rsid w:val="00505284"/>
    <w:rsid w:val="005071FD"/>
    <w:rsid w:val="00513335"/>
    <w:rsid w:val="005209CA"/>
    <w:rsid w:val="00520A68"/>
    <w:rsid w:val="00521872"/>
    <w:rsid w:val="005372B1"/>
    <w:rsid w:val="00564DCD"/>
    <w:rsid w:val="0057386C"/>
    <w:rsid w:val="00577E6D"/>
    <w:rsid w:val="0058649E"/>
    <w:rsid w:val="00587D74"/>
    <w:rsid w:val="00587E31"/>
    <w:rsid w:val="00595254"/>
    <w:rsid w:val="005B0DDA"/>
    <w:rsid w:val="005B4AF4"/>
    <w:rsid w:val="005C0631"/>
    <w:rsid w:val="005C1D05"/>
    <w:rsid w:val="005D6377"/>
    <w:rsid w:val="005E22CA"/>
    <w:rsid w:val="00600B0D"/>
    <w:rsid w:val="00605B73"/>
    <w:rsid w:val="006128E6"/>
    <w:rsid w:val="00626EF5"/>
    <w:rsid w:val="006270DC"/>
    <w:rsid w:val="006270E7"/>
    <w:rsid w:val="00641A05"/>
    <w:rsid w:val="00656AF3"/>
    <w:rsid w:val="006608A4"/>
    <w:rsid w:val="006760A3"/>
    <w:rsid w:val="00684C9C"/>
    <w:rsid w:val="00685041"/>
    <w:rsid w:val="00690879"/>
    <w:rsid w:val="006A095B"/>
    <w:rsid w:val="006B1314"/>
    <w:rsid w:val="006B5A40"/>
    <w:rsid w:val="006B5C35"/>
    <w:rsid w:val="006C601D"/>
    <w:rsid w:val="006D3F6B"/>
    <w:rsid w:val="006E1069"/>
    <w:rsid w:val="006E5EB9"/>
    <w:rsid w:val="006F2491"/>
    <w:rsid w:val="006F7F1B"/>
    <w:rsid w:val="00711EC1"/>
    <w:rsid w:val="00733099"/>
    <w:rsid w:val="00772C21"/>
    <w:rsid w:val="007B483A"/>
    <w:rsid w:val="007B5EB1"/>
    <w:rsid w:val="007C47AE"/>
    <w:rsid w:val="007D1551"/>
    <w:rsid w:val="007F399E"/>
    <w:rsid w:val="007F47DC"/>
    <w:rsid w:val="00834E52"/>
    <w:rsid w:val="00846CC6"/>
    <w:rsid w:val="0085386A"/>
    <w:rsid w:val="0086256A"/>
    <w:rsid w:val="00863C7A"/>
    <w:rsid w:val="00876FF8"/>
    <w:rsid w:val="0089113C"/>
    <w:rsid w:val="00894A64"/>
    <w:rsid w:val="008A172D"/>
    <w:rsid w:val="008A5375"/>
    <w:rsid w:val="008A6F6E"/>
    <w:rsid w:val="008C686F"/>
    <w:rsid w:val="008D1EFD"/>
    <w:rsid w:val="008D315D"/>
    <w:rsid w:val="008D7AF3"/>
    <w:rsid w:val="008E4E13"/>
    <w:rsid w:val="008E5867"/>
    <w:rsid w:val="008F5AB7"/>
    <w:rsid w:val="00906B4B"/>
    <w:rsid w:val="00922259"/>
    <w:rsid w:val="009340B1"/>
    <w:rsid w:val="00946637"/>
    <w:rsid w:val="009521A0"/>
    <w:rsid w:val="0096226B"/>
    <w:rsid w:val="00973DB7"/>
    <w:rsid w:val="00974258"/>
    <w:rsid w:val="009750F7"/>
    <w:rsid w:val="00975DD7"/>
    <w:rsid w:val="009960DF"/>
    <w:rsid w:val="009A5680"/>
    <w:rsid w:val="009A7AF7"/>
    <w:rsid w:val="009B5E31"/>
    <w:rsid w:val="009B5F38"/>
    <w:rsid w:val="009C39D3"/>
    <w:rsid w:val="009D15F2"/>
    <w:rsid w:val="009D1C5B"/>
    <w:rsid w:val="009D6BF3"/>
    <w:rsid w:val="009D7532"/>
    <w:rsid w:val="009F394B"/>
    <w:rsid w:val="00A00995"/>
    <w:rsid w:val="00A03048"/>
    <w:rsid w:val="00A04CBB"/>
    <w:rsid w:val="00A051D1"/>
    <w:rsid w:val="00A20061"/>
    <w:rsid w:val="00A20AAA"/>
    <w:rsid w:val="00A25237"/>
    <w:rsid w:val="00A26321"/>
    <w:rsid w:val="00A2716E"/>
    <w:rsid w:val="00A57AEF"/>
    <w:rsid w:val="00A64721"/>
    <w:rsid w:val="00A80AA3"/>
    <w:rsid w:val="00A87464"/>
    <w:rsid w:val="00A91ED3"/>
    <w:rsid w:val="00AA76BF"/>
    <w:rsid w:val="00AB7D94"/>
    <w:rsid w:val="00AC2E1F"/>
    <w:rsid w:val="00AD710A"/>
    <w:rsid w:val="00AE413F"/>
    <w:rsid w:val="00AF57E3"/>
    <w:rsid w:val="00AF673D"/>
    <w:rsid w:val="00B10A9A"/>
    <w:rsid w:val="00B342BA"/>
    <w:rsid w:val="00B34DFD"/>
    <w:rsid w:val="00B351E4"/>
    <w:rsid w:val="00B351F3"/>
    <w:rsid w:val="00B44710"/>
    <w:rsid w:val="00B47553"/>
    <w:rsid w:val="00B518D6"/>
    <w:rsid w:val="00B54549"/>
    <w:rsid w:val="00B70E11"/>
    <w:rsid w:val="00B71573"/>
    <w:rsid w:val="00B7218E"/>
    <w:rsid w:val="00B76AA0"/>
    <w:rsid w:val="00B91DB1"/>
    <w:rsid w:val="00BA45FA"/>
    <w:rsid w:val="00BB0876"/>
    <w:rsid w:val="00BB15C8"/>
    <w:rsid w:val="00BB4157"/>
    <w:rsid w:val="00BB5039"/>
    <w:rsid w:val="00BB558F"/>
    <w:rsid w:val="00BC0042"/>
    <w:rsid w:val="00BD5CAC"/>
    <w:rsid w:val="00BE0D0E"/>
    <w:rsid w:val="00BE1295"/>
    <w:rsid w:val="00BF0606"/>
    <w:rsid w:val="00BF0A04"/>
    <w:rsid w:val="00C034D5"/>
    <w:rsid w:val="00C328E8"/>
    <w:rsid w:val="00C32C61"/>
    <w:rsid w:val="00C414ED"/>
    <w:rsid w:val="00C5463E"/>
    <w:rsid w:val="00C81923"/>
    <w:rsid w:val="00C91CE6"/>
    <w:rsid w:val="00CA1E25"/>
    <w:rsid w:val="00CB2E4F"/>
    <w:rsid w:val="00CB5E65"/>
    <w:rsid w:val="00CD119F"/>
    <w:rsid w:val="00CF4E46"/>
    <w:rsid w:val="00D04AB5"/>
    <w:rsid w:val="00D10930"/>
    <w:rsid w:val="00D44C40"/>
    <w:rsid w:val="00D46610"/>
    <w:rsid w:val="00D475E4"/>
    <w:rsid w:val="00D81433"/>
    <w:rsid w:val="00D82F68"/>
    <w:rsid w:val="00D962DF"/>
    <w:rsid w:val="00DB4C06"/>
    <w:rsid w:val="00DC5D3F"/>
    <w:rsid w:val="00E04A96"/>
    <w:rsid w:val="00E11021"/>
    <w:rsid w:val="00E330B1"/>
    <w:rsid w:val="00E407D8"/>
    <w:rsid w:val="00E43E54"/>
    <w:rsid w:val="00E65794"/>
    <w:rsid w:val="00E667B6"/>
    <w:rsid w:val="00E66837"/>
    <w:rsid w:val="00E70A8F"/>
    <w:rsid w:val="00E722A8"/>
    <w:rsid w:val="00E87A00"/>
    <w:rsid w:val="00E920C3"/>
    <w:rsid w:val="00EA36B7"/>
    <w:rsid w:val="00EA5EA6"/>
    <w:rsid w:val="00EB21B8"/>
    <w:rsid w:val="00EC0EF4"/>
    <w:rsid w:val="00EE382C"/>
    <w:rsid w:val="00EE4DA2"/>
    <w:rsid w:val="00EE7180"/>
    <w:rsid w:val="00F05679"/>
    <w:rsid w:val="00F378CF"/>
    <w:rsid w:val="00F40317"/>
    <w:rsid w:val="00F468A3"/>
    <w:rsid w:val="00F52743"/>
    <w:rsid w:val="00F71682"/>
    <w:rsid w:val="00F777D6"/>
    <w:rsid w:val="00F81B5E"/>
    <w:rsid w:val="00F9105E"/>
    <w:rsid w:val="00F923F7"/>
    <w:rsid w:val="00F937AE"/>
    <w:rsid w:val="00F94832"/>
    <w:rsid w:val="00F96F2E"/>
    <w:rsid w:val="00FA5F7C"/>
    <w:rsid w:val="00FC4B55"/>
    <w:rsid w:val="00FC54AC"/>
    <w:rsid w:val="00FD5400"/>
    <w:rsid w:val="00FE35BC"/>
    <w:rsid w:val="00FE4BB7"/>
    <w:rsid w:val="00FF019F"/>
    <w:rsid w:val="0501D4AF"/>
    <w:rsid w:val="165321FA"/>
    <w:rsid w:val="2768BF06"/>
    <w:rsid w:val="5BD9F366"/>
    <w:rsid w:val="63F4A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7498B"/>
  <w15:chartTrackingRefBased/>
  <w15:docId w15:val="{0E865583-354C-4462-9146-BF2EEEBC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F777D6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EB21B8"/>
    <w:rPr>
      <w:color w:val="954F72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20AA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20AAA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20AAA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20AA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20AAA"/>
    <w:rPr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6F24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busjaelland.dk/turnering/boern-u2-u12/dbu-sjaellands-3-og-5-mandsstaevner/spilleregler-i-boernefodbold-5-5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busjaelland.dk/love-og-regler/reglementer/dbu-sjaellands-turneringsreglement/8m-spilleregle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rasport.dk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j\Parasport%20Danmark\Idr&#230;tter%20-%20Dokumenter\Fodbold\Fodbold%20IU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c8b48f-20b8-4a1b-9c2b-9ddb08252c8f">
      <Terms xmlns="http://schemas.microsoft.com/office/infopath/2007/PartnerControls"/>
    </lcf76f155ced4ddcb4097134ff3c332f>
    <TaxCatchAll xmlns="c24b73c4-eb79-4323-a332-82672a19af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F4466261545145B2FB10F5A4F812E5" ma:contentTypeVersion="16" ma:contentTypeDescription="Opret et nyt dokument." ma:contentTypeScope="" ma:versionID="1b233151163a7a182f8972b0e6086e8a">
  <xsd:schema xmlns:xsd="http://www.w3.org/2001/XMLSchema" xmlns:xs="http://www.w3.org/2001/XMLSchema" xmlns:p="http://schemas.microsoft.com/office/2006/metadata/properties" xmlns:ns2="65c8b48f-20b8-4a1b-9c2b-9ddb08252c8f" xmlns:ns3="c24b73c4-eb79-4323-a332-82672a19afcb" targetNamespace="http://schemas.microsoft.com/office/2006/metadata/properties" ma:root="true" ma:fieldsID="0317c10ce5a52081d6a16b4d4dd95b8d" ns2:_="" ns3:_="">
    <xsd:import namespace="65c8b48f-20b8-4a1b-9c2b-9ddb08252c8f"/>
    <xsd:import namespace="c24b73c4-eb79-4323-a332-82672a19a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8b48f-20b8-4a1b-9c2b-9ddb08252c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b73c4-eb79-4323-a332-82672a19a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86f4b9-d4cc-49eb-9aa8-2f116a4c3be8}" ma:internalName="TaxCatchAll" ma:showField="CatchAllData" ma:web="c24b73c4-eb79-4323-a332-82672a19af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E97EA-19B8-486B-8CF0-D067E969B3E4}">
  <ds:schemaRefs>
    <ds:schemaRef ds:uri="http://schemas.microsoft.com/office/2006/metadata/properties"/>
    <ds:schemaRef ds:uri="http://schemas.microsoft.com/office/infopath/2007/PartnerControls"/>
    <ds:schemaRef ds:uri="65c8b48f-20b8-4a1b-9c2b-9ddb08252c8f"/>
    <ds:schemaRef ds:uri="c24b73c4-eb79-4323-a332-82672a19afcb"/>
  </ds:schemaRefs>
</ds:datastoreItem>
</file>

<file path=customXml/itemProps2.xml><?xml version="1.0" encoding="utf-8"?>
<ds:datastoreItem xmlns:ds="http://schemas.openxmlformats.org/officeDocument/2006/customXml" ds:itemID="{2477D323-88A8-4DC5-BD71-2CCB2C9B5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7B931D-1438-4F54-8436-CAD4C2AFA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8b48f-20b8-4a1b-9c2b-9ddb08252c8f"/>
    <ds:schemaRef ds:uri="c24b73c4-eb79-4323-a332-82672a19a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4644AD-10A8-42D2-AB13-DBD20ABE1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Fodbold IU</Template>
  <TotalTime>5019</TotalTime>
  <Pages>3</Pages>
  <Words>770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Sloth Jensen</dc:creator>
  <cp:keywords/>
  <dc:description/>
  <cp:lastModifiedBy>Stine Sloth Jensen</cp:lastModifiedBy>
  <cp:revision>245</cp:revision>
  <cp:lastPrinted>2023-06-23T06:54:00Z</cp:lastPrinted>
  <dcterms:created xsi:type="dcterms:W3CDTF">2022-06-23T12:32:00Z</dcterms:created>
  <dcterms:modified xsi:type="dcterms:W3CDTF">2023-06-23T06:58:00Z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0x0101001DF4466261545145B2FB10F5A4F812E5</vt:lpwstr>
  </property>
  <property fmtid="{D5CDD505-2E9C-101B-9397-08002B2CF9AE}" pid="3" name="Order">
    <vt:r8>1152100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